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1A313A" w14:textId="781E3AB1" w:rsidR="00260883" w:rsidRDefault="00D56AD1" w:rsidP="00A92311">
      <w:pPr>
        <w:jc w:val="right"/>
      </w:pPr>
      <w:r>
        <w:rPr>
          <w:noProof/>
          <w:lang w:val="en-US" w:bidi="ar-SA"/>
        </w:rPr>
        <w:drawing>
          <wp:inline distT="0" distB="0" distL="0" distR="0" wp14:anchorId="5CDA5910" wp14:editId="3F979600">
            <wp:extent cx="781050" cy="971550"/>
            <wp:effectExtent l="0" t="0" r="0" b="0"/>
            <wp:docPr id="3" name="Picture 0" descr="coat of arms (2) transparent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at of arms (2) transparent sm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2DF6DA4" w14:textId="77777777" w:rsidR="00262842" w:rsidRDefault="0004710C" w:rsidP="002F6E9D">
      <w:pPr>
        <w:pStyle w:val="Subtitle"/>
      </w:pPr>
      <w:r>
        <w:t>Department of Lands and Surveys</w:t>
      </w:r>
    </w:p>
    <w:p w14:paraId="2AB28C1C" w14:textId="77777777" w:rsidR="00BE54BA" w:rsidRDefault="00BE54BA" w:rsidP="002F6E9D">
      <w:pPr>
        <w:pStyle w:val="Subtitle"/>
        <w:rPr>
          <w:rStyle w:val="IntenseEmphasis"/>
        </w:rPr>
      </w:pPr>
    </w:p>
    <w:p w14:paraId="1EB5D608" w14:textId="77777777" w:rsidR="002F6E9D" w:rsidRDefault="002F6E9D" w:rsidP="002F6E9D">
      <w:pPr>
        <w:pStyle w:val="Subtitle"/>
        <w:rPr>
          <w:rStyle w:val="IntenseEmphasis"/>
        </w:rPr>
      </w:pPr>
    </w:p>
    <w:p w14:paraId="40E0ABCD" w14:textId="0A0445E9" w:rsidR="00934032" w:rsidRDefault="006F6736" w:rsidP="00934032">
      <w:pPr>
        <w:pStyle w:val="Subtitle"/>
        <w:rPr>
          <w:rStyle w:val="IntenseEmphasis"/>
        </w:rPr>
      </w:pPr>
      <w:r>
        <w:rPr>
          <w:rStyle w:val="IntenseEmphasis"/>
        </w:rPr>
        <w:t xml:space="preserve">Requirements </w:t>
      </w:r>
      <w:r w:rsidR="00CA2E41">
        <w:rPr>
          <w:rStyle w:val="IntenseEmphasis"/>
        </w:rPr>
        <w:t>Definition</w:t>
      </w:r>
      <w:r w:rsidR="00B842ED">
        <w:rPr>
          <w:rStyle w:val="IntenseEmphasis"/>
        </w:rPr>
        <w:t xml:space="preserve"> Document</w:t>
      </w:r>
    </w:p>
    <w:p w14:paraId="062BA879" w14:textId="77777777" w:rsidR="00BB0D5A" w:rsidRDefault="00BB0D5A" w:rsidP="00C71C7A">
      <w:pPr>
        <w:pStyle w:val="Title"/>
      </w:pPr>
      <w:r>
        <w:t xml:space="preserve">Department of Lands and Surveys </w:t>
      </w:r>
    </w:p>
    <w:p w14:paraId="4E5F4C74" w14:textId="77777777" w:rsidR="00B842ED" w:rsidRDefault="00507D67" w:rsidP="00C71C7A">
      <w:pPr>
        <w:pStyle w:val="Title"/>
      </w:pPr>
      <w:r>
        <w:t xml:space="preserve">Specialized Equipment </w:t>
      </w:r>
      <w:r w:rsidR="00BB0D5A">
        <w:t xml:space="preserve">Mapping </w:t>
      </w:r>
      <w:r w:rsidR="0004710C">
        <w:t>S</w:t>
      </w:r>
      <w:r>
        <w:t>olution</w:t>
      </w:r>
    </w:p>
    <w:p w14:paraId="53EAEAFE" w14:textId="65F0D960" w:rsidR="002F6E9D" w:rsidRPr="00E316C0" w:rsidRDefault="00B842ED" w:rsidP="00C71C7A">
      <w:pPr>
        <w:pStyle w:val="Title"/>
        <w:rPr>
          <w:sz w:val="32"/>
          <w:szCs w:val="32"/>
        </w:rPr>
      </w:pPr>
      <w:r>
        <w:rPr>
          <w:sz w:val="32"/>
          <w:szCs w:val="32"/>
        </w:rPr>
        <w:t>(</w:t>
      </w:r>
      <w:r w:rsidRPr="00E316C0">
        <w:rPr>
          <w:sz w:val="32"/>
          <w:szCs w:val="32"/>
        </w:rPr>
        <w:t>Volume ii</w:t>
      </w:r>
      <w:r>
        <w:rPr>
          <w:sz w:val="32"/>
          <w:szCs w:val="32"/>
        </w:rPr>
        <w:t>)</w:t>
      </w:r>
      <w:r w:rsidR="00BB0D5A" w:rsidRPr="00E316C0">
        <w:rPr>
          <w:sz w:val="32"/>
          <w:szCs w:val="32"/>
        </w:rPr>
        <w:t xml:space="preserve"> </w:t>
      </w:r>
    </w:p>
    <w:p w14:paraId="76460596" w14:textId="589C4514" w:rsidR="005417BD" w:rsidRDefault="0012664D" w:rsidP="005417BD">
      <w:pPr>
        <w:pStyle w:val="Subtitle"/>
      </w:pPr>
      <w:r>
        <w:t>Novem</w:t>
      </w:r>
      <w:r w:rsidR="00CC4750">
        <w:t>ber</w:t>
      </w:r>
      <w:r w:rsidR="00312DED">
        <w:t xml:space="preserve"> </w:t>
      </w:r>
      <w:r w:rsidR="000644A8">
        <w:t>2018</w:t>
      </w:r>
    </w:p>
    <w:p w14:paraId="77513A3C" w14:textId="77777777" w:rsidR="00F94F0A" w:rsidRPr="00F94F0A" w:rsidRDefault="00F94F0A" w:rsidP="005417BD">
      <w:pPr>
        <w:jc w:val="right"/>
        <w:rPr>
          <w:rStyle w:val="SubtleEmphasis"/>
          <w:b/>
        </w:rPr>
      </w:pPr>
      <w:r w:rsidRPr="00F94F0A">
        <w:rPr>
          <w:rStyle w:val="SubtleEmphasis"/>
          <w:b/>
        </w:rPr>
        <w:t>Version</w:t>
      </w:r>
    </w:p>
    <w:p w14:paraId="0233FB9F" w14:textId="500EEC8F" w:rsidR="00D7316A" w:rsidRPr="00D86918" w:rsidRDefault="00312DED" w:rsidP="005417BD">
      <w:pPr>
        <w:jc w:val="right"/>
        <w:rPr>
          <w:rStyle w:val="SubtleEmphasis"/>
          <w:b/>
        </w:rPr>
      </w:pPr>
      <w:r>
        <w:rPr>
          <w:rStyle w:val="SubtleEmphasis"/>
          <w:b/>
        </w:rPr>
        <w:t>1.</w:t>
      </w:r>
      <w:r w:rsidR="00A3726C">
        <w:rPr>
          <w:rStyle w:val="SubtleEmphasis"/>
          <w:b/>
        </w:rPr>
        <w:t>0</w:t>
      </w:r>
      <w:r w:rsidR="00893B9F">
        <w:rPr>
          <w:rStyle w:val="SubtleEmphasis"/>
          <w:b/>
        </w:rPr>
        <w:t>b</w:t>
      </w:r>
    </w:p>
    <w:p w14:paraId="1F48C4ED" w14:textId="77777777" w:rsidR="00F94F0A" w:rsidRPr="00F94F0A" w:rsidRDefault="00F94F0A" w:rsidP="00F94F0A">
      <w:pPr>
        <w:jc w:val="right"/>
        <w:rPr>
          <w:rStyle w:val="SubtleEmphasis"/>
          <w:b/>
          <w:i w:val="0"/>
        </w:rPr>
      </w:pPr>
      <w:r w:rsidRPr="00F94F0A">
        <w:rPr>
          <w:rStyle w:val="SubtleEmphasis"/>
          <w:b/>
          <w:i w:val="0"/>
        </w:rPr>
        <w:t>Produced By:</w:t>
      </w:r>
    </w:p>
    <w:p w14:paraId="45B77A7D" w14:textId="74391667" w:rsidR="00DF65F9" w:rsidRDefault="000644A8" w:rsidP="00333615">
      <w:pPr>
        <w:jc w:val="right"/>
        <w:rPr>
          <w:rStyle w:val="SubtleEmphasis"/>
          <w:i w:val="0"/>
        </w:rPr>
      </w:pPr>
      <w:r>
        <w:rPr>
          <w:rStyle w:val="SubtleEmphasis"/>
          <w:i w:val="0"/>
        </w:rPr>
        <w:t>Te</w:t>
      </w:r>
      <w:r w:rsidR="005F3C29">
        <w:rPr>
          <w:rStyle w:val="SubtleEmphasis"/>
          <w:i w:val="0"/>
        </w:rPr>
        <w:t>chnical</w:t>
      </w:r>
      <w:r>
        <w:rPr>
          <w:rStyle w:val="SubtleEmphasis"/>
          <w:i w:val="0"/>
        </w:rPr>
        <w:t xml:space="preserve"> Committee</w:t>
      </w:r>
      <w:r w:rsidR="002C559B">
        <w:rPr>
          <w:rStyle w:val="SubtleEmphasis"/>
          <w:i w:val="0"/>
        </w:rPr>
        <w:t>:</w:t>
      </w:r>
    </w:p>
    <w:p w14:paraId="3D7BDF28" w14:textId="6F5A3733" w:rsidR="002C559B" w:rsidRDefault="002C559B" w:rsidP="00333615">
      <w:pPr>
        <w:jc w:val="right"/>
        <w:rPr>
          <w:rStyle w:val="SubtleEmphasis"/>
          <w:i w:val="0"/>
        </w:rPr>
      </w:pPr>
      <w:r>
        <w:rPr>
          <w:rStyle w:val="SubtleEmphasis"/>
          <w:i w:val="0"/>
        </w:rPr>
        <w:t xml:space="preserve">Lands </w:t>
      </w:r>
      <w:proofErr w:type="gramStart"/>
      <w:r>
        <w:rPr>
          <w:rStyle w:val="SubtleEmphasis"/>
          <w:i w:val="0"/>
        </w:rPr>
        <w:t>And</w:t>
      </w:r>
      <w:proofErr w:type="gramEnd"/>
      <w:r>
        <w:rPr>
          <w:rStyle w:val="SubtleEmphasis"/>
          <w:i w:val="0"/>
        </w:rPr>
        <w:t xml:space="preserve"> Survey</w:t>
      </w:r>
      <w:r w:rsidR="0020217F">
        <w:rPr>
          <w:rStyle w:val="SubtleEmphasis"/>
          <w:i w:val="0"/>
        </w:rPr>
        <w:t>s</w:t>
      </w:r>
      <w:r w:rsidR="00ED329D">
        <w:rPr>
          <w:rStyle w:val="SubtleEmphasis"/>
          <w:i w:val="0"/>
        </w:rPr>
        <w:t xml:space="preserve">, </w:t>
      </w:r>
    </w:p>
    <w:p w14:paraId="4D1D7590" w14:textId="7E33F0CC" w:rsidR="002C559B" w:rsidRPr="00F94F0A" w:rsidRDefault="002C559B" w:rsidP="00333615">
      <w:pPr>
        <w:jc w:val="right"/>
        <w:rPr>
          <w:rStyle w:val="SubtleEmphasis"/>
          <w:i w:val="0"/>
        </w:rPr>
      </w:pPr>
      <w:r>
        <w:rPr>
          <w:rStyle w:val="SubtleEmphasis"/>
          <w:i w:val="0"/>
        </w:rPr>
        <w:t>Department of Information Technology</w:t>
      </w:r>
    </w:p>
    <w:p w14:paraId="2AE2D558" w14:textId="77777777" w:rsidR="00AE2BC5" w:rsidRDefault="00AE2BC5">
      <w:pPr>
        <w:rPr>
          <w:rStyle w:val="SubtleEmphasis"/>
        </w:rPr>
      </w:pPr>
    </w:p>
    <w:p w14:paraId="5B1F52D4" w14:textId="77777777" w:rsidR="00F94F0A" w:rsidRDefault="00D56AD1">
      <w:pPr>
        <w:rPr>
          <w:rStyle w:val="SubtleEmphasis"/>
        </w:rPr>
      </w:pPr>
      <w:r>
        <w:rPr>
          <w:i/>
          <w:noProof/>
          <w:lang w:val="en-US" w:bidi="ar-SA"/>
        </w:rPr>
        <w:drawing>
          <wp:anchor distT="0" distB="0" distL="114300" distR="114300" simplePos="0" relativeHeight="251657728" behindDoc="1" locked="0" layoutInCell="1" allowOverlap="1" wp14:anchorId="35625A03" wp14:editId="19240108">
            <wp:simplePos x="0" y="0"/>
            <wp:positionH relativeFrom="column">
              <wp:posOffset>-918210</wp:posOffset>
            </wp:positionH>
            <wp:positionV relativeFrom="paragraph">
              <wp:posOffset>3173095</wp:posOffset>
            </wp:positionV>
            <wp:extent cx="7791450" cy="2430780"/>
            <wp:effectExtent l="0" t="0" r="0" b="7620"/>
            <wp:wrapNone/>
            <wp:docPr id="14" name="Picture 14" descr="wave-2 - 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ve-2 - bottom.png"/>
                    <pic:cNvPicPr>
                      <a:picLocks noChangeAspect="1" noChangeArrowheads="1"/>
                    </pic:cNvPicPr>
                  </pic:nvPicPr>
                  <pic:blipFill>
                    <a:blip r:embed="rId9"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791450" cy="2430780"/>
                    </a:xfrm>
                    <a:prstGeom prst="rect">
                      <a:avLst/>
                    </a:prstGeom>
                    <a:solidFill>
                      <a:schemeClr val="bg1"/>
                    </a:solidFill>
                  </pic:spPr>
                </pic:pic>
              </a:graphicData>
            </a:graphic>
          </wp:anchor>
        </w:drawing>
      </w:r>
      <w:r w:rsidR="00D7316A">
        <w:rPr>
          <w:rStyle w:val="SubtleEmphasis"/>
        </w:rPr>
        <w:br w:type="page"/>
      </w:r>
    </w:p>
    <w:p w14:paraId="5BB98241" w14:textId="77777777" w:rsidR="008815B4" w:rsidRDefault="008815B4" w:rsidP="00312DED">
      <w:pPr>
        <w:pStyle w:val="Title"/>
        <w:ind w:left="-540"/>
      </w:pPr>
      <w:r w:rsidRPr="000255DE">
        <w:rPr>
          <w:rStyle w:val="Strong"/>
        </w:rPr>
        <w:lastRenderedPageBreak/>
        <w:t>Table of Contents</w:t>
      </w:r>
    </w:p>
    <w:p w14:paraId="75EA438B" w14:textId="77777777" w:rsidR="00893B9F" w:rsidRDefault="002C0D0A">
      <w:pPr>
        <w:pStyle w:val="TOC1"/>
        <w:tabs>
          <w:tab w:val="left" w:pos="400"/>
          <w:tab w:val="right" w:leader="dot" w:pos="9350"/>
        </w:tabs>
        <w:rPr>
          <w:rFonts w:asciiTheme="minorHAnsi" w:eastAsiaTheme="minorEastAsia" w:hAnsiTheme="minorHAnsi" w:cstheme="minorBidi"/>
          <w:noProof/>
          <w:szCs w:val="22"/>
          <w:lang w:eastAsia="en-GB" w:bidi="ar-SA"/>
        </w:rPr>
      </w:pPr>
      <w:r>
        <w:fldChar w:fldCharType="begin"/>
      </w:r>
      <w:r w:rsidR="00AC2472">
        <w:instrText xml:space="preserve"> TOC \o "1-3" \h \z \u </w:instrText>
      </w:r>
      <w:r>
        <w:fldChar w:fldCharType="separate"/>
      </w:r>
      <w:hyperlink w:anchor="_Toc531351998" w:history="1">
        <w:r w:rsidR="00893B9F" w:rsidRPr="00F02B90">
          <w:rPr>
            <w:rStyle w:val="Hyperlink"/>
            <w:noProof/>
          </w:rPr>
          <w:t>1.</w:t>
        </w:r>
        <w:r w:rsidR="00893B9F">
          <w:rPr>
            <w:rFonts w:asciiTheme="minorHAnsi" w:eastAsiaTheme="minorEastAsia" w:hAnsiTheme="minorHAnsi" w:cstheme="minorBidi"/>
            <w:noProof/>
            <w:szCs w:val="22"/>
            <w:lang w:eastAsia="en-GB" w:bidi="ar-SA"/>
          </w:rPr>
          <w:tab/>
        </w:r>
        <w:r w:rsidR="00893B9F" w:rsidRPr="00F02B90">
          <w:rPr>
            <w:rStyle w:val="Hyperlink"/>
            <w:noProof/>
          </w:rPr>
          <w:t>Introduction</w:t>
        </w:r>
        <w:r w:rsidR="00893B9F">
          <w:rPr>
            <w:noProof/>
            <w:webHidden/>
          </w:rPr>
          <w:tab/>
        </w:r>
        <w:r w:rsidR="00893B9F">
          <w:rPr>
            <w:noProof/>
            <w:webHidden/>
          </w:rPr>
          <w:fldChar w:fldCharType="begin"/>
        </w:r>
        <w:r w:rsidR="00893B9F">
          <w:rPr>
            <w:noProof/>
            <w:webHidden/>
          </w:rPr>
          <w:instrText xml:space="preserve"> PAGEREF _Toc531351998 \h </w:instrText>
        </w:r>
        <w:r w:rsidR="00893B9F">
          <w:rPr>
            <w:noProof/>
            <w:webHidden/>
          </w:rPr>
        </w:r>
        <w:r w:rsidR="00893B9F">
          <w:rPr>
            <w:noProof/>
            <w:webHidden/>
          </w:rPr>
          <w:fldChar w:fldCharType="separate"/>
        </w:r>
        <w:r w:rsidR="00893B9F">
          <w:rPr>
            <w:noProof/>
            <w:webHidden/>
          </w:rPr>
          <w:t>6</w:t>
        </w:r>
        <w:r w:rsidR="00893B9F">
          <w:rPr>
            <w:noProof/>
            <w:webHidden/>
          </w:rPr>
          <w:fldChar w:fldCharType="end"/>
        </w:r>
      </w:hyperlink>
    </w:p>
    <w:p w14:paraId="372E1AC4"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1999" w:history="1">
        <w:r w:rsidR="00893B9F" w:rsidRPr="00F02B90">
          <w:rPr>
            <w:rStyle w:val="Hyperlink"/>
            <w:noProof/>
          </w:rPr>
          <w:t>1.1</w:t>
        </w:r>
        <w:r w:rsidR="00893B9F">
          <w:rPr>
            <w:rFonts w:asciiTheme="minorHAnsi" w:eastAsiaTheme="minorEastAsia" w:hAnsiTheme="minorHAnsi" w:cstheme="minorBidi"/>
            <w:noProof/>
            <w:szCs w:val="22"/>
            <w:lang w:eastAsia="en-GB" w:bidi="ar-SA"/>
          </w:rPr>
          <w:tab/>
        </w:r>
        <w:r w:rsidR="00893B9F" w:rsidRPr="00F02B90">
          <w:rPr>
            <w:rStyle w:val="Hyperlink"/>
            <w:noProof/>
          </w:rPr>
          <w:t>Purpose</w:t>
        </w:r>
        <w:r w:rsidR="00893B9F">
          <w:rPr>
            <w:noProof/>
            <w:webHidden/>
          </w:rPr>
          <w:tab/>
        </w:r>
        <w:r w:rsidR="00893B9F">
          <w:rPr>
            <w:noProof/>
            <w:webHidden/>
          </w:rPr>
          <w:fldChar w:fldCharType="begin"/>
        </w:r>
        <w:r w:rsidR="00893B9F">
          <w:rPr>
            <w:noProof/>
            <w:webHidden/>
          </w:rPr>
          <w:instrText xml:space="preserve"> PAGEREF _Toc531351999 \h </w:instrText>
        </w:r>
        <w:r w:rsidR="00893B9F">
          <w:rPr>
            <w:noProof/>
            <w:webHidden/>
          </w:rPr>
        </w:r>
        <w:r w:rsidR="00893B9F">
          <w:rPr>
            <w:noProof/>
            <w:webHidden/>
          </w:rPr>
          <w:fldChar w:fldCharType="separate"/>
        </w:r>
        <w:r w:rsidR="00893B9F">
          <w:rPr>
            <w:noProof/>
            <w:webHidden/>
          </w:rPr>
          <w:t>6</w:t>
        </w:r>
        <w:r w:rsidR="00893B9F">
          <w:rPr>
            <w:noProof/>
            <w:webHidden/>
          </w:rPr>
          <w:fldChar w:fldCharType="end"/>
        </w:r>
      </w:hyperlink>
    </w:p>
    <w:p w14:paraId="7EC5A100"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00" w:history="1">
        <w:r w:rsidR="00893B9F" w:rsidRPr="00F02B90">
          <w:rPr>
            <w:rStyle w:val="Hyperlink"/>
            <w:noProof/>
          </w:rPr>
          <w:t>1.2</w:t>
        </w:r>
        <w:r w:rsidR="00893B9F">
          <w:rPr>
            <w:rFonts w:asciiTheme="minorHAnsi" w:eastAsiaTheme="minorEastAsia" w:hAnsiTheme="minorHAnsi" w:cstheme="minorBidi"/>
            <w:noProof/>
            <w:szCs w:val="22"/>
            <w:lang w:eastAsia="en-GB" w:bidi="ar-SA"/>
          </w:rPr>
          <w:tab/>
        </w:r>
        <w:r w:rsidR="00893B9F" w:rsidRPr="00F02B90">
          <w:rPr>
            <w:rStyle w:val="Hyperlink"/>
            <w:noProof/>
          </w:rPr>
          <w:t>Project Scope</w:t>
        </w:r>
        <w:r w:rsidR="00893B9F">
          <w:rPr>
            <w:noProof/>
            <w:webHidden/>
          </w:rPr>
          <w:tab/>
        </w:r>
        <w:r w:rsidR="00893B9F">
          <w:rPr>
            <w:noProof/>
            <w:webHidden/>
          </w:rPr>
          <w:fldChar w:fldCharType="begin"/>
        </w:r>
        <w:r w:rsidR="00893B9F">
          <w:rPr>
            <w:noProof/>
            <w:webHidden/>
          </w:rPr>
          <w:instrText xml:space="preserve"> PAGEREF _Toc531352000 \h </w:instrText>
        </w:r>
        <w:r w:rsidR="00893B9F">
          <w:rPr>
            <w:noProof/>
            <w:webHidden/>
          </w:rPr>
        </w:r>
        <w:r w:rsidR="00893B9F">
          <w:rPr>
            <w:noProof/>
            <w:webHidden/>
          </w:rPr>
          <w:fldChar w:fldCharType="separate"/>
        </w:r>
        <w:r w:rsidR="00893B9F">
          <w:rPr>
            <w:noProof/>
            <w:webHidden/>
          </w:rPr>
          <w:t>6</w:t>
        </w:r>
        <w:r w:rsidR="00893B9F">
          <w:rPr>
            <w:noProof/>
            <w:webHidden/>
          </w:rPr>
          <w:fldChar w:fldCharType="end"/>
        </w:r>
      </w:hyperlink>
    </w:p>
    <w:p w14:paraId="7EBE67FE"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01" w:history="1">
        <w:r w:rsidR="00893B9F" w:rsidRPr="00F02B90">
          <w:rPr>
            <w:rStyle w:val="Hyperlink"/>
            <w:noProof/>
          </w:rPr>
          <w:t>1.3</w:t>
        </w:r>
        <w:r w:rsidR="00893B9F">
          <w:rPr>
            <w:rFonts w:asciiTheme="minorHAnsi" w:eastAsiaTheme="minorEastAsia" w:hAnsiTheme="minorHAnsi" w:cstheme="minorBidi"/>
            <w:noProof/>
            <w:szCs w:val="22"/>
            <w:lang w:eastAsia="en-GB" w:bidi="ar-SA"/>
          </w:rPr>
          <w:tab/>
        </w:r>
        <w:r w:rsidR="00893B9F" w:rsidRPr="00F02B90">
          <w:rPr>
            <w:rStyle w:val="Hyperlink"/>
            <w:noProof/>
          </w:rPr>
          <w:t>Reference</w:t>
        </w:r>
        <w:r w:rsidR="00893B9F">
          <w:rPr>
            <w:noProof/>
            <w:webHidden/>
          </w:rPr>
          <w:tab/>
        </w:r>
        <w:r w:rsidR="00893B9F">
          <w:rPr>
            <w:noProof/>
            <w:webHidden/>
          </w:rPr>
          <w:fldChar w:fldCharType="begin"/>
        </w:r>
        <w:r w:rsidR="00893B9F">
          <w:rPr>
            <w:noProof/>
            <w:webHidden/>
          </w:rPr>
          <w:instrText xml:space="preserve"> PAGEREF _Toc531352001 \h </w:instrText>
        </w:r>
        <w:r w:rsidR="00893B9F">
          <w:rPr>
            <w:noProof/>
            <w:webHidden/>
          </w:rPr>
        </w:r>
        <w:r w:rsidR="00893B9F">
          <w:rPr>
            <w:noProof/>
            <w:webHidden/>
          </w:rPr>
          <w:fldChar w:fldCharType="separate"/>
        </w:r>
        <w:r w:rsidR="00893B9F">
          <w:rPr>
            <w:noProof/>
            <w:webHidden/>
          </w:rPr>
          <w:t>7</w:t>
        </w:r>
        <w:r w:rsidR="00893B9F">
          <w:rPr>
            <w:noProof/>
            <w:webHidden/>
          </w:rPr>
          <w:fldChar w:fldCharType="end"/>
        </w:r>
      </w:hyperlink>
    </w:p>
    <w:p w14:paraId="69A88A29" w14:textId="77777777" w:rsidR="00893B9F" w:rsidRDefault="006930C9">
      <w:pPr>
        <w:pStyle w:val="TOC1"/>
        <w:tabs>
          <w:tab w:val="left" w:pos="400"/>
          <w:tab w:val="right" w:leader="dot" w:pos="9350"/>
        </w:tabs>
        <w:rPr>
          <w:rFonts w:asciiTheme="minorHAnsi" w:eastAsiaTheme="minorEastAsia" w:hAnsiTheme="minorHAnsi" w:cstheme="minorBidi"/>
          <w:noProof/>
          <w:szCs w:val="22"/>
          <w:lang w:eastAsia="en-GB" w:bidi="ar-SA"/>
        </w:rPr>
      </w:pPr>
      <w:hyperlink w:anchor="_Toc531352002" w:history="1">
        <w:r w:rsidR="00893B9F" w:rsidRPr="00F02B90">
          <w:rPr>
            <w:rStyle w:val="Hyperlink"/>
            <w:noProof/>
          </w:rPr>
          <w:t>2.</w:t>
        </w:r>
        <w:r w:rsidR="00893B9F">
          <w:rPr>
            <w:rFonts w:asciiTheme="minorHAnsi" w:eastAsiaTheme="minorEastAsia" w:hAnsiTheme="minorHAnsi" w:cstheme="minorBidi"/>
            <w:noProof/>
            <w:szCs w:val="22"/>
            <w:lang w:eastAsia="en-GB" w:bidi="ar-SA"/>
          </w:rPr>
          <w:tab/>
        </w:r>
        <w:r w:rsidR="00893B9F" w:rsidRPr="00F02B90">
          <w:rPr>
            <w:rStyle w:val="Hyperlink"/>
            <w:noProof/>
          </w:rPr>
          <w:t>Overall Description</w:t>
        </w:r>
        <w:r w:rsidR="00893B9F">
          <w:rPr>
            <w:noProof/>
            <w:webHidden/>
          </w:rPr>
          <w:tab/>
        </w:r>
        <w:r w:rsidR="00893B9F">
          <w:rPr>
            <w:noProof/>
            <w:webHidden/>
          </w:rPr>
          <w:fldChar w:fldCharType="begin"/>
        </w:r>
        <w:r w:rsidR="00893B9F">
          <w:rPr>
            <w:noProof/>
            <w:webHidden/>
          </w:rPr>
          <w:instrText xml:space="preserve"> PAGEREF _Toc531352002 \h </w:instrText>
        </w:r>
        <w:r w:rsidR="00893B9F">
          <w:rPr>
            <w:noProof/>
            <w:webHidden/>
          </w:rPr>
        </w:r>
        <w:r w:rsidR="00893B9F">
          <w:rPr>
            <w:noProof/>
            <w:webHidden/>
          </w:rPr>
          <w:fldChar w:fldCharType="separate"/>
        </w:r>
        <w:r w:rsidR="00893B9F">
          <w:rPr>
            <w:noProof/>
            <w:webHidden/>
          </w:rPr>
          <w:t>7</w:t>
        </w:r>
        <w:r w:rsidR="00893B9F">
          <w:rPr>
            <w:noProof/>
            <w:webHidden/>
          </w:rPr>
          <w:fldChar w:fldCharType="end"/>
        </w:r>
      </w:hyperlink>
    </w:p>
    <w:p w14:paraId="01C92FB9"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03" w:history="1">
        <w:r w:rsidR="00893B9F" w:rsidRPr="00F02B90">
          <w:rPr>
            <w:rStyle w:val="Hyperlink"/>
            <w:noProof/>
          </w:rPr>
          <w:t>2.1</w:t>
        </w:r>
        <w:r w:rsidR="00893B9F">
          <w:rPr>
            <w:rFonts w:asciiTheme="minorHAnsi" w:eastAsiaTheme="minorEastAsia" w:hAnsiTheme="minorHAnsi" w:cstheme="minorBidi"/>
            <w:noProof/>
            <w:szCs w:val="22"/>
            <w:lang w:eastAsia="en-GB" w:bidi="ar-SA"/>
          </w:rPr>
          <w:tab/>
        </w:r>
        <w:r w:rsidR="00893B9F" w:rsidRPr="00F02B90">
          <w:rPr>
            <w:rStyle w:val="Hyperlink"/>
            <w:noProof/>
          </w:rPr>
          <w:t>Product &amp; Service Perspective</w:t>
        </w:r>
        <w:r w:rsidR="00893B9F">
          <w:rPr>
            <w:noProof/>
            <w:webHidden/>
          </w:rPr>
          <w:tab/>
        </w:r>
        <w:r w:rsidR="00893B9F">
          <w:rPr>
            <w:noProof/>
            <w:webHidden/>
          </w:rPr>
          <w:fldChar w:fldCharType="begin"/>
        </w:r>
        <w:r w:rsidR="00893B9F">
          <w:rPr>
            <w:noProof/>
            <w:webHidden/>
          </w:rPr>
          <w:instrText xml:space="preserve"> PAGEREF _Toc531352003 \h </w:instrText>
        </w:r>
        <w:r w:rsidR="00893B9F">
          <w:rPr>
            <w:noProof/>
            <w:webHidden/>
          </w:rPr>
        </w:r>
        <w:r w:rsidR="00893B9F">
          <w:rPr>
            <w:noProof/>
            <w:webHidden/>
          </w:rPr>
          <w:fldChar w:fldCharType="separate"/>
        </w:r>
        <w:r w:rsidR="00893B9F">
          <w:rPr>
            <w:noProof/>
            <w:webHidden/>
          </w:rPr>
          <w:t>7</w:t>
        </w:r>
        <w:r w:rsidR="00893B9F">
          <w:rPr>
            <w:noProof/>
            <w:webHidden/>
          </w:rPr>
          <w:fldChar w:fldCharType="end"/>
        </w:r>
      </w:hyperlink>
    </w:p>
    <w:p w14:paraId="1E38841B"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04" w:history="1">
        <w:r w:rsidR="00893B9F" w:rsidRPr="00F02B90">
          <w:rPr>
            <w:rStyle w:val="Hyperlink"/>
            <w:noProof/>
          </w:rPr>
          <w:t>2.2</w:t>
        </w:r>
        <w:r w:rsidR="00893B9F">
          <w:rPr>
            <w:rFonts w:asciiTheme="minorHAnsi" w:eastAsiaTheme="minorEastAsia" w:hAnsiTheme="minorHAnsi" w:cstheme="minorBidi"/>
            <w:noProof/>
            <w:szCs w:val="22"/>
            <w:lang w:eastAsia="en-GB" w:bidi="ar-SA"/>
          </w:rPr>
          <w:tab/>
        </w:r>
        <w:r w:rsidR="00893B9F" w:rsidRPr="00F02B90">
          <w:rPr>
            <w:rStyle w:val="Hyperlink"/>
            <w:noProof/>
          </w:rPr>
          <w:t>Product (Hardware &amp; Software) Features</w:t>
        </w:r>
        <w:r w:rsidR="00893B9F">
          <w:rPr>
            <w:noProof/>
            <w:webHidden/>
          </w:rPr>
          <w:tab/>
        </w:r>
        <w:r w:rsidR="00893B9F">
          <w:rPr>
            <w:noProof/>
            <w:webHidden/>
          </w:rPr>
          <w:fldChar w:fldCharType="begin"/>
        </w:r>
        <w:r w:rsidR="00893B9F">
          <w:rPr>
            <w:noProof/>
            <w:webHidden/>
          </w:rPr>
          <w:instrText xml:space="preserve"> PAGEREF _Toc531352004 \h </w:instrText>
        </w:r>
        <w:r w:rsidR="00893B9F">
          <w:rPr>
            <w:noProof/>
            <w:webHidden/>
          </w:rPr>
        </w:r>
        <w:r w:rsidR="00893B9F">
          <w:rPr>
            <w:noProof/>
            <w:webHidden/>
          </w:rPr>
          <w:fldChar w:fldCharType="separate"/>
        </w:r>
        <w:r w:rsidR="00893B9F">
          <w:rPr>
            <w:noProof/>
            <w:webHidden/>
          </w:rPr>
          <w:t>7</w:t>
        </w:r>
        <w:r w:rsidR="00893B9F">
          <w:rPr>
            <w:noProof/>
            <w:webHidden/>
          </w:rPr>
          <w:fldChar w:fldCharType="end"/>
        </w:r>
      </w:hyperlink>
    </w:p>
    <w:p w14:paraId="7930C69D" w14:textId="77777777" w:rsidR="00893B9F" w:rsidRDefault="006930C9">
      <w:pPr>
        <w:pStyle w:val="TOC1"/>
        <w:tabs>
          <w:tab w:val="left" w:pos="400"/>
          <w:tab w:val="right" w:leader="dot" w:pos="9350"/>
        </w:tabs>
        <w:rPr>
          <w:rFonts w:asciiTheme="minorHAnsi" w:eastAsiaTheme="minorEastAsia" w:hAnsiTheme="minorHAnsi" w:cstheme="minorBidi"/>
          <w:noProof/>
          <w:szCs w:val="22"/>
          <w:lang w:eastAsia="en-GB" w:bidi="ar-SA"/>
        </w:rPr>
      </w:pPr>
      <w:hyperlink w:anchor="_Toc531352005" w:history="1">
        <w:r w:rsidR="00893B9F" w:rsidRPr="00F02B90">
          <w:rPr>
            <w:rStyle w:val="Hyperlink"/>
            <w:noProof/>
          </w:rPr>
          <w:t>3.</w:t>
        </w:r>
        <w:r w:rsidR="00893B9F">
          <w:rPr>
            <w:rFonts w:asciiTheme="minorHAnsi" w:eastAsiaTheme="minorEastAsia" w:hAnsiTheme="minorHAnsi" w:cstheme="minorBidi"/>
            <w:noProof/>
            <w:szCs w:val="22"/>
            <w:lang w:eastAsia="en-GB" w:bidi="ar-SA"/>
          </w:rPr>
          <w:tab/>
        </w:r>
        <w:r w:rsidR="00893B9F" w:rsidRPr="00F02B90">
          <w:rPr>
            <w:rStyle w:val="Hyperlink"/>
            <w:noProof/>
          </w:rPr>
          <w:t>Description Of Products Need</w:t>
        </w:r>
        <w:r w:rsidR="00893B9F">
          <w:rPr>
            <w:noProof/>
            <w:webHidden/>
          </w:rPr>
          <w:tab/>
        </w:r>
        <w:r w:rsidR="00893B9F">
          <w:rPr>
            <w:noProof/>
            <w:webHidden/>
          </w:rPr>
          <w:fldChar w:fldCharType="begin"/>
        </w:r>
        <w:r w:rsidR="00893B9F">
          <w:rPr>
            <w:noProof/>
            <w:webHidden/>
          </w:rPr>
          <w:instrText xml:space="preserve"> PAGEREF _Toc531352005 \h </w:instrText>
        </w:r>
        <w:r w:rsidR="00893B9F">
          <w:rPr>
            <w:noProof/>
            <w:webHidden/>
          </w:rPr>
        </w:r>
        <w:r w:rsidR="00893B9F">
          <w:rPr>
            <w:noProof/>
            <w:webHidden/>
          </w:rPr>
          <w:fldChar w:fldCharType="separate"/>
        </w:r>
        <w:r w:rsidR="00893B9F">
          <w:rPr>
            <w:noProof/>
            <w:webHidden/>
          </w:rPr>
          <w:t>8</w:t>
        </w:r>
        <w:r w:rsidR="00893B9F">
          <w:rPr>
            <w:noProof/>
            <w:webHidden/>
          </w:rPr>
          <w:fldChar w:fldCharType="end"/>
        </w:r>
      </w:hyperlink>
    </w:p>
    <w:p w14:paraId="5F407ED4" w14:textId="77777777" w:rsidR="00893B9F" w:rsidRDefault="006930C9">
      <w:pPr>
        <w:pStyle w:val="TOC3"/>
        <w:tabs>
          <w:tab w:val="left" w:pos="1100"/>
          <w:tab w:val="right" w:leader="dot" w:pos="9350"/>
        </w:tabs>
        <w:rPr>
          <w:rFonts w:asciiTheme="minorHAnsi" w:eastAsiaTheme="minorEastAsia" w:hAnsiTheme="minorHAnsi" w:cstheme="minorBidi"/>
          <w:noProof/>
          <w:szCs w:val="22"/>
          <w:lang w:eastAsia="en-GB" w:bidi="ar-SA"/>
        </w:rPr>
      </w:pPr>
      <w:hyperlink w:anchor="_Toc531352006" w:history="1">
        <w:r w:rsidR="00893B9F" w:rsidRPr="00F02B90">
          <w:rPr>
            <w:rStyle w:val="Hyperlink"/>
            <w:noProof/>
          </w:rPr>
          <w:t>3.1.1</w:t>
        </w:r>
        <w:r w:rsidR="00893B9F">
          <w:rPr>
            <w:rFonts w:asciiTheme="minorHAnsi" w:eastAsiaTheme="minorEastAsia" w:hAnsiTheme="minorHAnsi" w:cstheme="minorBidi"/>
            <w:noProof/>
            <w:szCs w:val="22"/>
            <w:lang w:eastAsia="en-GB" w:bidi="ar-SA"/>
          </w:rPr>
          <w:tab/>
        </w:r>
        <w:r w:rsidR="00893B9F" w:rsidRPr="00F02B90">
          <w:rPr>
            <w:rStyle w:val="Hyperlink"/>
            <w:noProof/>
          </w:rPr>
          <w:t>Large Format Scanner</w:t>
        </w:r>
        <w:r w:rsidR="00893B9F">
          <w:rPr>
            <w:noProof/>
            <w:webHidden/>
          </w:rPr>
          <w:tab/>
        </w:r>
        <w:r w:rsidR="00893B9F">
          <w:rPr>
            <w:noProof/>
            <w:webHidden/>
          </w:rPr>
          <w:fldChar w:fldCharType="begin"/>
        </w:r>
        <w:r w:rsidR="00893B9F">
          <w:rPr>
            <w:noProof/>
            <w:webHidden/>
          </w:rPr>
          <w:instrText xml:space="preserve"> PAGEREF _Toc531352006 \h </w:instrText>
        </w:r>
        <w:r w:rsidR="00893B9F">
          <w:rPr>
            <w:noProof/>
            <w:webHidden/>
          </w:rPr>
        </w:r>
        <w:r w:rsidR="00893B9F">
          <w:rPr>
            <w:noProof/>
            <w:webHidden/>
          </w:rPr>
          <w:fldChar w:fldCharType="separate"/>
        </w:r>
        <w:r w:rsidR="00893B9F">
          <w:rPr>
            <w:noProof/>
            <w:webHidden/>
          </w:rPr>
          <w:t>8</w:t>
        </w:r>
        <w:r w:rsidR="00893B9F">
          <w:rPr>
            <w:noProof/>
            <w:webHidden/>
          </w:rPr>
          <w:fldChar w:fldCharType="end"/>
        </w:r>
      </w:hyperlink>
    </w:p>
    <w:p w14:paraId="484E665A" w14:textId="77777777" w:rsidR="00893B9F" w:rsidRDefault="006930C9">
      <w:pPr>
        <w:pStyle w:val="TOC3"/>
        <w:tabs>
          <w:tab w:val="left" w:pos="1100"/>
          <w:tab w:val="right" w:leader="dot" w:pos="9350"/>
        </w:tabs>
        <w:rPr>
          <w:rFonts w:asciiTheme="minorHAnsi" w:eastAsiaTheme="minorEastAsia" w:hAnsiTheme="minorHAnsi" w:cstheme="minorBidi"/>
          <w:noProof/>
          <w:szCs w:val="22"/>
          <w:lang w:eastAsia="en-GB" w:bidi="ar-SA"/>
        </w:rPr>
      </w:pPr>
      <w:hyperlink w:anchor="_Toc531352007" w:history="1">
        <w:r w:rsidR="00893B9F" w:rsidRPr="00F02B90">
          <w:rPr>
            <w:rStyle w:val="Hyperlink"/>
            <w:noProof/>
          </w:rPr>
          <w:t>3.1.2</w:t>
        </w:r>
        <w:r w:rsidR="00893B9F">
          <w:rPr>
            <w:rFonts w:asciiTheme="minorHAnsi" w:eastAsiaTheme="minorEastAsia" w:hAnsiTheme="minorHAnsi" w:cstheme="minorBidi"/>
            <w:noProof/>
            <w:szCs w:val="22"/>
            <w:lang w:eastAsia="en-GB" w:bidi="ar-SA"/>
          </w:rPr>
          <w:tab/>
        </w:r>
        <w:r w:rsidR="00893B9F" w:rsidRPr="00F02B90">
          <w:rPr>
            <w:rStyle w:val="Hyperlink"/>
            <w:noProof/>
          </w:rPr>
          <w:t>11x17 or A3 Scanner</w:t>
        </w:r>
        <w:r w:rsidR="00893B9F">
          <w:rPr>
            <w:noProof/>
            <w:webHidden/>
          </w:rPr>
          <w:tab/>
        </w:r>
        <w:r w:rsidR="00893B9F">
          <w:rPr>
            <w:noProof/>
            <w:webHidden/>
          </w:rPr>
          <w:fldChar w:fldCharType="begin"/>
        </w:r>
        <w:r w:rsidR="00893B9F">
          <w:rPr>
            <w:noProof/>
            <w:webHidden/>
          </w:rPr>
          <w:instrText xml:space="preserve"> PAGEREF _Toc531352007 \h </w:instrText>
        </w:r>
        <w:r w:rsidR="00893B9F">
          <w:rPr>
            <w:noProof/>
            <w:webHidden/>
          </w:rPr>
        </w:r>
        <w:r w:rsidR="00893B9F">
          <w:rPr>
            <w:noProof/>
            <w:webHidden/>
          </w:rPr>
          <w:fldChar w:fldCharType="separate"/>
        </w:r>
        <w:r w:rsidR="00893B9F">
          <w:rPr>
            <w:noProof/>
            <w:webHidden/>
          </w:rPr>
          <w:t>8</w:t>
        </w:r>
        <w:r w:rsidR="00893B9F">
          <w:rPr>
            <w:noProof/>
            <w:webHidden/>
          </w:rPr>
          <w:fldChar w:fldCharType="end"/>
        </w:r>
      </w:hyperlink>
    </w:p>
    <w:p w14:paraId="02B974A6" w14:textId="77777777" w:rsidR="00893B9F" w:rsidRDefault="006930C9">
      <w:pPr>
        <w:pStyle w:val="TOC3"/>
        <w:tabs>
          <w:tab w:val="left" w:pos="1100"/>
          <w:tab w:val="right" w:leader="dot" w:pos="9350"/>
        </w:tabs>
        <w:rPr>
          <w:rFonts w:asciiTheme="minorHAnsi" w:eastAsiaTheme="minorEastAsia" w:hAnsiTheme="minorHAnsi" w:cstheme="minorBidi"/>
          <w:noProof/>
          <w:szCs w:val="22"/>
          <w:lang w:eastAsia="en-GB" w:bidi="ar-SA"/>
        </w:rPr>
      </w:pPr>
      <w:hyperlink w:anchor="_Toc531352008" w:history="1">
        <w:r w:rsidR="00893B9F" w:rsidRPr="00F02B90">
          <w:rPr>
            <w:rStyle w:val="Hyperlink"/>
            <w:noProof/>
          </w:rPr>
          <w:t>3.1.3</w:t>
        </w:r>
        <w:r w:rsidR="00893B9F">
          <w:rPr>
            <w:rFonts w:asciiTheme="minorHAnsi" w:eastAsiaTheme="minorEastAsia" w:hAnsiTheme="minorHAnsi" w:cstheme="minorBidi"/>
            <w:noProof/>
            <w:szCs w:val="22"/>
            <w:lang w:eastAsia="en-GB" w:bidi="ar-SA"/>
          </w:rPr>
          <w:tab/>
        </w:r>
        <w:r w:rsidR="00893B9F" w:rsidRPr="00F02B90">
          <w:rPr>
            <w:rStyle w:val="Hyperlink"/>
            <w:noProof/>
          </w:rPr>
          <w:t>Large Format Colour Plotter</w:t>
        </w:r>
        <w:r w:rsidR="00893B9F">
          <w:rPr>
            <w:noProof/>
            <w:webHidden/>
          </w:rPr>
          <w:tab/>
        </w:r>
        <w:r w:rsidR="00893B9F">
          <w:rPr>
            <w:noProof/>
            <w:webHidden/>
          </w:rPr>
          <w:fldChar w:fldCharType="begin"/>
        </w:r>
        <w:r w:rsidR="00893B9F">
          <w:rPr>
            <w:noProof/>
            <w:webHidden/>
          </w:rPr>
          <w:instrText xml:space="preserve"> PAGEREF _Toc531352008 \h </w:instrText>
        </w:r>
        <w:r w:rsidR="00893B9F">
          <w:rPr>
            <w:noProof/>
            <w:webHidden/>
          </w:rPr>
        </w:r>
        <w:r w:rsidR="00893B9F">
          <w:rPr>
            <w:noProof/>
            <w:webHidden/>
          </w:rPr>
          <w:fldChar w:fldCharType="separate"/>
        </w:r>
        <w:r w:rsidR="00893B9F">
          <w:rPr>
            <w:noProof/>
            <w:webHidden/>
          </w:rPr>
          <w:t>8</w:t>
        </w:r>
        <w:r w:rsidR="00893B9F">
          <w:rPr>
            <w:noProof/>
            <w:webHidden/>
          </w:rPr>
          <w:fldChar w:fldCharType="end"/>
        </w:r>
      </w:hyperlink>
    </w:p>
    <w:p w14:paraId="1FBCB1A3" w14:textId="77777777" w:rsidR="00893B9F" w:rsidRDefault="006930C9">
      <w:pPr>
        <w:pStyle w:val="TOC3"/>
        <w:tabs>
          <w:tab w:val="left" w:pos="1100"/>
          <w:tab w:val="right" w:leader="dot" w:pos="9350"/>
        </w:tabs>
        <w:rPr>
          <w:rFonts w:asciiTheme="minorHAnsi" w:eastAsiaTheme="minorEastAsia" w:hAnsiTheme="minorHAnsi" w:cstheme="minorBidi"/>
          <w:noProof/>
          <w:szCs w:val="22"/>
          <w:lang w:eastAsia="en-GB" w:bidi="ar-SA"/>
        </w:rPr>
      </w:pPr>
      <w:hyperlink w:anchor="_Toc531352009" w:history="1">
        <w:r w:rsidR="00893B9F" w:rsidRPr="00F02B90">
          <w:rPr>
            <w:rStyle w:val="Hyperlink"/>
            <w:noProof/>
          </w:rPr>
          <w:t>3.1.4</w:t>
        </w:r>
        <w:r w:rsidR="00893B9F">
          <w:rPr>
            <w:rFonts w:asciiTheme="minorHAnsi" w:eastAsiaTheme="minorEastAsia" w:hAnsiTheme="minorHAnsi" w:cstheme="minorBidi"/>
            <w:noProof/>
            <w:szCs w:val="22"/>
            <w:lang w:eastAsia="en-GB" w:bidi="ar-SA"/>
          </w:rPr>
          <w:tab/>
        </w:r>
        <w:r w:rsidR="00893B9F" w:rsidRPr="00F02B90">
          <w:rPr>
            <w:rStyle w:val="Hyperlink"/>
            <w:noProof/>
          </w:rPr>
          <w:t>11x17 or A3 Printer</w:t>
        </w:r>
        <w:r w:rsidR="00893B9F">
          <w:rPr>
            <w:noProof/>
            <w:webHidden/>
          </w:rPr>
          <w:tab/>
        </w:r>
        <w:r w:rsidR="00893B9F">
          <w:rPr>
            <w:noProof/>
            <w:webHidden/>
          </w:rPr>
          <w:fldChar w:fldCharType="begin"/>
        </w:r>
        <w:r w:rsidR="00893B9F">
          <w:rPr>
            <w:noProof/>
            <w:webHidden/>
          </w:rPr>
          <w:instrText xml:space="preserve"> PAGEREF _Toc531352009 \h </w:instrText>
        </w:r>
        <w:r w:rsidR="00893B9F">
          <w:rPr>
            <w:noProof/>
            <w:webHidden/>
          </w:rPr>
        </w:r>
        <w:r w:rsidR="00893B9F">
          <w:rPr>
            <w:noProof/>
            <w:webHidden/>
          </w:rPr>
          <w:fldChar w:fldCharType="separate"/>
        </w:r>
        <w:r w:rsidR="00893B9F">
          <w:rPr>
            <w:noProof/>
            <w:webHidden/>
          </w:rPr>
          <w:t>8</w:t>
        </w:r>
        <w:r w:rsidR="00893B9F">
          <w:rPr>
            <w:noProof/>
            <w:webHidden/>
          </w:rPr>
          <w:fldChar w:fldCharType="end"/>
        </w:r>
      </w:hyperlink>
    </w:p>
    <w:p w14:paraId="24F78FF0" w14:textId="77777777" w:rsidR="00893B9F" w:rsidRDefault="006930C9">
      <w:pPr>
        <w:pStyle w:val="TOC3"/>
        <w:tabs>
          <w:tab w:val="left" w:pos="1100"/>
          <w:tab w:val="right" w:leader="dot" w:pos="9350"/>
        </w:tabs>
        <w:rPr>
          <w:rFonts w:asciiTheme="minorHAnsi" w:eastAsiaTheme="minorEastAsia" w:hAnsiTheme="minorHAnsi" w:cstheme="minorBidi"/>
          <w:noProof/>
          <w:szCs w:val="22"/>
          <w:lang w:eastAsia="en-GB" w:bidi="ar-SA"/>
        </w:rPr>
      </w:pPr>
      <w:hyperlink w:anchor="_Toc531352010" w:history="1">
        <w:r w:rsidR="00893B9F" w:rsidRPr="00F02B90">
          <w:rPr>
            <w:rStyle w:val="Hyperlink"/>
            <w:noProof/>
          </w:rPr>
          <w:t>3.1.5</w:t>
        </w:r>
        <w:r w:rsidR="00893B9F">
          <w:rPr>
            <w:rFonts w:asciiTheme="minorHAnsi" w:eastAsiaTheme="minorEastAsia" w:hAnsiTheme="minorHAnsi" w:cstheme="minorBidi"/>
            <w:noProof/>
            <w:szCs w:val="22"/>
            <w:lang w:eastAsia="en-GB" w:bidi="ar-SA"/>
          </w:rPr>
          <w:tab/>
        </w:r>
        <w:r w:rsidR="00893B9F" w:rsidRPr="00F02B90">
          <w:rPr>
            <w:rStyle w:val="Hyperlink"/>
            <w:noProof/>
          </w:rPr>
          <w:t>CAD/GIS/Photogrammetry Laptops</w:t>
        </w:r>
        <w:r w:rsidR="00893B9F">
          <w:rPr>
            <w:noProof/>
            <w:webHidden/>
          </w:rPr>
          <w:tab/>
        </w:r>
        <w:r w:rsidR="00893B9F">
          <w:rPr>
            <w:noProof/>
            <w:webHidden/>
          </w:rPr>
          <w:fldChar w:fldCharType="begin"/>
        </w:r>
        <w:r w:rsidR="00893B9F">
          <w:rPr>
            <w:noProof/>
            <w:webHidden/>
          </w:rPr>
          <w:instrText xml:space="preserve"> PAGEREF _Toc531352010 \h </w:instrText>
        </w:r>
        <w:r w:rsidR="00893B9F">
          <w:rPr>
            <w:noProof/>
            <w:webHidden/>
          </w:rPr>
        </w:r>
        <w:r w:rsidR="00893B9F">
          <w:rPr>
            <w:noProof/>
            <w:webHidden/>
          </w:rPr>
          <w:fldChar w:fldCharType="separate"/>
        </w:r>
        <w:r w:rsidR="00893B9F">
          <w:rPr>
            <w:noProof/>
            <w:webHidden/>
          </w:rPr>
          <w:t>8</w:t>
        </w:r>
        <w:r w:rsidR="00893B9F">
          <w:rPr>
            <w:noProof/>
            <w:webHidden/>
          </w:rPr>
          <w:fldChar w:fldCharType="end"/>
        </w:r>
      </w:hyperlink>
    </w:p>
    <w:p w14:paraId="4859ACE0" w14:textId="77777777" w:rsidR="00893B9F" w:rsidRDefault="006930C9">
      <w:pPr>
        <w:pStyle w:val="TOC3"/>
        <w:tabs>
          <w:tab w:val="left" w:pos="1100"/>
          <w:tab w:val="right" w:leader="dot" w:pos="9350"/>
        </w:tabs>
        <w:rPr>
          <w:rFonts w:asciiTheme="minorHAnsi" w:eastAsiaTheme="minorEastAsia" w:hAnsiTheme="minorHAnsi" w:cstheme="minorBidi"/>
          <w:noProof/>
          <w:szCs w:val="22"/>
          <w:lang w:eastAsia="en-GB" w:bidi="ar-SA"/>
        </w:rPr>
      </w:pPr>
      <w:hyperlink w:anchor="_Toc531352011" w:history="1">
        <w:r w:rsidR="00893B9F" w:rsidRPr="00F02B90">
          <w:rPr>
            <w:rStyle w:val="Hyperlink"/>
            <w:noProof/>
          </w:rPr>
          <w:t>3.1.6</w:t>
        </w:r>
        <w:r w:rsidR="00893B9F">
          <w:rPr>
            <w:rFonts w:asciiTheme="minorHAnsi" w:eastAsiaTheme="minorEastAsia" w:hAnsiTheme="minorHAnsi" w:cstheme="minorBidi"/>
            <w:noProof/>
            <w:szCs w:val="22"/>
            <w:lang w:eastAsia="en-GB" w:bidi="ar-SA"/>
          </w:rPr>
          <w:tab/>
        </w:r>
        <w:r w:rsidR="00893B9F" w:rsidRPr="00F02B90">
          <w:rPr>
            <w:rStyle w:val="Hyperlink"/>
            <w:noProof/>
          </w:rPr>
          <w:t>Large Computer Screens</w:t>
        </w:r>
        <w:r w:rsidR="00893B9F">
          <w:rPr>
            <w:noProof/>
            <w:webHidden/>
          </w:rPr>
          <w:tab/>
        </w:r>
        <w:r w:rsidR="00893B9F">
          <w:rPr>
            <w:noProof/>
            <w:webHidden/>
          </w:rPr>
          <w:fldChar w:fldCharType="begin"/>
        </w:r>
        <w:r w:rsidR="00893B9F">
          <w:rPr>
            <w:noProof/>
            <w:webHidden/>
          </w:rPr>
          <w:instrText xml:space="preserve"> PAGEREF _Toc531352011 \h </w:instrText>
        </w:r>
        <w:r w:rsidR="00893B9F">
          <w:rPr>
            <w:noProof/>
            <w:webHidden/>
          </w:rPr>
        </w:r>
        <w:r w:rsidR="00893B9F">
          <w:rPr>
            <w:noProof/>
            <w:webHidden/>
          </w:rPr>
          <w:fldChar w:fldCharType="separate"/>
        </w:r>
        <w:r w:rsidR="00893B9F">
          <w:rPr>
            <w:noProof/>
            <w:webHidden/>
          </w:rPr>
          <w:t>9</w:t>
        </w:r>
        <w:r w:rsidR="00893B9F">
          <w:rPr>
            <w:noProof/>
            <w:webHidden/>
          </w:rPr>
          <w:fldChar w:fldCharType="end"/>
        </w:r>
      </w:hyperlink>
    </w:p>
    <w:p w14:paraId="3349DA2D" w14:textId="77777777" w:rsidR="00893B9F" w:rsidRDefault="006930C9">
      <w:pPr>
        <w:pStyle w:val="TOC3"/>
        <w:tabs>
          <w:tab w:val="left" w:pos="1100"/>
          <w:tab w:val="right" w:leader="dot" w:pos="9350"/>
        </w:tabs>
        <w:rPr>
          <w:rFonts w:asciiTheme="minorHAnsi" w:eastAsiaTheme="minorEastAsia" w:hAnsiTheme="minorHAnsi" w:cstheme="minorBidi"/>
          <w:noProof/>
          <w:szCs w:val="22"/>
          <w:lang w:eastAsia="en-GB" w:bidi="ar-SA"/>
        </w:rPr>
      </w:pPr>
      <w:hyperlink w:anchor="_Toc531352012" w:history="1">
        <w:r w:rsidR="00893B9F" w:rsidRPr="00F02B90">
          <w:rPr>
            <w:rStyle w:val="Hyperlink"/>
            <w:noProof/>
          </w:rPr>
          <w:t>3.1.7</w:t>
        </w:r>
        <w:r w:rsidR="00893B9F">
          <w:rPr>
            <w:rFonts w:asciiTheme="minorHAnsi" w:eastAsiaTheme="minorEastAsia" w:hAnsiTheme="minorHAnsi" w:cstheme="minorBidi"/>
            <w:noProof/>
            <w:szCs w:val="22"/>
            <w:lang w:eastAsia="en-GB" w:bidi="ar-SA"/>
          </w:rPr>
          <w:tab/>
        </w:r>
        <w:r w:rsidR="00893B9F" w:rsidRPr="00F02B90">
          <w:rPr>
            <w:rStyle w:val="Hyperlink"/>
            <w:noProof/>
          </w:rPr>
          <w:t>ArcGIS Pro</w:t>
        </w:r>
        <w:r w:rsidR="00893B9F">
          <w:rPr>
            <w:noProof/>
            <w:webHidden/>
          </w:rPr>
          <w:tab/>
        </w:r>
        <w:r w:rsidR="00893B9F">
          <w:rPr>
            <w:noProof/>
            <w:webHidden/>
          </w:rPr>
          <w:fldChar w:fldCharType="begin"/>
        </w:r>
        <w:r w:rsidR="00893B9F">
          <w:rPr>
            <w:noProof/>
            <w:webHidden/>
          </w:rPr>
          <w:instrText xml:space="preserve"> PAGEREF _Toc531352012 \h </w:instrText>
        </w:r>
        <w:r w:rsidR="00893B9F">
          <w:rPr>
            <w:noProof/>
            <w:webHidden/>
          </w:rPr>
        </w:r>
        <w:r w:rsidR="00893B9F">
          <w:rPr>
            <w:noProof/>
            <w:webHidden/>
          </w:rPr>
          <w:fldChar w:fldCharType="separate"/>
        </w:r>
        <w:r w:rsidR="00893B9F">
          <w:rPr>
            <w:noProof/>
            <w:webHidden/>
          </w:rPr>
          <w:t>9</w:t>
        </w:r>
        <w:r w:rsidR="00893B9F">
          <w:rPr>
            <w:noProof/>
            <w:webHidden/>
          </w:rPr>
          <w:fldChar w:fldCharType="end"/>
        </w:r>
      </w:hyperlink>
    </w:p>
    <w:p w14:paraId="3343D128" w14:textId="77777777" w:rsidR="00893B9F" w:rsidRDefault="006930C9">
      <w:pPr>
        <w:pStyle w:val="TOC3"/>
        <w:tabs>
          <w:tab w:val="left" w:pos="1100"/>
          <w:tab w:val="right" w:leader="dot" w:pos="9350"/>
        </w:tabs>
        <w:rPr>
          <w:rFonts w:asciiTheme="minorHAnsi" w:eastAsiaTheme="minorEastAsia" w:hAnsiTheme="minorHAnsi" w:cstheme="minorBidi"/>
          <w:noProof/>
          <w:szCs w:val="22"/>
          <w:lang w:eastAsia="en-GB" w:bidi="ar-SA"/>
        </w:rPr>
      </w:pPr>
      <w:hyperlink w:anchor="_Toc531352013" w:history="1">
        <w:r w:rsidR="00893B9F" w:rsidRPr="00F02B90">
          <w:rPr>
            <w:rStyle w:val="Hyperlink"/>
            <w:noProof/>
          </w:rPr>
          <w:t>3.1.8</w:t>
        </w:r>
        <w:r w:rsidR="00893B9F">
          <w:rPr>
            <w:rFonts w:asciiTheme="minorHAnsi" w:eastAsiaTheme="minorEastAsia" w:hAnsiTheme="minorHAnsi" w:cstheme="minorBidi"/>
            <w:noProof/>
            <w:szCs w:val="22"/>
            <w:lang w:eastAsia="en-GB" w:bidi="ar-SA"/>
          </w:rPr>
          <w:tab/>
        </w:r>
        <w:r w:rsidR="00893B9F" w:rsidRPr="00F02B90">
          <w:rPr>
            <w:rStyle w:val="Hyperlink"/>
            <w:noProof/>
          </w:rPr>
          <w:t>ArcGIS (w/ Survey Component)</w:t>
        </w:r>
        <w:r w:rsidR="00893B9F">
          <w:rPr>
            <w:noProof/>
            <w:webHidden/>
          </w:rPr>
          <w:tab/>
        </w:r>
        <w:r w:rsidR="00893B9F">
          <w:rPr>
            <w:noProof/>
            <w:webHidden/>
          </w:rPr>
          <w:fldChar w:fldCharType="begin"/>
        </w:r>
        <w:r w:rsidR="00893B9F">
          <w:rPr>
            <w:noProof/>
            <w:webHidden/>
          </w:rPr>
          <w:instrText xml:space="preserve"> PAGEREF _Toc531352013 \h </w:instrText>
        </w:r>
        <w:r w:rsidR="00893B9F">
          <w:rPr>
            <w:noProof/>
            <w:webHidden/>
          </w:rPr>
        </w:r>
        <w:r w:rsidR="00893B9F">
          <w:rPr>
            <w:noProof/>
            <w:webHidden/>
          </w:rPr>
          <w:fldChar w:fldCharType="separate"/>
        </w:r>
        <w:r w:rsidR="00893B9F">
          <w:rPr>
            <w:noProof/>
            <w:webHidden/>
          </w:rPr>
          <w:t>9</w:t>
        </w:r>
        <w:r w:rsidR="00893B9F">
          <w:rPr>
            <w:noProof/>
            <w:webHidden/>
          </w:rPr>
          <w:fldChar w:fldCharType="end"/>
        </w:r>
      </w:hyperlink>
    </w:p>
    <w:p w14:paraId="4BBBB915" w14:textId="77777777" w:rsidR="00893B9F" w:rsidRDefault="006930C9">
      <w:pPr>
        <w:pStyle w:val="TOC3"/>
        <w:tabs>
          <w:tab w:val="left" w:pos="1100"/>
          <w:tab w:val="right" w:leader="dot" w:pos="9350"/>
        </w:tabs>
        <w:rPr>
          <w:rFonts w:asciiTheme="minorHAnsi" w:eastAsiaTheme="minorEastAsia" w:hAnsiTheme="minorHAnsi" w:cstheme="minorBidi"/>
          <w:noProof/>
          <w:szCs w:val="22"/>
          <w:lang w:eastAsia="en-GB" w:bidi="ar-SA"/>
        </w:rPr>
      </w:pPr>
      <w:hyperlink w:anchor="_Toc531352014" w:history="1">
        <w:r w:rsidR="00893B9F" w:rsidRPr="00F02B90">
          <w:rPr>
            <w:rStyle w:val="Hyperlink"/>
            <w:noProof/>
          </w:rPr>
          <w:t>3.1.9</w:t>
        </w:r>
        <w:r w:rsidR="00893B9F">
          <w:rPr>
            <w:rFonts w:asciiTheme="minorHAnsi" w:eastAsiaTheme="minorEastAsia" w:hAnsiTheme="minorHAnsi" w:cstheme="minorBidi"/>
            <w:noProof/>
            <w:szCs w:val="22"/>
            <w:lang w:eastAsia="en-GB" w:bidi="ar-SA"/>
          </w:rPr>
          <w:tab/>
        </w:r>
        <w:r w:rsidR="00893B9F" w:rsidRPr="00F02B90">
          <w:rPr>
            <w:rStyle w:val="Hyperlink"/>
            <w:noProof/>
          </w:rPr>
          <w:t>Mapping software</w:t>
        </w:r>
        <w:r w:rsidR="00893B9F">
          <w:rPr>
            <w:noProof/>
            <w:webHidden/>
          </w:rPr>
          <w:tab/>
        </w:r>
        <w:r w:rsidR="00893B9F">
          <w:rPr>
            <w:noProof/>
            <w:webHidden/>
          </w:rPr>
          <w:fldChar w:fldCharType="begin"/>
        </w:r>
        <w:r w:rsidR="00893B9F">
          <w:rPr>
            <w:noProof/>
            <w:webHidden/>
          </w:rPr>
          <w:instrText xml:space="preserve"> PAGEREF _Toc531352014 \h </w:instrText>
        </w:r>
        <w:r w:rsidR="00893B9F">
          <w:rPr>
            <w:noProof/>
            <w:webHidden/>
          </w:rPr>
        </w:r>
        <w:r w:rsidR="00893B9F">
          <w:rPr>
            <w:noProof/>
            <w:webHidden/>
          </w:rPr>
          <w:fldChar w:fldCharType="separate"/>
        </w:r>
        <w:r w:rsidR="00893B9F">
          <w:rPr>
            <w:noProof/>
            <w:webHidden/>
          </w:rPr>
          <w:t>9</w:t>
        </w:r>
        <w:r w:rsidR="00893B9F">
          <w:rPr>
            <w:noProof/>
            <w:webHidden/>
          </w:rPr>
          <w:fldChar w:fldCharType="end"/>
        </w:r>
      </w:hyperlink>
    </w:p>
    <w:p w14:paraId="7BB83464" w14:textId="77777777" w:rsidR="00893B9F" w:rsidRDefault="006930C9">
      <w:pPr>
        <w:pStyle w:val="TOC3"/>
        <w:tabs>
          <w:tab w:val="left" w:pos="1320"/>
          <w:tab w:val="right" w:leader="dot" w:pos="9350"/>
        </w:tabs>
        <w:rPr>
          <w:rFonts w:asciiTheme="minorHAnsi" w:eastAsiaTheme="minorEastAsia" w:hAnsiTheme="minorHAnsi" w:cstheme="minorBidi"/>
          <w:noProof/>
          <w:szCs w:val="22"/>
          <w:lang w:eastAsia="en-GB" w:bidi="ar-SA"/>
        </w:rPr>
      </w:pPr>
      <w:hyperlink w:anchor="_Toc531352015" w:history="1">
        <w:r w:rsidR="00893B9F" w:rsidRPr="00F02B90">
          <w:rPr>
            <w:rStyle w:val="Hyperlink"/>
            <w:noProof/>
          </w:rPr>
          <w:t>3.1.10</w:t>
        </w:r>
        <w:r w:rsidR="00893B9F">
          <w:rPr>
            <w:rFonts w:asciiTheme="minorHAnsi" w:eastAsiaTheme="minorEastAsia" w:hAnsiTheme="minorHAnsi" w:cstheme="minorBidi"/>
            <w:noProof/>
            <w:szCs w:val="22"/>
            <w:lang w:eastAsia="en-GB" w:bidi="ar-SA"/>
          </w:rPr>
          <w:tab/>
        </w:r>
        <w:r w:rsidR="00893B9F" w:rsidRPr="00F02B90">
          <w:rPr>
            <w:rStyle w:val="Hyperlink"/>
            <w:noProof/>
          </w:rPr>
          <w:t>Drone Processing software</w:t>
        </w:r>
        <w:r w:rsidR="00893B9F">
          <w:rPr>
            <w:noProof/>
            <w:webHidden/>
          </w:rPr>
          <w:tab/>
        </w:r>
        <w:r w:rsidR="00893B9F">
          <w:rPr>
            <w:noProof/>
            <w:webHidden/>
          </w:rPr>
          <w:fldChar w:fldCharType="begin"/>
        </w:r>
        <w:r w:rsidR="00893B9F">
          <w:rPr>
            <w:noProof/>
            <w:webHidden/>
          </w:rPr>
          <w:instrText xml:space="preserve"> PAGEREF _Toc531352015 \h </w:instrText>
        </w:r>
        <w:r w:rsidR="00893B9F">
          <w:rPr>
            <w:noProof/>
            <w:webHidden/>
          </w:rPr>
        </w:r>
        <w:r w:rsidR="00893B9F">
          <w:rPr>
            <w:noProof/>
            <w:webHidden/>
          </w:rPr>
          <w:fldChar w:fldCharType="separate"/>
        </w:r>
        <w:r w:rsidR="00893B9F">
          <w:rPr>
            <w:noProof/>
            <w:webHidden/>
          </w:rPr>
          <w:t>9</w:t>
        </w:r>
        <w:r w:rsidR="00893B9F">
          <w:rPr>
            <w:noProof/>
            <w:webHidden/>
          </w:rPr>
          <w:fldChar w:fldCharType="end"/>
        </w:r>
      </w:hyperlink>
    </w:p>
    <w:p w14:paraId="64BED165" w14:textId="77777777" w:rsidR="00893B9F" w:rsidRDefault="006930C9">
      <w:pPr>
        <w:pStyle w:val="TOC3"/>
        <w:tabs>
          <w:tab w:val="left" w:pos="1320"/>
          <w:tab w:val="right" w:leader="dot" w:pos="9350"/>
        </w:tabs>
        <w:rPr>
          <w:rFonts w:asciiTheme="minorHAnsi" w:eastAsiaTheme="minorEastAsia" w:hAnsiTheme="minorHAnsi" w:cstheme="minorBidi"/>
          <w:noProof/>
          <w:szCs w:val="22"/>
          <w:lang w:eastAsia="en-GB" w:bidi="ar-SA"/>
        </w:rPr>
      </w:pPr>
      <w:hyperlink w:anchor="_Toc531352016" w:history="1">
        <w:r w:rsidR="00893B9F" w:rsidRPr="00F02B90">
          <w:rPr>
            <w:rStyle w:val="Hyperlink"/>
            <w:noProof/>
          </w:rPr>
          <w:t>3.1.11</w:t>
        </w:r>
        <w:r w:rsidR="00893B9F">
          <w:rPr>
            <w:rFonts w:asciiTheme="minorHAnsi" w:eastAsiaTheme="minorEastAsia" w:hAnsiTheme="minorHAnsi" w:cstheme="minorBidi"/>
            <w:noProof/>
            <w:szCs w:val="22"/>
            <w:lang w:eastAsia="en-GB" w:bidi="ar-SA"/>
          </w:rPr>
          <w:tab/>
        </w:r>
        <w:r w:rsidR="00893B9F" w:rsidRPr="00F02B90">
          <w:rPr>
            <w:rStyle w:val="Hyperlink"/>
            <w:noProof/>
          </w:rPr>
          <w:t>Twenty Three (23) Geodetic Systems</w:t>
        </w:r>
        <w:r w:rsidR="00893B9F">
          <w:rPr>
            <w:noProof/>
            <w:webHidden/>
          </w:rPr>
          <w:tab/>
        </w:r>
        <w:r w:rsidR="00893B9F">
          <w:rPr>
            <w:noProof/>
            <w:webHidden/>
          </w:rPr>
          <w:fldChar w:fldCharType="begin"/>
        </w:r>
        <w:r w:rsidR="00893B9F">
          <w:rPr>
            <w:noProof/>
            <w:webHidden/>
          </w:rPr>
          <w:instrText xml:space="preserve"> PAGEREF _Toc531352016 \h </w:instrText>
        </w:r>
        <w:r w:rsidR="00893B9F">
          <w:rPr>
            <w:noProof/>
            <w:webHidden/>
          </w:rPr>
        </w:r>
        <w:r w:rsidR="00893B9F">
          <w:rPr>
            <w:noProof/>
            <w:webHidden/>
          </w:rPr>
          <w:fldChar w:fldCharType="separate"/>
        </w:r>
        <w:r w:rsidR="00893B9F">
          <w:rPr>
            <w:noProof/>
            <w:webHidden/>
          </w:rPr>
          <w:t>9</w:t>
        </w:r>
        <w:r w:rsidR="00893B9F">
          <w:rPr>
            <w:noProof/>
            <w:webHidden/>
          </w:rPr>
          <w:fldChar w:fldCharType="end"/>
        </w:r>
      </w:hyperlink>
    </w:p>
    <w:p w14:paraId="0773ED48" w14:textId="77777777" w:rsidR="00893B9F" w:rsidRDefault="006930C9">
      <w:pPr>
        <w:pStyle w:val="TOC3"/>
        <w:tabs>
          <w:tab w:val="left" w:pos="1320"/>
          <w:tab w:val="right" w:leader="dot" w:pos="9350"/>
        </w:tabs>
        <w:rPr>
          <w:rFonts w:asciiTheme="minorHAnsi" w:eastAsiaTheme="minorEastAsia" w:hAnsiTheme="minorHAnsi" w:cstheme="minorBidi"/>
          <w:noProof/>
          <w:szCs w:val="22"/>
          <w:lang w:eastAsia="en-GB" w:bidi="ar-SA"/>
        </w:rPr>
      </w:pPr>
      <w:hyperlink w:anchor="_Toc531352017" w:history="1">
        <w:r w:rsidR="00893B9F" w:rsidRPr="00F02B90">
          <w:rPr>
            <w:rStyle w:val="Hyperlink"/>
            <w:noProof/>
          </w:rPr>
          <w:t>3.1.12</w:t>
        </w:r>
        <w:r w:rsidR="00893B9F">
          <w:rPr>
            <w:rFonts w:asciiTheme="minorHAnsi" w:eastAsiaTheme="minorEastAsia" w:hAnsiTheme="minorHAnsi" w:cstheme="minorBidi"/>
            <w:noProof/>
            <w:szCs w:val="22"/>
            <w:lang w:eastAsia="en-GB" w:bidi="ar-SA"/>
          </w:rPr>
          <w:tab/>
        </w:r>
        <w:r w:rsidR="00893B9F" w:rsidRPr="00F02B90">
          <w:rPr>
            <w:rStyle w:val="Hyperlink"/>
            <w:noProof/>
          </w:rPr>
          <w:t>Five (5) Sea level Monitoring Systems</w:t>
        </w:r>
        <w:r w:rsidR="00893B9F">
          <w:rPr>
            <w:noProof/>
            <w:webHidden/>
          </w:rPr>
          <w:tab/>
        </w:r>
        <w:r w:rsidR="00893B9F">
          <w:rPr>
            <w:noProof/>
            <w:webHidden/>
          </w:rPr>
          <w:fldChar w:fldCharType="begin"/>
        </w:r>
        <w:r w:rsidR="00893B9F">
          <w:rPr>
            <w:noProof/>
            <w:webHidden/>
          </w:rPr>
          <w:instrText xml:space="preserve"> PAGEREF _Toc531352017 \h </w:instrText>
        </w:r>
        <w:r w:rsidR="00893B9F">
          <w:rPr>
            <w:noProof/>
            <w:webHidden/>
          </w:rPr>
        </w:r>
        <w:r w:rsidR="00893B9F">
          <w:rPr>
            <w:noProof/>
            <w:webHidden/>
          </w:rPr>
          <w:fldChar w:fldCharType="separate"/>
        </w:r>
        <w:r w:rsidR="00893B9F">
          <w:rPr>
            <w:noProof/>
            <w:webHidden/>
          </w:rPr>
          <w:t>9</w:t>
        </w:r>
        <w:r w:rsidR="00893B9F">
          <w:rPr>
            <w:noProof/>
            <w:webHidden/>
          </w:rPr>
          <w:fldChar w:fldCharType="end"/>
        </w:r>
      </w:hyperlink>
    </w:p>
    <w:p w14:paraId="0562919E" w14:textId="77777777" w:rsidR="00893B9F" w:rsidRDefault="006930C9">
      <w:pPr>
        <w:pStyle w:val="TOC3"/>
        <w:tabs>
          <w:tab w:val="left" w:pos="1320"/>
          <w:tab w:val="right" w:leader="dot" w:pos="9350"/>
        </w:tabs>
        <w:rPr>
          <w:rFonts w:asciiTheme="minorHAnsi" w:eastAsiaTheme="minorEastAsia" w:hAnsiTheme="minorHAnsi" w:cstheme="minorBidi"/>
          <w:noProof/>
          <w:szCs w:val="22"/>
          <w:lang w:eastAsia="en-GB" w:bidi="ar-SA"/>
        </w:rPr>
      </w:pPr>
      <w:hyperlink w:anchor="_Toc531352018" w:history="1">
        <w:r w:rsidR="00893B9F" w:rsidRPr="00F02B90">
          <w:rPr>
            <w:rStyle w:val="Hyperlink"/>
            <w:noProof/>
          </w:rPr>
          <w:t>3.1.13</w:t>
        </w:r>
        <w:r w:rsidR="00893B9F">
          <w:rPr>
            <w:rFonts w:asciiTheme="minorHAnsi" w:eastAsiaTheme="minorEastAsia" w:hAnsiTheme="minorHAnsi" w:cstheme="minorBidi"/>
            <w:noProof/>
            <w:szCs w:val="22"/>
            <w:lang w:eastAsia="en-GB" w:bidi="ar-SA"/>
          </w:rPr>
          <w:tab/>
        </w:r>
        <w:r w:rsidR="00893B9F" w:rsidRPr="00F02B90">
          <w:rPr>
            <w:rStyle w:val="Hyperlink"/>
            <w:noProof/>
          </w:rPr>
          <w:t>One (1) Multi Beam Scanner System</w:t>
        </w:r>
        <w:r w:rsidR="00893B9F">
          <w:rPr>
            <w:noProof/>
            <w:webHidden/>
          </w:rPr>
          <w:tab/>
        </w:r>
        <w:r w:rsidR="00893B9F">
          <w:rPr>
            <w:noProof/>
            <w:webHidden/>
          </w:rPr>
          <w:fldChar w:fldCharType="begin"/>
        </w:r>
        <w:r w:rsidR="00893B9F">
          <w:rPr>
            <w:noProof/>
            <w:webHidden/>
          </w:rPr>
          <w:instrText xml:space="preserve"> PAGEREF _Toc531352018 \h </w:instrText>
        </w:r>
        <w:r w:rsidR="00893B9F">
          <w:rPr>
            <w:noProof/>
            <w:webHidden/>
          </w:rPr>
        </w:r>
        <w:r w:rsidR="00893B9F">
          <w:rPr>
            <w:noProof/>
            <w:webHidden/>
          </w:rPr>
          <w:fldChar w:fldCharType="separate"/>
        </w:r>
        <w:r w:rsidR="00893B9F">
          <w:rPr>
            <w:noProof/>
            <w:webHidden/>
          </w:rPr>
          <w:t>9</w:t>
        </w:r>
        <w:r w:rsidR="00893B9F">
          <w:rPr>
            <w:noProof/>
            <w:webHidden/>
          </w:rPr>
          <w:fldChar w:fldCharType="end"/>
        </w:r>
      </w:hyperlink>
    </w:p>
    <w:p w14:paraId="3178FF30" w14:textId="77777777" w:rsidR="00893B9F" w:rsidRDefault="006930C9">
      <w:pPr>
        <w:pStyle w:val="TOC3"/>
        <w:tabs>
          <w:tab w:val="left" w:pos="1320"/>
          <w:tab w:val="right" w:leader="dot" w:pos="9350"/>
        </w:tabs>
        <w:rPr>
          <w:rFonts w:asciiTheme="minorHAnsi" w:eastAsiaTheme="minorEastAsia" w:hAnsiTheme="minorHAnsi" w:cstheme="minorBidi"/>
          <w:noProof/>
          <w:szCs w:val="22"/>
          <w:lang w:eastAsia="en-GB" w:bidi="ar-SA"/>
        </w:rPr>
      </w:pPr>
      <w:hyperlink w:anchor="_Toc531352019" w:history="1">
        <w:r w:rsidR="00893B9F" w:rsidRPr="00F02B90">
          <w:rPr>
            <w:rStyle w:val="Hyperlink"/>
            <w:noProof/>
          </w:rPr>
          <w:t>3.1.14</w:t>
        </w:r>
        <w:r w:rsidR="00893B9F">
          <w:rPr>
            <w:rFonts w:asciiTheme="minorHAnsi" w:eastAsiaTheme="minorEastAsia" w:hAnsiTheme="minorHAnsi" w:cstheme="minorBidi"/>
            <w:noProof/>
            <w:szCs w:val="22"/>
            <w:lang w:eastAsia="en-GB" w:bidi="ar-SA"/>
          </w:rPr>
          <w:tab/>
        </w:r>
        <w:r w:rsidR="00893B9F" w:rsidRPr="00F02B90">
          <w:rPr>
            <w:rStyle w:val="Hyperlink"/>
            <w:noProof/>
          </w:rPr>
          <w:t>Four (4) Precise Levelling and Accessories</w:t>
        </w:r>
        <w:r w:rsidR="00893B9F">
          <w:rPr>
            <w:noProof/>
            <w:webHidden/>
          </w:rPr>
          <w:tab/>
        </w:r>
        <w:r w:rsidR="00893B9F">
          <w:rPr>
            <w:noProof/>
            <w:webHidden/>
          </w:rPr>
          <w:fldChar w:fldCharType="begin"/>
        </w:r>
        <w:r w:rsidR="00893B9F">
          <w:rPr>
            <w:noProof/>
            <w:webHidden/>
          </w:rPr>
          <w:instrText xml:space="preserve"> PAGEREF _Toc531352019 \h </w:instrText>
        </w:r>
        <w:r w:rsidR="00893B9F">
          <w:rPr>
            <w:noProof/>
            <w:webHidden/>
          </w:rPr>
        </w:r>
        <w:r w:rsidR="00893B9F">
          <w:rPr>
            <w:noProof/>
            <w:webHidden/>
          </w:rPr>
          <w:fldChar w:fldCharType="separate"/>
        </w:r>
        <w:r w:rsidR="00893B9F">
          <w:rPr>
            <w:noProof/>
            <w:webHidden/>
          </w:rPr>
          <w:t>10</w:t>
        </w:r>
        <w:r w:rsidR="00893B9F">
          <w:rPr>
            <w:noProof/>
            <w:webHidden/>
          </w:rPr>
          <w:fldChar w:fldCharType="end"/>
        </w:r>
      </w:hyperlink>
    </w:p>
    <w:p w14:paraId="09E2B566" w14:textId="77777777" w:rsidR="00893B9F" w:rsidRDefault="006930C9">
      <w:pPr>
        <w:pStyle w:val="TOC3"/>
        <w:tabs>
          <w:tab w:val="left" w:pos="1320"/>
          <w:tab w:val="right" w:leader="dot" w:pos="9350"/>
        </w:tabs>
        <w:rPr>
          <w:rFonts w:asciiTheme="minorHAnsi" w:eastAsiaTheme="minorEastAsia" w:hAnsiTheme="minorHAnsi" w:cstheme="minorBidi"/>
          <w:noProof/>
          <w:szCs w:val="22"/>
          <w:lang w:eastAsia="en-GB" w:bidi="ar-SA"/>
        </w:rPr>
      </w:pPr>
      <w:hyperlink w:anchor="_Toc531352020" w:history="1">
        <w:r w:rsidR="00893B9F" w:rsidRPr="00F02B90">
          <w:rPr>
            <w:rStyle w:val="Hyperlink"/>
            <w:noProof/>
          </w:rPr>
          <w:t>3.1.15</w:t>
        </w:r>
        <w:r w:rsidR="00893B9F">
          <w:rPr>
            <w:rFonts w:asciiTheme="minorHAnsi" w:eastAsiaTheme="minorEastAsia" w:hAnsiTheme="minorHAnsi" w:cstheme="minorBidi"/>
            <w:noProof/>
            <w:szCs w:val="22"/>
            <w:lang w:eastAsia="en-GB" w:bidi="ar-SA"/>
          </w:rPr>
          <w:tab/>
        </w:r>
        <w:r w:rsidR="00893B9F" w:rsidRPr="00F02B90">
          <w:rPr>
            <w:rStyle w:val="Hyperlink"/>
            <w:noProof/>
          </w:rPr>
          <w:t>Four (4) Electronic Level and Accessories</w:t>
        </w:r>
        <w:r w:rsidR="00893B9F">
          <w:rPr>
            <w:noProof/>
            <w:webHidden/>
          </w:rPr>
          <w:tab/>
        </w:r>
        <w:r w:rsidR="00893B9F">
          <w:rPr>
            <w:noProof/>
            <w:webHidden/>
          </w:rPr>
          <w:fldChar w:fldCharType="begin"/>
        </w:r>
        <w:r w:rsidR="00893B9F">
          <w:rPr>
            <w:noProof/>
            <w:webHidden/>
          </w:rPr>
          <w:instrText xml:space="preserve"> PAGEREF _Toc531352020 \h </w:instrText>
        </w:r>
        <w:r w:rsidR="00893B9F">
          <w:rPr>
            <w:noProof/>
            <w:webHidden/>
          </w:rPr>
        </w:r>
        <w:r w:rsidR="00893B9F">
          <w:rPr>
            <w:noProof/>
            <w:webHidden/>
          </w:rPr>
          <w:fldChar w:fldCharType="separate"/>
        </w:r>
        <w:r w:rsidR="00893B9F">
          <w:rPr>
            <w:noProof/>
            <w:webHidden/>
          </w:rPr>
          <w:t>10</w:t>
        </w:r>
        <w:r w:rsidR="00893B9F">
          <w:rPr>
            <w:noProof/>
            <w:webHidden/>
          </w:rPr>
          <w:fldChar w:fldCharType="end"/>
        </w:r>
      </w:hyperlink>
    </w:p>
    <w:p w14:paraId="5955BF2D" w14:textId="77777777" w:rsidR="00893B9F" w:rsidRDefault="006930C9">
      <w:pPr>
        <w:pStyle w:val="TOC3"/>
        <w:tabs>
          <w:tab w:val="left" w:pos="1320"/>
          <w:tab w:val="right" w:leader="dot" w:pos="9350"/>
        </w:tabs>
        <w:rPr>
          <w:rFonts w:asciiTheme="minorHAnsi" w:eastAsiaTheme="minorEastAsia" w:hAnsiTheme="minorHAnsi" w:cstheme="minorBidi"/>
          <w:noProof/>
          <w:szCs w:val="22"/>
          <w:lang w:eastAsia="en-GB" w:bidi="ar-SA"/>
        </w:rPr>
      </w:pPr>
      <w:hyperlink w:anchor="_Toc531352021" w:history="1">
        <w:r w:rsidR="00893B9F" w:rsidRPr="00F02B90">
          <w:rPr>
            <w:rStyle w:val="Hyperlink"/>
            <w:noProof/>
          </w:rPr>
          <w:t>3.1.16</w:t>
        </w:r>
        <w:r w:rsidR="00893B9F">
          <w:rPr>
            <w:rFonts w:asciiTheme="minorHAnsi" w:eastAsiaTheme="minorEastAsia" w:hAnsiTheme="minorHAnsi" w:cstheme="minorBidi"/>
            <w:noProof/>
            <w:szCs w:val="22"/>
            <w:lang w:eastAsia="en-GB" w:bidi="ar-SA"/>
          </w:rPr>
          <w:tab/>
        </w:r>
        <w:r w:rsidR="00893B9F" w:rsidRPr="00F02B90">
          <w:rPr>
            <w:rStyle w:val="Hyperlink"/>
            <w:noProof/>
          </w:rPr>
          <w:t>Four (4) RTK Equipment and Accessories</w:t>
        </w:r>
        <w:r w:rsidR="00893B9F">
          <w:rPr>
            <w:noProof/>
            <w:webHidden/>
          </w:rPr>
          <w:tab/>
        </w:r>
        <w:r w:rsidR="00893B9F">
          <w:rPr>
            <w:noProof/>
            <w:webHidden/>
          </w:rPr>
          <w:fldChar w:fldCharType="begin"/>
        </w:r>
        <w:r w:rsidR="00893B9F">
          <w:rPr>
            <w:noProof/>
            <w:webHidden/>
          </w:rPr>
          <w:instrText xml:space="preserve"> PAGEREF _Toc531352021 \h </w:instrText>
        </w:r>
        <w:r w:rsidR="00893B9F">
          <w:rPr>
            <w:noProof/>
            <w:webHidden/>
          </w:rPr>
        </w:r>
        <w:r w:rsidR="00893B9F">
          <w:rPr>
            <w:noProof/>
            <w:webHidden/>
          </w:rPr>
          <w:fldChar w:fldCharType="separate"/>
        </w:r>
        <w:r w:rsidR="00893B9F">
          <w:rPr>
            <w:noProof/>
            <w:webHidden/>
          </w:rPr>
          <w:t>10</w:t>
        </w:r>
        <w:r w:rsidR="00893B9F">
          <w:rPr>
            <w:noProof/>
            <w:webHidden/>
          </w:rPr>
          <w:fldChar w:fldCharType="end"/>
        </w:r>
      </w:hyperlink>
    </w:p>
    <w:p w14:paraId="4994193C" w14:textId="77777777" w:rsidR="00893B9F" w:rsidRDefault="006930C9">
      <w:pPr>
        <w:pStyle w:val="TOC3"/>
        <w:tabs>
          <w:tab w:val="left" w:pos="1320"/>
          <w:tab w:val="right" w:leader="dot" w:pos="9350"/>
        </w:tabs>
        <w:rPr>
          <w:rFonts w:asciiTheme="minorHAnsi" w:eastAsiaTheme="minorEastAsia" w:hAnsiTheme="minorHAnsi" w:cstheme="minorBidi"/>
          <w:noProof/>
          <w:szCs w:val="22"/>
          <w:lang w:eastAsia="en-GB" w:bidi="ar-SA"/>
        </w:rPr>
      </w:pPr>
      <w:hyperlink w:anchor="_Toc531352022" w:history="1">
        <w:r w:rsidR="00893B9F" w:rsidRPr="00F02B90">
          <w:rPr>
            <w:rStyle w:val="Hyperlink"/>
            <w:noProof/>
          </w:rPr>
          <w:t>3.1.17</w:t>
        </w:r>
        <w:r w:rsidR="00893B9F">
          <w:rPr>
            <w:rFonts w:asciiTheme="minorHAnsi" w:eastAsiaTheme="minorEastAsia" w:hAnsiTheme="minorHAnsi" w:cstheme="minorBidi"/>
            <w:noProof/>
            <w:szCs w:val="22"/>
            <w:lang w:eastAsia="en-GB" w:bidi="ar-SA"/>
          </w:rPr>
          <w:tab/>
        </w:r>
        <w:r w:rsidR="00893B9F" w:rsidRPr="00F02B90">
          <w:rPr>
            <w:rStyle w:val="Hyperlink"/>
            <w:noProof/>
          </w:rPr>
          <w:t>Four (4) Total Stations and Accessories</w:t>
        </w:r>
        <w:r w:rsidR="00893B9F">
          <w:rPr>
            <w:noProof/>
            <w:webHidden/>
          </w:rPr>
          <w:tab/>
        </w:r>
        <w:r w:rsidR="00893B9F">
          <w:rPr>
            <w:noProof/>
            <w:webHidden/>
          </w:rPr>
          <w:fldChar w:fldCharType="begin"/>
        </w:r>
        <w:r w:rsidR="00893B9F">
          <w:rPr>
            <w:noProof/>
            <w:webHidden/>
          </w:rPr>
          <w:instrText xml:space="preserve"> PAGEREF _Toc531352022 \h </w:instrText>
        </w:r>
        <w:r w:rsidR="00893B9F">
          <w:rPr>
            <w:noProof/>
            <w:webHidden/>
          </w:rPr>
        </w:r>
        <w:r w:rsidR="00893B9F">
          <w:rPr>
            <w:noProof/>
            <w:webHidden/>
          </w:rPr>
          <w:fldChar w:fldCharType="separate"/>
        </w:r>
        <w:r w:rsidR="00893B9F">
          <w:rPr>
            <w:noProof/>
            <w:webHidden/>
          </w:rPr>
          <w:t>10</w:t>
        </w:r>
        <w:r w:rsidR="00893B9F">
          <w:rPr>
            <w:noProof/>
            <w:webHidden/>
          </w:rPr>
          <w:fldChar w:fldCharType="end"/>
        </w:r>
      </w:hyperlink>
    </w:p>
    <w:p w14:paraId="5198DE40" w14:textId="77777777" w:rsidR="00893B9F" w:rsidRDefault="006930C9">
      <w:pPr>
        <w:pStyle w:val="TOC3"/>
        <w:tabs>
          <w:tab w:val="left" w:pos="1320"/>
          <w:tab w:val="right" w:leader="dot" w:pos="9350"/>
        </w:tabs>
        <w:rPr>
          <w:rFonts w:asciiTheme="minorHAnsi" w:eastAsiaTheme="minorEastAsia" w:hAnsiTheme="minorHAnsi" w:cstheme="minorBidi"/>
          <w:noProof/>
          <w:szCs w:val="22"/>
          <w:lang w:eastAsia="en-GB" w:bidi="ar-SA"/>
        </w:rPr>
      </w:pPr>
      <w:hyperlink w:anchor="_Toc531352023" w:history="1">
        <w:r w:rsidR="00893B9F" w:rsidRPr="00F02B90">
          <w:rPr>
            <w:rStyle w:val="Hyperlink"/>
            <w:noProof/>
          </w:rPr>
          <w:t>3.1.18</w:t>
        </w:r>
        <w:r w:rsidR="00893B9F">
          <w:rPr>
            <w:rFonts w:asciiTheme="minorHAnsi" w:eastAsiaTheme="minorEastAsia" w:hAnsiTheme="minorHAnsi" w:cstheme="minorBidi"/>
            <w:noProof/>
            <w:szCs w:val="22"/>
            <w:lang w:eastAsia="en-GB" w:bidi="ar-SA"/>
          </w:rPr>
          <w:tab/>
        </w:r>
        <w:r w:rsidR="00893B9F" w:rsidRPr="00F02B90">
          <w:rPr>
            <w:rStyle w:val="Hyperlink"/>
            <w:noProof/>
          </w:rPr>
          <w:t>Two (2) UAS RGD Aerial Imaging Camera</w:t>
        </w:r>
        <w:r w:rsidR="00893B9F">
          <w:rPr>
            <w:noProof/>
            <w:webHidden/>
          </w:rPr>
          <w:tab/>
        </w:r>
        <w:r w:rsidR="00893B9F">
          <w:rPr>
            <w:noProof/>
            <w:webHidden/>
          </w:rPr>
          <w:fldChar w:fldCharType="begin"/>
        </w:r>
        <w:r w:rsidR="00893B9F">
          <w:rPr>
            <w:noProof/>
            <w:webHidden/>
          </w:rPr>
          <w:instrText xml:space="preserve"> PAGEREF _Toc531352023 \h </w:instrText>
        </w:r>
        <w:r w:rsidR="00893B9F">
          <w:rPr>
            <w:noProof/>
            <w:webHidden/>
          </w:rPr>
        </w:r>
        <w:r w:rsidR="00893B9F">
          <w:rPr>
            <w:noProof/>
            <w:webHidden/>
          </w:rPr>
          <w:fldChar w:fldCharType="separate"/>
        </w:r>
        <w:r w:rsidR="00893B9F">
          <w:rPr>
            <w:noProof/>
            <w:webHidden/>
          </w:rPr>
          <w:t>10</w:t>
        </w:r>
        <w:r w:rsidR="00893B9F">
          <w:rPr>
            <w:noProof/>
            <w:webHidden/>
          </w:rPr>
          <w:fldChar w:fldCharType="end"/>
        </w:r>
      </w:hyperlink>
    </w:p>
    <w:p w14:paraId="709313B7" w14:textId="77777777" w:rsidR="00893B9F" w:rsidRDefault="006930C9">
      <w:pPr>
        <w:pStyle w:val="TOC3"/>
        <w:tabs>
          <w:tab w:val="left" w:pos="1320"/>
          <w:tab w:val="right" w:leader="dot" w:pos="9350"/>
        </w:tabs>
        <w:rPr>
          <w:rFonts w:asciiTheme="minorHAnsi" w:eastAsiaTheme="minorEastAsia" w:hAnsiTheme="minorHAnsi" w:cstheme="minorBidi"/>
          <w:noProof/>
          <w:szCs w:val="22"/>
          <w:lang w:eastAsia="en-GB" w:bidi="ar-SA"/>
        </w:rPr>
      </w:pPr>
      <w:hyperlink w:anchor="_Toc531352024" w:history="1">
        <w:r w:rsidR="00893B9F" w:rsidRPr="00F02B90">
          <w:rPr>
            <w:rStyle w:val="Hyperlink"/>
            <w:noProof/>
          </w:rPr>
          <w:t>3.1.19</w:t>
        </w:r>
        <w:r w:rsidR="00893B9F">
          <w:rPr>
            <w:rFonts w:asciiTheme="minorHAnsi" w:eastAsiaTheme="minorEastAsia" w:hAnsiTheme="minorHAnsi" w:cstheme="minorBidi"/>
            <w:noProof/>
            <w:szCs w:val="22"/>
            <w:lang w:eastAsia="en-GB" w:bidi="ar-SA"/>
          </w:rPr>
          <w:tab/>
        </w:r>
        <w:r w:rsidR="00893B9F" w:rsidRPr="00F02B90">
          <w:rPr>
            <w:rStyle w:val="Hyperlink"/>
            <w:noProof/>
          </w:rPr>
          <w:t>Four (4) 3G Mobile Broadband Modem</w:t>
        </w:r>
        <w:r w:rsidR="00893B9F">
          <w:rPr>
            <w:noProof/>
            <w:webHidden/>
          </w:rPr>
          <w:tab/>
        </w:r>
        <w:r w:rsidR="00893B9F">
          <w:rPr>
            <w:noProof/>
            <w:webHidden/>
          </w:rPr>
          <w:fldChar w:fldCharType="begin"/>
        </w:r>
        <w:r w:rsidR="00893B9F">
          <w:rPr>
            <w:noProof/>
            <w:webHidden/>
          </w:rPr>
          <w:instrText xml:space="preserve"> PAGEREF _Toc531352024 \h </w:instrText>
        </w:r>
        <w:r w:rsidR="00893B9F">
          <w:rPr>
            <w:noProof/>
            <w:webHidden/>
          </w:rPr>
        </w:r>
        <w:r w:rsidR="00893B9F">
          <w:rPr>
            <w:noProof/>
            <w:webHidden/>
          </w:rPr>
          <w:fldChar w:fldCharType="separate"/>
        </w:r>
        <w:r w:rsidR="00893B9F">
          <w:rPr>
            <w:noProof/>
            <w:webHidden/>
          </w:rPr>
          <w:t>10</w:t>
        </w:r>
        <w:r w:rsidR="00893B9F">
          <w:rPr>
            <w:noProof/>
            <w:webHidden/>
          </w:rPr>
          <w:fldChar w:fldCharType="end"/>
        </w:r>
      </w:hyperlink>
    </w:p>
    <w:p w14:paraId="556844D9" w14:textId="77777777" w:rsidR="00893B9F" w:rsidRDefault="006930C9">
      <w:pPr>
        <w:pStyle w:val="TOC3"/>
        <w:tabs>
          <w:tab w:val="left" w:pos="1320"/>
          <w:tab w:val="right" w:leader="dot" w:pos="9350"/>
        </w:tabs>
        <w:rPr>
          <w:rFonts w:asciiTheme="minorHAnsi" w:eastAsiaTheme="minorEastAsia" w:hAnsiTheme="minorHAnsi" w:cstheme="minorBidi"/>
          <w:noProof/>
          <w:szCs w:val="22"/>
          <w:lang w:eastAsia="en-GB" w:bidi="ar-SA"/>
        </w:rPr>
      </w:pPr>
      <w:hyperlink w:anchor="_Toc531352025" w:history="1">
        <w:r w:rsidR="00893B9F" w:rsidRPr="00F02B90">
          <w:rPr>
            <w:rStyle w:val="Hyperlink"/>
            <w:noProof/>
          </w:rPr>
          <w:t>3.1.20</w:t>
        </w:r>
        <w:r w:rsidR="00893B9F">
          <w:rPr>
            <w:rFonts w:asciiTheme="minorHAnsi" w:eastAsiaTheme="minorEastAsia" w:hAnsiTheme="minorHAnsi" w:cstheme="minorBidi"/>
            <w:noProof/>
            <w:szCs w:val="22"/>
            <w:lang w:eastAsia="en-GB" w:bidi="ar-SA"/>
          </w:rPr>
          <w:tab/>
        </w:r>
        <w:r w:rsidR="00893B9F" w:rsidRPr="00F02B90">
          <w:rPr>
            <w:rStyle w:val="Hyperlink"/>
            <w:noProof/>
          </w:rPr>
          <w:t>Eight (8) Rugged Tablets w/ Cases</w:t>
        </w:r>
        <w:r w:rsidR="00893B9F">
          <w:rPr>
            <w:noProof/>
            <w:webHidden/>
          </w:rPr>
          <w:tab/>
        </w:r>
        <w:r w:rsidR="00893B9F">
          <w:rPr>
            <w:noProof/>
            <w:webHidden/>
          </w:rPr>
          <w:fldChar w:fldCharType="begin"/>
        </w:r>
        <w:r w:rsidR="00893B9F">
          <w:rPr>
            <w:noProof/>
            <w:webHidden/>
          </w:rPr>
          <w:instrText xml:space="preserve"> PAGEREF _Toc531352025 \h </w:instrText>
        </w:r>
        <w:r w:rsidR="00893B9F">
          <w:rPr>
            <w:noProof/>
            <w:webHidden/>
          </w:rPr>
        </w:r>
        <w:r w:rsidR="00893B9F">
          <w:rPr>
            <w:noProof/>
            <w:webHidden/>
          </w:rPr>
          <w:fldChar w:fldCharType="separate"/>
        </w:r>
        <w:r w:rsidR="00893B9F">
          <w:rPr>
            <w:noProof/>
            <w:webHidden/>
          </w:rPr>
          <w:t>10</w:t>
        </w:r>
        <w:r w:rsidR="00893B9F">
          <w:rPr>
            <w:noProof/>
            <w:webHidden/>
          </w:rPr>
          <w:fldChar w:fldCharType="end"/>
        </w:r>
      </w:hyperlink>
    </w:p>
    <w:p w14:paraId="1C260BEE" w14:textId="77777777" w:rsidR="00893B9F" w:rsidRDefault="006930C9">
      <w:pPr>
        <w:pStyle w:val="TOC3"/>
        <w:tabs>
          <w:tab w:val="left" w:pos="1320"/>
          <w:tab w:val="right" w:leader="dot" w:pos="9350"/>
        </w:tabs>
        <w:rPr>
          <w:rFonts w:asciiTheme="minorHAnsi" w:eastAsiaTheme="minorEastAsia" w:hAnsiTheme="minorHAnsi" w:cstheme="minorBidi"/>
          <w:noProof/>
          <w:szCs w:val="22"/>
          <w:lang w:eastAsia="en-GB" w:bidi="ar-SA"/>
        </w:rPr>
      </w:pPr>
      <w:hyperlink w:anchor="_Toc531352026" w:history="1">
        <w:r w:rsidR="00893B9F" w:rsidRPr="00F02B90">
          <w:rPr>
            <w:rStyle w:val="Hyperlink"/>
            <w:noProof/>
          </w:rPr>
          <w:t>3.1.21</w:t>
        </w:r>
        <w:r w:rsidR="00893B9F">
          <w:rPr>
            <w:rFonts w:asciiTheme="minorHAnsi" w:eastAsiaTheme="minorEastAsia" w:hAnsiTheme="minorHAnsi" w:cstheme="minorBidi"/>
            <w:noProof/>
            <w:szCs w:val="22"/>
            <w:lang w:eastAsia="en-GB" w:bidi="ar-SA"/>
          </w:rPr>
          <w:tab/>
        </w:r>
        <w:r w:rsidR="00893B9F" w:rsidRPr="00F02B90">
          <w:rPr>
            <w:rStyle w:val="Hyperlink"/>
            <w:noProof/>
          </w:rPr>
          <w:t>Document Management Component</w:t>
        </w:r>
        <w:r w:rsidR="00893B9F">
          <w:rPr>
            <w:noProof/>
            <w:webHidden/>
          </w:rPr>
          <w:tab/>
        </w:r>
        <w:r w:rsidR="00893B9F">
          <w:rPr>
            <w:noProof/>
            <w:webHidden/>
          </w:rPr>
          <w:fldChar w:fldCharType="begin"/>
        </w:r>
        <w:r w:rsidR="00893B9F">
          <w:rPr>
            <w:noProof/>
            <w:webHidden/>
          </w:rPr>
          <w:instrText xml:space="preserve"> PAGEREF _Toc531352026 \h </w:instrText>
        </w:r>
        <w:r w:rsidR="00893B9F">
          <w:rPr>
            <w:noProof/>
            <w:webHidden/>
          </w:rPr>
        </w:r>
        <w:r w:rsidR="00893B9F">
          <w:rPr>
            <w:noProof/>
            <w:webHidden/>
          </w:rPr>
          <w:fldChar w:fldCharType="separate"/>
        </w:r>
        <w:r w:rsidR="00893B9F">
          <w:rPr>
            <w:noProof/>
            <w:webHidden/>
          </w:rPr>
          <w:t>10</w:t>
        </w:r>
        <w:r w:rsidR="00893B9F">
          <w:rPr>
            <w:noProof/>
            <w:webHidden/>
          </w:rPr>
          <w:fldChar w:fldCharType="end"/>
        </w:r>
      </w:hyperlink>
    </w:p>
    <w:p w14:paraId="7AA46DCB" w14:textId="77777777" w:rsidR="00893B9F" w:rsidRDefault="006930C9">
      <w:pPr>
        <w:pStyle w:val="TOC1"/>
        <w:tabs>
          <w:tab w:val="left" w:pos="400"/>
          <w:tab w:val="right" w:leader="dot" w:pos="9350"/>
        </w:tabs>
        <w:rPr>
          <w:rFonts w:asciiTheme="minorHAnsi" w:eastAsiaTheme="minorEastAsia" w:hAnsiTheme="minorHAnsi" w:cstheme="minorBidi"/>
          <w:noProof/>
          <w:szCs w:val="22"/>
          <w:lang w:eastAsia="en-GB" w:bidi="ar-SA"/>
        </w:rPr>
      </w:pPr>
      <w:hyperlink w:anchor="_Toc531352027" w:history="1">
        <w:r w:rsidR="00893B9F" w:rsidRPr="00F02B90">
          <w:rPr>
            <w:rStyle w:val="Hyperlink"/>
            <w:noProof/>
          </w:rPr>
          <w:t>4.</w:t>
        </w:r>
        <w:r w:rsidR="00893B9F">
          <w:rPr>
            <w:rFonts w:asciiTheme="minorHAnsi" w:eastAsiaTheme="minorEastAsia" w:hAnsiTheme="minorHAnsi" w:cstheme="minorBidi"/>
            <w:noProof/>
            <w:szCs w:val="22"/>
            <w:lang w:eastAsia="en-GB" w:bidi="ar-SA"/>
          </w:rPr>
          <w:tab/>
        </w:r>
        <w:r w:rsidR="00893B9F" w:rsidRPr="00F02B90">
          <w:rPr>
            <w:rStyle w:val="Hyperlink"/>
            <w:noProof/>
          </w:rPr>
          <w:t>Functional Requirements</w:t>
        </w:r>
        <w:r w:rsidR="00893B9F">
          <w:rPr>
            <w:noProof/>
            <w:webHidden/>
          </w:rPr>
          <w:tab/>
        </w:r>
        <w:r w:rsidR="00893B9F">
          <w:rPr>
            <w:noProof/>
            <w:webHidden/>
          </w:rPr>
          <w:fldChar w:fldCharType="begin"/>
        </w:r>
        <w:r w:rsidR="00893B9F">
          <w:rPr>
            <w:noProof/>
            <w:webHidden/>
          </w:rPr>
          <w:instrText xml:space="preserve"> PAGEREF _Toc531352027 \h </w:instrText>
        </w:r>
        <w:r w:rsidR="00893B9F">
          <w:rPr>
            <w:noProof/>
            <w:webHidden/>
          </w:rPr>
        </w:r>
        <w:r w:rsidR="00893B9F">
          <w:rPr>
            <w:noProof/>
            <w:webHidden/>
          </w:rPr>
          <w:fldChar w:fldCharType="separate"/>
        </w:r>
        <w:r w:rsidR="00893B9F">
          <w:rPr>
            <w:noProof/>
            <w:webHidden/>
          </w:rPr>
          <w:t>12</w:t>
        </w:r>
        <w:r w:rsidR="00893B9F">
          <w:rPr>
            <w:noProof/>
            <w:webHidden/>
          </w:rPr>
          <w:fldChar w:fldCharType="end"/>
        </w:r>
      </w:hyperlink>
    </w:p>
    <w:p w14:paraId="1114F7C4"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28" w:history="1">
        <w:r w:rsidR="00893B9F" w:rsidRPr="00F02B90">
          <w:rPr>
            <w:rStyle w:val="Hyperlink"/>
            <w:noProof/>
          </w:rPr>
          <w:t>4.1</w:t>
        </w:r>
        <w:r w:rsidR="00893B9F">
          <w:rPr>
            <w:rFonts w:asciiTheme="minorHAnsi" w:eastAsiaTheme="minorEastAsia" w:hAnsiTheme="minorHAnsi" w:cstheme="minorBidi"/>
            <w:noProof/>
            <w:szCs w:val="22"/>
            <w:lang w:eastAsia="en-GB" w:bidi="ar-SA"/>
          </w:rPr>
          <w:tab/>
        </w:r>
        <w:r w:rsidR="00893B9F" w:rsidRPr="00F02B90">
          <w:rPr>
            <w:rStyle w:val="Hyperlink"/>
            <w:noProof/>
          </w:rPr>
          <w:t>Large Format Scanner (LFS)</w:t>
        </w:r>
        <w:r w:rsidR="00893B9F">
          <w:rPr>
            <w:noProof/>
            <w:webHidden/>
          </w:rPr>
          <w:tab/>
        </w:r>
        <w:r w:rsidR="00893B9F">
          <w:rPr>
            <w:noProof/>
            <w:webHidden/>
          </w:rPr>
          <w:fldChar w:fldCharType="begin"/>
        </w:r>
        <w:r w:rsidR="00893B9F">
          <w:rPr>
            <w:noProof/>
            <w:webHidden/>
          </w:rPr>
          <w:instrText xml:space="preserve"> PAGEREF _Toc531352028 \h </w:instrText>
        </w:r>
        <w:r w:rsidR="00893B9F">
          <w:rPr>
            <w:noProof/>
            <w:webHidden/>
          </w:rPr>
        </w:r>
        <w:r w:rsidR="00893B9F">
          <w:rPr>
            <w:noProof/>
            <w:webHidden/>
          </w:rPr>
          <w:fldChar w:fldCharType="separate"/>
        </w:r>
        <w:r w:rsidR="00893B9F">
          <w:rPr>
            <w:noProof/>
            <w:webHidden/>
          </w:rPr>
          <w:t>12</w:t>
        </w:r>
        <w:r w:rsidR="00893B9F">
          <w:rPr>
            <w:noProof/>
            <w:webHidden/>
          </w:rPr>
          <w:fldChar w:fldCharType="end"/>
        </w:r>
      </w:hyperlink>
    </w:p>
    <w:p w14:paraId="6C71C6C8"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29" w:history="1">
        <w:r w:rsidR="00893B9F" w:rsidRPr="00F02B90">
          <w:rPr>
            <w:rStyle w:val="Hyperlink"/>
            <w:noProof/>
          </w:rPr>
          <w:t>4.2</w:t>
        </w:r>
        <w:r w:rsidR="00893B9F">
          <w:rPr>
            <w:rFonts w:asciiTheme="minorHAnsi" w:eastAsiaTheme="minorEastAsia" w:hAnsiTheme="minorHAnsi" w:cstheme="minorBidi"/>
            <w:noProof/>
            <w:szCs w:val="22"/>
            <w:lang w:eastAsia="en-GB" w:bidi="ar-SA"/>
          </w:rPr>
          <w:tab/>
        </w:r>
        <w:r w:rsidR="00893B9F" w:rsidRPr="00F02B90">
          <w:rPr>
            <w:rStyle w:val="Hyperlink"/>
            <w:noProof/>
          </w:rPr>
          <w:t>11X17 or A3 Scanner (SCN)</w:t>
        </w:r>
        <w:r w:rsidR="00893B9F">
          <w:rPr>
            <w:noProof/>
            <w:webHidden/>
          </w:rPr>
          <w:tab/>
        </w:r>
        <w:r w:rsidR="00893B9F">
          <w:rPr>
            <w:noProof/>
            <w:webHidden/>
          </w:rPr>
          <w:fldChar w:fldCharType="begin"/>
        </w:r>
        <w:r w:rsidR="00893B9F">
          <w:rPr>
            <w:noProof/>
            <w:webHidden/>
          </w:rPr>
          <w:instrText xml:space="preserve"> PAGEREF _Toc531352029 \h </w:instrText>
        </w:r>
        <w:r w:rsidR="00893B9F">
          <w:rPr>
            <w:noProof/>
            <w:webHidden/>
          </w:rPr>
        </w:r>
        <w:r w:rsidR="00893B9F">
          <w:rPr>
            <w:noProof/>
            <w:webHidden/>
          </w:rPr>
          <w:fldChar w:fldCharType="separate"/>
        </w:r>
        <w:r w:rsidR="00893B9F">
          <w:rPr>
            <w:noProof/>
            <w:webHidden/>
          </w:rPr>
          <w:t>12</w:t>
        </w:r>
        <w:r w:rsidR="00893B9F">
          <w:rPr>
            <w:noProof/>
            <w:webHidden/>
          </w:rPr>
          <w:fldChar w:fldCharType="end"/>
        </w:r>
      </w:hyperlink>
    </w:p>
    <w:p w14:paraId="63E3E9C7"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30" w:history="1">
        <w:r w:rsidR="00893B9F" w:rsidRPr="00F02B90">
          <w:rPr>
            <w:rStyle w:val="Hyperlink"/>
            <w:noProof/>
          </w:rPr>
          <w:t>4.3</w:t>
        </w:r>
        <w:r w:rsidR="00893B9F">
          <w:rPr>
            <w:rFonts w:asciiTheme="minorHAnsi" w:eastAsiaTheme="minorEastAsia" w:hAnsiTheme="minorHAnsi" w:cstheme="minorBidi"/>
            <w:noProof/>
            <w:szCs w:val="22"/>
            <w:lang w:eastAsia="en-GB" w:bidi="ar-SA"/>
          </w:rPr>
          <w:tab/>
        </w:r>
        <w:r w:rsidR="00893B9F" w:rsidRPr="00F02B90">
          <w:rPr>
            <w:rStyle w:val="Hyperlink"/>
            <w:noProof/>
          </w:rPr>
          <w:t>Large Format Color Plotter (FCP)</w:t>
        </w:r>
        <w:r w:rsidR="00893B9F">
          <w:rPr>
            <w:noProof/>
            <w:webHidden/>
          </w:rPr>
          <w:tab/>
        </w:r>
        <w:r w:rsidR="00893B9F">
          <w:rPr>
            <w:noProof/>
            <w:webHidden/>
          </w:rPr>
          <w:fldChar w:fldCharType="begin"/>
        </w:r>
        <w:r w:rsidR="00893B9F">
          <w:rPr>
            <w:noProof/>
            <w:webHidden/>
          </w:rPr>
          <w:instrText xml:space="preserve"> PAGEREF _Toc531352030 \h </w:instrText>
        </w:r>
        <w:r w:rsidR="00893B9F">
          <w:rPr>
            <w:noProof/>
            <w:webHidden/>
          </w:rPr>
        </w:r>
        <w:r w:rsidR="00893B9F">
          <w:rPr>
            <w:noProof/>
            <w:webHidden/>
          </w:rPr>
          <w:fldChar w:fldCharType="separate"/>
        </w:r>
        <w:r w:rsidR="00893B9F">
          <w:rPr>
            <w:noProof/>
            <w:webHidden/>
          </w:rPr>
          <w:t>13</w:t>
        </w:r>
        <w:r w:rsidR="00893B9F">
          <w:rPr>
            <w:noProof/>
            <w:webHidden/>
          </w:rPr>
          <w:fldChar w:fldCharType="end"/>
        </w:r>
      </w:hyperlink>
    </w:p>
    <w:p w14:paraId="398C728D"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31" w:history="1">
        <w:r w:rsidR="00893B9F" w:rsidRPr="00F02B90">
          <w:rPr>
            <w:rStyle w:val="Hyperlink"/>
            <w:noProof/>
          </w:rPr>
          <w:t>4.4</w:t>
        </w:r>
        <w:r w:rsidR="00893B9F">
          <w:rPr>
            <w:rFonts w:asciiTheme="minorHAnsi" w:eastAsiaTheme="minorEastAsia" w:hAnsiTheme="minorHAnsi" w:cstheme="minorBidi"/>
            <w:noProof/>
            <w:szCs w:val="22"/>
            <w:lang w:eastAsia="en-GB" w:bidi="ar-SA"/>
          </w:rPr>
          <w:tab/>
        </w:r>
        <w:r w:rsidR="00893B9F" w:rsidRPr="00F02B90">
          <w:rPr>
            <w:rStyle w:val="Hyperlink"/>
            <w:noProof/>
          </w:rPr>
          <w:t>11X17 or A3 Printer (PRT)</w:t>
        </w:r>
        <w:r w:rsidR="00893B9F">
          <w:rPr>
            <w:noProof/>
            <w:webHidden/>
          </w:rPr>
          <w:tab/>
        </w:r>
        <w:r w:rsidR="00893B9F">
          <w:rPr>
            <w:noProof/>
            <w:webHidden/>
          </w:rPr>
          <w:fldChar w:fldCharType="begin"/>
        </w:r>
        <w:r w:rsidR="00893B9F">
          <w:rPr>
            <w:noProof/>
            <w:webHidden/>
          </w:rPr>
          <w:instrText xml:space="preserve"> PAGEREF _Toc531352031 \h </w:instrText>
        </w:r>
        <w:r w:rsidR="00893B9F">
          <w:rPr>
            <w:noProof/>
            <w:webHidden/>
          </w:rPr>
        </w:r>
        <w:r w:rsidR="00893B9F">
          <w:rPr>
            <w:noProof/>
            <w:webHidden/>
          </w:rPr>
          <w:fldChar w:fldCharType="separate"/>
        </w:r>
        <w:r w:rsidR="00893B9F">
          <w:rPr>
            <w:noProof/>
            <w:webHidden/>
          </w:rPr>
          <w:t>13</w:t>
        </w:r>
        <w:r w:rsidR="00893B9F">
          <w:rPr>
            <w:noProof/>
            <w:webHidden/>
          </w:rPr>
          <w:fldChar w:fldCharType="end"/>
        </w:r>
      </w:hyperlink>
    </w:p>
    <w:p w14:paraId="5C135D58"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32" w:history="1">
        <w:r w:rsidR="00893B9F" w:rsidRPr="00F02B90">
          <w:rPr>
            <w:rStyle w:val="Hyperlink"/>
            <w:noProof/>
          </w:rPr>
          <w:t>4.5</w:t>
        </w:r>
        <w:r w:rsidR="00893B9F">
          <w:rPr>
            <w:rFonts w:asciiTheme="minorHAnsi" w:eastAsiaTheme="minorEastAsia" w:hAnsiTheme="minorHAnsi" w:cstheme="minorBidi"/>
            <w:noProof/>
            <w:szCs w:val="22"/>
            <w:lang w:eastAsia="en-GB" w:bidi="ar-SA"/>
          </w:rPr>
          <w:tab/>
        </w:r>
        <w:r w:rsidR="00893B9F" w:rsidRPr="00F02B90">
          <w:rPr>
            <w:rStyle w:val="Hyperlink"/>
            <w:noProof/>
          </w:rPr>
          <w:t>CAD/GIS/Photogrammetry Laptops (PGL)</w:t>
        </w:r>
        <w:r w:rsidR="00893B9F">
          <w:rPr>
            <w:noProof/>
            <w:webHidden/>
          </w:rPr>
          <w:tab/>
        </w:r>
        <w:r w:rsidR="00893B9F">
          <w:rPr>
            <w:noProof/>
            <w:webHidden/>
          </w:rPr>
          <w:fldChar w:fldCharType="begin"/>
        </w:r>
        <w:r w:rsidR="00893B9F">
          <w:rPr>
            <w:noProof/>
            <w:webHidden/>
          </w:rPr>
          <w:instrText xml:space="preserve"> PAGEREF _Toc531352032 \h </w:instrText>
        </w:r>
        <w:r w:rsidR="00893B9F">
          <w:rPr>
            <w:noProof/>
            <w:webHidden/>
          </w:rPr>
        </w:r>
        <w:r w:rsidR="00893B9F">
          <w:rPr>
            <w:noProof/>
            <w:webHidden/>
          </w:rPr>
          <w:fldChar w:fldCharType="separate"/>
        </w:r>
        <w:r w:rsidR="00893B9F">
          <w:rPr>
            <w:noProof/>
            <w:webHidden/>
          </w:rPr>
          <w:t>14</w:t>
        </w:r>
        <w:r w:rsidR="00893B9F">
          <w:rPr>
            <w:noProof/>
            <w:webHidden/>
          </w:rPr>
          <w:fldChar w:fldCharType="end"/>
        </w:r>
      </w:hyperlink>
    </w:p>
    <w:p w14:paraId="6DF0D5CD"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33" w:history="1">
        <w:r w:rsidR="00893B9F" w:rsidRPr="00F02B90">
          <w:rPr>
            <w:rStyle w:val="Hyperlink"/>
            <w:noProof/>
          </w:rPr>
          <w:t>4.6</w:t>
        </w:r>
        <w:r w:rsidR="00893B9F">
          <w:rPr>
            <w:rFonts w:asciiTheme="minorHAnsi" w:eastAsiaTheme="minorEastAsia" w:hAnsiTheme="minorHAnsi" w:cstheme="minorBidi"/>
            <w:noProof/>
            <w:szCs w:val="22"/>
            <w:lang w:eastAsia="en-GB" w:bidi="ar-SA"/>
          </w:rPr>
          <w:tab/>
        </w:r>
        <w:r w:rsidR="00893B9F" w:rsidRPr="00F02B90">
          <w:rPr>
            <w:rStyle w:val="Hyperlink"/>
            <w:noProof/>
          </w:rPr>
          <w:t>Large Computer Screens (LCS)</w:t>
        </w:r>
        <w:r w:rsidR="00893B9F">
          <w:rPr>
            <w:noProof/>
            <w:webHidden/>
          </w:rPr>
          <w:tab/>
        </w:r>
        <w:r w:rsidR="00893B9F">
          <w:rPr>
            <w:noProof/>
            <w:webHidden/>
          </w:rPr>
          <w:fldChar w:fldCharType="begin"/>
        </w:r>
        <w:r w:rsidR="00893B9F">
          <w:rPr>
            <w:noProof/>
            <w:webHidden/>
          </w:rPr>
          <w:instrText xml:space="preserve"> PAGEREF _Toc531352033 \h </w:instrText>
        </w:r>
        <w:r w:rsidR="00893B9F">
          <w:rPr>
            <w:noProof/>
            <w:webHidden/>
          </w:rPr>
        </w:r>
        <w:r w:rsidR="00893B9F">
          <w:rPr>
            <w:noProof/>
            <w:webHidden/>
          </w:rPr>
          <w:fldChar w:fldCharType="separate"/>
        </w:r>
        <w:r w:rsidR="00893B9F">
          <w:rPr>
            <w:noProof/>
            <w:webHidden/>
          </w:rPr>
          <w:t>14</w:t>
        </w:r>
        <w:r w:rsidR="00893B9F">
          <w:rPr>
            <w:noProof/>
            <w:webHidden/>
          </w:rPr>
          <w:fldChar w:fldCharType="end"/>
        </w:r>
      </w:hyperlink>
    </w:p>
    <w:p w14:paraId="4B471BB3"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34" w:history="1">
        <w:r w:rsidR="00893B9F" w:rsidRPr="00F02B90">
          <w:rPr>
            <w:rStyle w:val="Hyperlink"/>
            <w:noProof/>
          </w:rPr>
          <w:t>4.7</w:t>
        </w:r>
        <w:r w:rsidR="00893B9F">
          <w:rPr>
            <w:rFonts w:asciiTheme="minorHAnsi" w:eastAsiaTheme="minorEastAsia" w:hAnsiTheme="minorHAnsi" w:cstheme="minorBidi"/>
            <w:noProof/>
            <w:szCs w:val="22"/>
            <w:lang w:eastAsia="en-GB" w:bidi="ar-SA"/>
          </w:rPr>
          <w:tab/>
        </w:r>
        <w:r w:rsidR="00893B9F" w:rsidRPr="00F02B90">
          <w:rPr>
            <w:rStyle w:val="Hyperlink"/>
            <w:noProof/>
          </w:rPr>
          <w:t>Document Management SOFTWARE (DOC)</w:t>
        </w:r>
        <w:r w:rsidR="00893B9F">
          <w:rPr>
            <w:noProof/>
            <w:webHidden/>
          </w:rPr>
          <w:tab/>
        </w:r>
        <w:r w:rsidR="00893B9F">
          <w:rPr>
            <w:noProof/>
            <w:webHidden/>
          </w:rPr>
          <w:fldChar w:fldCharType="begin"/>
        </w:r>
        <w:r w:rsidR="00893B9F">
          <w:rPr>
            <w:noProof/>
            <w:webHidden/>
          </w:rPr>
          <w:instrText xml:space="preserve"> PAGEREF _Toc531352034 \h </w:instrText>
        </w:r>
        <w:r w:rsidR="00893B9F">
          <w:rPr>
            <w:noProof/>
            <w:webHidden/>
          </w:rPr>
        </w:r>
        <w:r w:rsidR="00893B9F">
          <w:rPr>
            <w:noProof/>
            <w:webHidden/>
          </w:rPr>
          <w:fldChar w:fldCharType="separate"/>
        </w:r>
        <w:r w:rsidR="00893B9F">
          <w:rPr>
            <w:noProof/>
            <w:webHidden/>
          </w:rPr>
          <w:t>15</w:t>
        </w:r>
        <w:r w:rsidR="00893B9F">
          <w:rPr>
            <w:noProof/>
            <w:webHidden/>
          </w:rPr>
          <w:fldChar w:fldCharType="end"/>
        </w:r>
      </w:hyperlink>
    </w:p>
    <w:p w14:paraId="01FE7008" w14:textId="77777777" w:rsidR="00893B9F" w:rsidRDefault="006930C9">
      <w:pPr>
        <w:pStyle w:val="TOC2"/>
        <w:tabs>
          <w:tab w:val="right" w:leader="dot" w:pos="9350"/>
        </w:tabs>
        <w:rPr>
          <w:rFonts w:asciiTheme="minorHAnsi" w:eastAsiaTheme="minorEastAsia" w:hAnsiTheme="minorHAnsi" w:cstheme="minorBidi"/>
          <w:noProof/>
          <w:szCs w:val="22"/>
          <w:lang w:eastAsia="en-GB" w:bidi="ar-SA"/>
        </w:rPr>
      </w:pPr>
      <w:hyperlink w:anchor="_Toc531352035" w:history="1">
        <w:r w:rsidR="00893B9F" w:rsidRPr="00F02B90">
          <w:rPr>
            <w:rStyle w:val="Hyperlink"/>
            <w:noProof/>
          </w:rPr>
          <w:t>4.8</w:t>
        </w:r>
        <w:r w:rsidR="00893B9F">
          <w:rPr>
            <w:noProof/>
            <w:webHidden/>
          </w:rPr>
          <w:tab/>
        </w:r>
        <w:r w:rsidR="00893B9F">
          <w:rPr>
            <w:noProof/>
            <w:webHidden/>
          </w:rPr>
          <w:fldChar w:fldCharType="begin"/>
        </w:r>
        <w:r w:rsidR="00893B9F">
          <w:rPr>
            <w:noProof/>
            <w:webHidden/>
          </w:rPr>
          <w:instrText xml:space="preserve"> PAGEREF _Toc531352035 \h </w:instrText>
        </w:r>
        <w:r w:rsidR="00893B9F">
          <w:rPr>
            <w:noProof/>
            <w:webHidden/>
          </w:rPr>
        </w:r>
        <w:r w:rsidR="00893B9F">
          <w:rPr>
            <w:noProof/>
            <w:webHidden/>
          </w:rPr>
          <w:fldChar w:fldCharType="separate"/>
        </w:r>
        <w:r w:rsidR="00893B9F">
          <w:rPr>
            <w:noProof/>
            <w:webHidden/>
          </w:rPr>
          <w:t>16</w:t>
        </w:r>
        <w:r w:rsidR="00893B9F">
          <w:rPr>
            <w:noProof/>
            <w:webHidden/>
          </w:rPr>
          <w:fldChar w:fldCharType="end"/>
        </w:r>
      </w:hyperlink>
    </w:p>
    <w:p w14:paraId="191C99C2" w14:textId="77777777" w:rsidR="00893B9F" w:rsidRDefault="006930C9">
      <w:pPr>
        <w:pStyle w:val="TOC2"/>
        <w:tabs>
          <w:tab w:val="right" w:leader="dot" w:pos="9350"/>
        </w:tabs>
        <w:rPr>
          <w:rFonts w:asciiTheme="minorHAnsi" w:eastAsiaTheme="minorEastAsia" w:hAnsiTheme="minorHAnsi" w:cstheme="minorBidi"/>
          <w:noProof/>
          <w:szCs w:val="22"/>
          <w:lang w:eastAsia="en-GB" w:bidi="ar-SA"/>
        </w:rPr>
      </w:pPr>
      <w:hyperlink w:anchor="_Toc531352036" w:history="1">
        <w:r w:rsidR="00893B9F" w:rsidRPr="00F02B90">
          <w:rPr>
            <w:rStyle w:val="Hyperlink"/>
            <w:noProof/>
            <w:lang w:val="en-CA"/>
          </w:rPr>
          <w:t>Mapping Solution (MPS)</w:t>
        </w:r>
        <w:r w:rsidR="00893B9F">
          <w:rPr>
            <w:noProof/>
            <w:webHidden/>
          </w:rPr>
          <w:tab/>
        </w:r>
        <w:r w:rsidR="00893B9F">
          <w:rPr>
            <w:noProof/>
            <w:webHidden/>
          </w:rPr>
          <w:fldChar w:fldCharType="begin"/>
        </w:r>
        <w:r w:rsidR="00893B9F">
          <w:rPr>
            <w:noProof/>
            <w:webHidden/>
          </w:rPr>
          <w:instrText xml:space="preserve"> PAGEREF _Toc531352036 \h </w:instrText>
        </w:r>
        <w:r w:rsidR="00893B9F">
          <w:rPr>
            <w:noProof/>
            <w:webHidden/>
          </w:rPr>
        </w:r>
        <w:r w:rsidR="00893B9F">
          <w:rPr>
            <w:noProof/>
            <w:webHidden/>
          </w:rPr>
          <w:fldChar w:fldCharType="separate"/>
        </w:r>
        <w:r w:rsidR="00893B9F">
          <w:rPr>
            <w:noProof/>
            <w:webHidden/>
          </w:rPr>
          <w:t>16</w:t>
        </w:r>
        <w:r w:rsidR="00893B9F">
          <w:rPr>
            <w:noProof/>
            <w:webHidden/>
          </w:rPr>
          <w:fldChar w:fldCharType="end"/>
        </w:r>
      </w:hyperlink>
    </w:p>
    <w:p w14:paraId="79435974"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37" w:history="1">
        <w:r w:rsidR="00893B9F" w:rsidRPr="00F02B90">
          <w:rPr>
            <w:rStyle w:val="Hyperlink"/>
            <w:noProof/>
          </w:rPr>
          <w:t>4.9</w:t>
        </w:r>
        <w:r w:rsidR="00893B9F">
          <w:rPr>
            <w:rFonts w:asciiTheme="minorHAnsi" w:eastAsiaTheme="minorEastAsia" w:hAnsiTheme="minorHAnsi" w:cstheme="minorBidi"/>
            <w:noProof/>
            <w:szCs w:val="22"/>
            <w:lang w:eastAsia="en-GB" w:bidi="ar-SA"/>
          </w:rPr>
          <w:tab/>
        </w:r>
        <w:r w:rsidR="00893B9F" w:rsidRPr="00F02B90">
          <w:rPr>
            <w:rStyle w:val="Hyperlink"/>
            <w:noProof/>
          </w:rPr>
          <w:t>Geodetic Systems (GEO)</w:t>
        </w:r>
        <w:r w:rsidR="00893B9F">
          <w:rPr>
            <w:noProof/>
            <w:webHidden/>
          </w:rPr>
          <w:tab/>
        </w:r>
        <w:r w:rsidR="00893B9F">
          <w:rPr>
            <w:noProof/>
            <w:webHidden/>
          </w:rPr>
          <w:fldChar w:fldCharType="begin"/>
        </w:r>
        <w:r w:rsidR="00893B9F">
          <w:rPr>
            <w:noProof/>
            <w:webHidden/>
          </w:rPr>
          <w:instrText xml:space="preserve"> PAGEREF _Toc531352037 \h </w:instrText>
        </w:r>
        <w:r w:rsidR="00893B9F">
          <w:rPr>
            <w:noProof/>
            <w:webHidden/>
          </w:rPr>
        </w:r>
        <w:r w:rsidR="00893B9F">
          <w:rPr>
            <w:noProof/>
            <w:webHidden/>
          </w:rPr>
          <w:fldChar w:fldCharType="separate"/>
        </w:r>
        <w:r w:rsidR="00893B9F">
          <w:rPr>
            <w:noProof/>
            <w:webHidden/>
          </w:rPr>
          <w:t>17</w:t>
        </w:r>
        <w:r w:rsidR="00893B9F">
          <w:rPr>
            <w:noProof/>
            <w:webHidden/>
          </w:rPr>
          <w:fldChar w:fldCharType="end"/>
        </w:r>
      </w:hyperlink>
    </w:p>
    <w:p w14:paraId="27CBADE7"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38" w:history="1">
        <w:r w:rsidR="00893B9F" w:rsidRPr="00F02B90">
          <w:rPr>
            <w:rStyle w:val="Hyperlink"/>
            <w:noProof/>
          </w:rPr>
          <w:t>4.10</w:t>
        </w:r>
        <w:r w:rsidR="00893B9F">
          <w:rPr>
            <w:rFonts w:asciiTheme="minorHAnsi" w:eastAsiaTheme="minorEastAsia" w:hAnsiTheme="minorHAnsi" w:cstheme="minorBidi"/>
            <w:noProof/>
            <w:szCs w:val="22"/>
            <w:lang w:eastAsia="en-GB" w:bidi="ar-SA"/>
          </w:rPr>
          <w:tab/>
        </w:r>
        <w:r w:rsidR="00893B9F" w:rsidRPr="00F02B90">
          <w:rPr>
            <w:rStyle w:val="Hyperlink"/>
            <w:noProof/>
          </w:rPr>
          <w:t>Sea level Monitoring Systems (SMS)</w:t>
        </w:r>
        <w:r w:rsidR="00893B9F">
          <w:rPr>
            <w:noProof/>
            <w:webHidden/>
          </w:rPr>
          <w:tab/>
        </w:r>
        <w:r w:rsidR="00893B9F">
          <w:rPr>
            <w:noProof/>
            <w:webHidden/>
          </w:rPr>
          <w:fldChar w:fldCharType="begin"/>
        </w:r>
        <w:r w:rsidR="00893B9F">
          <w:rPr>
            <w:noProof/>
            <w:webHidden/>
          </w:rPr>
          <w:instrText xml:space="preserve"> PAGEREF _Toc531352038 \h </w:instrText>
        </w:r>
        <w:r w:rsidR="00893B9F">
          <w:rPr>
            <w:noProof/>
            <w:webHidden/>
          </w:rPr>
        </w:r>
        <w:r w:rsidR="00893B9F">
          <w:rPr>
            <w:noProof/>
            <w:webHidden/>
          </w:rPr>
          <w:fldChar w:fldCharType="separate"/>
        </w:r>
        <w:r w:rsidR="00893B9F">
          <w:rPr>
            <w:noProof/>
            <w:webHidden/>
          </w:rPr>
          <w:t>18</w:t>
        </w:r>
        <w:r w:rsidR="00893B9F">
          <w:rPr>
            <w:noProof/>
            <w:webHidden/>
          </w:rPr>
          <w:fldChar w:fldCharType="end"/>
        </w:r>
      </w:hyperlink>
    </w:p>
    <w:p w14:paraId="4BDB4D03"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39" w:history="1">
        <w:r w:rsidR="00893B9F" w:rsidRPr="00F02B90">
          <w:rPr>
            <w:rStyle w:val="Hyperlink"/>
            <w:noProof/>
          </w:rPr>
          <w:t>4.11</w:t>
        </w:r>
        <w:r w:rsidR="00893B9F">
          <w:rPr>
            <w:rFonts w:asciiTheme="minorHAnsi" w:eastAsiaTheme="minorEastAsia" w:hAnsiTheme="minorHAnsi" w:cstheme="minorBidi"/>
            <w:noProof/>
            <w:szCs w:val="22"/>
            <w:lang w:eastAsia="en-GB" w:bidi="ar-SA"/>
          </w:rPr>
          <w:tab/>
        </w:r>
        <w:r w:rsidR="00893B9F" w:rsidRPr="00F02B90">
          <w:rPr>
            <w:rStyle w:val="Hyperlink"/>
            <w:noProof/>
          </w:rPr>
          <w:t>Multi Beam Scanner System (MSS)</w:t>
        </w:r>
        <w:r w:rsidR="00893B9F">
          <w:rPr>
            <w:noProof/>
            <w:webHidden/>
          </w:rPr>
          <w:tab/>
        </w:r>
        <w:r w:rsidR="00893B9F">
          <w:rPr>
            <w:noProof/>
            <w:webHidden/>
          </w:rPr>
          <w:fldChar w:fldCharType="begin"/>
        </w:r>
        <w:r w:rsidR="00893B9F">
          <w:rPr>
            <w:noProof/>
            <w:webHidden/>
          </w:rPr>
          <w:instrText xml:space="preserve"> PAGEREF _Toc531352039 \h </w:instrText>
        </w:r>
        <w:r w:rsidR="00893B9F">
          <w:rPr>
            <w:noProof/>
            <w:webHidden/>
          </w:rPr>
        </w:r>
        <w:r w:rsidR="00893B9F">
          <w:rPr>
            <w:noProof/>
            <w:webHidden/>
          </w:rPr>
          <w:fldChar w:fldCharType="separate"/>
        </w:r>
        <w:r w:rsidR="00893B9F">
          <w:rPr>
            <w:noProof/>
            <w:webHidden/>
          </w:rPr>
          <w:t>19</w:t>
        </w:r>
        <w:r w:rsidR="00893B9F">
          <w:rPr>
            <w:noProof/>
            <w:webHidden/>
          </w:rPr>
          <w:fldChar w:fldCharType="end"/>
        </w:r>
      </w:hyperlink>
    </w:p>
    <w:p w14:paraId="37263A9E"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40" w:history="1">
        <w:r w:rsidR="00893B9F" w:rsidRPr="00F02B90">
          <w:rPr>
            <w:rStyle w:val="Hyperlink"/>
            <w:noProof/>
          </w:rPr>
          <w:t>4.12</w:t>
        </w:r>
        <w:r w:rsidR="00893B9F">
          <w:rPr>
            <w:rFonts w:asciiTheme="minorHAnsi" w:eastAsiaTheme="minorEastAsia" w:hAnsiTheme="minorHAnsi" w:cstheme="minorBidi"/>
            <w:noProof/>
            <w:szCs w:val="22"/>
            <w:lang w:eastAsia="en-GB" w:bidi="ar-SA"/>
          </w:rPr>
          <w:tab/>
        </w:r>
        <w:r w:rsidR="00893B9F" w:rsidRPr="00F02B90">
          <w:rPr>
            <w:rStyle w:val="Hyperlink"/>
            <w:noProof/>
          </w:rPr>
          <w:t>Precise Levelling and Accessories (PLA)</w:t>
        </w:r>
        <w:r w:rsidR="00893B9F">
          <w:rPr>
            <w:noProof/>
            <w:webHidden/>
          </w:rPr>
          <w:tab/>
        </w:r>
        <w:r w:rsidR="00893B9F">
          <w:rPr>
            <w:noProof/>
            <w:webHidden/>
          </w:rPr>
          <w:fldChar w:fldCharType="begin"/>
        </w:r>
        <w:r w:rsidR="00893B9F">
          <w:rPr>
            <w:noProof/>
            <w:webHidden/>
          </w:rPr>
          <w:instrText xml:space="preserve"> PAGEREF _Toc531352040 \h </w:instrText>
        </w:r>
        <w:r w:rsidR="00893B9F">
          <w:rPr>
            <w:noProof/>
            <w:webHidden/>
          </w:rPr>
        </w:r>
        <w:r w:rsidR="00893B9F">
          <w:rPr>
            <w:noProof/>
            <w:webHidden/>
          </w:rPr>
          <w:fldChar w:fldCharType="separate"/>
        </w:r>
        <w:r w:rsidR="00893B9F">
          <w:rPr>
            <w:noProof/>
            <w:webHidden/>
          </w:rPr>
          <w:t>20</w:t>
        </w:r>
        <w:r w:rsidR="00893B9F">
          <w:rPr>
            <w:noProof/>
            <w:webHidden/>
          </w:rPr>
          <w:fldChar w:fldCharType="end"/>
        </w:r>
      </w:hyperlink>
    </w:p>
    <w:p w14:paraId="50A380A9"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41" w:history="1">
        <w:r w:rsidR="00893B9F" w:rsidRPr="00F02B90">
          <w:rPr>
            <w:rStyle w:val="Hyperlink"/>
            <w:noProof/>
          </w:rPr>
          <w:t>4.13</w:t>
        </w:r>
        <w:r w:rsidR="00893B9F">
          <w:rPr>
            <w:rFonts w:asciiTheme="minorHAnsi" w:eastAsiaTheme="minorEastAsia" w:hAnsiTheme="minorHAnsi" w:cstheme="minorBidi"/>
            <w:noProof/>
            <w:szCs w:val="22"/>
            <w:lang w:eastAsia="en-GB" w:bidi="ar-SA"/>
          </w:rPr>
          <w:tab/>
        </w:r>
        <w:r w:rsidR="00893B9F" w:rsidRPr="00F02B90">
          <w:rPr>
            <w:rStyle w:val="Hyperlink"/>
            <w:noProof/>
          </w:rPr>
          <w:t>Electronic Level and Accessories (ELA)</w:t>
        </w:r>
        <w:r w:rsidR="00893B9F">
          <w:rPr>
            <w:noProof/>
            <w:webHidden/>
          </w:rPr>
          <w:tab/>
        </w:r>
        <w:r w:rsidR="00893B9F">
          <w:rPr>
            <w:noProof/>
            <w:webHidden/>
          </w:rPr>
          <w:fldChar w:fldCharType="begin"/>
        </w:r>
        <w:r w:rsidR="00893B9F">
          <w:rPr>
            <w:noProof/>
            <w:webHidden/>
          </w:rPr>
          <w:instrText xml:space="preserve"> PAGEREF _Toc531352041 \h </w:instrText>
        </w:r>
        <w:r w:rsidR="00893B9F">
          <w:rPr>
            <w:noProof/>
            <w:webHidden/>
          </w:rPr>
        </w:r>
        <w:r w:rsidR="00893B9F">
          <w:rPr>
            <w:noProof/>
            <w:webHidden/>
          </w:rPr>
          <w:fldChar w:fldCharType="separate"/>
        </w:r>
        <w:r w:rsidR="00893B9F">
          <w:rPr>
            <w:noProof/>
            <w:webHidden/>
          </w:rPr>
          <w:t>20</w:t>
        </w:r>
        <w:r w:rsidR="00893B9F">
          <w:rPr>
            <w:noProof/>
            <w:webHidden/>
          </w:rPr>
          <w:fldChar w:fldCharType="end"/>
        </w:r>
      </w:hyperlink>
    </w:p>
    <w:p w14:paraId="2B8BB541"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42" w:history="1">
        <w:r w:rsidR="00893B9F" w:rsidRPr="00F02B90">
          <w:rPr>
            <w:rStyle w:val="Hyperlink"/>
            <w:noProof/>
          </w:rPr>
          <w:t>4.14</w:t>
        </w:r>
        <w:r w:rsidR="00893B9F">
          <w:rPr>
            <w:rFonts w:asciiTheme="minorHAnsi" w:eastAsiaTheme="minorEastAsia" w:hAnsiTheme="minorHAnsi" w:cstheme="minorBidi"/>
            <w:noProof/>
            <w:szCs w:val="22"/>
            <w:lang w:eastAsia="en-GB" w:bidi="ar-SA"/>
          </w:rPr>
          <w:tab/>
        </w:r>
        <w:r w:rsidR="00893B9F" w:rsidRPr="00F02B90">
          <w:rPr>
            <w:rStyle w:val="Hyperlink"/>
            <w:noProof/>
          </w:rPr>
          <w:t>RTK Equipment and Accessories (RTK)</w:t>
        </w:r>
        <w:r w:rsidR="00893B9F">
          <w:rPr>
            <w:noProof/>
            <w:webHidden/>
          </w:rPr>
          <w:tab/>
        </w:r>
        <w:r w:rsidR="00893B9F">
          <w:rPr>
            <w:noProof/>
            <w:webHidden/>
          </w:rPr>
          <w:fldChar w:fldCharType="begin"/>
        </w:r>
        <w:r w:rsidR="00893B9F">
          <w:rPr>
            <w:noProof/>
            <w:webHidden/>
          </w:rPr>
          <w:instrText xml:space="preserve"> PAGEREF _Toc531352042 \h </w:instrText>
        </w:r>
        <w:r w:rsidR="00893B9F">
          <w:rPr>
            <w:noProof/>
            <w:webHidden/>
          </w:rPr>
        </w:r>
        <w:r w:rsidR="00893B9F">
          <w:rPr>
            <w:noProof/>
            <w:webHidden/>
          </w:rPr>
          <w:fldChar w:fldCharType="separate"/>
        </w:r>
        <w:r w:rsidR="00893B9F">
          <w:rPr>
            <w:noProof/>
            <w:webHidden/>
          </w:rPr>
          <w:t>20</w:t>
        </w:r>
        <w:r w:rsidR="00893B9F">
          <w:rPr>
            <w:noProof/>
            <w:webHidden/>
          </w:rPr>
          <w:fldChar w:fldCharType="end"/>
        </w:r>
      </w:hyperlink>
    </w:p>
    <w:p w14:paraId="29B53AA2"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43" w:history="1">
        <w:r w:rsidR="00893B9F" w:rsidRPr="00F02B90">
          <w:rPr>
            <w:rStyle w:val="Hyperlink"/>
            <w:noProof/>
          </w:rPr>
          <w:t>4.15</w:t>
        </w:r>
        <w:r w:rsidR="00893B9F">
          <w:rPr>
            <w:rFonts w:asciiTheme="minorHAnsi" w:eastAsiaTheme="minorEastAsia" w:hAnsiTheme="minorHAnsi" w:cstheme="minorBidi"/>
            <w:noProof/>
            <w:szCs w:val="22"/>
            <w:lang w:eastAsia="en-GB" w:bidi="ar-SA"/>
          </w:rPr>
          <w:tab/>
        </w:r>
        <w:r w:rsidR="00893B9F" w:rsidRPr="00F02B90">
          <w:rPr>
            <w:rStyle w:val="Hyperlink"/>
            <w:noProof/>
          </w:rPr>
          <w:t>Total Stations and Accessories (TSA)</w:t>
        </w:r>
        <w:r w:rsidR="00893B9F">
          <w:rPr>
            <w:noProof/>
            <w:webHidden/>
          </w:rPr>
          <w:tab/>
        </w:r>
        <w:r w:rsidR="00893B9F">
          <w:rPr>
            <w:noProof/>
            <w:webHidden/>
          </w:rPr>
          <w:fldChar w:fldCharType="begin"/>
        </w:r>
        <w:r w:rsidR="00893B9F">
          <w:rPr>
            <w:noProof/>
            <w:webHidden/>
          </w:rPr>
          <w:instrText xml:space="preserve"> PAGEREF _Toc531352043 \h </w:instrText>
        </w:r>
        <w:r w:rsidR="00893B9F">
          <w:rPr>
            <w:noProof/>
            <w:webHidden/>
          </w:rPr>
        </w:r>
        <w:r w:rsidR="00893B9F">
          <w:rPr>
            <w:noProof/>
            <w:webHidden/>
          </w:rPr>
          <w:fldChar w:fldCharType="separate"/>
        </w:r>
        <w:r w:rsidR="00893B9F">
          <w:rPr>
            <w:noProof/>
            <w:webHidden/>
          </w:rPr>
          <w:t>21</w:t>
        </w:r>
        <w:r w:rsidR="00893B9F">
          <w:rPr>
            <w:noProof/>
            <w:webHidden/>
          </w:rPr>
          <w:fldChar w:fldCharType="end"/>
        </w:r>
      </w:hyperlink>
    </w:p>
    <w:p w14:paraId="28971F49"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44" w:history="1">
        <w:r w:rsidR="00893B9F" w:rsidRPr="00F02B90">
          <w:rPr>
            <w:rStyle w:val="Hyperlink"/>
            <w:noProof/>
          </w:rPr>
          <w:t>4.16</w:t>
        </w:r>
        <w:r w:rsidR="00893B9F">
          <w:rPr>
            <w:rFonts w:asciiTheme="minorHAnsi" w:eastAsiaTheme="minorEastAsia" w:hAnsiTheme="minorHAnsi" w:cstheme="minorBidi"/>
            <w:noProof/>
            <w:szCs w:val="22"/>
            <w:lang w:eastAsia="en-GB" w:bidi="ar-SA"/>
          </w:rPr>
          <w:tab/>
        </w:r>
        <w:r w:rsidR="00893B9F" w:rsidRPr="00F02B90">
          <w:rPr>
            <w:rStyle w:val="Hyperlink"/>
            <w:noProof/>
          </w:rPr>
          <w:t>UAS RGD Aerial Imaging Camera (UAS)</w:t>
        </w:r>
        <w:r w:rsidR="00893B9F">
          <w:rPr>
            <w:noProof/>
            <w:webHidden/>
          </w:rPr>
          <w:tab/>
        </w:r>
        <w:r w:rsidR="00893B9F">
          <w:rPr>
            <w:noProof/>
            <w:webHidden/>
          </w:rPr>
          <w:fldChar w:fldCharType="begin"/>
        </w:r>
        <w:r w:rsidR="00893B9F">
          <w:rPr>
            <w:noProof/>
            <w:webHidden/>
          </w:rPr>
          <w:instrText xml:space="preserve"> PAGEREF _Toc531352044 \h </w:instrText>
        </w:r>
        <w:r w:rsidR="00893B9F">
          <w:rPr>
            <w:noProof/>
            <w:webHidden/>
          </w:rPr>
        </w:r>
        <w:r w:rsidR="00893B9F">
          <w:rPr>
            <w:noProof/>
            <w:webHidden/>
          </w:rPr>
          <w:fldChar w:fldCharType="separate"/>
        </w:r>
        <w:r w:rsidR="00893B9F">
          <w:rPr>
            <w:noProof/>
            <w:webHidden/>
          </w:rPr>
          <w:t>22</w:t>
        </w:r>
        <w:r w:rsidR="00893B9F">
          <w:rPr>
            <w:noProof/>
            <w:webHidden/>
          </w:rPr>
          <w:fldChar w:fldCharType="end"/>
        </w:r>
      </w:hyperlink>
    </w:p>
    <w:p w14:paraId="48980378"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45" w:history="1">
        <w:r w:rsidR="00893B9F" w:rsidRPr="00F02B90">
          <w:rPr>
            <w:rStyle w:val="Hyperlink"/>
            <w:noProof/>
          </w:rPr>
          <w:t>4.17</w:t>
        </w:r>
        <w:r w:rsidR="00893B9F">
          <w:rPr>
            <w:rFonts w:asciiTheme="minorHAnsi" w:eastAsiaTheme="minorEastAsia" w:hAnsiTheme="minorHAnsi" w:cstheme="minorBidi"/>
            <w:noProof/>
            <w:szCs w:val="22"/>
            <w:lang w:eastAsia="en-GB" w:bidi="ar-SA"/>
          </w:rPr>
          <w:tab/>
        </w:r>
        <w:r w:rsidR="00893B9F" w:rsidRPr="00F02B90">
          <w:rPr>
            <w:rStyle w:val="Hyperlink"/>
            <w:noProof/>
          </w:rPr>
          <w:t>3G Mobile Broadband Modem (MBM)</w:t>
        </w:r>
        <w:r w:rsidR="00893B9F">
          <w:rPr>
            <w:noProof/>
            <w:webHidden/>
          </w:rPr>
          <w:tab/>
        </w:r>
        <w:r w:rsidR="00893B9F">
          <w:rPr>
            <w:noProof/>
            <w:webHidden/>
          </w:rPr>
          <w:fldChar w:fldCharType="begin"/>
        </w:r>
        <w:r w:rsidR="00893B9F">
          <w:rPr>
            <w:noProof/>
            <w:webHidden/>
          </w:rPr>
          <w:instrText xml:space="preserve"> PAGEREF _Toc531352045 \h </w:instrText>
        </w:r>
        <w:r w:rsidR="00893B9F">
          <w:rPr>
            <w:noProof/>
            <w:webHidden/>
          </w:rPr>
        </w:r>
        <w:r w:rsidR="00893B9F">
          <w:rPr>
            <w:noProof/>
            <w:webHidden/>
          </w:rPr>
          <w:fldChar w:fldCharType="separate"/>
        </w:r>
        <w:r w:rsidR="00893B9F">
          <w:rPr>
            <w:noProof/>
            <w:webHidden/>
          </w:rPr>
          <w:t>22</w:t>
        </w:r>
        <w:r w:rsidR="00893B9F">
          <w:rPr>
            <w:noProof/>
            <w:webHidden/>
          </w:rPr>
          <w:fldChar w:fldCharType="end"/>
        </w:r>
      </w:hyperlink>
    </w:p>
    <w:p w14:paraId="0AC9E52B"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46" w:history="1">
        <w:r w:rsidR="00893B9F" w:rsidRPr="00F02B90">
          <w:rPr>
            <w:rStyle w:val="Hyperlink"/>
            <w:noProof/>
          </w:rPr>
          <w:t>4.18</w:t>
        </w:r>
        <w:r w:rsidR="00893B9F">
          <w:rPr>
            <w:rFonts w:asciiTheme="minorHAnsi" w:eastAsiaTheme="minorEastAsia" w:hAnsiTheme="minorHAnsi" w:cstheme="minorBidi"/>
            <w:noProof/>
            <w:szCs w:val="22"/>
            <w:lang w:eastAsia="en-GB" w:bidi="ar-SA"/>
          </w:rPr>
          <w:tab/>
        </w:r>
        <w:r w:rsidR="00893B9F" w:rsidRPr="00F02B90">
          <w:rPr>
            <w:rStyle w:val="Hyperlink"/>
            <w:noProof/>
          </w:rPr>
          <w:t>Rugged Tablets w/ Cases (RAG)</w:t>
        </w:r>
        <w:r w:rsidR="00893B9F">
          <w:rPr>
            <w:noProof/>
            <w:webHidden/>
          </w:rPr>
          <w:tab/>
        </w:r>
        <w:r w:rsidR="00893B9F">
          <w:rPr>
            <w:noProof/>
            <w:webHidden/>
          </w:rPr>
          <w:fldChar w:fldCharType="begin"/>
        </w:r>
        <w:r w:rsidR="00893B9F">
          <w:rPr>
            <w:noProof/>
            <w:webHidden/>
          </w:rPr>
          <w:instrText xml:space="preserve"> PAGEREF _Toc531352046 \h </w:instrText>
        </w:r>
        <w:r w:rsidR="00893B9F">
          <w:rPr>
            <w:noProof/>
            <w:webHidden/>
          </w:rPr>
        </w:r>
        <w:r w:rsidR="00893B9F">
          <w:rPr>
            <w:noProof/>
            <w:webHidden/>
          </w:rPr>
          <w:fldChar w:fldCharType="separate"/>
        </w:r>
        <w:r w:rsidR="00893B9F">
          <w:rPr>
            <w:noProof/>
            <w:webHidden/>
          </w:rPr>
          <w:t>23</w:t>
        </w:r>
        <w:r w:rsidR="00893B9F">
          <w:rPr>
            <w:noProof/>
            <w:webHidden/>
          </w:rPr>
          <w:fldChar w:fldCharType="end"/>
        </w:r>
      </w:hyperlink>
    </w:p>
    <w:p w14:paraId="7E695C8A" w14:textId="77777777" w:rsidR="00893B9F" w:rsidRDefault="006930C9">
      <w:pPr>
        <w:pStyle w:val="TOC1"/>
        <w:tabs>
          <w:tab w:val="left" w:pos="400"/>
          <w:tab w:val="right" w:leader="dot" w:pos="9350"/>
        </w:tabs>
        <w:rPr>
          <w:rFonts w:asciiTheme="minorHAnsi" w:eastAsiaTheme="minorEastAsia" w:hAnsiTheme="minorHAnsi" w:cstheme="minorBidi"/>
          <w:noProof/>
          <w:szCs w:val="22"/>
          <w:lang w:eastAsia="en-GB" w:bidi="ar-SA"/>
        </w:rPr>
      </w:pPr>
      <w:hyperlink w:anchor="_Toc531352047" w:history="1">
        <w:r w:rsidR="00893B9F" w:rsidRPr="00F02B90">
          <w:rPr>
            <w:rStyle w:val="Hyperlink"/>
            <w:noProof/>
          </w:rPr>
          <w:t>5.</w:t>
        </w:r>
        <w:r w:rsidR="00893B9F">
          <w:rPr>
            <w:rFonts w:asciiTheme="minorHAnsi" w:eastAsiaTheme="minorEastAsia" w:hAnsiTheme="minorHAnsi" w:cstheme="minorBidi"/>
            <w:noProof/>
            <w:szCs w:val="22"/>
            <w:lang w:eastAsia="en-GB" w:bidi="ar-SA"/>
          </w:rPr>
          <w:tab/>
        </w:r>
        <w:r w:rsidR="00893B9F" w:rsidRPr="00F02B90">
          <w:rPr>
            <w:rStyle w:val="Hyperlink"/>
            <w:noProof/>
          </w:rPr>
          <w:t>Non-Functional Requirements</w:t>
        </w:r>
        <w:r w:rsidR="00893B9F">
          <w:rPr>
            <w:noProof/>
            <w:webHidden/>
          </w:rPr>
          <w:tab/>
        </w:r>
        <w:r w:rsidR="00893B9F">
          <w:rPr>
            <w:noProof/>
            <w:webHidden/>
          </w:rPr>
          <w:fldChar w:fldCharType="begin"/>
        </w:r>
        <w:r w:rsidR="00893B9F">
          <w:rPr>
            <w:noProof/>
            <w:webHidden/>
          </w:rPr>
          <w:instrText xml:space="preserve"> PAGEREF _Toc531352047 \h </w:instrText>
        </w:r>
        <w:r w:rsidR="00893B9F">
          <w:rPr>
            <w:noProof/>
            <w:webHidden/>
          </w:rPr>
        </w:r>
        <w:r w:rsidR="00893B9F">
          <w:rPr>
            <w:noProof/>
            <w:webHidden/>
          </w:rPr>
          <w:fldChar w:fldCharType="separate"/>
        </w:r>
        <w:r w:rsidR="00893B9F">
          <w:rPr>
            <w:noProof/>
            <w:webHidden/>
          </w:rPr>
          <w:t>24</w:t>
        </w:r>
        <w:r w:rsidR="00893B9F">
          <w:rPr>
            <w:noProof/>
            <w:webHidden/>
          </w:rPr>
          <w:fldChar w:fldCharType="end"/>
        </w:r>
      </w:hyperlink>
    </w:p>
    <w:p w14:paraId="2B1003A2"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48" w:history="1">
        <w:r w:rsidR="00893B9F" w:rsidRPr="00F02B90">
          <w:rPr>
            <w:rStyle w:val="Hyperlink"/>
            <w:noProof/>
          </w:rPr>
          <w:t>5.1</w:t>
        </w:r>
        <w:r w:rsidR="00893B9F">
          <w:rPr>
            <w:rFonts w:asciiTheme="minorHAnsi" w:eastAsiaTheme="minorEastAsia" w:hAnsiTheme="minorHAnsi" w:cstheme="minorBidi"/>
            <w:noProof/>
            <w:szCs w:val="22"/>
            <w:lang w:eastAsia="en-GB" w:bidi="ar-SA"/>
          </w:rPr>
          <w:tab/>
        </w:r>
        <w:r w:rsidR="00893B9F" w:rsidRPr="00F02B90">
          <w:rPr>
            <w:rStyle w:val="Hyperlink"/>
            <w:noProof/>
          </w:rPr>
          <w:t>Human Factors (Usability) (HUM)</w:t>
        </w:r>
        <w:r w:rsidR="00893B9F">
          <w:rPr>
            <w:noProof/>
            <w:webHidden/>
          </w:rPr>
          <w:tab/>
        </w:r>
        <w:r w:rsidR="00893B9F">
          <w:rPr>
            <w:noProof/>
            <w:webHidden/>
          </w:rPr>
          <w:fldChar w:fldCharType="begin"/>
        </w:r>
        <w:r w:rsidR="00893B9F">
          <w:rPr>
            <w:noProof/>
            <w:webHidden/>
          </w:rPr>
          <w:instrText xml:space="preserve"> PAGEREF _Toc531352048 \h </w:instrText>
        </w:r>
        <w:r w:rsidR="00893B9F">
          <w:rPr>
            <w:noProof/>
            <w:webHidden/>
          </w:rPr>
        </w:r>
        <w:r w:rsidR="00893B9F">
          <w:rPr>
            <w:noProof/>
            <w:webHidden/>
          </w:rPr>
          <w:fldChar w:fldCharType="separate"/>
        </w:r>
        <w:r w:rsidR="00893B9F">
          <w:rPr>
            <w:noProof/>
            <w:webHidden/>
          </w:rPr>
          <w:t>24</w:t>
        </w:r>
        <w:r w:rsidR="00893B9F">
          <w:rPr>
            <w:noProof/>
            <w:webHidden/>
          </w:rPr>
          <w:fldChar w:fldCharType="end"/>
        </w:r>
      </w:hyperlink>
    </w:p>
    <w:p w14:paraId="20682E1A"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49" w:history="1">
        <w:r w:rsidR="00893B9F" w:rsidRPr="00F02B90">
          <w:rPr>
            <w:rStyle w:val="Hyperlink"/>
            <w:bCs/>
            <w:noProof/>
          </w:rPr>
          <w:t>5.2</w:t>
        </w:r>
        <w:r w:rsidR="00893B9F">
          <w:rPr>
            <w:rFonts w:asciiTheme="minorHAnsi" w:eastAsiaTheme="minorEastAsia" w:hAnsiTheme="minorHAnsi" w:cstheme="minorBidi"/>
            <w:noProof/>
            <w:szCs w:val="22"/>
            <w:lang w:eastAsia="en-GB" w:bidi="ar-SA"/>
          </w:rPr>
          <w:tab/>
        </w:r>
        <w:r w:rsidR="00893B9F" w:rsidRPr="00F02B90">
          <w:rPr>
            <w:rStyle w:val="Hyperlink"/>
            <w:noProof/>
          </w:rPr>
          <w:t>Security (SEC)</w:t>
        </w:r>
        <w:r w:rsidR="00893B9F">
          <w:rPr>
            <w:noProof/>
            <w:webHidden/>
          </w:rPr>
          <w:tab/>
        </w:r>
        <w:r w:rsidR="00893B9F">
          <w:rPr>
            <w:noProof/>
            <w:webHidden/>
          </w:rPr>
          <w:fldChar w:fldCharType="begin"/>
        </w:r>
        <w:r w:rsidR="00893B9F">
          <w:rPr>
            <w:noProof/>
            <w:webHidden/>
          </w:rPr>
          <w:instrText xml:space="preserve"> PAGEREF _Toc531352049 \h </w:instrText>
        </w:r>
        <w:r w:rsidR="00893B9F">
          <w:rPr>
            <w:noProof/>
            <w:webHidden/>
          </w:rPr>
        </w:r>
        <w:r w:rsidR="00893B9F">
          <w:rPr>
            <w:noProof/>
            <w:webHidden/>
          </w:rPr>
          <w:fldChar w:fldCharType="separate"/>
        </w:r>
        <w:r w:rsidR="00893B9F">
          <w:rPr>
            <w:noProof/>
            <w:webHidden/>
          </w:rPr>
          <w:t>24</w:t>
        </w:r>
        <w:r w:rsidR="00893B9F">
          <w:rPr>
            <w:noProof/>
            <w:webHidden/>
          </w:rPr>
          <w:fldChar w:fldCharType="end"/>
        </w:r>
      </w:hyperlink>
    </w:p>
    <w:p w14:paraId="57BD6386"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50" w:history="1">
        <w:r w:rsidR="00893B9F" w:rsidRPr="00F02B90">
          <w:rPr>
            <w:rStyle w:val="Hyperlink"/>
            <w:noProof/>
          </w:rPr>
          <w:t>5.3</w:t>
        </w:r>
        <w:r w:rsidR="00893B9F">
          <w:rPr>
            <w:rFonts w:asciiTheme="minorHAnsi" w:eastAsiaTheme="minorEastAsia" w:hAnsiTheme="minorHAnsi" w:cstheme="minorBidi"/>
            <w:noProof/>
            <w:szCs w:val="22"/>
            <w:lang w:eastAsia="en-GB" w:bidi="ar-SA"/>
          </w:rPr>
          <w:tab/>
        </w:r>
        <w:r w:rsidR="00893B9F" w:rsidRPr="00F02B90">
          <w:rPr>
            <w:rStyle w:val="Hyperlink"/>
            <w:noProof/>
          </w:rPr>
          <w:t>Resource Auditing (RAU)</w:t>
        </w:r>
        <w:r w:rsidR="00893B9F">
          <w:rPr>
            <w:noProof/>
            <w:webHidden/>
          </w:rPr>
          <w:tab/>
        </w:r>
        <w:r w:rsidR="00893B9F">
          <w:rPr>
            <w:noProof/>
            <w:webHidden/>
          </w:rPr>
          <w:fldChar w:fldCharType="begin"/>
        </w:r>
        <w:r w:rsidR="00893B9F">
          <w:rPr>
            <w:noProof/>
            <w:webHidden/>
          </w:rPr>
          <w:instrText xml:space="preserve"> PAGEREF _Toc531352050 \h </w:instrText>
        </w:r>
        <w:r w:rsidR="00893B9F">
          <w:rPr>
            <w:noProof/>
            <w:webHidden/>
          </w:rPr>
        </w:r>
        <w:r w:rsidR="00893B9F">
          <w:rPr>
            <w:noProof/>
            <w:webHidden/>
          </w:rPr>
          <w:fldChar w:fldCharType="separate"/>
        </w:r>
        <w:r w:rsidR="00893B9F">
          <w:rPr>
            <w:noProof/>
            <w:webHidden/>
          </w:rPr>
          <w:t>24</w:t>
        </w:r>
        <w:r w:rsidR="00893B9F">
          <w:rPr>
            <w:noProof/>
            <w:webHidden/>
          </w:rPr>
          <w:fldChar w:fldCharType="end"/>
        </w:r>
      </w:hyperlink>
    </w:p>
    <w:p w14:paraId="17A001D8"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51" w:history="1">
        <w:r w:rsidR="00893B9F" w:rsidRPr="00F02B90">
          <w:rPr>
            <w:rStyle w:val="Hyperlink"/>
            <w:noProof/>
          </w:rPr>
          <w:t>5.4</w:t>
        </w:r>
        <w:r w:rsidR="00893B9F">
          <w:rPr>
            <w:rFonts w:asciiTheme="minorHAnsi" w:eastAsiaTheme="minorEastAsia" w:hAnsiTheme="minorHAnsi" w:cstheme="minorBidi"/>
            <w:noProof/>
            <w:szCs w:val="22"/>
            <w:lang w:eastAsia="en-GB" w:bidi="ar-SA"/>
          </w:rPr>
          <w:tab/>
        </w:r>
        <w:r w:rsidR="00893B9F" w:rsidRPr="00F02B90">
          <w:rPr>
            <w:rStyle w:val="Hyperlink"/>
            <w:noProof/>
          </w:rPr>
          <w:t>Availability (AVA)</w:t>
        </w:r>
        <w:r w:rsidR="00893B9F">
          <w:rPr>
            <w:noProof/>
            <w:webHidden/>
          </w:rPr>
          <w:tab/>
        </w:r>
        <w:r w:rsidR="00893B9F">
          <w:rPr>
            <w:noProof/>
            <w:webHidden/>
          </w:rPr>
          <w:fldChar w:fldCharType="begin"/>
        </w:r>
        <w:r w:rsidR="00893B9F">
          <w:rPr>
            <w:noProof/>
            <w:webHidden/>
          </w:rPr>
          <w:instrText xml:space="preserve"> PAGEREF _Toc531352051 \h </w:instrText>
        </w:r>
        <w:r w:rsidR="00893B9F">
          <w:rPr>
            <w:noProof/>
            <w:webHidden/>
          </w:rPr>
        </w:r>
        <w:r w:rsidR="00893B9F">
          <w:rPr>
            <w:noProof/>
            <w:webHidden/>
          </w:rPr>
          <w:fldChar w:fldCharType="separate"/>
        </w:r>
        <w:r w:rsidR="00893B9F">
          <w:rPr>
            <w:noProof/>
            <w:webHidden/>
          </w:rPr>
          <w:t>25</w:t>
        </w:r>
        <w:r w:rsidR="00893B9F">
          <w:rPr>
            <w:noProof/>
            <w:webHidden/>
          </w:rPr>
          <w:fldChar w:fldCharType="end"/>
        </w:r>
      </w:hyperlink>
    </w:p>
    <w:p w14:paraId="7073801A"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52" w:history="1">
        <w:r w:rsidR="00893B9F" w:rsidRPr="00F02B90">
          <w:rPr>
            <w:rStyle w:val="Hyperlink"/>
            <w:noProof/>
          </w:rPr>
          <w:t>5.5</w:t>
        </w:r>
        <w:r w:rsidR="00893B9F">
          <w:rPr>
            <w:rFonts w:asciiTheme="minorHAnsi" w:eastAsiaTheme="minorEastAsia" w:hAnsiTheme="minorHAnsi" w:cstheme="minorBidi"/>
            <w:noProof/>
            <w:szCs w:val="22"/>
            <w:lang w:eastAsia="en-GB" w:bidi="ar-SA"/>
          </w:rPr>
          <w:tab/>
        </w:r>
        <w:r w:rsidR="00893B9F" w:rsidRPr="00F02B90">
          <w:rPr>
            <w:rStyle w:val="Hyperlink"/>
            <w:noProof/>
          </w:rPr>
          <w:t>Language and Localization (LAL)</w:t>
        </w:r>
        <w:r w:rsidR="00893B9F">
          <w:rPr>
            <w:noProof/>
            <w:webHidden/>
          </w:rPr>
          <w:tab/>
        </w:r>
        <w:r w:rsidR="00893B9F">
          <w:rPr>
            <w:noProof/>
            <w:webHidden/>
          </w:rPr>
          <w:fldChar w:fldCharType="begin"/>
        </w:r>
        <w:r w:rsidR="00893B9F">
          <w:rPr>
            <w:noProof/>
            <w:webHidden/>
          </w:rPr>
          <w:instrText xml:space="preserve"> PAGEREF _Toc531352052 \h </w:instrText>
        </w:r>
        <w:r w:rsidR="00893B9F">
          <w:rPr>
            <w:noProof/>
            <w:webHidden/>
          </w:rPr>
        </w:r>
        <w:r w:rsidR="00893B9F">
          <w:rPr>
            <w:noProof/>
            <w:webHidden/>
          </w:rPr>
          <w:fldChar w:fldCharType="separate"/>
        </w:r>
        <w:r w:rsidR="00893B9F">
          <w:rPr>
            <w:noProof/>
            <w:webHidden/>
          </w:rPr>
          <w:t>25</w:t>
        </w:r>
        <w:r w:rsidR="00893B9F">
          <w:rPr>
            <w:noProof/>
            <w:webHidden/>
          </w:rPr>
          <w:fldChar w:fldCharType="end"/>
        </w:r>
      </w:hyperlink>
    </w:p>
    <w:p w14:paraId="1A064DF9"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53" w:history="1">
        <w:r w:rsidR="00893B9F" w:rsidRPr="00F02B90">
          <w:rPr>
            <w:rStyle w:val="Hyperlink"/>
            <w:noProof/>
          </w:rPr>
          <w:t>5.6</w:t>
        </w:r>
        <w:r w:rsidR="00893B9F">
          <w:rPr>
            <w:rFonts w:asciiTheme="minorHAnsi" w:eastAsiaTheme="minorEastAsia" w:hAnsiTheme="minorHAnsi" w:cstheme="minorBidi"/>
            <w:noProof/>
            <w:szCs w:val="22"/>
            <w:lang w:eastAsia="en-GB" w:bidi="ar-SA"/>
          </w:rPr>
          <w:tab/>
        </w:r>
        <w:r w:rsidR="00893B9F" w:rsidRPr="00F02B90">
          <w:rPr>
            <w:rStyle w:val="Hyperlink"/>
            <w:noProof/>
          </w:rPr>
          <w:t>Software Quality (SWQ)</w:t>
        </w:r>
        <w:r w:rsidR="00893B9F">
          <w:rPr>
            <w:noProof/>
            <w:webHidden/>
          </w:rPr>
          <w:tab/>
        </w:r>
        <w:r w:rsidR="00893B9F">
          <w:rPr>
            <w:noProof/>
            <w:webHidden/>
          </w:rPr>
          <w:fldChar w:fldCharType="begin"/>
        </w:r>
        <w:r w:rsidR="00893B9F">
          <w:rPr>
            <w:noProof/>
            <w:webHidden/>
          </w:rPr>
          <w:instrText xml:space="preserve"> PAGEREF _Toc531352053 \h </w:instrText>
        </w:r>
        <w:r w:rsidR="00893B9F">
          <w:rPr>
            <w:noProof/>
            <w:webHidden/>
          </w:rPr>
        </w:r>
        <w:r w:rsidR="00893B9F">
          <w:rPr>
            <w:noProof/>
            <w:webHidden/>
          </w:rPr>
          <w:fldChar w:fldCharType="separate"/>
        </w:r>
        <w:r w:rsidR="00893B9F">
          <w:rPr>
            <w:noProof/>
            <w:webHidden/>
          </w:rPr>
          <w:t>25</w:t>
        </w:r>
        <w:r w:rsidR="00893B9F">
          <w:rPr>
            <w:noProof/>
            <w:webHidden/>
          </w:rPr>
          <w:fldChar w:fldCharType="end"/>
        </w:r>
      </w:hyperlink>
    </w:p>
    <w:p w14:paraId="7EEA0BEA" w14:textId="77777777" w:rsidR="00893B9F" w:rsidRDefault="006930C9">
      <w:pPr>
        <w:pStyle w:val="TOC2"/>
        <w:tabs>
          <w:tab w:val="right" w:leader="dot" w:pos="9350"/>
        </w:tabs>
        <w:rPr>
          <w:rFonts w:asciiTheme="minorHAnsi" w:eastAsiaTheme="minorEastAsia" w:hAnsiTheme="minorHAnsi" w:cstheme="minorBidi"/>
          <w:noProof/>
          <w:szCs w:val="22"/>
          <w:lang w:eastAsia="en-GB" w:bidi="ar-SA"/>
        </w:rPr>
      </w:pPr>
      <w:hyperlink w:anchor="_Toc531352054" w:history="1">
        <w:r w:rsidR="00893B9F" w:rsidRPr="00F02B90">
          <w:rPr>
            <w:rStyle w:val="Hyperlink"/>
            <w:noProof/>
          </w:rPr>
          <w:t>5.7</w:t>
        </w:r>
        <w:r w:rsidR="00893B9F">
          <w:rPr>
            <w:noProof/>
            <w:webHidden/>
          </w:rPr>
          <w:tab/>
        </w:r>
        <w:r w:rsidR="00893B9F">
          <w:rPr>
            <w:noProof/>
            <w:webHidden/>
          </w:rPr>
          <w:fldChar w:fldCharType="begin"/>
        </w:r>
        <w:r w:rsidR="00893B9F">
          <w:rPr>
            <w:noProof/>
            <w:webHidden/>
          </w:rPr>
          <w:instrText xml:space="preserve"> PAGEREF _Toc531352054 \h </w:instrText>
        </w:r>
        <w:r w:rsidR="00893B9F">
          <w:rPr>
            <w:noProof/>
            <w:webHidden/>
          </w:rPr>
        </w:r>
        <w:r w:rsidR="00893B9F">
          <w:rPr>
            <w:noProof/>
            <w:webHidden/>
          </w:rPr>
          <w:fldChar w:fldCharType="separate"/>
        </w:r>
        <w:r w:rsidR="00893B9F">
          <w:rPr>
            <w:noProof/>
            <w:webHidden/>
          </w:rPr>
          <w:t>26</w:t>
        </w:r>
        <w:r w:rsidR="00893B9F">
          <w:rPr>
            <w:noProof/>
            <w:webHidden/>
          </w:rPr>
          <w:fldChar w:fldCharType="end"/>
        </w:r>
      </w:hyperlink>
    </w:p>
    <w:p w14:paraId="73D814A1" w14:textId="77777777" w:rsidR="00893B9F" w:rsidRDefault="006930C9">
      <w:pPr>
        <w:pStyle w:val="TOC2"/>
        <w:tabs>
          <w:tab w:val="right" w:leader="dot" w:pos="9350"/>
        </w:tabs>
        <w:rPr>
          <w:rFonts w:asciiTheme="minorHAnsi" w:eastAsiaTheme="minorEastAsia" w:hAnsiTheme="minorHAnsi" w:cstheme="minorBidi"/>
          <w:noProof/>
          <w:szCs w:val="22"/>
          <w:lang w:eastAsia="en-GB" w:bidi="ar-SA"/>
        </w:rPr>
      </w:pPr>
      <w:hyperlink w:anchor="_Toc531352055" w:history="1">
        <w:r w:rsidR="00893B9F" w:rsidRPr="00F02B90">
          <w:rPr>
            <w:rStyle w:val="Hyperlink"/>
            <w:noProof/>
          </w:rPr>
          <w:t>Client Environment (CLI)</w:t>
        </w:r>
        <w:r w:rsidR="00893B9F">
          <w:rPr>
            <w:noProof/>
            <w:webHidden/>
          </w:rPr>
          <w:tab/>
        </w:r>
        <w:r w:rsidR="00893B9F">
          <w:rPr>
            <w:noProof/>
            <w:webHidden/>
          </w:rPr>
          <w:fldChar w:fldCharType="begin"/>
        </w:r>
        <w:r w:rsidR="00893B9F">
          <w:rPr>
            <w:noProof/>
            <w:webHidden/>
          </w:rPr>
          <w:instrText xml:space="preserve"> PAGEREF _Toc531352055 \h </w:instrText>
        </w:r>
        <w:r w:rsidR="00893B9F">
          <w:rPr>
            <w:noProof/>
            <w:webHidden/>
          </w:rPr>
        </w:r>
        <w:r w:rsidR="00893B9F">
          <w:rPr>
            <w:noProof/>
            <w:webHidden/>
          </w:rPr>
          <w:fldChar w:fldCharType="separate"/>
        </w:r>
        <w:r w:rsidR="00893B9F">
          <w:rPr>
            <w:noProof/>
            <w:webHidden/>
          </w:rPr>
          <w:t>26</w:t>
        </w:r>
        <w:r w:rsidR="00893B9F">
          <w:rPr>
            <w:noProof/>
            <w:webHidden/>
          </w:rPr>
          <w:fldChar w:fldCharType="end"/>
        </w:r>
      </w:hyperlink>
    </w:p>
    <w:p w14:paraId="439C51A9" w14:textId="77777777" w:rsidR="00893B9F" w:rsidRDefault="006930C9">
      <w:pPr>
        <w:pStyle w:val="TOC2"/>
        <w:tabs>
          <w:tab w:val="right" w:leader="dot" w:pos="9350"/>
        </w:tabs>
        <w:rPr>
          <w:rFonts w:asciiTheme="minorHAnsi" w:eastAsiaTheme="minorEastAsia" w:hAnsiTheme="minorHAnsi" w:cstheme="minorBidi"/>
          <w:noProof/>
          <w:szCs w:val="22"/>
          <w:lang w:eastAsia="en-GB" w:bidi="ar-SA"/>
        </w:rPr>
      </w:pPr>
      <w:hyperlink w:anchor="_Toc531352056" w:history="1">
        <w:r w:rsidR="00893B9F" w:rsidRPr="00F02B90">
          <w:rPr>
            <w:rStyle w:val="Hyperlink"/>
            <w:b/>
            <w:bCs/>
            <w:noProof/>
          </w:rPr>
          <w:t>5.8</w:t>
        </w:r>
        <w:r w:rsidR="00893B9F">
          <w:rPr>
            <w:noProof/>
            <w:webHidden/>
          </w:rPr>
          <w:tab/>
        </w:r>
        <w:r w:rsidR="00893B9F">
          <w:rPr>
            <w:noProof/>
            <w:webHidden/>
          </w:rPr>
          <w:fldChar w:fldCharType="begin"/>
        </w:r>
        <w:r w:rsidR="00893B9F">
          <w:rPr>
            <w:noProof/>
            <w:webHidden/>
          </w:rPr>
          <w:instrText xml:space="preserve"> PAGEREF _Toc531352056 \h </w:instrText>
        </w:r>
        <w:r w:rsidR="00893B9F">
          <w:rPr>
            <w:noProof/>
            <w:webHidden/>
          </w:rPr>
        </w:r>
        <w:r w:rsidR="00893B9F">
          <w:rPr>
            <w:noProof/>
            <w:webHidden/>
          </w:rPr>
          <w:fldChar w:fldCharType="separate"/>
        </w:r>
        <w:r w:rsidR="00893B9F">
          <w:rPr>
            <w:noProof/>
            <w:webHidden/>
          </w:rPr>
          <w:t>26</w:t>
        </w:r>
        <w:r w:rsidR="00893B9F">
          <w:rPr>
            <w:noProof/>
            <w:webHidden/>
          </w:rPr>
          <w:fldChar w:fldCharType="end"/>
        </w:r>
      </w:hyperlink>
    </w:p>
    <w:p w14:paraId="5EF58CE5" w14:textId="77777777" w:rsidR="00893B9F" w:rsidRDefault="006930C9">
      <w:pPr>
        <w:pStyle w:val="TOC2"/>
        <w:tabs>
          <w:tab w:val="right" w:leader="dot" w:pos="9350"/>
        </w:tabs>
        <w:rPr>
          <w:rFonts w:asciiTheme="minorHAnsi" w:eastAsiaTheme="minorEastAsia" w:hAnsiTheme="minorHAnsi" w:cstheme="minorBidi"/>
          <w:noProof/>
          <w:szCs w:val="22"/>
          <w:lang w:eastAsia="en-GB" w:bidi="ar-SA"/>
        </w:rPr>
      </w:pPr>
      <w:hyperlink w:anchor="_Toc531352057" w:history="1">
        <w:r w:rsidR="00893B9F" w:rsidRPr="00F02B90">
          <w:rPr>
            <w:rStyle w:val="Hyperlink"/>
            <w:noProof/>
          </w:rPr>
          <w:t>Technical Constraints (TEC)</w:t>
        </w:r>
        <w:r w:rsidR="00893B9F">
          <w:rPr>
            <w:noProof/>
            <w:webHidden/>
          </w:rPr>
          <w:tab/>
        </w:r>
        <w:r w:rsidR="00893B9F">
          <w:rPr>
            <w:noProof/>
            <w:webHidden/>
          </w:rPr>
          <w:fldChar w:fldCharType="begin"/>
        </w:r>
        <w:r w:rsidR="00893B9F">
          <w:rPr>
            <w:noProof/>
            <w:webHidden/>
          </w:rPr>
          <w:instrText xml:space="preserve"> PAGEREF _Toc531352057 \h </w:instrText>
        </w:r>
        <w:r w:rsidR="00893B9F">
          <w:rPr>
            <w:noProof/>
            <w:webHidden/>
          </w:rPr>
        </w:r>
        <w:r w:rsidR="00893B9F">
          <w:rPr>
            <w:noProof/>
            <w:webHidden/>
          </w:rPr>
          <w:fldChar w:fldCharType="separate"/>
        </w:r>
        <w:r w:rsidR="00893B9F">
          <w:rPr>
            <w:noProof/>
            <w:webHidden/>
          </w:rPr>
          <w:t>26</w:t>
        </w:r>
        <w:r w:rsidR="00893B9F">
          <w:rPr>
            <w:noProof/>
            <w:webHidden/>
          </w:rPr>
          <w:fldChar w:fldCharType="end"/>
        </w:r>
      </w:hyperlink>
    </w:p>
    <w:p w14:paraId="0D2B187E" w14:textId="77777777" w:rsidR="00893B9F" w:rsidRDefault="006930C9">
      <w:pPr>
        <w:pStyle w:val="TOC2"/>
        <w:tabs>
          <w:tab w:val="right" w:leader="dot" w:pos="9350"/>
        </w:tabs>
        <w:rPr>
          <w:rFonts w:asciiTheme="minorHAnsi" w:eastAsiaTheme="minorEastAsia" w:hAnsiTheme="minorHAnsi" w:cstheme="minorBidi"/>
          <w:noProof/>
          <w:szCs w:val="22"/>
          <w:lang w:eastAsia="en-GB" w:bidi="ar-SA"/>
        </w:rPr>
      </w:pPr>
      <w:hyperlink w:anchor="_Toc531352058" w:history="1">
        <w:r w:rsidR="00893B9F" w:rsidRPr="00F02B90">
          <w:rPr>
            <w:rStyle w:val="Hyperlink"/>
            <w:b/>
            <w:bCs/>
            <w:noProof/>
          </w:rPr>
          <w:t>5.9</w:t>
        </w:r>
        <w:r w:rsidR="00893B9F">
          <w:rPr>
            <w:noProof/>
            <w:webHidden/>
          </w:rPr>
          <w:tab/>
        </w:r>
        <w:r w:rsidR="00893B9F">
          <w:rPr>
            <w:noProof/>
            <w:webHidden/>
          </w:rPr>
          <w:fldChar w:fldCharType="begin"/>
        </w:r>
        <w:r w:rsidR="00893B9F">
          <w:rPr>
            <w:noProof/>
            <w:webHidden/>
          </w:rPr>
          <w:instrText xml:space="preserve"> PAGEREF _Toc531352058 \h </w:instrText>
        </w:r>
        <w:r w:rsidR="00893B9F">
          <w:rPr>
            <w:noProof/>
            <w:webHidden/>
          </w:rPr>
        </w:r>
        <w:r w:rsidR="00893B9F">
          <w:rPr>
            <w:noProof/>
            <w:webHidden/>
          </w:rPr>
          <w:fldChar w:fldCharType="separate"/>
        </w:r>
        <w:r w:rsidR="00893B9F">
          <w:rPr>
            <w:noProof/>
            <w:webHidden/>
          </w:rPr>
          <w:t>31</w:t>
        </w:r>
        <w:r w:rsidR="00893B9F">
          <w:rPr>
            <w:noProof/>
            <w:webHidden/>
          </w:rPr>
          <w:fldChar w:fldCharType="end"/>
        </w:r>
      </w:hyperlink>
    </w:p>
    <w:p w14:paraId="49575172" w14:textId="77777777" w:rsidR="00893B9F" w:rsidRDefault="006930C9">
      <w:pPr>
        <w:pStyle w:val="TOC2"/>
        <w:tabs>
          <w:tab w:val="right" w:leader="dot" w:pos="9350"/>
        </w:tabs>
        <w:rPr>
          <w:rFonts w:asciiTheme="minorHAnsi" w:eastAsiaTheme="minorEastAsia" w:hAnsiTheme="minorHAnsi" w:cstheme="minorBidi"/>
          <w:noProof/>
          <w:szCs w:val="22"/>
          <w:lang w:eastAsia="en-GB" w:bidi="ar-SA"/>
        </w:rPr>
      </w:pPr>
      <w:hyperlink w:anchor="_Toc531352059" w:history="1">
        <w:r w:rsidR="00893B9F" w:rsidRPr="00F02B90">
          <w:rPr>
            <w:rStyle w:val="Hyperlink"/>
            <w:noProof/>
          </w:rPr>
          <w:t>Technical Standard (TST)</w:t>
        </w:r>
        <w:r w:rsidR="00893B9F">
          <w:rPr>
            <w:noProof/>
            <w:webHidden/>
          </w:rPr>
          <w:tab/>
        </w:r>
        <w:r w:rsidR="00893B9F">
          <w:rPr>
            <w:noProof/>
            <w:webHidden/>
          </w:rPr>
          <w:fldChar w:fldCharType="begin"/>
        </w:r>
        <w:r w:rsidR="00893B9F">
          <w:rPr>
            <w:noProof/>
            <w:webHidden/>
          </w:rPr>
          <w:instrText xml:space="preserve"> PAGEREF _Toc531352059 \h </w:instrText>
        </w:r>
        <w:r w:rsidR="00893B9F">
          <w:rPr>
            <w:noProof/>
            <w:webHidden/>
          </w:rPr>
        </w:r>
        <w:r w:rsidR="00893B9F">
          <w:rPr>
            <w:noProof/>
            <w:webHidden/>
          </w:rPr>
          <w:fldChar w:fldCharType="separate"/>
        </w:r>
        <w:r w:rsidR="00893B9F">
          <w:rPr>
            <w:noProof/>
            <w:webHidden/>
          </w:rPr>
          <w:t>31</w:t>
        </w:r>
        <w:r w:rsidR="00893B9F">
          <w:rPr>
            <w:noProof/>
            <w:webHidden/>
          </w:rPr>
          <w:fldChar w:fldCharType="end"/>
        </w:r>
      </w:hyperlink>
    </w:p>
    <w:p w14:paraId="35DC5AAE" w14:textId="77777777" w:rsidR="00893B9F" w:rsidRDefault="006930C9">
      <w:pPr>
        <w:pStyle w:val="TOC1"/>
        <w:tabs>
          <w:tab w:val="left" w:pos="400"/>
          <w:tab w:val="right" w:leader="dot" w:pos="9350"/>
        </w:tabs>
        <w:rPr>
          <w:rFonts w:asciiTheme="minorHAnsi" w:eastAsiaTheme="minorEastAsia" w:hAnsiTheme="minorHAnsi" w:cstheme="minorBidi"/>
          <w:noProof/>
          <w:szCs w:val="22"/>
          <w:lang w:eastAsia="en-GB" w:bidi="ar-SA"/>
        </w:rPr>
      </w:pPr>
      <w:hyperlink w:anchor="_Toc531352060" w:history="1">
        <w:r w:rsidR="00893B9F" w:rsidRPr="00F02B90">
          <w:rPr>
            <w:rStyle w:val="Hyperlink"/>
            <w:noProof/>
          </w:rPr>
          <w:t>6.</w:t>
        </w:r>
        <w:r w:rsidR="00893B9F">
          <w:rPr>
            <w:rFonts w:asciiTheme="minorHAnsi" w:eastAsiaTheme="minorEastAsia" w:hAnsiTheme="minorHAnsi" w:cstheme="minorBidi"/>
            <w:noProof/>
            <w:szCs w:val="22"/>
            <w:lang w:eastAsia="en-GB" w:bidi="ar-SA"/>
          </w:rPr>
          <w:tab/>
        </w:r>
        <w:r w:rsidR="00893B9F" w:rsidRPr="00F02B90">
          <w:rPr>
            <w:rStyle w:val="Hyperlink"/>
            <w:noProof/>
          </w:rPr>
          <w:t>Other Requirements</w:t>
        </w:r>
        <w:r w:rsidR="00893B9F">
          <w:rPr>
            <w:noProof/>
            <w:webHidden/>
          </w:rPr>
          <w:tab/>
        </w:r>
        <w:r w:rsidR="00893B9F">
          <w:rPr>
            <w:noProof/>
            <w:webHidden/>
          </w:rPr>
          <w:fldChar w:fldCharType="begin"/>
        </w:r>
        <w:r w:rsidR="00893B9F">
          <w:rPr>
            <w:noProof/>
            <w:webHidden/>
          </w:rPr>
          <w:instrText xml:space="preserve"> PAGEREF _Toc531352060 \h </w:instrText>
        </w:r>
        <w:r w:rsidR="00893B9F">
          <w:rPr>
            <w:noProof/>
            <w:webHidden/>
          </w:rPr>
        </w:r>
        <w:r w:rsidR="00893B9F">
          <w:rPr>
            <w:noProof/>
            <w:webHidden/>
          </w:rPr>
          <w:fldChar w:fldCharType="separate"/>
        </w:r>
        <w:r w:rsidR="00893B9F">
          <w:rPr>
            <w:noProof/>
            <w:webHidden/>
          </w:rPr>
          <w:t>32</w:t>
        </w:r>
        <w:r w:rsidR="00893B9F">
          <w:rPr>
            <w:noProof/>
            <w:webHidden/>
          </w:rPr>
          <w:fldChar w:fldCharType="end"/>
        </w:r>
      </w:hyperlink>
    </w:p>
    <w:p w14:paraId="618F9E00"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61" w:history="1">
        <w:r w:rsidR="00893B9F" w:rsidRPr="00F02B90">
          <w:rPr>
            <w:rStyle w:val="Hyperlink"/>
            <w:noProof/>
            <w:lang w:val="en-CA"/>
          </w:rPr>
          <w:t>6.1</w:t>
        </w:r>
        <w:r w:rsidR="00893B9F">
          <w:rPr>
            <w:rFonts w:asciiTheme="minorHAnsi" w:eastAsiaTheme="minorEastAsia" w:hAnsiTheme="minorHAnsi" w:cstheme="minorBidi"/>
            <w:noProof/>
            <w:szCs w:val="22"/>
            <w:lang w:eastAsia="en-GB" w:bidi="ar-SA"/>
          </w:rPr>
          <w:tab/>
        </w:r>
        <w:r w:rsidR="00893B9F" w:rsidRPr="00F02B90">
          <w:rPr>
            <w:rStyle w:val="Hyperlink"/>
            <w:noProof/>
            <w:lang w:val="en-CA"/>
          </w:rPr>
          <w:t>Training Requirements</w:t>
        </w:r>
        <w:r w:rsidR="00893B9F">
          <w:rPr>
            <w:noProof/>
            <w:webHidden/>
          </w:rPr>
          <w:tab/>
        </w:r>
        <w:r w:rsidR="00893B9F">
          <w:rPr>
            <w:noProof/>
            <w:webHidden/>
          </w:rPr>
          <w:fldChar w:fldCharType="begin"/>
        </w:r>
        <w:r w:rsidR="00893B9F">
          <w:rPr>
            <w:noProof/>
            <w:webHidden/>
          </w:rPr>
          <w:instrText xml:space="preserve"> PAGEREF _Toc531352061 \h </w:instrText>
        </w:r>
        <w:r w:rsidR="00893B9F">
          <w:rPr>
            <w:noProof/>
            <w:webHidden/>
          </w:rPr>
        </w:r>
        <w:r w:rsidR="00893B9F">
          <w:rPr>
            <w:noProof/>
            <w:webHidden/>
          </w:rPr>
          <w:fldChar w:fldCharType="separate"/>
        </w:r>
        <w:r w:rsidR="00893B9F">
          <w:rPr>
            <w:noProof/>
            <w:webHidden/>
          </w:rPr>
          <w:t>32</w:t>
        </w:r>
        <w:r w:rsidR="00893B9F">
          <w:rPr>
            <w:noProof/>
            <w:webHidden/>
          </w:rPr>
          <w:fldChar w:fldCharType="end"/>
        </w:r>
      </w:hyperlink>
    </w:p>
    <w:p w14:paraId="5DAD4934" w14:textId="77777777" w:rsidR="00893B9F" w:rsidRDefault="006930C9">
      <w:pPr>
        <w:pStyle w:val="TOC3"/>
        <w:tabs>
          <w:tab w:val="left" w:pos="1100"/>
          <w:tab w:val="right" w:leader="dot" w:pos="9350"/>
        </w:tabs>
        <w:rPr>
          <w:rFonts w:asciiTheme="minorHAnsi" w:eastAsiaTheme="minorEastAsia" w:hAnsiTheme="minorHAnsi" w:cstheme="minorBidi"/>
          <w:noProof/>
          <w:szCs w:val="22"/>
          <w:lang w:eastAsia="en-GB" w:bidi="ar-SA"/>
        </w:rPr>
      </w:pPr>
      <w:hyperlink w:anchor="_Toc531352062" w:history="1">
        <w:r w:rsidR="00893B9F" w:rsidRPr="00F02B90">
          <w:rPr>
            <w:rStyle w:val="Hyperlink"/>
            <w:noProof/>
            <w:lang w:val="en-US"/>
          </w:rPr>
          <w:t>6.1.1</w:t>
        </w:r>
        <w:r w:rsidR="00893B9F">
          <w:rPr>
            <w:rFonts w:asciiTheme="minorHAnsi" w:eastAsiaTheme="minorEastAsia" w:hAnsiTheme="minorHAnsi" w:cstheme="minorBidi"/>
            <w:noProof/>
            <w:szCs w:val="22"/>
            <w:lang w:eastAsia="en-GB" w:bidi="ar-SA"/>
          </w:rPr>
          <w:tab/>
        </w:r>
        <w:r w:rsidR="00893B9F" w:rsidRPr="00F02B90">
          <w:rPr>
            <w:rStyle w:val="Hyperlink"/>
            <w:noProof/>
            <w:lang w:val="en-US"/>
          </w:rPr>
          <w:t>Documents and Manuals (MAN)</w:t>
        </w:r>
        <w:r w:rsidR="00893B9F">
          <w:rPr>
            <w:noProof/>
            <w:webHidden/>
          </w:rPr>
          <w:tab/>
        </w:r>
        <w:r w:rsidR="00893B9F">
          <w:rPr>
            <w:noProof/>
            <w:webHidden/>
          </w:rPr>
          <w:fldChar w:fldCharType="begin"/>
        </w:r>
        <w:r w:rsidR="00893B9F">
          <w:rPr>
            <w:noProof/>
            <w:webHidden/>
          </w:rPr>
          <w:instrText xml:space="preserve"> PAGEREF _Toc531352062 \h </w:instrText>
        </w:r>
        <w:r w:rsidR="00893B9F">
          <w:rPr>
            <w:noProof/>
            <w:webHidden/>
          </w:rPr>
        </w:r>
        <w:r w:rsidR="00893B9F">
          <w:rPr>
            <w:noProof/>
            <w:webHidden/>
          </w:rPr>
          <w:fldChar w:fldCharType="separate"/>
        </w:r>
        <w:r w:rsidR="00893B9F">
          <w:rPr>
            <w:noProof/>
            <w:webHidden/>
          </w:rPr>
          <w:t>33</w:t>
        </w:r>
        <w:r w:rsidR="00893B9F">
          <w:rPr>
            <w:noProof/>
            <w:webHidden/>
          </w:rPr>
          <w:fldChar w:fldCharType="end"/>
        </w:r>
      </w:hyperlink>
    </w:p>
    <w:p w14:paraId="5BDE3C9C"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63" w:history="1">
        <w:r w:rsidR="00893B9F" w:rsidRPr="00F02B90">
          <w:rPr>
            <w:rStyle w:val="Hyperlink"/>
            <w:noProof/>
            <w:lang w:val="en-US"/>
          </w:rPr>
          <w:t>6.2</w:t>
        </w:r>
        <w:r w:rsidR="00893B9F">
          <w:rPr>
            <w:rFonts w:asciiTheme="minorHAnsi" w:eastAsiaTheme="minorEastAsia" w:hAnsiTheme="minorHAnsi" w:cstheme="minorBidi"/>
            <w:noProof/>
            <w:szCs w:val="22"/>
            <w:lang w:eastAsia="en-GB" w:bidi="ar-SA"/>
          </w:rPr>
          <w:tab/>
        </w:r>
        <w:r w:rsidR="00893B9F" w:rsidRPr="00F02B90">
          <w:rPr>
            <w:rStyle w:val="Hyperlink"/>
            <w:noProof/>
            <w:lang w:val="en-US"/>
          </w:rPr>
          <w:t>Testing (TES)</w:t>
        </w:r>
        <w:r w:rsidR="00893B9F">
          <w:rPr>
            <w:noProof/>
            <w:webHidden/>
          </w:rPr>
          <w:tab/>
        </w:r>
        <w:r w:rsidR="00893B9F">
          <w:rPr>
            <w:noProof/>
            <w:webHidden/>
          </w:rPr>
          <w:fldChar w:fldCharType="begin"/>
        </w:r>
        <w:r w:rsidR="00893B9F">
          <w:rPr>
            <w:noProof/>
            <w:webHidden/>
          </w:rPr>
          <w:instrText xml:space="preserve"> PAGEREF _Toc531352063 \h </w:instrText>
        </w:r>
        <w:r w:rsidR="00893B9F">
          <w:rPr>
            <w:noProof/>
            <w:webHidden/>
          </w:rPr>
        </w:r>
        <w:r w:rsidR="00893B9F">
          <w:rPr>
            <w:noProof/>
            <w:webHidden/>
          </w:rPr>
          <w:fldChar w:fldCharType="separate"/>
        </w:r>
        <w:r w:rsidR="00893B9F">
          <w:rPr>
            <w:noProof/>
            <w:webHidden/>
          </w:rPr>
          <w:t>34</w:t>
        </w:r>
        <w:r w:rsidR="00893B9F">
          <w:rPr>
            <w:noProof/>
            <w:webHidden/>
          </w:rPr>
          <w:fldChar w:fldCharType="end"/>
        </w:r>
      </w:hyperlink>
    </w:p>
    <w:p w14:paraId="77C81C03"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64" w:history="1">
        <w:r w:rsidR="00893B9F" w:rsidRPr="00F02B90">
          <w:rPr>
            <w:rStyle w:val="Hyperlink"/>
            <w:noProof/>
          </w:rPr>
          <w:t>6.3</w:t>
        </w:r>
        <w:r w:rsidR="00893B9F">
          <w:rPr>
            <w:rFonts w:asciiTheme="minorHAnsi" w:eastAsiaTheme="minorEastAsia" w:hAnsiTheme="minorHAnsi" w:cstheme="minorBidi"/>
            <w:noProof/>
            <w:szCs w:val="22"/>
            <w:lang w:eastAsia="en-GB" w:bidi="ar-SA"/>
          </w:rPr>
          <w:tab/>
        </w:r>
        <w:r w:rsidR="00893B9F" w:rsidRPr="00F02B90">
          <w:rPr>
            <w:rStyle w:val="Hyperlink"/>
            <w:noProof/>
          </w:rPr>
          <w:t>Maintenance, Support &amp; Warranty Requirements (MSW)</w:t>
        </w:r>
        <w:r w:rsidR="00893B9F">
          <w:rPr>
            <w:noProof/>
            <w:webHidden/>
          </w:rPr>
          <w:tab/>
        </w:r>
        <w:r w:rsidR="00893B9F">
          <w:rPr>
            <w:noProof/>
            <w:webHidden/>
          </w:rPr>
          <w:fldChar w:fldCharType="begin"/>
        </w:r>
        <w:r w:rsidR="00893B9F">
          <w:rPr>
            <w:noProof/>
            <w:webHidden/>
          </w:rPr>
          <w:instrText xml:space="preserve"> PAGEREF _Toc531352064 \h </w:instrText>
        </w:r>
        <w:r w:rsidR="00893B9F">
          <w:rPr>
            <w:noProof/>
            <w:webHidden/>
          </w:rPr>
        </w:r>
        <w:r w:rsidR="00893B9F">
          <w:rPr>
            <w:noProof/>
            <w:webHidden/>
          </w:rPr>
          <w:fldChar w:fldCharType="separate"/>
        </w:r>
        <w:r w:rsidR="00893B9F">
          <w:rPr>
            <w:noProof/>
            <w:webHidden/>
          </w:rPr>
          <w:t>35</w:t>
        </w:r>
        <w:r w:rsidR="00893B9F">
          <w:rPr>
            <w:noProof/>
            <w:webHidden/>
          </w:rPr>
          <w:fldChar w:fldCharType="end"/>
        </w:r>
      </w:hyperlink>
    </w:p>
    <w:p w14:paraId="52E79C25"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65" w:history="1">
        <w:r w:rsidR="00893B9F" w:rsidRPr="00F02B90">
          <w:rPr>
            <w:rStyle w:val="Hyperlink"/>
            <w:noProof/>
            <w:lang w:val="en-CA"/>
          </w:rPr>
          <w:t>6.4</w:t>
        </w:r>
        <w:r w:rsidR="00893B9F">
          <w:rPr>
            <w:rFonts w:asciiTheme="minorHAnsi" w:eastAsiaTheme="minorEastAsia" w:hAnsiTheme="minorHAnsi" w:cstheme="minorBidi"/>
            <w:noProof/>
            <w:szCs w:val="22"/>
            <w:lang w:eastAsia="en-GB" w:bidi="ar-SA"/>
          </w:rPr>
          <w:tab/>
        </w:r>
        <w:r w:rsidR="00893B9F" w:rsidRPr="00F02B90">
          <w:rPr>
            <w:rStyle w:val="Hyperlink"/>
            <w:noProof/>
            <w:lang w:val="en-CA"/>
          </w:rPr>
          <w:t>Project Management</w:t>
        </w:r>
        <w:r w:rsidR="00893B9F">
          <w:rPr>
            <w:noProof/>
            <w:webHidden/>
          </w:rPr>
          <w:tab/>
        </w:r>
        <w:r w:rsidR="00893B9F">
          <w:rPr>
            <w:noProof/>
            <w:webHidden/>
          </w:rPr>
          <w:fldChar w:fldCharType="begin"/>
        </w:r>
        <w:r w:rsidR="00893B9F">
          <w:rPr>
            <w:noProof/>
            <w:webHidden/>
          </w:rPr>
          <w:instrText xml:space="preserve"> PAGEREF _Toc531352065 \h </w:instrText>
        </w:r>
        <w:r w:rsidR="00893B9F">
          <w:rPr>
            <w:noProof/>
            <w:webHidden/>
          </w:rPr>
        </w:r>
        <w:r w:rsidR="00893B9F">
          <w:rPr>
            <w:noProof/>
            <w:webHidden/>
          </w:rPr>
          <w:fldChar w:fldCharType="separate"/>
        </w:r>
        <w:r w:rsidR="00893B9F">
          <w:rPr>
            <w:noProof/>
            <w:webHidden/>
          </w:rPr>
          <w:t>36</w:t>
        </w:r>
        <w:r w:rsidR="00893B9F">
          <w:rPr>
            <w:noProof/>
            <w:webHidden/>
          </w:rPr>
          <w:fldChar w:fldCharType="end"/>
        </w:r>
      </w:hyperlink>
    </w:p>
    <w:p w14:paraId="1A5E176D" w14:textId="77777777" w:rsidR="00893B9F" w:rsidRDefault="006930C9">
      <w:pPr>
        <w:pStyle w:val="TOC2"/>
        <w:tabs>
          <w:tab w:val="left" w:pos="880"/>
          <w:tab w:val="right" w:leader="dot" w:pos="9350"/>
        </w:tabs>
        <w:rPr>
          <w:rFonts w:asciiTheme="minorHAnsi" w:eastAsiaTheme="minorEastAsia" w:hAnsiTheme="minorHAnsi" w:cstheme="minorBidi"/>
          <w:noProof/>
          <w:szCs w:val="22"/>
          <w:lang w:eastAsia="en-GB" w:bidi="ar-SA"/>
        </w:rPr>
      </w:pPr>
      <w:hyperlink w:anchor="_Toc531352066" w:history="1">
        <w:r w:rsidR="00893B9F" w:rsidRPr="00F02B90">
          <w:rPr>
            <w:rStyle w:val="Hyperlink"/>
            <w:noProof/>
            <w:lang w:val="en-CA"/>
          </w:rPr>
          <w:t>6.5</w:t>
        </w:r>
        <w:r w:rsidR="00893B9F">
          <w:rPr>
            <w:rFonts w:asciiTheme="minorHAnsi" w:eastAsiaTheme="minorEastAsia" w:hAnsiTheme="minorHAnsi" w:cstheme="minorBidi"/>
            <w:noProof/>
            <w:szCs w:val="22"/>
            <w:lang w:eastAsia="en-GB" w:bidi="ar-SA"/>
          </w:rPr>
          <w:tab/>
        </w:r>
        <w:r w:rsidR="00893B9F" w:rsidRPr="00F02B90">
          <w:rPr>
            <w:rStyle w:val="Hyperlink"/>
            <w:noProof/>
            <w:lang w:val="en-CA"/>
          </w:rPr>
          <w:t>Business Process Re-engineering</w:t>
        </w:r>
        <w:r w:rsidR="00893B9F">
          <w:rPr>
            <w:noProof/>
            <w:webHidden/>
          </w:rPr>
          <w:tab/>
        </w:r>
        <w:r w:rsidR="00893B9F">
          <w:rPr>
            <w:noProof/>
            <w:webHidden/>
          </w:rPr>
          <w:fldChar w:fldCharType="begin"/>
        </w:r>
        <w:r w:rsidR="00893B9F">
          <w:rPr>
            <w:noProof/>
            <w:webHidden/>
          </w:rPr>
          <w:instrText xml:space="preserve"> PAGEREF _Toc531352066 \h </w:instrText>
        </w:r>
        <w:r w:rsidR="00893B9F">
          <w:rPr>
            <w:noProof/>
            <w:webHidden/>
          </w:rPr>
        </w:r>
        <w:r w:rsidR="00893B9F">
          <w:rPr>
            <w:noProof/>
            <w:webHidden/>
          </w:rPr>
          <w:fldChar w:fldCharType="separate"/>
        </w:r>
        <w:r w:rsidR="00893B9F">
          <w:rPr>
            <w:noProof/>
            <w:webHidden/>
          </w:rPr>
          <w:t>37</w:t>
        </w:r>
        <w:r w:rsidR="00893B9F">
          <w:rPr>
            <w:noProof/>
            <w:webHidden/>
          </w:rPr>
          <w:fldChar w:fldCharType="end"/>
        </w:r>
      </w:hyperlink>
    </w:p>
    <w:p w14:paraId="686145D5" w14:textId="77777777" w:rsidR="002816E2" w:rsidRDefault="002C0D0A">
      <w:r>
        <w:lastRenderedPageBreak/>
        <w:fldChar w:fldCharType="end"/>
      </w:r>
    </w:p>
    <w:p w14:paraId="76C0EAD2" w14:textId="77777777" w:rsidR="002816E2" w:rsidRDefault="002816E2">
      <w:r>
        <w:br w:type="page"/>
      </w:r>
    </w:p>
    <w:p w14:paraId="61FD7073" w14:textId="77777777" w:rsidR="001F3459" w:rsidRDefault="001F3459" w:rsidP="005A47BD">
      <w:pPr>
        <w:rPr>
          <w:rStyle w:val="SubtleEmphasis"/>
          <w:i w:val="0"/>
        </w:rPr>
      </w:pPr>
    </w:p>
    <w:p w14:paraId="52CFD6D9" w14:textId="77777777" w:rsidR="001F3459" w:rsidRDefault="001F3459" w:rsidP="001F3459">
      <w:pPr>
        <w:widowControl w:val="0"/>
        <w:autoSpaceDE w:val="0"/>
        <w:autoSpaceDN w:val="0"/>
        <w:adjustRightInd w:val="0"/>
        <w:spacing w:before="32"/>
        <w:ind w:left="133"/>
        <w:rPr>
          <w:rFonts w:ascii="Arial" w:hAnsi="Arial" w:cs="Arial"/>
          <w:color w:val="000000"/>
        </w:rPr>
      </w:pPr>
      <w:r>
        <w:rPr>
          <w:rFonts w:ascii="Arial" w:hAnsi="Arial" w:cs="Arial"/>
          <w:b/>
          <w:bCs/>
          <w:color w:val="000000"/>
          <w:spacing w:val="-1"/>
        </w:rPr>
        <w:t>D</w:t>
      </w:r>
      <w:r>
        <w:rPr>
          <w:rFonts w:ascii="Arial" w:hAnsi="Arial" w:cs="Arial"/>
          <w:b/>
          <w:bCs/>
          <w:color w:val="000000"/>
          <w:spacing w:val="-2"/>
        </w:rPr>
        <w:t>o</w:t>
      </w:r>
      <w:r>
        <w:rPr>
          <w:rFonts w:ascii="Arial" w:hAnsi="Arial" w:cs="Arial"/>
          <w:b/>
          <w:bCs/>
          <w:color w:val="000000"/>
        </w:rPr>
        <w:t>c</w:t>
      </w:r>
      <w:r>
        <w:rPr>
          <w:rFonts w:ascii="Arial" w:hAnsi="Arial" w:cs="Arial"/>
          <w:b/>
          <w:bCs/>
          <w:color w:val="000000"/>
          <w:spacing w:val="1"/>
        </w:rPr>
        <w:t>u</w:t>
      </w:r>
      <w:r>
        <w:rPr>
          <w:rFonts w:ascii="Arial" w:hAnsi="Arial" w:cs="Arial"/>
          <w:b/>
          <w:bCs/>
          <w:color w:val="000000"/>
          <w:spacing w:val="-2"/>
        </w:rPr>
        <w:t>m</w:t>
      </w:r>
      <w:r>
        <w:rPr>
          <w:rFonts w:ascii="Arial" w:hAnsi="Arial" w:cs="Arial"/>
          <w:b/>
          <w:bCs/>
          <w:color w:val="000000"/>
        </w:rPr>
        <w:t>e</w:t>
      </w:r>
      <w:r>
        <w:rPr>
          <w:rFonts w:ascii="Arial" w:hAnsi="Arial" w:cs="Arial"/>
          <w:b/>
          <w:bCs/>
          <w:color w:val="000000"/>
          <w:spacing w:val="1"/>
        </w:rPr>
        <w:t>n</w:t>
      </w:r>
      <w:r>
        <w:rPr>
          <w:rFonts w:ascii="Arial" w:hAnsi="Arial" w:cs="Arial"/>
          <w:b/>
          <w:bCs/>
          <w:color w:val="000000"/>
        </w:rPr>
        <w:t>t</w:t>
      </w:r>
      <w:r>
        <w:rPr>
          <w:rFonts w:ascii="Arial" w:hAnsi="Arial" w:cs="Arial"/>
          <w:b/>
          <w:bCs/>
          <w:color w:val="000000"/>
          <w:spacing w:val="32"/>
        </w:rPr>
        <w:t xml:space="preserve"> </w:t>
      </w:r>
      <w:r>
        <w:rPr>
          <w:rFonts w:ascii="Arial" w:hAnsi="Arial" w:cs="Arial"/>
          <w:b/>
          <w:bCs/>
          <w:color w:val="000000"/>
          <w:spacing w:val="-3"/>
        </w:rPr>
        <w:t>O</w:t>
      </w:r>
      <w:r>
        <w:rPr>
          <w:rFonts w:ascii="Arial" w:hAnsi="Arial" w:cs="Arial"/>
          <w:b/>
          <w:bCs/>
          <w:color w:val="000000"/>
          <w:spacing w:val="4"/>
        </w:rPr>
        <w:t>w</w:t>
      </w:r>
      <w:r>
        <w:rPr>
          <w:rFonts w:ascii="Arial" w:hAnsi="Arial" w:cs="Arial"/>
          <w:b/>
          <w:bCs/>
          <w:color w:val="000000"/>
          <w:spacing w:val="-2"/>
        </w:rPr>
        <w:t>n</w:t>
      </w:r>
      <w:r>
        <w:rPr>
          <w:rFonts w:ascii="Arial" w:hAnsi="Arial" w:cs="Arial"/>
          <w:b/>
          <w:bCs/>
          <w:color w:val="000000"/>
        </w:rPr>
        <w:t>e</w:t>
      </w:r>
      <w:r>
        <w:rPr>
          <w:rFonts w:ascii="Arial" w:hAnsi="Arial" w:cs="Arial"/>
          <w:b/>
          <w:bCs/>
          <w:color w:val="000000"/>
          <w:spacing w:val="-1"/>
        </w:rPr>
        <w:t>r</w:t>
      </w:r>
      <w:r>
        <w:rPr>
          <w:rFonts w:ascii="Arial" w:hAnsi="Arial" w:cs="Arial"/>
          <w:b/>
          <w:bCs/>
          <w:color w:val="000000"/>
        </w:rPr>
        <w:t>s</w:t>
      </w:r>
      <w:r>
        <w:rPr>
          <w:rFonts w:ascii="Arial" w:hAnsi="Arial" w:cs="Arial"/>
          <w:b/>
          <w:bCs/>
          <w:color w:val="000000"/>
          <w:spacing w:val="1"/>
        </w:rPr>
        <w:t>h</w:t>
      </w:r>
      <w:r>
        <w:rPr>
          <w:rFonts w:ascii="Arial" w:hAnsi="Arial" w:cs="Arial"/>
          <w:b/>
          <w:bCs/>
          <w:color w:val="000000"/>
        </w:rPr>
        <w:t>ip</w:t>
      </w:r>
      <w:r>
        <w:rPr>
          <w:rFonts w:ascii="Arial" w:hAnsi="Arial" w:cs="Arial"/>
          <w:b/>
          <w:bCs/>
          <w:color w:val="000000"/>
          <w:spacing w:val="31"/>
        </w:rPr>
        <w:t xml:space="preserve"> </w:t>
      </w:r>
      <w:r>
        <w:rPr>
          <w:rFonts w:ascii="Arial" w:hAnsi="Arial" w:cs="Arial"/>
          <w:b/>
          <w:bCs/>
          <w:color w:val="000000"/>
          <w:w w:val="103"/>
        </w:rPr>
        <w:t>I</w:t>
      </w:r>
      <w:r>
        <w:rPr>
          <w:rFonts w:ascii="Arial" w:hAnsi="Arial" w:cs="Arial"/>
          <w:b/>
          <w:bCs/>
          <w:color w:val="000000"/>
          <w:spacing w:val="-2"/>
          <w:w w:val="103"/>
        </w:rPr>
        <w:t>n</w:t>
      </w:r>
      <w:r>
        <w:rPr>
          <w:rFonts w:ascii="Arial" w:hAnsi="Arial" w:cs="Arial"/>
          <w:b/>
          <w:bCs/>
          <w:color w:val="000000"/>
          <w:spacing w:val="1"/>
          <w:w w:val="103"/>
        </w:rPr>
        <w:t>fo</w:t>
      </w:r>
      <w:r>
        <w:rPr>
          <w:rFonts w:ascii="Arial" w:hAnsi="Arial" w:cs="Arial"/>
          <w:b/>
          <w:bCs/>
          <w:color w:val="000000"/>
          <w:spacing w:val="-1"/>
          <w:w w:val="103"/>
        </w:rPr>
        <w:t>r</w:t>
      </w:r>
      <w:r>
        <w:rPr>
          <w:rFonts w:ascii="Arial" w:hAnsi="Arial" w:cs="Arial"/>
          <w:b/>
          <w:bCs/>
          <w:color w:val="000000"/>
          <w:spacing w:val="-2"/>
          <w:w w:val="103"/>
        </w:rPr>
        <w:t>m</w:t>
      </w:r>
      <w:r>
        <w:rPr>
          <w:rFonts w:ascii="Arial" w:hAnsi="Arial" w:cs="Arial"/>
          <w:b/>
          <w:bCs/>
          <w:color w:val="000000"/>
          <w:w w:val="103"/>
        </w:rPr>
        <w:t>a</w:t>
      </w:r>
      <w:r>
        <w:rPr>
          <w:rFonts w:ascii="Arial" w:hAnsi="Arial" w:cs="Arial"/>
          <w:b/>
          <w:bCs/>
          <w:color w:val="000000"/>
          <w:spacing w:val="1"/>
          <w:w w:val="103"/>
        </w:rPr>
        <w:t>t</w:t>
      </w:r>
      <w:r>
        <w:rPr>
          <w:rFonts w:ascii="Arial" w:hAnsi="Arial" w:cs="Arial"/>
          <w:b/>
          <w:bCs/>
          <w:color w:val="000000"/>
          <w:spacing w:val="2"/>
          <w:w w:val="103"/>
        </w:rPr>
        <w:t>i</w:t>
      </w:r>
      <w:r>
        <w:rPr>
          <w:rFonts w:ascii="Arial" w:hAnsi="Arial" w:cs="Arial"/>
          <w:b/>
          <w:bCs/>
          <w:color w:val="000000"/>
          <w:spacing w:val="-2"/>
          <w:w w:val="103"/>
        </w:rPr>
        <w:t>o</w:t>
      </w:r>
      <w:r>
        <w:rPr>
          <w:rFonts w:ascii="Arial" w:hAnsi="Arial" w:cs="Arial"/>
          <w:b/>
          <w:bCs/>
          <w:color w:val="000000"/>
          <w:w w:val="103"/>
        </w:rPr>
        <w:t>n</w:t>
      </w:r>
    </w:p>
    <w:p w14:paraId="0A723254" w14:textId="77777777" w:rsidR="001F3459" w:rsidRDefault="001F3459" w:rsidP="001F3459">
      <w:pPr>
        <w:widowControl w:val="0"/>
        <w:autoSpaceDE w:val="0"/>
        <w:autoSpaceDN w:val="0"/>
        <w:adjustRightInd w:val="0"/>
        <w:spacing w:before="8" w:line="100" w:lineRule="exact"/>
        <w:rPr>
          <w:rFonts w:ascii="Arial" w:hAnsi="Arial" w:cs="Arial"/>
          <w:color w:val="000000"/>
          <w:sz w:val="10"/>
          <w:szCs w:val="10"/>
        </w:rPr>
      </w:pPr>
    </w:p>
    <w:tbl>
      <w:tblPr>
        <w:tblW w:w="0" w:type="auto"/>
        <w:tblInd w:w="131" w:type="dxa"/>
        <w:tblLayout w:type="fixed"/>
        <w:tblCellMar>
          <w:left w:w="0" w:type="dxa"/>
          <w:right w:w="0" w:type="dxa"/>
        </w:tblCellMar>
        <w:tblLook w:val="0000" w:firstRow="0" w:lastRow="0" w:firstColumn="0" w:lastColumn="0" w:noHBand="0" w:noVBand="0"/>
      </w:tblPr>
      <w:tblGrid>
        <w:gridCol w:w="2794"/>
        <w:gridCol w:w="5792"/>
      </w:tblGrid>
      <w:tr w:rsidR="001F3459" w:rsidRPr="00101D4E" w14:paraId="1BB8B590" w14:textId="77777777" w:rsidTr="001F3459">
        <w:trPr>
          <w:trHeight w:hRule="exact" w:val="436"/>
        </w:trPr>
        <w:tc>
          <w:tcPr>
            <w:tcW w:w="2794" w:type="dxa"/>
            <w:tcBorders>
              <w:top w:val="single" w:sz="6" w:space="0" w:color="7F7F7F"/>
              <w:left w:val="single" w:sz="6" w:space="0" w:color="7F7F7F"/>
              <w:bottom w:val="single" w:sz="6" w:space="0" w:color="7F7F7F"/>
              <w:right w:val="single" w:sz="6" w:space="0" w:color="7F7F7F"/>
            </w:tcBorders>
            <w:shd w:val="clear" w:color="auto" w:fill="E6E6E6"/>
            <w:vAlign w:val="center"/>
          </w:tcPr>
          <w:p w14:paraId="5A017EC8" w14:textId="77777777" w:rsidR="001F3459" w:rsidRPr="00A85B9C" w:rsidRDefault="001F3459" w:rsidP="001F3459">
            <w:pPr>
              <w:widowControl w:val="0"/>
              <w:autoSpaceDE w:val="0"/>
              <w:autoSpaceDN w:val="0"/>
              <w:adjustRightInd w:val="0"/>
              <w:ind w:left="299"/>
              <w:rPr>
                <w:rFonts w:ascii="Times New Roman" w:hAnsi="Times New Roman"/>
                <w:sz w:val="24"/>
                <w:szCs w:val="24"/>
              </w:rPr>
            </w:pPr>
            <w:r w:rsidRPr="00A85B9C">
              <w:rPr>
                <w:rFonts w:ascii="Arial" w:hAnsi="Arial" w:cs="Arial"/>
                <w:b/>
                <w:bCs/>
                <w:sz w:val="17"/>
                <w:szCs w:val="17"/>
              </w:rPr>
              <w:t>Docu</w:t>
            </w:r>
            <w:r w:rsidRPr="00A85B9C">
              <w:rPr>
                <w:rFonts w:ascii="Arial" w:hAnsi="Arial" w:cs="Arial"/>
                <w:b/>
                <w:bCs/>
                <w:spacing w:val="1"/>
                <w:sz w:val="17"/>
                <w:szCs w:val="17"/>
              </w:rPr>
              <w:t>m</w:t>
            </w:r>
            <w:r w:rsidRPr="00A85B9C">
              <w:rPr>
                <w:rFonts w:ascii="Arial" w:hAnsi="Arial" w:cs="Arial"/>
                <w:b/>
                <w:bCs/>
                <w:sz w:val="17"/>
                <w:szCs w:val="17"/>
              </w:rPr>
              <w:t>ent</w:t>
            </w:r>
            <w:r w:rsidRPr="00A85B9C">
              <w:rPr>
                <w:rFonts w:ascii="Arial" w:hAnsi="Arial" w:cs="Arial"/>
                <w:b/>
                <w:bCs/>
                <w:spacing w:val="-6"/>
                <w:sz w:val="17"/>
                <w:szCs w:val="17"/>
              </w:rPr>
              <w:t xml:space="preserve"> </w:t>
            </w:r>
            <w:r w:rsidRPr="00A85B9C">
              <w:rPr>
                <w:rFonts w:ascii="Arial" w:hAnsi="Arial" w:cs="Arial"/>
                <w:b/>
                <w:bCs/>
                <w:spacing w:val="1"/>
                <w:sz w:val="17"/>
                <w:szCs w:val="17"/>
              </w:rPr>
              <w:t>Ow</w:t>
            </w:r>
            <w:r w:rsidRPr="00A85B9C">
              <w:rPr>
                <w:rFonts w:ascii="Arial" w:hAnsi="Arial" w:cs="Arial"/>
                <w:b/>
                <w:bCs/>
                <w:sz w:val="17"/>
                <w:szCs w:val="17"/>
              </w:rPr>
              <w:t>ner</w:t>
            </w:r>
          </w:p>
        </w:tc>
        <w:tc>
          <w:tcPr>
            <w:tcW w:w="5792" w:type="dxa"/>
            <w:tcBorders>
              <w:top w:val="single" w:sz="6" w:space="0" w:color="7F7F7F"/>
              <w:left w:val="single" w:sz="6" w:space="0" w:color="7F7F7F"/>
              <w:bottom w:val="single" w:sz="6" w:space="0" w:color="7F7F7F"/>
              <w:right w:val="single" w:sz="8" w:space="0" w:color="7F7F7F"/>
            </w:tcBorders>
            <w:vAlign w:val="center"/>
          </w:tcPr>
          <w:p w14:paraId="06699654" w14:textId="2EC436B1" w:rsidR="001F3459" w:rsidRPr="00A85B9C" w:rsidRDefault="00AC686D" w:rsidP="00AC686D">
            <w:pPr>
              <w:widowControl w:val="0"/>
              <w:autoSpaceDE w:val="0"/>
              <w:autoSpaceDN w:val="0"/>
              <w:adjustRightInd w:val="0"/>
              <w:ind w:left="296"/>
              <w:rPr>
                <w:rFonts w:ascii="Times New Roman" w:hAnsi="Times New Roman"/>
                <w:sz w:val="24"/>
                <w:szCs w:val="24"/>
              </w:rPr>
            </w:pPr>
            <w:r>
              <w:rPr>
                <w:rFonts w:ascii="Times New Roman" w:hAnsi="Times New Roman"/>
                <w:sz w:val="24"/>
                <w:szCs w:val="24"/>
              </w:rPr>
              <w:t>Department of Lands and Surveys</w:t>
            </w:r>
          </w:p>
        </w:tc>
      </w:tr>
      <w:tr w:rsidR="001F3459" w:rsidRPr="00101D4E" w14:paraId="500C81AE" w14:textId="77777777" w:rsidTr="001F3459">
        <w:trPr>
          <w:trHeight w:hRule="exact" w:val="434"/>
        </w:trPr>
        <w:tc>
          <w:tcPr>
            <w:tcW w:w="2794" w:type="dxa"/>
            <w:tcBorders>
              <w:top w:val="single" w:sz="6" w:space="0" w:color="7F7F7F"/>
              <w:left w:val="single" w:sz="6" w:space="0" w:color="7F7F7F"/>
              <w:bottom w:val="single" w:sz="6" w:space="0" w:color="7F7F7F"/>
              <w:right w:val="single" w:sz="6" w:space="0" w:color="7F7F7F"/>
            </w:tcBorders>
            <w:shd w:val="clear" w:color="auto" w:fill="E6E6E6"/>
            <w:vAlign w:val="center"/>
          </w:tcPr>
          <w:p w14:paraId="181A0CC3" w14:textId="77777777" w:rsidR="001F3459" w:rsidRPr="00A85B9C" w:rsidRDefault="001F3459" w:rsidP="001F3459">
            <w:pPr>
              <w:widowControl w:val="0"/>
              <w:autoSpaceDE w:val="0"/>
              <w:autoSpaceDN w:val="0"/>
              <w:adjustRightInd w:val="0"/>
              <w:ind w:left="299"/>
              <w:rPr>
                <w:rFonts w:ascii="Times New Roman" w:hAnsi="Times New Roman"/>
                <w:sz w:val="24"/>
                <w:szCs w:val="24"/>
              </w:rPr>
            </w:pPr>
            <w:r w:rsidRPr="00A85B9C">
              <w:rPr>
                <w:rFonts w:ascii="Arial" w:hAnsi="Arial" w:cs="Arial"/>
                <w:b/>
                <w:bCs/>
                <w:sz w:val="17"/>
                <w:szCs w:val="17"/>
              </w:rPr>
              <w:t>Docu</w:t>
            </w:r>
            <w:r w:rsidRPr="00A85B9C">
              <w:rPr>
                <w:rFonts w:ascii="Arial" w:hAnsi="Arial" w:cs="Arial"/>
                <w:b/>
                <w:bCs/>
                <w:spacing w:val="1"/>
                <w:sz w:val="17"/>
                <w:szCs w:val="17"/>
              </w:rPr>
              <w:t>m</w:t>
            </w:r>
            <w:r w:rsidRPr="00A85B9C">
              <w:rPr>
                <w:rFonts w:ascii="Arial" w:hAnsi="Arial" w:cs="Arial"/>
                <w:b/>
                <w:bCs/>
                <w:sz w:val="17"/>
                <w:szCs w:val="17"/>
              </w:rPr>
              <w:t>ent</w:t>
            </w:r>
            <w:r w:rsidRPr="00A85B9C">
              <w:rPr>
                <w:rFonts w:ascii="Arial" w:hAnsi="Arial" w:cs="Arial"/>
                <w:b/>
                <w:bCs/>
                <w:spacing w:val="-6"/>
                <w:sz w:val="17"/>
                <w:szCs w:val="17"/>
              </w:rPr>
              <w:t xml:space="preserve"> </w:t>
            </w:r>
            <w:r w:rsidRPr="00A85B9C">
              <w:rPr>
                <w:rFonts w:ascii="Arial" w:hAnsi="Arial" w:cs="Arial"/>
                <w:b/>
                <w:bCs/>
                <w:sz w:val="17"/>
                <w:szCs w:val="17"/>
              </w:rPr>
              <w:t>P</w:t>
            </w:r>
            <w:r w:rsidRPr="00A85B9C">
              <w:rPr>
                <w:rFonts w:ascii="Arial" w:hAnsi="Arial" w:cs="Arial"/>
                <w:b/>
                <w:bCs/>
                <w:spacing w:val="2"/>
                <w:sz w:val="17"/>
                <w:szCs w:val="17"/>
              </w:rPr>
              <w:t>r</w:t>
            </w:r>
            <w:r w:rsidRPr="00A85B9C">
              <w:rPr>
                <w:rFonts w:ascii="Arial" w:hAnsi="Arial" w:cs="Arial"/>
                <w:b/>
                <w:bCs/>
                <w:sz w:val="17"/>
                <w:szCs w:val="17"/>
              </w:rPr>
              <w:t>epa</w:t>
            </w:r>
            <w:r w:rsidRPr="00A85B9C">
              <w:rPr>
                <w:rFonts w:ascii="Arial" w:hAnsi="Arial" w:cs="Arial"/>
                <w:b/>
                <w:bCs/>
                <w:spacing w:val="2"/>
                <w:sz w:val="17"/>
                <w:szCs w:val="17"/>
              </w:rPr>
              <w:t>r</w:t>
            </w:r>
            <w:r w:rsidRPr="00A85B9C">
              <w:rPr>
                <w:rFonts w:ascii="Arial" w:hAnsi="Arial" w:cs="Arial"/>
                <w:b/>
                <w:bCs/>
                <w:spacing w:val="-3"/>
                <w:sz w:val="17"/>
                <w:szCs w:val="17"/>
              </w:rPr>
              <w:t>a</w:t>
            </w:r>
            <w:r w:rsidRPr="00A85B9C">
              <w:rPr>
                <w:rFonts w:ascii="Arial" w:hAnsi="Arial" w:cs="Arial"/>
                <w:b/>
                <w:bCs/>
                <w:spacing w:val="4"/>
                <w:sz w:val="17"/>
                <w:szCs w:val="17"/>
              </w:rPr>
              <w:t>t</w:t>
            </w:r>
            <w:r w:rsidRPr="00A85B9C">
              <w:rPr>
                <w:rFonts w:ascii="Arial" w:hAnsi="Arial" w:cs="Arial"/>
                <w:b/>
                <w:bCs/>
                <w:spacing w:val="1"/>
                <w:sz w:val="17"/>
                <w:szCs w:val="17"/>
              </w:rPr>
              <w:t>i</w:t>
            </w:r>
            <w:r w:rsidRPr="00A85B9C">
              <w:rPr>
                <w:rFonts w:ascii="Arial" w:hAnsi="Arial" w:cs="Arial"/>
                <w:b/>
                <w:bCs/>
                <w:spacing w:val="-2"/>
                <w:sz w:val="17"/>
                <w:szCs w:val="17"/>
              </w:rPr>
              <w:t>o</w:t>
            </w:r>
            <w:r w:rsidRPr="00A85B9C">
              <w:rPr>
                <w:rFonts w:ascii="Arial" w:hAnsi="Arial" w:cs="Arial"/>
                <w:b/>
                <w:bCs/>
                <w:sz w:val="17"/>
                <w:szCs w:val="17"/>
              </w:rPr>
              <w:t>n</w:t>
            </w:r>
          </w:p>
        </w:tc>
        <w:tc>
          <w:tcPr>
            <w:tcW w:w="5792" w:type="dxa"/>
            <w:tcBorders>
              <w:top w:val="single" w:sz="6" w:space="0" w:color="7F7F7F"/>
              <w:left w:val="single" w:sz="6" w:space="0" w:color="7F7F7F"/>
              <w:bottom w:val="single" w:sz="6" w:space="0" w:color="7F7F7F"/>
              <w:right w:val="single" w:sz="8" w:space="0" w:color="7F7F7F"/>
            </w:tcBorders>
            <w:vAlign w:val="center"/>
          </w:tcPr>
          <w:p w14:paraId="3A685833" w14:textId="4B386B2E" w:rsidR="001F3459" w:rsidRPr="00A85B9C" w:rsidRDefault="005F3C29" w:rsidP="00CA2E41">
            <w:pPr>
              <w:widowControl w:val="0"/>
              <w:autoSpaceDE w:val="0"/>
              <w:autoSpaceDN w:val="0"/>
              <w:adjustRightInd w:val="0"/>
              <w:ind w:left="323"/>
              <w:rPr>
                <w:rFonts w:ascii="Times New Roman" w:hAnsi="Times New Roman"/>
                <w:sz w:val="24"/>
                <w:szCs w:val="24"/>
              </w:rPr>
            </w:pPr>
            <w:r>
              <w:rPr>
                <w:rFonts w:ascii="Times New Roman" w:hAnsi="Times New Roman"/>
                <w:sz w:val="24"/>
                <w:szCs w:val="24"/>
              </w:rPr>
              <w:t>Technical Committee</w:t>
            </w:r>
          </w:p>
        </w:tc>
      </w:tr>
      <w:tr w:rsidR="001F3459" w:rsidRPr="00101D4E" w14:paraId="0C624A0F" w14:textId="77777777" w:rsidTr="001F3459">
        <w:trPr>
          <w:trHeight w:hRule="exact" w:val="436"/>
        </w:trPr>
        <w:tc>
          <w:tcPr>
            <w:tcW w:w="2794" w:type="dxa"/>
            <w:tcBorders>
              <w:top w:val="single" w:sz="6" w:space="0" w:color="7F7F7F"/>
              <w:left w:val="single" w:sz="6" w:space="0" w:color="7F7F7F"/>
              <w:bottom w:val="single" w:sz="6" w:space="0" w:color="7F7F7F"/>
              <w:right w:val="single" w:sz="6" w:space="0" w:color="7F7F7F"/>
            </w:tcBorders>
            <w:shd w:val="clear" w:color="auto" w:fill="E6E6E6"/>
            <w:vAlign w:val="center"/>
          </w:tcPr>
          <w:p w14:paraId="0AD7D24C" w14:textId="77777777" w:rsidR="001F3459" w:rsidRPr="00A85B9C" w:rsidRDefault="001F3459" w:rsidP="001F3459">
            <w:pPr>
              <w:widowControl w:val="0"/>
              <w:autoSpaceDE w:val="0"/>
              <w:autoSpaceDN w:val="0"/>
              <w:adjustRightInd w:val="0"/>
              <w:ind w:left="299"/>
              <w:rPr>
                <w:rFonts w:ascii="Times New Roman" w:hAnsi="Times New Roman"/>
                <w:sz w:val="24"/>
                <w:szCs w:val="24"/>
              </w:rPr>
            </w:pPr>
            <w:r w:rsidRPr="00A85B9C">
              <w:rPr>
                <w:rFonts w:ascii="Arial" w:hAnsi="Arial" w:cs="Arial"/>
                <w:b/>
                <w:bCs/>
                <w:sz w:val="17"/>
                <w:szCs w:val="17"/>
              </w:rPr>
              <w:t>Docu</w:t>
            </w:r>
            <w:r w:rsidRPr="00A85B9C">
              <w:rPr>
                <w:rFonts w:ascii="Arial" w:hAnsi="Arial" w:cs="Arial"/>
                <w:b/>
                <w:bCs/>
                <w:spacing w:val="1"/>
                <w:sz w:val="17"/>
                <w:szCs w:val="17"/>
              </w:rPr>
              <w:t>m</w:t>
            </w:r>
            <w:r w:rsidRPr="00A85B9C">
              <w:rPr>
                <w:rFonts w:ascii="Arial" w:hAnsi="Arial" w:cs="Arial"/>
                <w:b/>
                <w:bCs/>
                <w:sz w:val="17"/>
                <w:szCs w:val="17"/>
              </w:rPr>
              <w:t>ent</w:t>
            </w:r>
            <w:r w:rsidRPr="00A85B9C">
              <w:rPr>
                <w:rFonts w:ascii="Arial" w:hAnsi="Arial" w:cs="Arial"/>
                <w:b/>
                <w:bCs/>
                <w:spacing w:val="-6"/>
                <w:sz w:val="17"/>
                <w:szCs w:val="17"/>
              </w:rPr>
              <w:t xml:space="preserve"> </w:t>
            </w:r>
            <w:r w:rsidRPr="00A85B9C">
              <w:rPr>
                <w:rFonts w:ascii="Arial" w:hAnsi="Arial" w:cs="Arial"/>
                <w:b/>
                <w:bCs/>
                <w:sz w:val="17"/>
                <w:szCs w:val="17"/>
              </w:rPr>
              <w:t>Co</w:t>
            </w:r>
            <w:r w:rsidRPr="00A85B9C">
              <w:rPr>
                <w:rFonts w:ascii="Arial" w:hAnsi="Arial" w:cs="Arial"/>
                <w:b/>
                <w:bCs/>
                <w:spacing w:val="-2"/>
                <w:sz w:val="17"/>
                <w:szCs w:val="17"/>
              </w:rPr>
              <w:t>n</w:t>
            </w:r>
            <w:r w:rsidRPr="00A85B9C">
              <w:rPr>
                <w:rFonts w:ascii="Arial" w:hAnsi="Arial" w:cs="Arial"/>
                <w:b/>
                <w:bCs/>
                <w:spacing w:val="4"/>
                <w:sz w:val="17"/>
                <w:szCs w:val="17"/>
              </w:rPr>
              <w:t>f</w:t>
            </w:r>
            <w:r w:rsidRPr="00A85B9C">
              <w:rPr>
                <w:rFonts w:ascii="Arial" w:hAnsi="Arial" w:cs="Arial"/>
                <w:b/>
                <w:bCs/>
                <w:spacing w:val="1"/>
                <w:sz w:val="17"/>
                <w:szCs w:val="17"/>
              </w:rPr>
              <w:t>i</w:t>
            </w:r>
            <w:r w:rsidRPr="00A85B9C">
              <w:rPr>
                <w:rFonts w:ascii="Arial" w:hAnsi="Arial" w:cs="Arial"/>
                <w:b/>
                <w:bCs/>
                <w:sz w:val="17"/>
                <w:szCs w:val="17"/>
              </w:rPr>
              <w:t>d</w:t>
            </w:r>
            <w:r w:rsidRPr="00A85B9C">
              <w:rPr>
                <w:rFonts w:ascii="Arial" w:hAnsi="Arial" w:cs="Arial"/>
                <w:b/>
                <w:bCs/>
                <w:spacing w:val="-3"/>
                <w:sz w:val="17"/>
                <w:szCs w:val="17"/>
              </w:rPr>
              <w:t>e</w:t>
            </w:r>
            <w:r w:rsidRPr="00A85B9C">
              <w:rPr>
                <w:rFonts w:ascii="Arial" w:hAnsi="Arial" w:cs="Arial"/>
                <w:b/>
                <w:bCs/>
                <w:sz w:val="17"/>
                <w:szCs w:val="17"/>
              </w:rPr>
              <w:t>n</w:t>
            </w:r>
            <w:r w:rsidRPr="00A85B9C">
              <w:rPr>
                <w:rFonts w:ascii="Arial" w:hAnsi="Arial" w:cs="Arial"/>
                <w:b/>
                <w:bCs/>
                <w:spacing w:val="1"/>
                <w:sz w:val="17"/>
                <w:szCs w:val="17"/>
              </w:rPr>
              <w:t>ti</w:t>
            </w:r>
            <w:r w:rsidRPr="00A85B9C">
              <w:rPr>
                <w:rFonts w:ascii="Arial" w:hAnsi="Arial" w:cs="Arial"/>
                <w:b/>
                <w:bCs/>
                <w:spacing w:val="-3"/>
                <w:sz w:val="17"/>
                <w:szCs w:val="17"/>
              </w:rPr>
              <w:t>a</w:t>
            </w:r>
            <w:r w:rsidRPr="00A85B9C">
              <w:rPr>
                <w:rFonts w:ascii="Arial" w:hAnsi="Arial" w:cs="Arial"/>
                <w:b/>
                <w:bCs/>
                <w:spacing w:val="1"/>
                <w:sz w:val="17"/>
                <w:szCs w:val="17"/>
              </w:rPr>
              <w:t>lit</w:t>
            </w:r>
            <w:r w:rsidRPr="00A85B9C">
              <w:rPr>
                <w:rFonts w:ascii="Arial" w:hAnsi="Arial" w:cs="Arial"/>
                <w:b/>
                <w:bCs/>
                <w:sz w:val="17"/>
                <w:szCs w:val="17"/>
              </w:rPr>
              <w:t>y</w:t>
            </w:r>
          </w:p>
        </w:tc>
        <w:tc>
          <w:tcPr>
            <w:tcW w:w="5792" w:type="dxa"/>
            <w:tcBorders>
              <w:top w:val="single" w:sz="6" w:space="0" w:color="7F7F7F"/>
              <w:left w:val="single" w:sz="6" w:space="0" w:color="7F7F7F"/>
              <w:bottom w:val="single" w:sz="6" w:space="0" w:color="7F7F7F"/>
              <w:right w:val="single" w:sz="8" w:space="0" w:color="7F7F7F"/>
            </w:tcBorders>
            <w:vAlign w:val="center"/>
          </w:tcPr>
          <w:p w14:paraId="14AB582C" w14:textId="77777777" w:rsidR="001F3459" w:rsidRPr="00A85B9C" w:rsidRDefault="00CA2E41" w:rsidP="00CA2E41">
            <w:pPr>
              <w:widowControl w:val="0"/>
              <w:autoSpaceDE w:val="0"/>
              <w:autoSpaceDN w:val="0"/>
              <w:adjustRightInd w:val="0"/>
              <w:ind w:left="323"/>
              <w:rPr>
                <w:rFonts w:ascii="Times New Roman" w:hAnsi="Times New Roman"/>
                <w:sz w:val="24"/>
                <w:szCs w:val="24"/>
              </w:rPr>
            </w:pPr>
            <w:r>
              <w:rPr>
                <w:rFonts w:ascii="Times New Roman" w:hAnsi="Times New Roman"/>
                <w:sz w:val="24"/>
                <w:szCs w:val="24"/>
              </w:rPr>
              <w:t>Proprietary and Confidential</w:t>
            </w:r>
          </w:p>
        </w:tc>
      </w:tr>
    </w:tbl>
    <w:p w14:paraId="31BFCC29" w14:textId="77777777" w:rsidR="001F3459" w:rsidRDefault="001F3459" w:rsidP="001F3459">
      <w:pPr>
        <w:widowControl w:val="0"/>
        <w:autoSpaceDE w:val="0"/>
        <w:autoSpaceDN w:val="0"/>
        <w:adjustRightInd w:val="0"/>
        <w:spacing w:line="200" w:lineRule="exact"/>
        <w:rPr>
          <w:rFonts w:ascii="Times New Roman" w:hAnsi="Times New Roman"/>
        </w:rPr>
      </w:pPr>
    </w:p>
    <w:p w14:paraId="260808E7" w14:textId="77777777" w:rsidR="001F3459" w:rsidRDefault="001F3459" w:rsidP="001F3459">
      <w:pPr>
        <w:widowControl w:val="0"/>
        <w:autoSpaceDE w:val="0"/>
        <w:autoSpaceDN w:val="0"/>
        <w:adjustRightInd w:val="0"/>
        <w:spacing w:before="7" w:line="220" w:lineRule="exact"/>
        <w:rPr>
          <w:rFonts w:ascii="Times New Roman" w:hAnsi="Times New Roman"/>
        </w:rPr>
      </w:pPr>
    </w:p>
    <w:p w14:paraId="1D4A4EC0" w14:textId="77777777" w:rsidR="001F3459" w:rsidRDefault="001F3459" w:rsidP="001F3459">
      <w:pPr>
        <w:widowControl w:val="0"/>
        <w:autoSpaceDE w:val="0"/>
        <w:autoSpaceDN w:val="0"/>
        <w:adjustRightInd w:val="0"/>
        <w:spacing w:before="32"/>
        <w:ind w:left="133"/>
        <w:rPr>
          <w:rFonts w:ascii="Arial" w:hAnsi="Arial" w:cs="Arial"/>
        </w:rPr>
      </w:pPr>
      <w:r>
        <w:rPr>
          <w:rFonts w:ascii="Arial" w:hAnsi="Arial" w:cs="Arial"/>
          <w:b/>
          <w:bCs/>
          <w:spacing w:val="-1"/>
        </w:rPr>
        <w:t>D</w:t>
      </w:r>
      <w:r>
        <w:rPr>
          <w:rFonts w:ascii="Arial" w:hAnsi="Arial" w:cs="Arial"/>
          <w:b/>
          <w:bCs/>
          <w:spacing w:val="-2"/>
        </w:rPr>
        <w:t>o</w:t>
      </w:r>
      <w:r>
        <w:rPr>
          <w:rFonts w:ascii="Arial" w:hAnsi="Arial" w:cs="Arial"/>
          <w:b/>
          <w:bCs/>
        </w:rPr>
        <w:t>c</w:t>
      </w:r>
      <w:r>
        <w:rPr>
          <w:rFonts w:ascii="Arial" w:hAnsi="Arial" w:cs="Arial"/>
          <w:b/>
          <w:bCs/>
          <w:spacing w:val="1"/>
        </w:rPr>
        <w:t>u</w:t>
      </w:r>
      <w:r>
        <w:rPr>
          <w:rFonts w:ascii="Arial" w:hAnsi="Arial" w:cs="Arial"/>
          <w:b/>
          <w:bCs/>
          <w:spacing w:val="-2"/>
        </w:rPr>
        <w:t>m</w:t>
      </w:r>
      <w:r>
        <w:rPr>
          <w:rFonts w:ascii="Arial" w:hAnsi="Arial" w:cs="Arial"/>
          <w:b/>
          <w:bCs/>
        </w:rPr>
        <w:t>e</w:t>
      </w:r>
      <w:r>
        <w:rPr>
          <w:rFonts w:ascii="Arial" w:hAnsi="Arial" w:cs="Arial"/>
          <w:b/>
          <w:bCs/>
          <w:spacing w:val="1"/>
        </w:rPr>
        <w:t>n</w:t>
      </w:r>
      <w:r>
        <w:rPr>
          <w:rFonts w:ascii="Arial" w:hAnsi="Arial" w:cs="Arial"/>
          <w:b/>
          <w:bCs/>
        </w:rPr>
        <w:t>t</w:t>
      </w:r>
      <w:r>
        <w:rPr>
          <w:rFonts w:ascii="Arial" w:hAnsi="Arial" w:cs="Arial"/>
          <w:b/>
          <w:bCs/>
          <w:spacing w:val="32"/>
        </w:rPr>
        <w:t xml:space="preserve"> </w:t>
      </w:r>
      <w:r>
        <w:rPr>
          <w:rFonts w:ascii="Arial" w:hAnsi="Arial" w:cs="Arial"/>
          <w:b/>
          <w:bCs/>
          <w:spacing w:val="-1"/>
        </w:rPr>
        <w:t>N</w:t>
      </w:r>
      <w:r>
        <w:rPr>
          <w:rFonts w:ascii="Arial" w:hAnsi="Arial" w:cs="Arial"/>
          <w:b/>
          <w:bCs/>
        </w:rPr>
        <w:t>a</w:t>
      </w:r>
      <w:r>
        <w:rPr>
          <w:rFonts w:ascii="Arial" w:hAnsi="Arial" w:cs="Arial"/>
          <w:b/>
          <w:bCs/>
          <w:spacing w:val="-2"/>
        </w:rPr>
        <w:t>m</w:t>
      </w:r>
      <w:r>
        <w:rPr>
          <w:rFonts w:ascii="Arial" w:hAnsi="Arial" w:cs="Arial"/>
          <w:b/>
          <w:bCs/>
        </w:rPr>
        <w:t>e</w:t>
      </w:r>
      <w:r>
        <w:rPr>
          <w:rFonts w:ascii="Arial" w:hAnsi="Arial" w:cs="Arial"/>
          <w:b/>
          <w:bCs/>
          <w:spacing w:val="21"/>
        </w:rPr>
        <w:t xml:space="preserve"> </w:t>
      </w:r>
      <w:r>
        <w:rPr>
          <w:rFonts w:ascii="Arial" w:hAnsi="Arial" w:cs="Arial"/>
          <w:b/>
          <w:bCs/>
        </w:rPr>
        <w:t>a</w:t>
      </w:r>
      <w:r>
        <w:rPr>
          <w:rFonts w:ascii="Arial" w:hAnsi="Arial" w:cs="Arial"/>
          <w:b/>
          <w:bCs/>
          <w:spacing w:val="-2"/>
        </w:rPr>
        <w:t>n</w:t>
      </w:r>
      <w:r>
        <w:rPr>
          <w:rFonts w:ascii="Arial" w:hAnsi="Arial" w:cs="Arial"/>
          <w:b/>
          <w:bCs/>
        </w:rPr>
        <w:t>d</w:t>
      </w:r>
      <w:r>
        <w:rPr>
          <w:rFonts w:ascii="Arial" w:hAnsi="Arial" w:cs="Arial"/>
          <w:b/>
          <w:bCs/>
          <w:spacing w:val="14"/>
        </w:rPr>
        <w:t xml:space="preserve"> </w:t>
      </w:r>
      <w:r>
        <w:rPr>
          <w:rFonts w:ascii="Arial" w:hAnsi="Arial" w:cs="Arial"/>
          <w:b/>
          <w:bCs/>
          <w:spacing w:val="-1"/>
        </w:rPr>
        <w:t>V</w:t>
      </w:r>
      <w:r>
        <w:rPr>
          <w:rFonts w:ascii="Arial" w:hAnsi="Arial" w:cs="Arial"/>
          <w:b/>
          <w:bCs/>
        </w:rPr>
        <w:t>e</w:t>
      </w:r>
      <w:r>
        <w:rPr>
          <w:rFonts w:ascii="Arial" w:hAnsi="Arial" w:cs="Arial"/>
          <w:b/>
          <w:bCs/>
          <w:spacing w:val="-1"/>
        </w:rPr>
        <w:t>r</w:t>
      </w:r>
      <w:r>
        <w:rPr>
          <w:rFonts w:ascii="Arial" w:hAnsi="Arial" w:cs="Arial"/>
          <w:b/>
          <w:bCs/>
          <w:spacing w:val="-2"/>
        </w:rPr>
        <w:t>s</w:t>
      </w:r>
      <w:r>
        <w:rPr>
          <w:rFonts w:ascii="Arial" w:hAnsi="Arial" w:cs="Arial"/>
          <w:b/>
          <w:bCs/>
          <w:spacing w:val="2"/>
        </w:rPr>
        <w:t>i</w:t>
      </w:r>
      <w:r>
        <w:rPr>
          <w:rFonts w:ascii="Arial" w:hAnsi="Arial" w:cs="Arial"/>
          <w:b/>
          <w:bCs/>
          <w:spacing w:val="1"/>
        </w:rPr>
        <w:t>o</w:t>
      </w:r>
      <w:r>
        <w:rPr>
          <w:rFonts w:ascii="Arial" w:hAnsi="Arial" w:cs="Arial"/>
          <w:b/>
          <w:bCs/>
        </w:rPr>
        <w:t>n</w:t>
      </w:r>
      <w:r>
        <w:rPr>
          <w:rFonts w:ascii="Arial" w:hAnsi="Arial" w:cs="Arial"/>
          <w:b/>
          <w:bCs/>
          <w:spacing w:val="25"/>
        </w:rPr>
        <w:t xml:space="preserve"> </w:t>
      </w:r>
      <w:r>
        <w:rPr>
          <w:rFonts w:ascii="Arial" w:hAnsi="Arial" w:cs="Arial"/>
          <w:b/>
          <w:bCs/>
          <w:spacing w:val="-1"/>
          <w:w w:val="103"/>
        </w:rPr>
        <w:t>C</w:t>
      </w:r>
      <w:r>
        <w:rPr>
          <w:rFonts w:ascii="Arial" w:hAnsi="Arial" w:cs="Arial"/>
          <w:b/>
          <w:bCs/>
          <w:spacing w:val="-2"/>
          <w:w w:val="103"/>
        </w:rPr>
        <w:t>o</w:t>
      </w:r>
      <w:r>
        <w:rPr>
          <w:rFonts w:ascii="Arial" w:hAnsi="Arial" w:cs="Arial"/>
          <w:b/>
          <w:bCs/>
          <w:spacing w:val="1"/>
          <w:w w:val="103"/>
        </w:rPr>
        <w:t>nt</w:t>
      </w:r>
      <w:r>
        <w:rPr>
          <w:rFonts w:ascii="Arial" w:hAnsi="Arial" w:cs="Arial"/>
          <w:b/>
          <w:bCs/>
          <w:spacing w:val="-1"/>
          <w:w w:val="103"/>
        </w:rPr>
        <w:t>r</w:t>
      </w:r>
      <w:r>
        <w:rPr>
          <w:rFonts w:ascii="Arial" w:hAnsi="Arial" w:cs="Arial"/>
          <w:b/>
          <w:bCs/>
          <w:spacing w:val="1"/>
          <w:w w:val="103"/>
        </w:rPr>
        <w:t>o</w:t>
      </w:r>
      <w:r>
        <w:rPr>
          <w:rFonts w:ascii="Arial" w:hAnsi="Arial" w:cs="Arial"/>
          <w:b/>
          <w:bCs/>
          <w:w w:val="103"/>
        </w:rPr>
        <w:t>l</w:t>
      </w:r>
    </w:p>
    <w:p w14:paraId="46BBE481" w14:textId="77777777" w:rsidR="001F3459" w:rsidRDefault="001F3459" w:rsidP="001F3459">
      <w:pPr>
        <w:widowControl w:val="0"/>
        <w:autoSpaceDE w:val="0"/>
        <w:autoSpaceDN w:val="0"/>
        <w:adjustRightInd w:val="0"/>
        <w:spacing w:line="172" w:lineRule="exact"/>
        <w:ind w:left="133"/>
        <w:rPr>
          <w:rFonts w:ascii="Arial" w:hAnsi="Arial" w:cs="Arial"/>
          <w:sz w:val="15"/>
          <w:szCs w:val="15"/>
        </w:rPr>
      </w:pPr>
      <w:r>
        <w:rPr>
          <w:rFonts w:ascii="Arial" w:hAnsi="Arial" w:cs="Arial"/>
          <w:spacing w:val="-2"/>
          <w:sz w:val="15"/>
          <w:szCs w:val="15"/>
        </w:rPr>
        <w:t>(</w:t>
      </w:r>
      <w:r>
        <w:rPr>
          <w:rFonts w:ascii="Arial" w:hAnsi="Arial" w:cs="Arial"/>
          <w:spacing w:val="-1"/>
          <w:sz w:val="15"/>
          <w:szCs w:val="15"/>
        </w:rPr>
        <w:t>C</w:t>
      </w:r>
      <w:r>
        <w:rPr>
          <w:rFonts w:ascii="Arial" w:hAnsi="Arial" w:cs="Arial"/>
          <w:sz w:val="15"/>
          <w:szCs w:val="15"/>
        </w:rPr>
        <w:t>ir</w:t>
      </w:r>
      <w:r>
        <w:rPr>
          <w:rFonts w:ascii="Arial" w:hAnsi="Arial" w:cs="Arial"/>
          <w:spacing w:val="1"/>
          <w:sz w:val="15"/>
          <w:szCs w:val="15"/>
        </w:rPr>
        <w:t>c</w:t>
      </w:r>
      <w:r>
        <w:rPr>
          <w:rFonts w:ascii="Arial" w:hAnsi="Arial" w:cs="Arial"/>
          <w:sz w:val="15"/>
          <w:szCs w:val="15"/>
        </w:rPr>
        <w:t>ula</w:t>
      </w:r>
      <w:r>
        <w:rPr>
          <w:rFonts w:ascii="Arial" w:hAnsi="Arial" w:cs="Arial"/>
          <w:spacing w:val="1"/>
          <w:sz w:val="15"/>
          <w:szCs w:val="15"/>
        </w:rPr>
        <w:t>t</w:t>
      </w:r>
      <w:r>
        <w:rPr>
          <w:rFonts w:ascii="Arial" w:hAnsi="Arial" w:cs="Arial"/>
          <w:spacing w:val="-2"/>
          <w:sz w:val="15"/>
          <w:szCs w:val="15"/>
        </w:rPr>
        <w:t>e</w:t>
      </w:r>
      <w:r>
        <w:rPr>
          <w:rFonts w:ascii="Arial" w:hAnsi="Arial" w:cs="Arial"/>
          <w:sz w:val="15"/>
          <w:szCs w:val="15"/>
        </w:rPr>
        <w:t>d</w:t>
      </w:r>
      <w:r>
        <w:rPr>
          <w:rFonts w:ascii="Arial" w:hAnsi="Arial" w:cs="Arial"/>
          <w:spacing w:val="-1"/>
          <w:sz w:val="15"/>
          <w:szCs w:val="15"/>
        </w:rPr>
        <w:t xml:space="preserve"> </w:t>
      </w:r>
      <w:r>
        <w:rPr>
          <w:rFonts w:ascii="Arial" w:hAnsi="Arial" w:cs="Arial"/>
          <w:spacing w:val="1"/>
          <w:sz w:val="15"/>
          <w:szCs w:val="15"/>
        </w:rPr>
        <w:t>v</w:t>
      </w:r>
      <w:r>
        <w:rPr>
          <w:rFonts w:ascii="Arial" w:hAnsi="Arial" w:cs="Arial"/>
          <w:sz w:val="15"/>
          <w:szCs w:val="15"/>
        </w:rPr>
        <w:t>er</w:t>
      </w:r>
      <w:r>
        <w:rPr>
          <w:rFonts w:ascii="Arial" w:hAnsi="Arial" w:cs="Arial"/>
          <w:spacing w:val="1"/>
          <w:sz w:val="15"/>
          <w:szCs w:val="15"/>
        </w:rPr>
        <w:t>s</w:t>
      </w:r>
      <w:r>
        <w:rPr>
          <w:rFonts w:ascii="Arial" w:hAnsi="Arial" w:cs="Arial"/>
          <w:sz w:val="15"/>
          <w:szCs w:val="15"/>
        </w:rPr>
        <w:t>i</w:t>
      </w:r>
      <w:r>
        <w:rPr>
          <w:rFonts w:ascii="Arial" w:hAnsi="Arial" w:cs="Arial"/>
          <w:spacing w:val="-2"/>
          <w:sz w:val="15"/>
          <w:szCs w:val="15"/>
        </w:rPr>
        <w:t>on</w:t>
      </w:r>
      <w:r>
        <w:rPr>
          <w:rFonts w:ascii="Arial" w:hAnsi="Arial" w:cs="Arial"/>
          <w:sz w:val="15"/>
          <w:szCs w:val="15"/>
        </w:rPr>
        <w:t>s</w:t>
      </w:r>
      <w:r>
        <w:rPr>
          <w:rFonts w:ascii="Arial" w:hAnsi="Arial" w:cs="Arial"/>
          <w:spacing w:val="3"/>
          <w:sz w:val="15"/>
          <w:szCs w:val="15"/>
        </w:rPr>
        <w:t xml:space="preserve"> </w:t>
      </w:r>
      <w:r>
        <w:rPr>
          <w:rFonts w:ascii="Arial" w:hAnsi="Arial" w:cs="Arial"/>
          <w:sz w:val="15"/>
          <w:szCs w:val="15"/>
        </w:rPr>
        <w:t>onl</w:t>
      </w:r>
      <w:r>
        <w:rPr>
          <w:rFonts w:ascii="Arial" w:hAnsi="Arial" w:cs="Arial"/>
          <w:spacing w:val="-1"/>
          <w:sz w:val="15"/>
          <w:szCs w:val="15"/>
        </w:rPr>
        <w:t>y</w:t>
      </w:r>
      <w:r>
        <w:rPr>
          <w:rFonts w:ascii="Arial" w:hAnsi="Arial" w:cs="Arial"/>
          <w:sz w:val="15"/>
          <w:szCs w:val="15"/>
        </w:rPr>
        <w:t>)</w:t>
      </w:r>
    </w:p>
    <w:p w14:paraId="313A1104" w14:textId="77777777" w:rsidR="001F3459" w:rsidRDefault="001F3459" w:rsidP="001F3459">
      <w:pPr>
        <w:widowControl w:val="0"/>
        <w:autoSpaceDE w:val="0"/>
        <w:autoSpaceDN w:val="0"/>
        <w:adjustRightInd w:val="0"/>
        <w:spacing w:before="6" w:line="100" w:lineRule="exact"/>
        <w:rPr>
          <w:rFonts w:ascii="Arial" w:hAnsi="Arial" w:cs="Arial"/>
          <w:sz w:val="10"/>
          <w:szCs w:val="10"/>
        </w:rPr>
      </w:pPr>
    </w:p>
    <w:tbl>
      <w:tblPr>
        <w:tblW w:w="0" w:type="auto"/>
        <w:tblInd w:w="131" w:type="dxa"/>
        <w:tblLayout w:type="fixed"/>
        <w:tblCellMar>
          <w:left w:w="0" w:type="dxa"/>
          <w:right w:w="0" w:type="dxa"/>
        </w:tblCellMar>
        <w:tblLook w:val="0000" w:firstRow="0" w:lastRow="0" w:firstColumn="0" w:lastColumn="0" w:noHBand="0" w:noVBand="0"/>
      </w:tblPr>
      <w:tblGrid>
        <w:gridCol w:w="1309"/>
        <w:gridCol w:w="1702"/>
        <w:gridCol w:w="1980"/>
        <w:gridCol w:w="3638"/>
      </w:tblGrid>
      <w:tr w:rsidR="001F3459" w:rsidRPr="00101D4E" w14:paraId="2A479F21" w14:textId="77777777" w:rsidTr="00827DED">
        <w:trPr>
          <w:trHeight w:hRule="exact" w:val="884"/>
        </w:trPr>
        <w:tc>
          <w:tcPr>
            <w:tcW w:w="3011" w:type="dxa"/>
            <w:gridSpan w:val="2"/>
            <w:tcBorders>
              <w:top w:val="single" w:sz="8" w:space="0" w:color="7F7F7F"/>
              <w:left w:val="single" w:sz="6" w:space="0" w:color="7F7F7F"/>
              <w:bottom w:val="nil"/>
              <w:right w:val="single" w:sz="6" w:space="0" w:color="7F7F7F"/>
            </w:tcBorders>
            <w:shd w:val="clear" w:color="auto" w:fill="E6E6E6"/>
            <w:vAlign w:val="center"/>
          </w:tcPr>
          <w:p w14:paraId="1BAB8C5D" w14:textId="77777777" w:rsidR="001F3459" w:rsidRPr="00A85B9C" w:rsidRDefault="001F3459" w:rsidP="001F3459">
            <w:pPr>
              <w:widowControl w:val="0"/>
              <w:autoSpaceDE w:val="0"/>
              <w:autoSpaceDN w:val="0"/>
              <w:adjustRightInd w:val="0"/>
              <w:ind w:left="299"/>
              <w:rPr>
                <w:rFonts w:ascii="Times New Roman" w:hAnsi="Times New Roman"/>
                <w:sz w:val="24"/>
                <w:szCs w:val="24"/>
              </w:rPr>
            </w:pPr>
            <w:r w:rsidRPr="00A85B9C">
              <w:rPr>
                <w:rFonts w:ascii="Arial" w:hAnsi="Arial" w:cs="Arial"/>
                <w:b/>
                <w:bCs/>
                <w:sz w:val="17"/>
                <w:szCs w:val="17"/>
              </w:rPr>
              <w:t>Docu</w:t>
            </w:r>
            <w:r w:rsidRPr="00A85B9C">
              <w:rPr>
                <w:rFonts w:ascii="Arial" w:hAnsi="Arial" w:cs="Arial"/>
                <w:b/>
                <w:bCs/>
                <w:spacing w:val="1"/>
                <w:sz w:val="17"/>
                <w:szCs w:val="17"/>
              </w:rPr>
              <w:t>m</w:t>
            </w:r>
            <w:r w:rsidRPr="00A85B9C">
              <w:rPr>
                <w:rFonts w:ascii="Arial" w:hAnsi="Arial" w:cs="Arial"/>
                <w:b/>
                <w:bCs/>
                <w:sz w:val="17"/>
                <w:szCs w:val="17"/>
              </w:rPr>
              <w:t>ent</w:t>
            </w:r>
            <w:r w:rsidRPr="00A85B9C">
              <w:rPr>
                <w:rFonts w:ascii="Arial" w:hAnsi="Arial" w:cs="Arial"/>
                <w:b/>
                <w:bCs/>
                <w:spacing w:val="-6"/>
                <w:sz w:val="17"/>
                <w:szCs w:val="17"/>
              </w:rPr>
              <w:t xml:space="preserve"> </w:t>
            </w:r>
            <w:r w:rsidRPr="00A85B9C">
              <w:rPr>
                <w:rFonts w:ascii="Arial" w:hAnsi="Arial" w:cs="Arial"/>
                <w:b/>
                <w:bCs/>
                <w:sz w:val="17"/>
                <w:szCs w:val="17"/>
              </w:rPr>
              <w:t>N</w:t>
            </w:r>
            <w:r w:rsidRPr="00A85B9C">
              <w:rPr>
                <w:rFonts w:ascii="Arial" w:hAnsi="Arial" w:cs="Arial"/>
                <w:b/>
                <w:bCs/>
                <w:spacing w:val="-3"/>
                <w:sz w:val="17"/>
                <w:szCs w:val="17"/>
              </w:rPr>
              <w:t>a</w:t>
            </w:r>
            <w:r w:rsidRPr="00A85B9C">
              <w:rPr>
                <w:rFonts w:ascii="Arial" w:hAnsi="Arial" w:cs="Arial"/>
                <w:b/>
                <w:bCs/>
                <w:spacing w:val="1"/>
                <w:sz w:val="17"/>
                <w:szCs w:val="17"/>
              </w:rPr>
              <w:t>m</w:t>
            </w:r>
            <w:r w:rsidRPr="00A85B9C">
              <w:rPr>
                <w:rFonts w:ascii="Arial" w:hAnsi="Arial" w:cs="Arial"/>
                <w:b/>
                <w:bCs/>
                <w:sz w:val="17"/>
                <w:szCs w:val="17"/>
              </w:rPr>
              <w:t>e</w:t>
            </w:r>
            <w:r w:rsidRPr="00A85B9C">
              <w:rPr>
                <w:rFonts w:ascii="Arial" w:hAnsi="Arial" w:cs="Arial"/>
                <w:b/>
                <w:bCs/>
                <w:spacing w:val="-4"/>
                <w:sz w:val="17"/>
                <w:szCs w:val="17"/>
              </w:rPr>
              <w:t xml:space="preserve"> </w:t>
            </w:r>
            <w:r w:rsidRPr="00A85B9C">
              <w:rPr>
                <w:rFonts w:ascii="Arial" w:hAnsi="Arial" w:cs="Arial"/>
                <w:b/>
                <w:bCs/>
                <w:sz w:val="17"/>
                <w:szCs w:val="17"/>
              </w:rPr>
              <w:t>&amp;</w:t>
            </w:r>
            <w:r w:rsidRPr="00A85B9C">
              <w:rPr>
                <w:rFonts w:ascii="Arial" w:hAnsi="Arial" w:cs="Arial"/>
                <w:b/>
                <w:bCs/>
                <w:spacing w:val="-2"/>
                <w:sz w:val="17"/>
                <w:szCs w:val="17"/>
              </w:rPr>
              <w:t xml:space="preserve"> </w:t>
            </w:r>
            <w:r w:rsidRPr="00A85B9C">
              <w:rPr>
                <w:rFonts w:ascii="Arial" w:hAnsi="Arial" w:cs="Arial"/>
                <w:b/>
                <w:bCs/>
                <w:sz w:val="17"/>
                <w:szCs w:val="17"/>
              </w:rPr>
              <w:t>L</w:t>
            </w:r>
            <w:r w:rsidRPr="00A85B9C">
              <w:rPr>
                <w:rFonts w:ascii="Arial" w:hAnsi="Arial" w:cs="Arial"/>
                <w:b/>
                <w:bCs/>
                <w:spacing w:val="2"/>
                <w:sz w:val="17"/>
                <w:szCs w:val="17"/>
              </w:rPr>
              <w:t>o</w:t>
            </w:r>
            <w:r w:rsidRPr="00A85B9C">
              <w:rPr>
                <w:rFonts w:ascii="Arial" w:hAnsi="Arial" w:cs="Arial"/>
                <w:b/>
                <w:bCs/>
                <w:sz w:val="17"/>
                <w:szCs w:val="17"/>
              </w:rPr>
              <w:t>ca</w:t>
            </w:r>
            <w:r w:rsidRPr="00A85B9C">
              <w:rPr>
                <w:rFonts w:ascii="Arial" w:hAnsi="Arial" w:cs="Arial"/>
                <w:b/>
                <w:bCs/>
                <w:spacing w:val="1"/>
                <w:sz w:val="17"/>
                <w:szCs w:val="17"/>
              </w:rPr>
              <w:t>ti</w:t>
            </w:r>
            <w:r w:rsidRPr="00A85B9C">
              <w:rPr>
                <w:rFonts w:ascii="Arial" w:hAnsi="Arial" w:cs="Arial"/>
                <w:b/>
                <w:bCs/>
                <w:sz w:val="17"/>
                <w:szCs w:val="17"/>
              </w:rPr>
              <w:t>on</w:t>
            </w:r>
          </w:p>
        </w:tc>
        <w:tc>
          <w:tcPr>
            <w:tcW w:w="5618" w:type="dxa"/>
            <w:gridSpan w:val="2"/>
            <w:tcBorders>
              <w:top w:val="single" w:sz="8" w:space="0" w:color="7F7F7F"/>
              <w:left w:val="single" w:sz="6" w:space="0" w:color="7F7F7F"/>
              <w:bottom w:val="nil"/>
              <w:right w:val="single" w:sz="8" w:space="0" w:color="7F7F7F"/>
            </w:tcBorders>
            <w:vAlign w:val="center"/>
          </w:tcPr>
          <w:p w14:paraId="1F349152" w14:textId="01EBADEA" w:rsidR="001F3459" w:rsidRDefault="00C14F15" w:rsidP="001F3459">
            <w:pPr>
              <w:widowControl w:val="0"/>
              <w:autoSpaceDE w:val="0"/>
              <w:autoSpaceDN w:val="0"/>
              <w:adjustRightInd w:val="0"/>
              <w:ind w:left="296"/>
              <w:rPr>
                <w:rFonts w:ascii="Times New Roman" w:hAnsi="Times New Roman"/>
                <w:sz w:val="24"/>
                <w:szCs w:val="24"/>
              </w:rPr>
            </w:pPr>
            <w:r>
              <w:rPr>
                <w:rFonts w:ascii="Times New Roman" w:hAnsi="Times New Roman"/>
                <w:sz w:val="24"/>
                <w:szCs w:val="24"/>
              </w:rPr>
              <w:t xml:space="preserve">Department of Lands and Surveys </w:t>
            </w:r>
            <w:r w:rsidR="00507D67">
              <w:rPr>
                <w:rFonts w:ascii="Times New Roman" w:hAnsi="Times New Roman"/>
                <w:sz w:val="24"/>
                <w:szCs w:val="24"/>
              </w:rPr>
              <w:t>–</w:t>
            </w:r>
            <w:r>
              <w:rPr>
                <w:rFonts w:ascii="Times New Roman" w:hAnsi="Times New Roman"/>
                <w:sz w:val="24"/>
                <w:szCs w:val="24"/>
              </w:rPr>
              <w:t xml:space="preserve"> </w:t>
            </w:r>
            <w:r w:rsidR="00507D67">
              <w:rPr>
                <w:rFonts w:ascii="Times New Roman" w:hAnsi="Times New Roman"/>
                <w:sz w:val="24"/>
                <w:szCs w:val="24"/>
              </w:rPr>
              <w:t xml:space="preserve">Specialized </w:t>
            </w:r>
            <w:r>
              <w:rPr>
                <w:rFonts w:ascii="Times New Roman" w:hAnsi="Times New Roman"/>
                <w:sz w:val="24"/>
                <w:szCs w:val="24"/>
              </w:rPr>
              <w:t>Mapping Solution</w:t>
            </w:r>
            <w:r w:rsidR="00507D67">
              <w:rPr>
                <w:rFonts w:ascii="Times New Roman" w:hAnsi="Times New Roman"/>
                <w:sz w:val="24"/>
                <w:szCs w:val="24"/>
              </w:rPr>
              <w:t xml:space="preserve"> </w:t>
            </w:r>
            <w:r w:rsidR="00DC4F98">
              <w:rPr>
                <w:rFonts w:ascii="Times New Roman" w:hAnsi="Times New Roman"/>
                <w:sz w:val="24"/>
                <w:szCs w:val="24"/>
              </w:rPr>
              <w:t xml:space="preserve">– </w:t>
            </w:r>
            <w:r w:rsidR="008D5018">
              <w:rPr>
                <w:rFonts w:ascii="Times New Roman" w:hAnsi="Times New Roman"/>
                <w:sz w:val="24"/>
                <w:szCs w:val="24"/>
              </w:rPr>
              <w:t>Requirements Definition</w:t>
            </w:r>
          </w:p>
          <w:p w14:paraId="3EB7BFD8" w14:textId="77777777" w:rsidR="00CA2E41" w:rsidRPr="00A85B9C" w:rsidRDefault="00CA2E41" w:rsidP="001F3459">
            <w:pPr>
              <w:widowControl w:val="0"/>
              <w:autoSpaceDE w:val="0"/>
              <w:autoSpaceDN w:val="0"/>
              <w:adjustRightInd w:val="0"/>
              <w:ind w:left="296"/>
              <w:rPr>
                <w:rFonts w:ascii="Times New Roman" w:hAnsi="Times New Roman"/>
                <w:sz w:val="24"/>
                <w:szCs w:val="24"/>
              </w:rPr>
            </w:pPr>
            <w:r>
              <w:rPr>
                <w:rFonts w:ascii="Times New Roman" w:hAnsi="Times New Roman"/>
                <w:sz w:val="24"/>
                <w:szCs w:val="24"/>
              </w:rPr>
              <w:t>Department of Information Technology</w:t>
            </w:r>
          </w:p>
        </w:tc>
      </w:tr>
      <w:tr w:rsidR="001F3459" w:rsidRPr="00101D4E" w14:paraId="47FC7D3C" w14:textId="77777777" w:rsidTr="00827DED">
        <w:trPr>
          <w:trHeight w:hRule="exact" w:val="420"/>
        </w:trPr>
        <w:tc>
          <w:tcPr>
            <w:tcW w:w="1309" w:type="dxa"/>
            <w:tcBorders>
              <w:top w:val="single" w:sz="6" w:space="0" w:color="7F7F7F"/>
              <w:left w:val="single" w:sz="6" w:space="0" w:color="7F7F7F"/>
              <w:bottom w:val="single" w:sz="4" w:space="0" w:color="7F7F7F"/>
              <w:right w:val="single" w:sz="6" w:space="0" w:color="7F7F7F"/>
            </w:tcBorders>
            <w:shd w:val="clear" w:color="auto" w:fill="E6E6E6"/>
            <w:vAlign w:val="center"/>
          </w:tcPr>
          <w:p w14:paraId="18B090C7" w14:textId="77777777" w:rsidR="001F3459" w:rsidRPr="00A85B9C" w:rsidRDefault="001F3459" w:rsidP="001F3459">
            <w:pPr>
              <w:widowControl w:val="0"/>
              <w:autoSpaceDE w:val="0"/>
              <w:autoSpaceDN w:val="0"/>
              <w:adjustRightInd w:val="0"/>
              <w:spacing w:before="1" w:line="100" w:lineRule="exact"/>
              <w:rPr>
                <w:rFonts w:ascii="Times New Roman" w:hAnsi="Times New Roman"/>
                <w:sz w:val="10"/>
                <w:szCs w:val="10"/>
              </w:rPr>
            </w:pPr>
          </w:p>
          <w:p w14:paraId="48AEE953" w14:textId="77777777" w:rsidR="001F3459" w:rsidRPr="00A85B9C" w:rsidRDefault="001F3459" w:rsidP="001F3459">
            <w:pPr>
              <w:widowControl w:val="0"/>
              <w:autoSpaceDE w:val="0"/>
              <w:autoSpaceDN w:val="0"/>
              <w:adjustRightInd w:val="0"/>
              <w:ind w:left="299"/>
              <w:rPr>
                <w:rFonts w:ascii="Times New Roman" w:hAnsi="Times New Roman"/>
                <w:sz w:val="24"/>
                <w:szCs w:val="24"/>
              </w:rPr>
            </w:pPr>
            <w:r w:rsidRPr="00A85B9C">
              <w:rPr>
                <w:rFonts w:ascii="Arial" w:hAnsi="Arial" w:cs="Arial"/>
                <w:b/>
                <w:bCs/>
                <w:sz w:val="17"/>
                <w:szCs w:val="17"/>
              </w:rPr>
              <w:t>Ve</w:t>
            </w:r>
            <w:r w:rsidRPr="00A85B9C">
              <w:rPr>
                <w:rFonts w:ascii="Arial" w:hAnsi="Arial" w:cs="Arial"/>
                <w:b/>
                <w:bCs/>
                <w:spacing w:val="2"/>
                <w:sz w:val="17"/>
                <w:szCs w:val="17"/>
              </w:rPr>
              <w:t>r</w:t>
            </w:r>
            <w:r w:rsidRPr="00A85B9C">
              <w:rPr>
                <w:rFonts w:ascii="Arial" w:hAnsi="Arial" w:cs="Arial"/>
                <w:b/>
                <w:bCs/>
                <w:sz w:val="17"/>
                <w:szCs w:val="17"/>
              </w:rPr>
              <w:t>s</w:t>
            </w:r>
            <w:r w:rsidRPr="00A85B9C">
              <w:rPr>
                <w:rFonts w:ascii="Arial" w:hAnsi="Arial" w:cs="Arial"/>
                <w:b/>
                <w:bCs/>
                <w:spacing w:val="-1"/>
                <w:sz w:val="17"/>
                <w:szCs w:val="17"/>
              </w:rPr>
              <w:t>i</w:t>
            </w:r>
            <w:r w:rsidRPr="00A85B9C">
              <w:rPr>
                <w:rFonts w:ascii="Arial" w:hAnsi="Arial" w:cs="Arial"/>
                <w:b/>
                <w:bCs/>
                <w:spacing w:val="2"/>
                <w:sz w:val="17"/>
                <w:szCs w:val="17"/>
              </w:rPr>
              <w:t>o</w:t>
            </w:r>
            <w:r w:rsidRPr="00A85B9C">
              <w:rPr>
                <w:rFonts w:ascii="Arial" w:hAnsi="Arial" w:cs="Arial"/>
                <w:b/>
                <w:bCs/>
                <w:sz w:val="17"/>
                <w:szCs w:val="17"/>
              </w:rPr>
              <w:t>n</w:t>
            </w:r>
          </w:p>
        </w:tc>
        <w:tc>
          <w:tcPr>
            <w:tcW w:w="1702" w:type="dxa"/>
            <w:tcBorders>
              <w:top w:val="single" w:sz="6" w:space="0" w:color="7F7F7F"/>
              <w:left w:val="single" w:sz="6" w:space="0" w:color="7F7F7F"/>
              <w:bottom w:val="single" w:sz="4" w:space="0" w:color="7F7F7F"/>
              <w:right w:val="single" w:sz="6" w:space="0" w:color="7F7F7F"/>
            </w:tcBorders>
            <w:shd w:val="clear" w:color="auto" w:fill="E6E6E6"/>
            <w:vAlign w:val="center"/>
          </w:tcPr>
          <w:p w14:paraId="7939F67B" w14:textId="77777777" w:rsidR="001F3459" w:rsidRPr="00A85B9C" w:rsidRDefault="001F3459" w:rsidP="001F3459">
            <w:pPr>
              <w:widowControl w:val="0"/>
              <w:autoSpaceDE w:val="0"/>
              <w:autoSpaceDN w:val="0"/>
              <w:adjustRightInd w:val="0"/>
              <w:spacing w:before="1" w:line="100" w:lineRule="exact"/>
              <w:rPr>
                <w:rFonts w:ascii="Times New Roman" w:hAnsi="Times New Roman"/>
                <w:sz w:val="10"/>
                <w:szCs w:val="10"/>
              </w:rPr>
            </w:pPr>
          </w:p>
          <w:p w14:paraId="3FB1CB03" w14:textId="77777777" w:rsidR="001F3459" w:rsidRPr="00A85B9C" w:rsidRDefault="001F3459" w:rsidP="001F3459">
            <w:pPr>
              <w:widowControl w:val="0"/>
              <w:autoSpaceDE w:val="0"/>
              <w:autoSpaceDN w:val="0"/>
              <w:adjustRightInd w:val="0"/>
              <w:ind w:left="298"/>
              <w:rPr>
                <w:rFonts w:ascii="Times New Roman" w:hAnsi="Times New Roman"/>
                <w:sz w:val="24"/>
                <w:szCs w:val="24"/>
              </w:rPr>
            </w:pPr>
            <w:r w:rsidRPr="00A85B9C">
              <w:rPr>
                <w:rFonts w:ascii="Arial" w:hAnsi="Arial" w:cs="Arial"/>
                <w:b/>
                <w:bCs/>
                <w:spacing w:val="-2"/>
                <w:sz w:val="17"/>
                <w:szCs w:val="17"/>
              </w:rPr>
              <w:t>D</w:t>
            </w:r>
            <w:r w:rsidRPr="00A85B9C">
              <w:rPr>
                <w:rFonts w:ascii="Arial" w:hAnsi="Arial" w:cs="Arial"/>
                <w:b/>
                <w:bCs/>
                <w:sz w:val="17"/>
                <w:szCs w:val="17"/>
              </w:rPr>
              <w:t>a</w:t>
            </w:r>
            <w:r w:rsidRPr="00A85B9C">
              <w:rPr>
                <w:rFonts w:ascii="Arial" w:hAnsi="Arial" w:cs="Arial"/>
                <w:b/>
                <w:bCs/>
                <w:spacing w:val="1"/>
                <w:sz w:val="17"/>
                <w:szCs w:val="17"/>
              </w:rPr>
              <w:t>t</w:t>
            </w:r>
            <w:r w:rsidRPr="00A85B9C">
              <w:rPr>
                <w:rFonts w:ascii="Arial" w:hAnsi="Arial" w:cs="Arial"/>
                <w:b/>
                <w:bCs/>
                <w:sz w:val="17"/>
                <w:szCs w:val="17"/>
              </w:rPr>
              <w:t>e</w:t>
            </w:r>
          </w:p>
        </w:tc>
        <w:tc>
          <w:tcPr>
            <w:tcW w:w="1980" w:type="dxa"/>
            <w:tcBorders>
              <w:top w:val="single" w:sz="6" w:space="0" w:color="7F7F7F"/>
              <w:left w:val="single" w:sz="6" w:space="0" w:color="7F7F7F"/>
              <w:bottom w:val="single" w:sz="4" w:space="0" w:color="7F7F7F"/>
              <w:right w:val="single" w:sz="6" w:space="0" w:color="7F7F7F"/>
            </w:tcBorders>
            <w:shd w:val="clear" w:color="auto" w:fill="E6E6E6"/>
            <w:vAlign w:val="center"/>
          </w:tcPr>
          <w:p w14:paraId="22C61586" w14:textId="77777777" w:rsidR="001F3459" w:rsidRPr="00A85B9C" w:rsidRDefault="001F3459" w:rsidP="001F3459">
            <w:pPr>
              <w:widowControl w:val="0"/>
              <w:autoSpaceDE w:val="0"/>
              <w:autoSpaceDN w:val="0"/>
              <w:adjustRightInd w:val="0"/>
              <w:spacing w:before="1" w:line="100" w:lineRule="exact"/>
              <w:rPr>
                <w:rFonts w:ascii="Times New Roman" w:hAnsi="Times New Roman"/>
                <w:sz w:val="10"/>
                <w:szCs w:val="10"/>
              </w:rPr>
            </w:pPr>
          </w:p>
          <w:p w14:paraId="24346A95" w14:textId="77777777" w:rsidR="001F3459" w:rsidRPr="00A85B9C" w:rsidRDefault="001F3459" w:rsidP="001F3459">
            <w:pPr>
              <w:widowControl w:val="0"/>
              <w:autoSpaceDE w:val="0"/>
              <w:autoSpaceDN w:val="0"/>
              <w:adjustRightInd w:val="0"/>
              <w:ind w:left="296"/>
              <w:rPr>
                <w:rFonts w:ascii="Times New Roman" w:hAnsi="Times New Roman"/>
                <w:sz w:val="24"/>
                <w:szCs w:val="24"/>
              </w:rPr>
            </w:pPr>
            <w:r w:rsidRPr="00A85B9C">
              <w:rPr>
                <w:rFonts w:ascii="Arial" w:hAnsi="Arial" w:cs="Arial"/>
                <w:b/>
                <w:bCs/>
                <w:spacing w:val="-2"/>
                <w:sz w:val="17"/>
                <w:szCs w:val="17"/>
              </w:rPr>
              <w:t>A</w:t>
            </w:r>
            <w:r w:rsidRPr="00A85B9C">
              <w:rPr>
                <w:rFonts w:ascii="Arial" w:hAnsi="Arial" w:cs="Arial"/>
                <w:b/>
                <w:bCs/>
                <w:sz w:val="17"/>
                <w:szCs w:val="17"/>
              </w:rPr>
              <w:t>u</w:t>
            </w:r>
            <w:r w:rsidRPr="00A85B9C">
              <w:rPr>
                <w:rFonts w:ascii="Arial" w:hAnsi="Arial" w:cs="Arial"/>
                <w:b/>
                <w:bCs/>
                <w:spacing w:val="4"/>
                <w:sz w:val="17"/>
                <w:szCs w:val="17"/>
              </w:rPr>
              <w:t>t</w:t>
            </w:r>
            <w:r w:rsidRPr="00A85B9C">
              <w:rPr>
                <w:rFonts w:ascii="Arial" w:hAnsi="Arial" w:cs="Arial"/>
                <w:b/>
                <w:bCs/>
                <w:sz w:val="17"/>
                <w:szCs w:val="17"/>
              </w:rPr>
              <w:t>hor</w:t>
            </w:r>
          </w:p>
        </w:tc>
        <w:tc>
          <w:tcPr>
            <w:tcW w:w="3638" w:type="dxa"/>
            <w:tcBorders>
              <w:top w:val="single" w:sz="6" w:space="0" w:color="7F7F7F"/>
              <w:left w:val="single" w:sz="6" w:space="0" w:color="7F7F7F"/>
              <w:bottom w:val="single" w:sz="4" w:space="0" w:color="7F7F7F"/>
              <w:right w:val="single" w:sz="8" w:space="0" w:color="7F7F7F"/>
            </w:tcBorders>
            <w:shd w:val="clear" w:color="auto" w:fill="E6E6E6"/>
            <w:vAlign w:val="center"/>
          </w:tcPr>
          <w:p w14:paraId="09E992C0" w14:textId="77777777" w:rsidR="001F3459" w:rsidRPr="00A85B9C" w:rsidRDefault="001F3459" w:rsidP="001F3459">
            <w:pPr>
              <w:widowControl w:val="0"/>
              <w:autoSpaceDE w:val="0"/>
              <w:autoSpaceDN w:val="0"/>
              <w:adjustRightInd w:val="0"/>
              <w:spacing w:before="1" w:line="100" w:lineRule="exact"/>
              <w:rPr>
                <w:rFonts w:ascii="Times New Roman" w:hAnsi="Times New Roman"/>
                <w:sz w:val="10"/>
                <w:szCs w:val="10"/>
              </w:rPr>
            </w:pPr>
          </w:p>
          <w:p w14:paraId="60AF8133" w14:textId="77777777" w:rsidR="001F3459" w:rsidRPr="00A85B9C" w:rsidRDefault="001F3459" w:rsidP="001F3459">
            <w:pPr>
              <w:widowControl w:val="0"/>
              <w:autoSpaceDE w:val="0"/>
              <w:autoSpaceDN w:val="0"/>
              <w:adjustRightInd w:val="0"/>
              <w:ind w:left="298"/>
              <w:rPr>
                <w:rFonts w:ascii="Times New Roman" w:hAnsi="Times New Roman"/>
                <w:sz w:val="24"/>
                <w:szCs w:val="24"/>
              </w:rPr>
            </w:pPr>
            <w:r w:rsidRPr="00A85B9C">
              <w:rPr>
                <w:rFonts w:ascii="Arial" w:hAnsi="Arial" w:cs="Arial"/>
                <w:b/>
                <w:bCs/>
                <w:sz w:val="17"/>
                <w:szCs w:val="17"/>
              </w:rPr>
              <w:t>Ch</w:t>
            </w:r>
            <w:r w:rsidRPr="00A85B9C">
              <w:rPr>
                <w:rFonts w:ascii="Arial" w:hAnsi="Arial" w:cs="Arial"/>
                <w:b/>
                <w:bCs/>
                <w:spacing w:val="-3"/>
                <w:sz w:val="17"/>
                <w:szCs w:val="17"/>
              </w:rPr>
              <w:t>a</w:t>
            </w:r>
            <w:r w:rsidRPr="00A85B9C">
              <w:rPr>
                <w:rFonts w:ascii="Arial" w:hAnsi="Arial" w:cs="Arial"/>
                <w:b/>
                <w:bCs/>
                <w:spacing w:val="2"/>
                <w:sz w:val="17"/>
                <w:szCs w:val="17"/>
              </w:rPr>
              <w:t>n</w:t>
            </w:r>
            <w:r w:rsidRPr="00A85B9C">
              <w:rPr>
                <w:rFonts w:ascii="Arial" w:hAnsi="Arial" w:cs="Arial"/>
                <w:b/>
                <w:bCs/>
                <w:sz w:val="17"/>
                <w:szCs w:val="17"/>
              </w:rPr>
              <w:t>ges</w:t>
            </w:r>
            <w:r w:rsidRPr="00A85B9C">
              <w:rPr>
                <w:rFonts w:ascii="Arial" w:hAnsi="Arial" w:cs="Arial"/>
                <w:b/>
                <w:bCs/>
                <w:spacing w:val="-6"/>
                <w:sz w:val="17"/>
                <w:szCs w:val="17"/>
              </w:rPr>
              <w:t xml:space="preserve"> </w:t>
            </w:r>
            <w:r w:rsidRPr="00A85B9C">
              <w:rPr>
                <w:rFonts w:ascii="Arial" w:hAnsi="Arial" w:cs="Arial"/>
                <w:b/>
                <w:bCs/>
                <w:spacing w:val="-1"/>
                <w:sz w:val="17"/>
                <w:szCs w:val="17"/>
              </w:rPr>
              <w:t>I</w:t>
            </w:r>
            <w:r w:rsidRPr="00A85B9C">
              <w:rPr>
                <w:rFonts w:ascii="Arial" w:hAnsi="Arial" w:cs="Arial"/>
                <w:b/>
                <w:bCs/>
                <w:spacing w:val="2"/>
                <w:sz w:val="17"/>
                <w:szCs w:val="17"/>
              </w:rPr>
              <w:t>n</w:t>
            </w:r>
            <w:r w:rsidRPr="00A85B9C">
              <w:rPr>
                <w:rFonts w:ascii="Arial" w:hAnsi="Arial" w:cs="Arial"/>
                <w:b/>
                <w:bCs/>
                <w:spacing w:val="-3"/>
                <w:sz w:val="17"/>
                <w:szCs w:val="17"/>
              </w:rPr>
              <w:t>c</w:t>
            </w:r>
            <w:r w:rsidRPr="00A85B9C">
              <w:rPr>
                <w:rFonts w:ascii="Arial" w:hAnsi="Arial" w:cs="Arial"/>
                <w:b/>
                <w:bCs/>
                <w:spacing w:val="1"/>
                <w:sz w:val="17"/>
                <w:szCs w:val="17"/>
              </w:rPr>
              <w:t>l</w:t>
            </w:r>
            <w:r w:rsidRPr="00A85B9C">
              <w:rPr>
                <w:rFonts w:ascii="Arial" w:hAnsi="Arial" w:cs="Arial"/>
                <w:b/>
                <w:bCs/>
                <w:sz w:val="17"/>
                <w:szCs w:val="17"/>
              </w:rPr>
              <w:t>uded</w:t>
            </w:r>
          </w:p>
        </w:tc>
      </w:tr>
      <w:tr w:rsidR="001F3459" w:rsidRPr="00101D4E" w14:paraId="2187B4D1" w14:textId="77777777" w:rsidTr="00827DED">
        <w:trPr>
          <w:trHeight w:hRule="exact" w:val="636"/>
        </w:trPr>
        <w:tc>
          <w:tcPr>
            <w:tcW w:w="1309" w:type="dxa"/>
            <w:tcBorders>
              <w:top w:val="single" w:sz="4" w:space="0" w:color="7F7F7F"/>
              <w:left w:val="single" w:sz="6" w:space="0" w:color="7F7F7F"/>
              <w:bottom w:val="single" w:sz="6" w:space="0" w:color="7F7F7F"/>
              <w:right w:val="single" w:sz="6" w:space="0" w:color="7F7F7F"/>
            </w:tcBorders>
            <w:vAlign w:val="center"/>
          </w:tcPr>
          <w:p w14:paraId="3C5D3C5E" w14:textId="7EE3E5DD" w:rsidR="001F3459" w:rsidRPr="00A85B9C" w:rsidRDefault="00A3726C" w:rsidP="001F3459">
            <w:pPr>
              <w:widowControl w:val="0"/>
              <w:autoSpaceDE w:val="0"/>
              <w:autoSpaceDN w:val="0"/>
              <w:adjustRightInd w:val="0"/>
              <w:spacing w:before="3"/>
              <w:ind w:left="299"/>
              <w:rPr>
                <w:rFonts w:ascii="Times New Roman" w:hAnsi="Times New Roman"/>
                <w:sz w:val="24"/>
                <w:szCs w:val="24"/>
              </w:rPr>
            </w:pPr>
            <w:r>
              <w:rPr>
                <w:rFonts w:ascii="Times New Roman" w:hAnsi="Times New Roman"/>
                <w:sz w:val="24"/>
                <w:szCs w:val="24"/>
              </w:rPr>
              <w:t>v.01</w:t>
            </w:r>
          </w:p>
        </w:tc>
        <w:tc>
          <w:tcPr>
            <w:tcW w:w="1702" w:type="dxa"/>
            <w:tcBorders>
              <w:top w:val="single" w:sz="4" w:space="0" w:color="7F7F7F"/>
              <w:left w:val="single" w:sz="6" w:space="0" w:color="7F7F7F"/>
              <w:bottom w:val="single" w:sz="6" w:space="0" w:color="7F7F7F"/>
              <w:right w:val="single" w:sz="6" w:space="0" w:color="7F7F7F"/>
            </w:tcBorders>
            <w:vAlign w:val="center"/>
          </w:tcPr>
          <w:p w14:paraId="5FE1A642" w14:textId="5FEB3EE9" w:rsidR="001F3459" w:rsidRPr="00A85B9C" w:rsidRDefault="00827DED" w:rsidP="001F3459">
            <w:pPr>
              <w:widowControl w:val="0"/>
              <w:autoSpaceDE w:val="0"/>
              <w:autoSpaceDN w:val="0"/>
              <w:adjustRightInd w:val="0"/>
              <w:ind w:left="111"/>
              <w:rPr>
                <w:rFonts w:ascii="Times New Roman" w:hAnsi="Times New Roman"/>
                <w:sz w:val="24"/>
                <w:szCs w:val="24"/>
              </w:rPr>
            </w:pPr>
            <w:r>
              <w:rPr>
                <w:rFonts w:ascii="Times New Roman" w:hAnsi="Times New Roman"/>
                <w:sz w:val="24"/>
                <w:szCs w:val="24"/>
              </w:rPr>
              <w:t>September 2017</w:t>
            </w:r>
          </w:p>
        </w:tc>
        <w:tc>
          <w:tcPr>
            <w:tcW w:w="1980" w:type="dxa"/>
            <w:tcBorders>
              <w:top w:val="single" w:sz="4" w:space="0" w:color="7F7F7F"/>
              <w:left w:val="single" w:sz="6" w:space="0" w:color="7F7F7F"/>
              <w:bottom w:val="single" w:sz="6" w:space="0" w:color="7F7F7F"/>
              <w:right w:val="single" w:sz="6" w:space="0" w:color="7F7F7F"/>
            </w:tcBorders>
            <w:vAlign w:val="center"/>
          </w:tcPr>
          <w:p w14:paraId="6EB41015" w14:textId="5E54C075" w:rsidR="001F3459" w:rsidRPr="00A85B9C" w:rsidRDefault="00827DED" w:rsidP="00827DED">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K. </w:t>
            </w:r>
            <w:r w:rsidR="00A3726C">
              <w:rPr>
                <w:rFonts w:ascii="Times New Roman" w:hAnsi="Times New Roman"/>
                <w:sz w:val="24"/>
                <w:szCs w:val="24"/>
              </w:rPr>
              <w:t>Pratt</w:t>
            </w:r>
          </w:p>
        </w:tc>
        <w:tc>
          <w:tcPr>
            <w:tcW w:w="3638" w:type="dxa"/>
            <w:tcBorders>
              <w:top w:val="single" w:sz="4" w:space="0" w:color="7F7F7F"/>
              <w:left w:val="single" w:sz="6" w:space="0" w:color="7F7F7F"/>
              <w:bottom w:val="single" w:sz="6" w:space="0" w:color="7F7F7F"/>
              <w:right w:val="single" w:sz="8" w:space="0" w:color="7F7F7F"/>
            </w:tcBorders>
            <w:vAlign w:val="center"/>
          </w:tcPr>
          <w:p w14:paraId="0CD9FB3B" w14:textId="7CCB7D10" w:rsidR="001F3459" w:rsidRPr="00A85B9C" w:rsidRDefault="00A3726C" w:rsidP="001F3459">
            <w:pPr>
              <w:widowControl w:val="0"/>
              <w:autoSpaceDE w:val="0"/>
              <w:autoSpaceDN w:val="0"/>
              <w:adjustRightInd w:val="0"/>
              <w:spacing w:line="194" w:lineRule="exact"/>
              <w:ind w:left="298" w:right="353"/>
              <w:rPr>
                <w:rFonts w:ascii="Times New Roman" w:hAnsi="Times New Roman"/>
                <w:sz w:val="24"/>
                <w:szCs w:val="24"/>
              </w:rPr>
            </w:pPr>
            <w:r>
              <w:rPr>
                <w:rFonts w:ascii="Times New Roman" w:hAnsi="Times New Roman"/>
                <w:sz w:val="24"/>
                <w:szCs w:val="24"/>
              </w:rPr>
              <w:t>Initial Template Redesign</w:t>
            </w:r>
          </w:p>
        </w:tc>
      </w:tr>
      <w:tr w:rsidR="001F3459" w:rsidRPr="00101D4E" w14:paraId="4D04D1F7" w14:textId="77777777" w:rsidTr="00827DED">
        <w:trPr>
          <w:trHeight w:hRule="exact" w:val="942"/>
        </w:trPr>
        <w:tc>
          <w:tcPr>
            <w:tcW w:w="1309" w:type="dxa"/>
            <w:tcBorders>
              <w:top w:val="single" w:sz="6" w:space="0" w:color="7F7F7F"/>
              <w:left w:val="single" w:sz="6" w:space="0" w:color="7F7F7F"/>
              <w:bottom w:val="single" w:sz="4" w:space="0" w:color="7F7F7F"/>
              <w:right w:val="single" w:sz="6" w:space="0" w:color="7F7F7F"/>
            </w:tcBorders>
            <w:vAlign w:val="center"/>
          </w:tcPr>
          <w:p w14:paraId="6E307A1C" w14:textId="4FA3B05C" w:rsidR="001F3459" w:rsidRPr="00A85B9C" w:rsidRDefault="00827DED" w:rsidP="001F3459">
            <w:pPr>
              <w:widowControl w:val="0"/>
              <w:autoSpaceDE w:val="0"/>
              <w:autoSpaceDN w:val="0"/>
              <w:adjustRightInd w:val="0"/>
              <w:ind w:left="299"/>
              <w:rPr>
                <w:rFonts w:ascii="Times New Roman" w:hAnsi="Times New Roman"/>
                <w:sz w:val="24"/>
                <w:szCs w:val="24"/>
              </w:rPr>
            </w:pPr>
            <w:r>
              <w:rPr>
                <w:rFonts w:ascii="Times New Roman" w:hAnsi="Times New Roman"/>
                <w:sz w:val="24"/>
                <w:szCs w:val="24"/>
              </w:rPr>
              <w:t>v.02</w:t>
            </w:r>
          </w:p>
        </w:tc>
        <w:tc>
          <w:tcPr>
            <w:tcW w:w="1702" w:type="dxa"/>
            <w:tcBorders>
              <w:top w:val="single" w:sz="6" w:space="0" w:color="7F7F7F"/>
              <w:left w:val="single" w:sz="6" w:space="0" w:color="7F7F7F"/>
              <w:bottom w:val="single" w:sz="4" w:space="0" w:color="7F7F7F"/>
              <w:right w:val="single" w:sz="6" w:space="0" w:color="7F7F7F"/>
            </w:tcBorders>
            <w:vAlign w:val="center"/>
          </w:tcPr>
          <w:p w14:paraId="54C96940" w14:textId="5EC5B6EF" w:rsidR="001F3459" w:rsidRPr="00A85B9C" w:rsidRDefault="00827DED" w:rsidP="001F3459">
            <w:pPr>
              <w:widowControl w:val="0"/>
              <w:autoSpaceDE w:val="0"/>
              <w:autoSpaceDN w:val="0"/>
              <w:adjustRightInd w:val="0"/>
              <w:ind w:left="111"/>
              <w:rPr>
                <w:rFonts w:ascii="Times New Roman" w:hAnsi="Times New Roman"/>
                <w:sz w:val="24"/>
                <w:szCs w:val="24"/>
              </w:rPr>
            </w:pPr>
            <w:r>
              <w:rPr>
                <w:rFonts w:ascii="Times New Roman" w:hAnsi="Times New Roman"/>
                <w:sz w:val="24"/>
                <w:szCs w:val="24"/>
              </w:rPr>
              <w:t>June 2018</w:t>
            </w:r>
          </w:p>
        </w:tc>
        <w:tc>
          <w:tcPr>
            <w:tcW w:w="1980" w:type="dxa"/>
            <w:tcBorders>
              <w:top w:val="single" w:sz="6" w:space="0" w:color="7F7F7F"/>
              <w:left w:val="single" w:sz="6" w:space="0" w:color="7F7F7F"/>
              <w:bottom w:val="single" w:sz="4" w:space="0" w:color="7F7F7F"/>
              <w:right w:val="single" w:sz="6" w:space="0" w:color="7F7F7F"/>
            </w:tcBorders>
            <w:vAlign w:val="center"/>
          </w:tcPr>
          <w:p w14:paraId="4DD79770" w14:textId="5AC0B2B7" w:rsidR="001F3459" w:rsidRPr="00A85B9C" w:rsidRDefault="00827DED" w:rsidP="001F3459">
            <w:pPr>
              <w:widowControl w:val="0"/>
              <w:autoSpaceDE w:val="0"/>
              <w:autoSpaceDN w:val="0"/>
              <w:adjustRightInd w:val="0"/>
              <w:rPr>
                <w:rFonts w:ascii="Times New Roman" w:hAnsi="Times New Roman"/>
                <w:sz w:val="24"/>
                <w:szCs w:val="24"/>
              </w:rPr>
            </w:pPr>
            <w:r>
              <w:rPr>
                <w:rFonts w:ascii="Times New Roman" w:hAnsi="Times New Roman"/>
                <w:sz w:val="24"/>
                <w:szCs w:val="24"/>
              </w:rPr>
              <w:t>K. Pratt, T. Ferguson, A. Cartwright</w:t>
            </w:r>
          </w:p>
        </w:tc>
        <w:tc>
          <w:tcPr>
            <w:tcW w:w="3638" w:type="dxa"/>
            <w:tcBorders>
              <w:top w:val="single" w:sz="6" w:space="0" w:color="7F7F7F"/>
              <w:left w:val="single" w:sz="6" w:space="0" w:color="7F7F7F"/>
              <w:bottom w:val="single" w:sz="4" w:space="0" w:color="7F7F7F"/>
              <w:right w:val="single" w:sz="8" w:space="0" w:color="7F7F7F"/>
            </w:tcBorders>
            <w:vAlign w:val="center"/>
          </w:tcPr>
          <w:p w14:paraId="62D97FB3" w14:textId="507A0849" w:rsidR="001F3459" w:rsidRPr="00A85B9C" w:rsidRDefault="00827DED" w:rsidP="001F3459">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   Scope &amp; objectives changes</w:t>
            </w:r>
          </w:p>
        </w:tc>
      </w:tr>
      <w:tr w:rsidR="001F3459" w:rsidRPr="00101D4E" w14:paraId="458ABEE9" w14:textId="77777777" w:rsidTr="00827DED">
        <w:trPr>
          <w:trHeight w:hRule="exact" w:val="991"/>
        </w:trPr>
        <w:tc>
          <w:tcPr>
            <w:tcW w:w="1309" w:type="dxa"/>
            <w:tcBorders>
              <w:top w:val="single" w:sz="4" w:space="0" w:color="7F7F7F"/>
              <w:left w:val="single" w:sz="6" w:space="0" w:color="7F7F7F"/>
              <w:bottom w:val="single" w:sz="4" w:space="0" w:color="7F7F7F"/>
              <w:right w:val="single" w:sz="6" w:space="0" w:color="7F7F7F"/>
            </w:tcBorders>
            <w:vAlign w:val="center"/>
          </w:tcPr>
          <w:p w14:paraId="4CF7C5B3" w14:textId="749CAB03" w:rsidR="001F3459" w:rsidRPr="00A85B9C" w:rsidRDefault="00827DED" w:rsidP="001F3459">
            <w:pPr>
              <w:widowControl w:val="0"/>
              <w:autoSpaceDE w:val="0"/>
              <w:autoSpaceDN w:val="0"/>
              <w:adjustRightInd w:val="0"/>
              <w:ind w:left="299"/>
              <w:rPr>
                <w:rFonts w:ascii="Times New Roman" w:hAnsi="Times New Roman"/>
                <w:sz w:val="24"/>
                <w:szCs w:val="24"/>
              </w:rPr>
            </w:pPr>
            <w:r>
              <w:rPr>
                <w:rFonts w:ascii="Times New Roman" w:hAnsi="Times New Roman"/>
                <w:sz w:val="24"/>
                <w:szCs w:val="24"/>
              </w:rPr>
              <w:t>v.03</w:t>
            </w:r>
          </w:p>
        </w:tc>
        <w:tc>
          <w:tcPr>
            <w:tcW w:w="1702" w:type="dxa"/>
            <w:tcBorders>
              <w:top w:val="single" w:sz="4" w:space="0" w:color="7F7F7F"/>
              <w:left w:val="single" w:sz="6" w:space="0" w:color="7F7F7F"/>
              <w:bottom w:val="single" w:sz="4" w:space="0" w:color="7F7F7F"/>
              <w:right w:val="single" w:sz="6" w:space="0" w:color="7F7F7F"/>
            </w:tcBorders>
            <w:vAlign w:val="center"/>
          </w:tcPr>
          <w:p w14:paraId="58683D1E" w14:textId="60C9667F" w:rsidR="001F3459" w:rsidRPr="00A85B9C" w:rsidRDefault="00827DED" w:rsidP="001F3459">
            <w:pPr>
              <w:widowControl w:val="0"/>
              <w:autoSpaceDE w:val="0"/>
              <w:autoSpaceDN w:val="0"/>
              <w:adjustRightInd w:val="0"/>
              <w:ind w:left="89"/>
              <w:rPr>
                <w:rFonts w:ascii="Times New Roman" w:hAnsi="Times New Roman"/>
                <w:sz w:val="24"/>
                <w:szCs w:val="24"/>
              </w:rPr>
            </w:pPr>
            <w:r>
              <w:rPr>
                <w:rFonts w:ascii="Times New Roman" w:hAnsi="Times New Roman"/>
                <w:sz w:val="24"/>
                <w:szCs w:val="24"/>
              </w:rPr>
              <w:t>July 2018</w:t>
            </w:r>
          </w:p>
        </w:tc>
        <w:tc>
          <w:tcPr>
            <w:tcW w:w="1980" w:type="dxa"/>
            <w:tcBorders>
              <w:top w:val="single" w:sz="4" w:space="0" w:color="7F7F7F"/>
              <w:left w:val="single" w:sz="6" w:space="0" w:color="7F7F7F"/>
              <w:bottom w:val="single" w:sz="4" w:space="0" w:color="7F7F7F"/>
              <w:right w:val="single" w:sz="6" w:space="0" w:color="7F7F7F"/>
            </w:tcBorders>
            <w:vAlign w:val="center"/>
          </w:tcPr>
          <w:p w14:paraId="31FD809D" w14:textId="5435E43F" w:rsidR="001F3459" w:rsidRPr="00A85B9C" w:rsidRDefault="00827DED" w:rsidP="00827DED">
            <w:pPr>
              <w:widowControl w:val="0"/>
              <w:autoSpaceDE w:val="0"/>
              <w:autoSpaceDN w:val="0"/>
              <w:adjustRightInd w:val="0"/>
              <w:rPr>
                <w:rFonts w:ascii="Times New Roman" w:hAnsi="Times New Roman"/>
                <w:sz w:val="24"/>
                <w:szCs w:val="24"/>
              </w:rPr>
            </w:pPr>
            <w:r>
              <w:rPr>
                <w:rFonts w:ascii="Times New Roman" w:hAnsi="Times New Roman"/>
                <w:sz w:val="24"/>
                <w:szCs w:val="24"/>
              </w:rPr>
              <w:t>K. Pratt, T. Ferguson, A. Cartwright</w:t>
            </w:r>
          </w:p>
        </w:tc>
        <w:tc>
          <w:tcPr>
            <w:tcW w:w="3638" w:type="dxa"/>
            <w:tcBorders>
              <w:top w:val="single" w:sz="4" w:space="0" w:color="7F7F7F"/>
              <w:left w:val="single" w:sz="6" w:space="0" w:color="7F7F7F"/>
              <w:bottom w:val="single" w:sz="4" w:space="0" w:color="7F7F7F"/>
              <w:right w:val="single" w:sz="8" w:space="0" w:color="7F7F7F"/>
            </w:tcBorders>
            <w:vAlign w:val="center"/>
          </w:tcPr>
          <w:p w14:paraId="653BE345" w14:textId="3C7344DD" w:rsidR="001F3459" w:rsidRPr="00A85B9C" w:rsidRDefault="00827DED" w:rsidP="001F3459">
            <w:pPr>
              <w:widowControl w:val="0"/>
              <w:autoSpaceDE w:val="0"/>
              <w:autoSpaceDN w:val="0"/>
              <w:adjustRightInd w:val="0"/>
              <w:spacing w:before="1"/>
              <w:ind w:left="298"/>
              <w:rPr>
                <w:rFonts w:ascii="Times New Roman" w:hAnsi="Times New Roman"/>
                <w:sz w:val="24"/>
                <w:szCs w:val="24"/>
              </w:rPr>
            </w:pPr>
            <w:r>
              <w:rPr>
                <w:rFonts w:ascii="Times New Roman" w:hAnsi="Times New Roman"/>
                <w:sz w:val="24"/>
                <w:szCs w:val="24"/>
              </w:rPr>
              <w:t>Functional Specifications</w:t>
            </w:r>
          </w:p>
        </w:tc>
      </w:tr>
      <w:tr w:rsidR="00356982" w:rsidRPr="00101D4E" w14:paraId="1DFB8CFF" w14:textId="77777777" w:rsidTr="00827DED">
        <w:trPr>
          <w:trHeight w:hRule="exact" w:val="991"/>
        </w:trPr>
        <w:tc>
          <w:tcPr>
            <w:tcW w:w="1309" w:type="dxa"/>
            <w:tcBorders>
              <w:top w:val="single" w:sz="4" w:space="0" w:color="7F7F7F"/>
              <w:left w:val="single" w:sz="6" w:space="0" w:color="7F7F7F"/>
              <w:bottom w:val="single" w:sz="4" w:space="0" w:color="7F7F7F"/>
              <w:right w:val="single" w:sz="6" w:space="0" w:color="7F7F7F"/>
            </w:tcBorders>
            <w:vAlign w:val="center"/>
          </w:tcPr>
          <w:p w14:paraId="26030057" w14:textId="04D1D8FA" w:rsidR="00356982" w:rsidRDefault="00356982" w:rsidP="001F3459">
            <w:pPr>
              <w:widowControl w:val="0"/>
              <w:autoSpaceDE w:val="0"/>
              <w:autoSpaceDN w:val="0"/>
              <w:adjustRightInd w:val="0"/>
              <w:ind w:left="299"/>
              <w:rPr>
                <w:rFonts w:ascii="Times New Roman" w:hAnsi="Times New Roman"/>
                <w:sz w:val="24"/>
                <w:szCs w:val="24"/>
              </w:rPr>
            </w:pPr>
            <w:r>
              <w:rPr>
                <w:rFonts w:ascii="Times New Roman" w:hAnsi="Times New Roman"/>
                <w:sz w:val="24"/>
                <w:szCs w:val="24"/>
              </w:rPr>
              <w:t>Final 1.0b</w:t>
            </w:r>
          </w:p>
        </w:tc>
        <w:tc>
          <w:tcPr>
            <w:tcW w:w="1702" w:type="dxa"/>
            <w:tcBorders>
              <w:top w:val="single" w:sz="4" w:space="0" w:color="7F7F7F"/>
              <w:left w:val="single" w:sz="6" w:space="0" w:color="7F7F7F"/>
              <w:bottom w:val="single" w:sz="4" w:space="0" w:color="7F7F7F"/>
              <w:right w:val="single" w:sz="6" w:space="0" w:color="7F7F7F"/>
            </w:tcBorders>
            <w:vAlign w:val="center"/>
          </w:tcPr>
          <w:p w14:paraId="5C30D7AE" w14:textId="017DAE5D" w:rsidR="00356982" w:rsidRDefault="00356982" w:rsidP="001F3459">
            <w:pPr>
              <w:widowControl w:val="0"/>
              <w:autoSpaceDE w:val="0"/>
              <w:autoSpaceDN w:val="0"/>
              <w:adjustRightInd w:val="0"/>
              <w:ind w:left="89"/>
              <w:rPr>
                <w:rFonts w:ascii="Times New Roman" w:hAnsi="Times New Roman"/>
                <w:sz w:val="24"/>
                <w:szCs w:val="24"/>
              </w:rPr>
            </w:pPr>
            <w:r>
              <w:rPr>
                <w:rFonts w:ascii="Times New Roman" w:hAnsi="Times New Roman"/>
                <w:sz w:val="24"/>
                <w:szCs w:val="24"/>
              </w:rPr>
              <w:t>November 2019</w:t>
            </w:r>
          </w:p>
        </w:tc>
        <w:tc>
          <w:tcPr>
            <w:tcW w:w="1980" w:type="dxa"/>
            <w:tcBorders>
              <w:top w:val="single" w:sz="4" w:space="0" w:color="7F7F7F"/>
              <w:left w:val="single" w:sz="6" w:space="0" w:color="7F7F7F"/>
              <w:bottom w:val="single" w:sz="4" w:space="0" w:color="7F7F7F"/>
              <w:right w:val="single" w:sz="6" w:space="0" w:color="7F7F7F"/>
            </w:tcBorders>
            <w:vAlign w:val="center"/>
          </w:tcPr>
          <w:p w14:paraId="58CF1264" w14:textId="4D96DA76" w:rsidR="00356982" w:rsidRDefault="00356982" w:rsidP="00827DED">
            <w:pPr>
              <w:widowControl w:val="0"/>
              <w:autoSpaceDE w:val="0"/>
              <w:autoSpaceDN w:val="0"/>
              <w:adjustRightInd w:val="0"/>
              <w:rPr>
                <w:rFonts w:ascii="Times New Roman" w:hAnsi="Times New Roman"/>
                <w:sz w:val="24"/>
                <w:szCs w:val="24"/>
              </w:rPr>
            </w:pPr>
            <w:r>
              <w:rPr>
                <w:rFonts w:ascii="Times New Roman" w:hAnsi="Times New Roman"/>
                <w:sz w:val="24"/>
                <w:szCs w:val="24"/>
              </w:rPr>
              <w:t>C. Roach</w:t>
            </w:r>
          </w:p>
        </w:tc>
        <w:tc>
          <w:tcPr>
            <w:tcW w:w="3638" w:type="dxa"/>
            <w:tcBorders>
              <w:top w:val="single" w:sz="4" w:space="0" w:color="7F7F7F"/>
              <w:left w:val="single" w:sz="6" w:space="0" w:color="7F7F7F"/>
              <w:bottom w:val="single" w:sz="4" w:space="0" w:color="7F7F7F"/>
              <w:right w:val="single" w:sz="8" w:space="0" w:color="7F7F7F"/>
            </w:tcBorders>
            <w:vAlign w:val="center"/>
          </w:tcPr>
          <w:p w14:paraId="1B015A8D" w14:textId="2F47AEF2" w:rsidR="00356982" w:rsidRDefault="00356982" w:rsidP="001F3459">
            <w:pPr>
              <w:widowControl w:val="0"/>
              <w:autoSpaceDE w:val="0"/>
              <w:autoSpaceDN w:val="0"/>
              <w:adjustRightInd w:val="0"/>
              <w:spacing w:before="1"/>
              <w:ind w:left="298"/>
              <w:rPr>
                <w:rFonts w:ascii="Times New Roman" w:hAnsi="Times New Roman"/>
                <w:sz w:val="24"/>
                <w:szCs w:val="24"/>
              </w:rPr>
            </w:pPr>
            <w:r>
              <w:rPr>
                <w:rFonts w:ascii="Times New Roman" w:hAnsi="Times New Roman"/>
                <w:sz w:val="24"/>
                <w:szCs w:val="24"/>
              </w:rPr>
              <w:t>Scope and Non-Functional Requirements</w:t>
            </w:r>
          </w:p>
        </w:tc>
      </w:tr>
    </w:tbl>
    <w:p w14:paraId="77ECEAD4" w14:textId="768F6340" w:rsidR="0032270C" w:rsidRPr="00182246" w:rsidRDefault="00A00A27" w:rsidP="00712A2C">
      <w:pPr>
        <w:pStyle w:val="Heading1"/>
      </w:pPr>
      <w:r>
        <w:rPr>
          <w:i/>
        </w:rPr>
        <w:br w:type="page"/>
      </w:r>
      <w:bookmarkStart w:id="0" w:name="_Toc102277618"/>
      <w:bookmarkStart w:id="1" w:name="_Toc165429813"/>
      <w:bookmarkStart w:id="2" w:name="_Toc531351998"/>
      <w:r w:rsidR="006F6736" w:rsidRPr="006F6736">
        <w:lastRenderedPageBreak/>
        <w:t>Introduction</w:t>
      </w:r>
      <w:bookmarkStart w:id="3" w:name="_Toc102277619"/>
      <w:bookmarkStart w:id="4" w:name="_Toc165429814"/>
      <w:bookmarkEnd w:id="0"/>
      <w:bookmarkEnd w:id="1"/>
      <w:bookmarkEnd w:id="2"/>
    </w:p>
    <w:p w14:paraId="6A75C0BB" w14:textId="77777777" w:rsidR="006C2B81" w:rsidRDefault="006C2B81" w:rsidP="006C2B81">
      <w:pPr>
        <w:jc w:val="both"/>
        <w:rPr>
          <w:rFonts w:asciiTheme="minorHAnsi" w:hAnsiTheme="minorHAnsi"/>
          <w:bCs/>
          <w:szCs w:val="22"/>
        </w:rPr>
      </w:pPr>
    </w:p>
    <w:p w14:paraId="619EDDD2" w14:textId="1FE48B84" w:rsidR="006C2B81" w:rsidRDefault="006C2B81" w:rsidP="006C2B81">
      <w:pPr>
        <w:jc w:val="both"/>
        <w:rPr>
          <w:rFonts w:cs="Arial"/>
        </w:rPr>
      </w:pPr>
      <w:r>
        <w:rPr>
          <w:rFonts w:cs="Arial"/>
        </w:rPr>
        <w:t>The Department of Lands and Surveys (</w:t>
      </w:r>
      <w:proofErr w:type="spellStart"/>
      <w:r>
        <w:rPr>
          <w:rFonts w:cs="Arial"/>
        </w:rPr>
        <w:t>DoLS</w:t>
      </w:r>
      <w:proofErr w:type="spellEnd"/>
      <w:r>
        <w:rPr>
          <w:rFonts w:cs="Arial"/>
        </w:rPr>
        <w:t xml:space="preserve">) mandate is to </w:t>
      </w:r>
      <w:r w:rsidRPr="00133087">
        <w:rPr>
          <w:rFonts w:cs="Arial"/>
        </w:rPr>
        <w:t xml:space="preserve">manage the Crown Lands </w:t>
      </w:r>
      <w:r>
        <w:rPr>
          <w:rFonts w:cs="Arial"/>
        </w:rPr>
        <w:t>and Government Land</w:t>
      </w:r>
      <w:r w:rsidR="002C559B">
        <w:rPr>
          <w:rFonts w:cs="Arial"/>
        </w:rPr>
        <w:t>s</w:t>
      </w:r>
      <w:r>
        <w:rPr>
          <w:rFonts w:cs="Arial"/>
        </w:rPr>
        <w:t xml:space="preserve">, </w:t>
      </w:r>
      <w:r w:rsidRPr="00133087">
        <w:rPr>
          <w:rFonts w:cs="Arial"/>
        </w:rPr>
        <w:t>held in trust on behalf of the Bahamian people.</w:t>
      </w:r>
      <w:r>
        <w:rPr>
          <w:rFonts w:cs="Arial"/>
        </w:rPr>
        <w:t xml:space="preserve">  </w:t>
      </w:r>
    </w:p>
    <w:p w14:paraId="5FF715C3" w14:textId="77777777" w:rsidR="006C2B81" w:rsidRDefault="006C2B81" w:rsidP="006C2B81">
      <w:pPr>
        <w:jc w:val="both"/>
        <w:rPr>
          <w:rFonts w:cs="Arial"/>
        </w:rPr>
      </w:pPr>
    </w:p>
    <w:p w14:paraId="6580EDAF" w14:textId="235ED0C6" w:rsidR="006C2B81" w:rsidRPr="002465DE" w:rsidRDefault="002465DE" w:rsidP="006C2B81">
      <w:pPr>
        <w:jc w:val="both"/>
        <w:rPr>
          <w:rFonts w:cs="Arial"/>
        </w:rPr>
      </w:pPr>
      <w:r w:rsidRPr="002465DE">
        <w:rPr>
          <w:rFonts w:cs="Arial"/>
        </w:rPr>
        <w:t>The Mapping Section is r</w:t>
      </w:r>
      <w:r w:rsidR="006C2B81" w:rsidRPr="002465DE">
        <w:rPr>
          <w:rFonts w:cs="Arial"/>
        </w:rPr>
        <w:t xml:space="preserve">esponsible for conducting surveys and quality recording of surveys and mapping. </w:t>
      </w:r>
    </w:p>
    <w:p w14:paraId="7E65BAD0" w14:textId="77777777" w:rsidR="006C2B81" w:rsidRPr="00E320B4" w:rsidRDefault="006C2B81" w:rsidP="006C2B81">
      <w:pPr>
        <w:rPr>
          <w:sz w:val="24"/>
          <w:szCs w:val="24"/>
        </w:rPr>
      </w:pPr>
    </w:p>
    <w:p w14:paraId="56C4A2A6" w14:textId="1DC908AB" w:rsidR="006C2B81" w:rsidRDefault="006C2B81" w:rsidP="006C2B81">
      <w:pPr>
        <w:rPr>
          <w:szCs w:val="22"/>
        </w:rPr>
      </w:pPr>
      <w:r w:rsidRPr="00E320B4">
        <w:rPr>
          <w:szCs w:val="22"/>
        </w:rPr>
        <w:t xml:space="preserve">The significance of the </w:t>
      </w:r>
      <w:proofErr w:type="spellStart"/>
      <w:r w:rsidRPr="00E320B4">
        <w:rPr>
          <w:szCs w:val="22"/>
        </w:rPr>
        <w:t>DoLS</w:t>
      </w:r>
      <w:proofErr w:type="spellEnd"/>
      <w:r w:rsidRPr="00E320B4">
        <w:rPr>
          <w:szCs w:val="22"/>
        </w:rPr>
        <w:t xml:space="preserve"> as a data producer </w:t>
      </w:r>
      <w:r w:rsidR="002C559B">
        <w:rPr>
          <w:szCs w:val="22"/>
        </w:rPr>
        <w:t xml:space="preserve">and procurer </w:t>
      </w:r>
      <w:r w:rsidRPr="00E320B4">
        <w:rPr>
          <w:szCs w:val="22"/>
        </w:rPr>
        <w:t xml:space="preserve">for other governmental agencies, private sector and the public cannot be overstated.  </w:t>
      </w:r>
    </w:p>
    <w:p w14:paraId="49E7EBAC" w14:textId="77777777" w:rsidR="002465DE" w:rsidRDefault="002465DE" w:rsidP="006C2B81">
      <w:pPr>
        <w:rPr>
          <w:szCs w:val="22"/>
        </w:rPr>
      </w:pPr>
    </w:p>
    <w:p w14:paraId="079EC3D9" w14:textId="77777777" w:rsidR="00BB05CE" w:rsidRDefault="002465DE" w:rsidP="002465DE">
      <w:pPr>
        <w:rPr>
          <w:rFonts w:asciiTheme="minorHAnsi" w:hAnsiTheme="minorHAnsi"/>
          <w:szCs w:val="22"/>
        </w:rPr>
      </w:pPr>
      <w:r>
        <w:rPr>
          <w:rFonts w:asciiTheme="minorHAnsi" w:hAnsiTheme="minorHAnsi"/>
          <w:bCs/>
          <w:szCs w:val="22"/>
        </w:rPr>
        <w:t xml:space="preserve">Currently within the </w:t>
      </w:r>
      <w:proofErr w:type="spellStart"/>
      <w:r>
        <w:rPr>
          <w:rFonts w:asciiTheme="minorHAnsi" w:hAnsiTheme="minorHAnsi"/>
          <w:bCs/>
          <w:szCs w:val="22"/>
        </w:rPr>
        <w:t>DoLS</w:t>
      </w:r>
      <w:proofErr w:type="spellEnd"/>
      <w:r>
        <w:rPr>
          <w:rFonts w:asciiTheme="minorHAnsi" w:hAnsiTheme="minorHAnsi"/>
          <w:bCs/>
          <w:szCs w:val="22"/>
        </w:rPr>
        <w:t>, there exists</w:t>
      </w:r>
      <w:r w:rsidRPr="00AF46CB">
        <w:rPr>
          <w:rFonts w:asciiTheme="minorHAnsi" w:hAnsiTheme="minorHAnsi"/>
          <w:bCs/>
          <w:szCs w:val="22"/>
        </w:rPr>
        <w:t xml:space="preserve"> </w:t>
      </w:r>
      <w:r>
        <w:rPr>
          <w:rFonts w:asciiTheme="minorHAnsi" w:hAnsiTheme="minorHAnsi"/>
          <w:bCs/>
          <w:szCs w:val="22"/>
        </w:rPr>
        <w:t xml:space="preserve">antiquated equipment </w:t>
      </w:r>
      <w:r w:rsidRPr="00AF46CB">
        <w:rPr>
          <w:rFonts w:asciiTheme="minorHAnsi" w:hAnsiTheme="minorHAnsi"/>
          <w:bCs/>
          <w:szCs w:val="22"/>
        </w:rPr>
        <w:t>(h</w:t>
      </w:r>
      <w:r>
        <w:rPr>
          <w:rFonts w:asciiTheme="minorHAnsi" w:hAnsiTheme="minorHAnsi"/>
          <w:bCs/>
          <w:szCs w:val="22"/>
        </w:rPr>
        <w:t>ardware &amp; software)</w:t>
      </w:r>
      <w:r w:rsidRPr="00AF46CB">
        <w:rPr>
          <w:rFonts w:asciiTheme="minorHAnsi" w:hAnsiTheme="minorHAnsi"/>
          <w:bCs/>
          <w:szCs w:val="22"/>
        </w:rPr>
        <w:t xml:space="preserve">, </w:t>
      </w:r>
      <w:r>
        <w:rPr>
          <w:rFonts w:asciiTheme="minorHAnsi" w:hAnsiTheme="minorHAnsi"/>
          <w:bCs/>
          <w:szCs w:val="22"/>
        </w:rPr>
        <w:t xml:space="preserve">that are </w:t>
      </w:r>
      <w:r w:rsidRPr="00AF46CB">
        <w:rPr>
          <w:rFonts w:asciiTheme="minorHAnsi" w:hAnsiTheme="minorHAnsi"/>
          <w:bCs/>
          <w:szCs w:val="22"/>
        </w:rPr>
        <w:t>inadequate and la</w:t>
      </w:r>
      <w:r>
        <w:rPr>
          <w:rFonts w:asciiTheme="minorHAnsi" w:hAnsiTheme="minorHAnsi"/>
          <w:bCs/>
          <w:szCs w:val="22"/>
        </w:rPr>
        <w:t>ck the required capacity needed</w:t>
      </w:r>
      <w:r w:rsidRPr="00AF46CB">
        <w:rPr>
          <w:rFonts w:asciiTheme="minorHAnsi" w:hAnsiTheme="minorHAnsi"/>
          <w:bCs/>
          <w:szCs w:val="22"/>
        </w:rPr>
        <w:t xml:space="preserve"> </w:t>
      </w:r>
      <w:r>
        <w:rPr>
          <w:rFonts w:asciiTheme="minorHAnsi" w:hAnsiTheme="minorHAnsi"/>
          <w:bCs/>
          <w:szCs w:val="22"/>
        </w:rPr>
        <w:t xml:space="preserve">to fulfil </w:t>
      </w:r>
      <w:r w:rsidRPr="00AF46CB">
        <w:rPr>
          <w:rFonts w:asciiTheme="minorHAnsi" w:hAnsiTheme="minorHAnsi"/>
          <w:bCs/>
          <w:szCs w:val="22"/>
        </w:rPr>
        <w:t xml:space="preserve">governmental and private requests for information and data. </w:t>
      </w:r>
      <w:r w:rsidRPr="00AF46CB">
        <w:rPr>
          <w:rFonts w:asciiTheme="minorHAnsi" w:hAnsiTheme="minorHAnsi"/>
          <w:szCs w:val="22"/>
        </w:rPr>
        <w:t xml:space="preserve"> </w:t>
      </w:r>
    </w:p>
    <w:p w14:paraId="6148A64A" w14:textId="77777777" w:rsidR="00BB05CE" w:rsidRDefault="00BB05CE" w:rsidP="002465DE">
      <w:pPr>
        <w:rPr>
          <w:rFonts w:asciiTheme="minorHAnsi" w:hAnsiTheme="minorHAnsi"/>
          <w:szCs w:val="22"/>
        </w:rPr>
      </w:pPr>
    </w:p>
    <w:p w14:paraId="52947ADB" w14:textId="21F8C821" w:rsidR="00C14F15" w:rsidRDefault="002465DE" w:rsidP="002465DE">
      <w:pPr>
        <w:rPr>
          <w:rFonts w:cs="Arial"/>
        </w:rPr>
      </w:pPr>
      <w:r>
        <w:rPr>
          <w:rFonts w:asciiTheme="minorHAnsi" w:hAnsiTheme="minorHAnsi"/>
          <w:szCs w:val="22"/>
        </w:rPr>
        <w:t xml:space="preserve">The </w:t>
      </w:r>
      <w:proofErr w:type="spellStart"/>
      <w:r>
        <w:t>DoLS</w:t>
      </w:r>
      <w:proofErr w:type="spellEnd"/>
      <w:r w:rsidR="00C14F15" w:rsidRPr="00182246">
        <w:t xml:space="preserve"> </w:t>
      </w:r>
      <w:r w:rsidR="00C14F15">
        <w:t xml:space="preserve">is </w:t>
      </w:r>
      <w:r>
        <w:t>therefore seeking to solicit</w:t>
      </w:r>
      <w:r w:rsidR="00C14F15" w:rsidRPr="00182246">
        <w:t xml:space="preserve"> qualified </w:t>
      </w:r>
      <w:r w:rsidR="002C559B">
        <w:t>Bidders</w:t>
      </w:r>
      <w:r w:rsidR="002C559B" w:rsidRPr="00182246">
        <w:t xml:space="preserve"> </w:t>
      </w:r>
      <w:r w:rsidR="00C14F15" w:rsidRPr="00182246">
        <w:t xml:space="preserve">for </w:t>
      </w:r>
      <w:r w:rsidR="00C14F15">
        <w:t xml:space="preserve">the </w:t>
      </w:r>
      <w:r>
        <w:t xml:space="preserve">provision </w:t>
      </w:r>
      <w:r w:rsidR="006C2B81">
        <w:t xml:space="preserve">of Specialized Mapping Equipment </w:t>
      </w:r>
      <w:r w:rsidRPr="00405137">
        <w:rPr>
          <w:rFonts w:cs="Arial"/>
        </w:rPr>
        <w:t>to meet the need</w:t>
      </w:r>
      <w:r>
        <w:rPr>
          <w:rFonts w:cs="Arial"/>
        </w:rPr>
        <w:t>s</w:t>
      </w:r>
      <w:r w:rsidRPr="00405137">
        <w:rPr>
          <w:rFonts w:cs="Arial"/>
        </w:rPr>
        <w:t xml:space="preserve"> </w:t>
      </w:r>
      <w:r>
        <w:rPr>
          <w:rFonts w:cs="Arial"/>
        </w:rPr>
        <w:t xml:space="preserve">for the Mapping Section within the </w:t>
      </w:r>
      <w:proofErr w:type="spellStart"/>
      <w:r>
        <w:rPr>
          <w:rFonts w:cs="Arial"/>
        </w:rPr>
        <w:t>DoLS</w:t>
      </w:r>
      <w:proofErr w:type="spellEnd"/>
      <w:r w:rsidRPr="00405137">
        <w:rPr>
          <w:rFonts w:cs="Arial"/>
        </w:rPr>
        <w:t>.</w:t>
      </w:r>
      <w:r>
        <w:rPr>
          <w:rFonts w:cs="Arial"/>
        </w:rPr>
        <w:t xml:space="preserve">  </w:t>
      </w:r>
    </w:p>
    <w:p w14:paraId="6ADABB0C" w14:textId="77777777" w:rsidR="002465DE" w:rsidRPr="002465DE" w:rsidRDefault="002465DE" w:rsidP="002465DE">
      <w:pPr>
        <w:rPr>
          <w:rFonts w:cs="Arial"/>
        </w:rPr>
      </w:pPr>
    </w:p>
    <w:p w14:paraId="3DF6F20F" w14:textId="77777777" w:rsidR="006F6736" w:rsidRPr="004306F6" w:rsidRDefault="006F6736" w:rsidP="008E66BD">
      <w:pPr>
        <w:pStyle w:val="Heading2"/>
        <w:ind w:left="450"/>
      </w:pPr>
      <w:bookmarkStart w:id="5" w:name="_Toc531351999"/>
      <w:r w:rsidRPr="004306F6">
        <w:t>Purpose</w:t>
      </w:r>
      <w:bookmarkEnd w:id="3"/>
      <w:bookmarkEnd w:id="4"/>
      <w:bookmarkEnd w:id="5"/>
    </w:p>
    <w:p w14:paraId="45B0FC65" w14:textId="24D9ADAE" w:rsidR="006F6736" w:rsidRDefault="006F6736" w:rsidP="00712A2C">
      <w:r w:rsidRPr="00AF46CB">
        <w:rPr>
          <w:rFonts w:asciiTheme="minorHAnsi" w:hAnsiTheme="minorHAnsi"/>
          <w:szCs w:val="22"/>
        </w:rPr>
        <w:t xml:space="preserve">This document describes the functional and non-functional requirements, as well as the operating environment under which the </w:t>
      </w:r>
      <w:r w:rsidR="00475AB4">
        <w:rPr>
          <w:rFonts w:asciiTheme="minorHAnsi" w:hAnsiTheme="minorHAnsi"/>
          <w:szCs w:val="22"/>
        </w:rPr>
        <w:t>specialised</w:t>
      </w:r>
      <w:r w:rsidR="00475AB4">
        <w:t xml:space="preserve"> hardware and software </w:t>
      </w:r>
      <w:r w:rsidR="00475AB4">
        <w:rPr>
          <w:rFonts w:asciiTheme="minorHAnsi" w:hAnsiTheme="minorHAnsi"/>
          <w:szCs w:val="22"/>
        </w:rPr>
        <w:t>will be procured, in order to</w:t>
      </w:r>
      <w:r w:rsidR="00B83C66" w:rsidRPr="00AF46CB">
        <w:rPr>
          <w:rFonts w:asciiTheme="minorHAnsi" w:hAnsiTheme="minorHAnsi"/>
          <w:szCs w:val="22"/>
        </w:rPr>
        <w:t xml:space="preserve"> collect, capture, record, process, and manage large volume</w:t>
      </w:r>
      <w:r w:rsidR="004306F6">
        <w:rPr>
          <w:rFonts w:asciiTheme="minorHAnsi" w:hAnsiTheme="minorHAnsi"/>
          <w:szCs w:val="22"/>
        </w:rPr>
        <w:t>s</w:t>
      </w:r>
      <w:r w:rsidR="00B83C66" w:rsidRPr="00AF46CB">
        <w:rPr>
          <w:rFonts w:asciiTheme="minorHAnsi" w:hAnsiTheme="minorHAnsi"/>
          <w:szCs w:val="22"/>
        </w:rPr>
        <w:t xml:space="preserve"> of data and document</w:t>
      </w:r>
      <w:r w:rsidR="004306F6">
        <w:rPr>
          <w:rFonts w:asciiTheme="minorHAnsi" w:hAnsiTheme="minorHAnsi"/>
          <w:szCs w:val="22"/>
        </w:rPr>
        <w:t>s</w:t>
      </w:r>
      <w:r w:rsidR="008F3EF6">
        <w:t>.</w:t>
      </w:r>
    </w:p>
    <w:p w14:paraId="31CF8B74" w14:textId="77777777" w:rsidR="006F6736" w:rsidRDefault="006F6736" w:rsidP="002D2309">
      <w:pPr>
        <w:pStyle w:val="Heading2"/>
        <w:ind w:left="450"/>
      </w:pPr>
      <w:bookmarkStart w:id="6" w:name="_Toc102277621"/>
      <w:bookmarkStart w:id="7" w:name="_Toc165429816"/>
      <w:bookmarkStart w:id="8" w:name="_Toc531352000"/>
      <w:r>
        <w:t xml:space="preserve">Project </w:t>
      </w:r>
      <w:r w:rsidRPr="00712A2C">
        <w:t>Scope</w:t>
      </w:r>
      <w:bookmarkEnd w:id="6"/>
      <w:bookmarkEnd w:id="7"/>
      <w:bookmarkEnd w:id="8"/>
    </w:p>
    <w:p w14:paraId="7BC54963" w14:textId="0BE9DBB3" w:rsidR="006F6736" w:rsidRPr="00712A2C" w:rsidRDefault="006F6736" w:rsidP="00712A2C">
      <w:r w:rsidRPr="00712A2C">
        <w:t xml:space="preserve">To </w:t>
      </w:r>
      <w:r w:rsidR="008C0B3A">
        <w:t xml:space="preserve">procure </w:t>
      </w:r>
      <w:r w:rsidR="002C1E82">
        <w:rPr>
          <w:rFonts w:asciiTheme="minorHAnsi" w:hAnsiTheme="minorHAnsi"/>
          <w:szCs w:val="22"/>
        </w:rPr>
        <w:t>specialised</w:t>
      </w:r>
      <w:r w:rsidR="002C1E82">
        <w:t xml:space="preserve"> hardware and software</w:t>
      </w:r>
      <w:r w:rsidR="00D52ECD">
        <w:t xml:space="preserve">, </w:t>
      </w:r>
      <w:r w:rsidR="002C1E82">
        <w:t xml:space="preserve">inclusive of professional services, </w:t>
      </w:r>
      <w:r w:rsidR="008C0B3A">
        <w:t>for the Department of Land</w:t>
      </w:r>
      <w:r w:rsidR="00475AB4">
        <w:t>s</w:t>
      </w:r>
      <w:r w:rsidR="008C0B3A">
        <w:t xml:space="preserve"> and Surveys </w:t>
      </w:r>
      <w:r w:rsidR="000F4A71">
        <w:t xml:space="preserve">Mapping Section </w:t>
      </w:r>
      <w:r w:rsidR="002C1E82">
        <w:t>that will be utilis</w:t>
      </w:r>
      <w:r w:rsidR="008C0B3A">
        <w:t xml:space="preserve">ed for the collection, capture, </w:t>
      </w:r>
      <w:r w:rsidRPr="00712A2C">
        <w:t>record</w:t>
      </w:r>
      <w:r w:rsidR="00D52ECD">
        <w:t>ing</w:t>
      </w:r>
      <w:r w:rsidRPr="00712A2C">
        <w:t>, process</w:t>
      </w:r>
      <w:r w:rsidR="00D52ECD">
        <w:t>ing,</w:t>
      </w:r>
      <w:r w:rsidRPr="00712A2C">
        <w:t xml:space="preserve"> and manage</w:t>
      </w:r>
      <w:r w:rsidR="00D52ECD">
        <w:t>ment of</w:t>
      </w:r>
      <w:r w:rsidRPr="00712A2C">
        <w:t xml:space="preserve"> </w:t>
      </w:r>
      <w:r w:rsidR="008C0B3A">
        <w:t>huge amounts of data and documents</w:t>
      </w:r>
      <w:r w:rsidRPr="00712A2C">
        <w:t>.</w:t>
      </w:r>
      <w:r w:rsidR="001963A8">
        <w:t xml:space="preserve"> </w:t>
      </w:r>
      <w:r w:rsidR="002C1E82">
        <w:t xml:space="preserve"> </w:t>
      </w:r>
      <w:r w:rsidR="00CF4B58">
        <w:t>We</w:t>
      </w:r>
      <w:r w:rsidRPr="00712A2C">
        <w:t xml:space="preserve"> </w:t>
      </w:r>
      <w:r w:rsidR="00AC367A" w:rsidRPr="00712A2C">
        <w:t xml:space="preserve">estimate </w:t>
      </w:r>
      <w:r w:rsidR="003A0BBE" w:rsidRPr="00712A2C">
        <w:t xml:space="preserve">an initial </w:t>
      </w:r>
      <w:r w:rsidR="002C1E82">
        <w:t>10 users</w:t>
      </w:r>
      <w:r w:rsidRPr="00712A2C">
        <w:t>.</w:t>
      </w:r>
    </w:p>
    <w:p w14:paraId="5A9D5E2A" w14:textId="77777777" w:rsidR="006F6736" w:rsidRDefault="006F6736" w:rsidP="00712A2C"/>
    <w:p w14:paraId="2CAEA6AB" w14:textId="753BFDA4" w:rsidR="005C54C9" w:rsidRDefault="00A02267" w:rsidP="00712A2C">
      <w:r>
        <w:t>To procure Business Process Management services for the reengineering of processes, mapping as-is processes and to-be processes</w:t>
      </w:r>
    </w:p>
    <w:p w14:paraId="284BAD84" w14:textId="77777777" w:rsidR="00A02267" w:rsidRDefault="00A02267" w:rsidP="00712A2C"/>
    <w:p w14:paraId="6299B4B8" w14:textId="277E761F" w:rsidR="00A02267" w:rsidRDefault="00A02267" w:rsidP="00712A2C">
      <w:r>
        <w:t>To procure Project Management services for the planning, execution, controlling and managing of the project from initiation to close-out.</w:t>
      </w:r>
    </w:p>
    <w:p w14:paraId="433CB394" w14:textId="77777777" w:rsidR="005C54C9" w:rsidRDefault="005C54C9" w:rsidP="00712A2C"/>
    <w:p w14:paraId="6232641F" w14:textId="7E7C8DAD" w:rsidR="005F72E4" w:rsidRDefault="001C2925" w:rsidP="00712A2C">
      <w:r>
        <w:t>T</w:t>
      </w:r>
      <w:r w:rsidR="005F72E4">
        <w:t xml:space="preserve">he </w:t>
      </w:r>
      <w:r w:rsidR="002C1E82">
        <w:t>solution (hardware and software)</w:t>
      </w:r>
      <w:r w:rsidR="005F72E4">
        <w:t xml:space="preserve"> </w:t>
      </w:r>
      <w:r>
        <w:t xml:space="preserve">is to be </w:t>
      </w:r>
      <w:r w:rsidR="00843AAB">
        <w:t>accessed</w:t>
      </w:r>
      <w:r>
        <w:t xml:space="preserve"> </w:t>
      </w:r>
      <w:r w:rsidR="001963A8">
        <w:t>from anywhere</w:t>
      </w:r>
      <w:r w:rsidR="00233C17">
        <w:t xml:space="preserve">, both inside as well as outside </w:t>
      </w:r>
      <w:r w:rsidR="001963A8">
        <w:t>The Bahamas</w:t>
      </w:r>
      <w:r w:rsidR="005F72E4">
        <w:t>.</w:t>
      </w:r>
    </w:p>
    <w:p w14:paraId="4237E48F" w14:textId="77777777" w:rsidR="005F72E4" w:rsidRDefault="005F72E4" w:rsidP="00712A2C"/>
    <w:p w14:paraId="75481FFB" w14:textId="77777777" w:rsidR="00FB5947" w:rsidRDefault="00FB5947" w:rsidP="00FB5947">
      <w:r>
        <w:t>The engagement will include:</w:t>
      </w:r>
    </w:p>
    <w:p w14:paraId="6AFFDECF" w14:textId="32124BD8" w:rsidR="00FB5947" w:rsidRDefault="00FB5947" w:rsidP="004F5AC1">
      <w:pPr>
        <w:pStyle w:val="ListParagraph"/>
        <w:numPr>
          <w:ilvl w:val="0"/>
          <w:numId w:val="3"/>
        </w:numPr>
      </w:pPr>
      <w:r w:rsidRPr="009A5EB3">
        <w:t xml:space="preserve">The </w:t>
      </w:r>
      <w:r w:rsidR="002C1E82">
        <w:t>comprehensive</w:t>
      </w:r>
      <w:r w:rsidR="00B974D8">
        <w:t xml:space="preserve"> analysis of the functional and non-functional requirements of </w:t>
      </w:r>
      <w:proofErr w:type="spellStart"/>
      <w:r w:rsidR="00B974D8">
        <w:t>DoLS</w:t>
      </w:r>
      <w:proofErr w:type="spellEnd"/>
      <w:r w:rsidR="00D9117C">
        <w:t>.</w:t>
      </w:r>
    </w:p>
    <w:p w14:paraId="197E7A3C" w14:textId="61EC7F78" w:rsidR="00A02267" w:rsidRPr="009A5EB3" w:rsidRDefault="00A02267" w:rsidP="004F5AC1">
      <w:pPr>
        <w:pStyle w:val="ListParagraph"/>
        <w:numPr>
          <w:ilvl w:val="0"/>
          <w:numId w:val="3"/>
        </w:numPr>
      </w:pPr>
      <w:r>
        <w:t>Based on analysis (a), map the as-is process and to-be process</w:t>
      </w:r>
      <w:r w:rsidR="002C794D">
        <w:t xml:space="preserve"> (Business Process Reengineering)</w:t>
      </w:r>
      <w:r>
        <w:t>.</w:t>
      </w:r>
    </w:p>
    <w:p w14:paraId="7513AA80" w14:textId="50CEB27B" w:rsidR="00FB5947" w:rsidRPr="009A5EB3" w:rsidRDefault="00D9117C" w:rsidP="004F5AC1">
      <w:pPr>
        <w:pStyle w:val="ListParagraph"/>
        <w:numPr>
          <w:ilvl w:val="0"/>
          <w:numId w:val="3"/>
        </w:numPr>
      </w:pPr>
      <w:r>
        <w:t>The development</w:t>
      </w:r>
      <w:r w:rsidR="00985E62">
        <w:t>,</w:t>
      </w:r>
      <w:r>
        <w:t xml:space="preserve"> inclusive of any customizations</w:t>
      </w:r>
      <w:r w:rsidR="00985E62">
        <w:t>,</w:t>
      </w:r>
      <w:r>
        <w:t xml:space="preserve"> of products and services based on </w:t>
      </w:r>
      <w:r w:rsidR="002C1E82">
        <w:t>the results of the analysis,</w:t>
      </w:r>
      <w:r w:rsidR="00985E62">
        <w:t xml:space="preserve"> and</w:t>
      </w:r>
      <w:r w:rsidR="002C1E82">
        <w:t xml:space="preserve"> in alignment with the </w:t>
      </w:r>
      <w:proofErr w:type="spellStart"/>
      <w:r w:rsidR="002C1E82">
        <w:t>DoLS</w:t>
      </w:r>
      <w:proofErr w:type="spellEnd"/>
      <w:r w:rsidR="002C1E82">
        <w:t xml:space="preserve"> </w:t>
      </w:r>
      <w:r>
        <w:t>requirements.</w:t>
      </w:r>
    </w:p>
    <w:p w14:paraId="0E80E1B8" w14:textId="507B93F4" w:rsidR="00FB5947" w:rsidRPr="009A7461" w:rsidRDefault="00FB5947" w:rsidP="004F5AC1">
      <w:pPr>
        <w:pStyle w:val="ListParagraph"/>
        <w:numPr>
          <w:ilvl w:val="0"/>
          <w:numId w:val="3"/>
        </w:numPr>
      </w:pPr>
      <w:r w:rsidRPr="009A7461">
        <w:t xml:space="preserve">The installation of hardware and software </w:t>
      </w:r>
      <w:r w:rsidR="00D9117C" w:rsidRPr="009A7461">
        <w:t xml:space="preserve">within the </w:t>
      </w:r>
      <w:proofErr w:type="spellStart"/>
      <w:r w:rsidR="009A7461" w:rsidRPr="009A7461">
        <w:t>The</w:t>
      </w:r>
      <w:proofErr w:type="spellEnd"/>
      <w:r w:rsidR="009A7461" w:rsidRPr="009A7461">
        <w:t xml:space="preserve"> Bahamas Government’s Data Centre as well as the </w:t>
      </w:r>
      <w:proofErr w:type="spellStart"/>
      <w:r w:rsidR="009A7461" w:rsidRPr="009A7461">
        <w:t>DoLS</w:t>
      </w:r>
      <w:proofErr w:type="spellEnd"/>
      <w:r w:rsidR="004D1564" w:rsidRPr="009A7461">
        <w:t>,</w:t>
      </w:r>
      <w:r w:rsidRPr="009A7461">
        <w:t xml:space="preserve"> with replication in the Disaster Recovery site.</w:t>
      </w:r>
    </w:p>
    <w:p w14:paraId="01601502" w14:textId="77777777" w:rsidR="00FB5947" w:rsidRDefault="00FB5947" w:rsidP="004F5AC1">
      <w:pPr>
        <w:pStyle w:val="ListParagraph"/>
        <w:numPr>
          <w:ilvl w:val="0"/>
          <w:numId w:val="3"/>
        </w:numPr>
      </w:pPr>
      <w:r>
        <w:t>Post implementation support and maintenance.</w:t>
      </w:r>
    </w:p>
    <w:p w14:paraId="5E1293F0" w14:textId="24A1E689" w:rsidR="00843AAB" w:rsidRPr="006B5316" w:rsidRDefault="00843AAB" w:rsidP="004F5AC1">
      <w:pPr>
        <w:pStyle w:val="ListParagraph"/>
        <w:numPr>
          <w:ilvl w:val="0"/>
          <w:numId w:val="3"/>
        </w:numPr>
      </w:pPr>
      <w:r w:rsidRPr="006B5316">
        <w:t xml:space="preserve">The deployment of a test </w:t>
      </w:r>
      <w:r w:rsidR="00985E62">
        <w:t xml:space="preserve">and training </w:t>
      </w:r>
      <w:r w:rsidRPr="006B5316">
        <w:t>environment.</w:t>
      </w:r>
    </w:p>
    <w:p w14:paraId="09C25075" w14:textId="32A2CED3" w:rsidR="00B974D8" w:rsidRDefault="006C7D6E" w:rsidP="004F5AC1">
      <w:pPr>
        <w:pStyle w:val="ListParagraph"/>
        <w:numPr>
          <w:ilvl w:val="0"/>
          <w:numId w:val="3"/>
        </w:numPr>
      </w:pPr>
      <w:r>
        <w:lastRenderedPageBreak/>
        <w:t>Provision</w:t>
      </w:r>
      <w:r w:rsidR="008F00BE" w:rsidRPr="00712A2C">
        <w:t xml:space="preserve"> of </w:t>
      </w:r>
      <w:r w:rsidR="00F561C7" w:rsidRPr="00712A2C">
        <w:t>User Manuals</w:t>
      </w:r>
      <w:r w:rsidR="00ED6EF7">
        <w:t>, Systems Manuals, Training Manuals,</w:t>
      </w:r>
      <w:r w:rsidR="00F561C7" w:rsidRPr="00712A2C">
        <w:t xml:space="preserve"> and </w:t>
      </w:r>
      <w:r w:rsidR="00E33D76" w:rsidRPr="00712A2C">
        <w:t>Operational Guides.</w:t>
      </w:r>
      <w:r w:rsidR="00985E62">
        <w:t xml:space="preserve"> Other training aids such as videos and tutorials.</w:t>
      </w:r>
    </w:p>
    <w:p w14:paraId="7E955784" w14:textId="77777777" w:rsidR="00E33D76" w:rsidRDefault="00E33D76" w:rsidP="004F5AC1">
      <w:pPr>
        <w:pStyle w:val="ListParagraph"/>
        <w:numPr>
          <w:ilvl w:val="0"/>
          <w:numId w:val="3"/>
        </w:numPr>
      </w:pPr>
      <w:r w:rsidRPr="00712A2C">
        <w:t>Training</w:t>
      </w:r>
      <w:r w:rsidR="006C7D6E">
        <w:t xml:space="preserve"> of system administrators and super/power users.</w:t>
      </w:r>
    </w:p>
    <w:p w14:paraId="1824FD7F" w14:textId="5E1DAE80" w:rsidR="00A02267" w:rsidRPr="00712A2C" w:rsidRDefault="00A02267" w:rsidP="004F5AC1">
      <w:pPr>
        <w:pStyle w:val="ListParagraph"/>
        <w:numPr>
          <w:ilvl w:val="0"/>
          <w:numId w:val="3"/>
        </w:numPr>
      </w:pPr>
      <w:r>
        <w:t>Project Management</w:t>
      </w:r>
    </w:p>
    <w:p w14:paraId="424B59F0" w14:textId="77777777" w:rsidR="006F6736" w:rsidRDefault="006F6736" w:rsidP="000F0685">
      <w:pPr>
        <w:pStyle w:val="StyleJustifiedLeft025"/>
        <w:rPr>
          <w:color w:val="000000"/>
        </w:rPr>
      </w:pPr>
    </w:p>
    <w:p w14:paraId="5FC6371C" w14:textId="77777777" w:rsidR="006F6736" w:rsidRDefault="006F6736" w:rsidP="00E00F16">
      <w:pPr>
        <w:pStyle w:val="Heading2"/>
        <w:ind w:left="450"/>
      </w:pPr>
      <w:bookmarkStart w:id="9" w:name="_Toc102277622"/>
      <w:bookmarkStart w:id="10" w:name="_Toc165429817"/>
      <w:bookmarkStart w:id="11" w:name="_Toc531352001"/>
      <w:r w:rsidRPr="00712A2C">
        <w:t>Reference</w:t>
      </w:r>
      <w:bookmarkEnd w:id="9"/>
      <w:bookmarkEnd w:id="10"/>
      <w:bookmarkEnd w:id="11"/>
    </w:p>
    <w:p w14:paraId="523D0EBA" w14:textId="75F19D35" w:rsidR="006F6736" w:rsidRDefault="006F6736" w:rsidP="00712A2C">
      <w:r>
        <w:t xml:space="preserve">The layout of this material was formulized by Karl E. </w:t>
      </w:r>
      <w:proofErr w:type="spellStart"/>
      <w:r>
        <w:t>Wiegers</w:t>
      </w:r>
      <w:proofErr w:type="spellEnd"/>
      <w:r>
        <w:t>, copyrighted 2000</w:t>
      </w:r>
      <w:r w:rsidR="00DF0DDD">
        <w:t xml:space="preserve"> with modifications and customizations by the Department of Information Technology, Government of The Bahamas</w:t>
      </w:r>
      <w:r>
        <w:t xml:space="preserve">.  Further reference can be found: </w:t>
      </w:r>
      <w:hyperlink r:id="rId10" w:anchor="reqs" w:history="1">
        <w:r>
          <w:rPr>
            <w:rStyle w:val="Hyperlink"/>
          </w:rPr>
          <w:t>http://www.processimpact.com/goodies.shtml#reqs</w:t>
        </w:r>
      </w:hyperlink>
      <w:r>
        <w:rPr>
          <w:color w:val="0000FF"/>
        </w:rPr>
        <w:t>.</w:t>
      </w:r>
    </w:p>
    <w:p w14:paraId="0B6AE272" w14:textId="77777777" w:rsidR="006F6736" w:rsidRDefault="006F6736" w:rsidP="00712A2C">
      <w:pPr>
        <w:pStyle w:val="Heading1"/>
      </w:pPr>
      <w:bookmarkStart w:id="12" w:name="_Toc102277623"/>
      <w:bookmarkStart w:id="13" w:name="_Toc165429818"/>
      <w:bookmarkStart w:id="14" w:name="_Toc531352002"/>
      <w:r>
        <w:t xml:space="preserve">Overall </w:t>
      </w:r>
      <w:r w:rsidRPr="00712A2C">
        <w:t>Description</w:t>
      </w:r>
      <w:bookmarkEnd w:id="12"/>
      <w:bookmarkEnd w:id="13"/>
      <w:bookmarkEnd w:id="14"/>
    </w:p>
    <w:p w14:paraId="1E7DDFF8" w14:textId="77777777" w:rsidR="006F6736" w:rsidRDefault="006F6736" w:rsidP="001634D7">
      <w:pPr>
        <w:pStyle w:val="Heading2"/>
        <w:ind w:left="450"/>
      </w:pPr>
      <w:bookmarkStart w:id="15" w:name="_Toc102277624"/>
      <w:bookmarkStart w:id="16" w:name="_Toc165429819"/>
      <w:bookmarkStart w:id="17" w:name="_Toc531352003"/>
      <w:r>
        <w:t>Product</w:t>
      </w:r>
      <w:r w:rsidR="00EA3238">
        <w:t xml:space="preserve"> &amp; Service</w:t>
      </w:r>
      <w:r>
        <w:t xml:space="preserve"> </w:t>
      </w:r>
      <w:r w:rsidRPr="00712A2C">
        <w:t>Perspective</w:t>
      </w:r>
      <w:bookmarkEnd w:id="15"/>
      <w:bookmarkEnd w:id="16"/>
      <w:bookmarkEnd w:id="17"/>
    </w:p>
    <w:p w14:paraId="5E05FB8B" w14:textId="32A2E95E" w:rsidR="003B024C" w:rsidRDefault="00AF46CB" w:rsidP="00712A2C">
      <w:r>
        <w:t xml:space="preserve">The </w:t>
      </w:r>
      <w:r w:rsidR="00DC00D2">
        <w:t xml:space="preserve">Specialized </w:t>
      </w:r>
      <w:r w:rsidR="002465DE">
        <w:t>Mapping Equipment (Software and Hardware</w:t>
      </w:r>
      <w:r w:rsidR="00DC00D2">
        <w:t>)</w:t>
      </w:r>
      <w:r w:rsidR="00985E62">
        <w:t xml:space="preserve"> will enable improved productivity in </w:t>
      </w:r>
      <w:r w:rsidR="00962C56">
        <w:t xml:space="preserve">the </w:t>
      </w:r>
      <w:proofErr w:type="spellStart"/>
      <w:r w:rsidR="00962C56">
        <w:t>DoLS</w:t>
      </w:r>
      <w:proofErr w:type="spellEnd"/>
      <w:r w:rsidR="00BC3753">
        <w:t xml:space="preserve"> </w:t>
      </w:r>
      <w:r w:rsidR="00DC00D2">
        <w:t xml:space="preserve">Mapping Section </w:t>
      </w:r>
      <w:r w:rsidR="00985E62">
        <w:t>through use of modern technology</w:t>
      </w:r>
      <w:r w:rsidR="00962C56">
        <w:t xml:space="preserve"> </w:t>
      </w:r>
      <w:r w:rsidR="00490B59">
        <w:t xml:space="preserve">for more efficient and effective </w:t>
      </w:r>
      <w:r w:rsidR="00962C56">
        <w:t>processes and procedures</w:t>
      </w:r>
      <w:r w:rsidR="00490B59">
        <w:t>; this in turn leading to</w:t>
      </w:r>
      <w:r w:rsidR="00962C56">
        <w:t xml:space="preserve"> </w:t>
      </w:r>
      <w:r w:rsidR="00490B59">
        <w:t>greater</w:t>
      </w:r>
      <w:r w:rsidR="00962C56">
        <w:t xml:space="preserve"> customer satisfaction. </w:t>
      </w:r>
      <w:r w:rsidR="003B024C">
        <w:t xml:space="preserve"> </w:t>
      </w:r>
      <w:r w:rsidR="00962C56">
        <w:t xml:space="preserve">The proposed solution will replace the inadequate products currently housed at the </w:t>
      </w:r>
      <w:proofErr w:type="spellStart"/>
      <w:r w:rsidR="00962C56">
        <w:t>DoLS</w:t>
      </w:r>
      <w:proofErr w:type="spellEnd"/>
      <w:r w:rsidR="00962C56">
        <w:t xml:space="preserve">. </w:t>
      </w:r>
      <w:r w:rsidR="00AA4B80">
        <w:t xml:space="preserve"> </w:t>
      </w:r>
    </w:p>
    <w:p w14:paraId="3514690A" w14:textId="77777777" w:rsidR="00067521" w:rsidRDefault="00067521" w:rsidP="00712A2C"/>
    <w:p w14:paraId="6B0E6EBC" w14:textId="706D0B7B" w:rsidR="00067521" w:rsidRDefault="00067521" w:rsidP="00712A2C">
      <w:r>
        <w:t>Modernized equipment and software impacts the current (mostly) manual process and therefore Business Process Re-e</w:t>
      </w:r>
      <w:r w:rsidR="00F145A2">
        <w:t>n</w:t>
      </w:r>
      <w:r>
        <w:t>gineering is required.</w:t>
      </w:r>
    </w:p>
    <w:p w14:paraId="268FE428" w14:textId="77777777" w:rsidR="003B024C" w:rsidRDefault="003B024C" w:rsidP="00712A2C"/>
    <w:p w14:paraId="7050C58A" w14:textId="78A51635" w:rsidR="00F145A2" w:rsidRDefault="00F145A2" w:rsidP="00712A2C">
      <w:r>
        <w:t xml:space="preserve">For successful project that delivers a product and result that is acceptable to stakeholders, sound project management is a must.  Industry standard initiation, planning, execution, control and monitoring, and close-out is required. </w:t>
      </w:r>
    </w:p>
    <w:p w14:paraId="65B73BBD" w14:textId="77777777" w:rsidR="00F145A2" w:rsidRDefault="00F145A2" w:rsidP="00712A2C"/>
    <w:p w14:paraId="79309224" w14:textId="50F0B044" w:rsidR="006F6736" w:rsidRDefault="006F6736" w:rsidP="00712A2C">
      <w:r>
        <w:t xml:space="preserve">Security </w:t>
      </w:r>
      <w:r w:rsidR="0008597F">
        <w:t xml:space="preserve">and privacy </w:t>
      </w:r>
      <w:r>
        <w:t>features, which authenticate users an</w:t>
      </w:r>
      <w:r w:rsidR="0008597F">
        <w:t>d allows setting of</w:t>
      </w:r>
      <w:r>
        <w:t xml:space="preserve"> their </w:t>
      </w:r>
      <w:r w:rsidR="0008597F">
        <w:t xml:space="preserve">access </w:t>
      </w:r>
      <w:r>
        <w:t xml:space="preserve">level </w:t>
      </w:r>
      <w:r w:rsidR="0053106F">
        <w:t xml:space="preserve">(authorization) </w:t>
      </w:r>
      <w:r>
        <w:t xml:space="preserve">is critical due to the nature of information received and </w:t>
      </w:r>
      <w:r w:rsidR="00BC3753">
        <w:t>processed</w:t>
      </w:r>
      <w:r>
        <w:t xml:space="preserve"> by </w:t>
      </w:r>
      <w:r w:rsidR="009620A8">
        <w:t>this agency</w:t>
      </w:r>
      <w:r>
        <w:t>.</w:t>
      </w:r>
      <w:r w:rsidR="00BC3753">
        <w:t xml:space="preserve">  The proposed law prohibits the dissemination of information except under prescribed circumstances and only by authorized persons.</w:t>
      </w:r>
    </w:p>
    <w:p w14:paraId="57637772" w14:textId="77777777" w:rsidR="005A0D35" w:rsidRDefault="005A0D35" w:rsidP="00712A2C"/>
    <w:p w14:paraId="1DEA40BC" w14:textId="1BA30E4A" w:rsidR="006F6736" w:rsidRDefault="006F6736" w:rsidP="00712A2C">
      <w:r w:rsidRPr="007400E0">
        <w:t xml:space="preserve">The </w:t>
      </w:r>
      <w:r w:rsidR="00F870EE" w:rsidRPr="007400E0">
        <w:t>Mapping solution</w:t>
      </w:r>
      <w:r w:rsidRPr="007400E0">
        <w:t xml:space="preserve"> </w:t>
      </w:r>
      <w:r w:rsidR="007F5731" w:rsidRPr="007400E0">
        <w:t>will be</w:t>
      </w:r>
      <w:r w:rsidRPr="007400E0">
        <w:t xml:space="preserve"> required by law to retain information for a minimum </w:t>
      </w:r>
      <w:r w:rsidR="007400E0">
        <w:t>required time specified by the Government of The Bahamas</w:t>
      </w:r>
    </w:p>
    <w:p w14:paraId="3EC22A7D" w14:textId="77777777" w:rsidR="00BC3753" w:rsidRDefault="00BC3753" w:rsidP="00712A2C"/>
    <w:p w14:paraId="39E4CE1C" w14:textId="58E235A6" w:rsidR="006F6736" w:rsidRDefault="006F6736" w:rsidP="00712A2C">
      <w:r>
        <w:t xml:space="preserve">It is important that the new </w:t>
      </w:r>
      <w:r w:rsidR="00FE3E09">
        <w:t>specialized equipment</w:t>
      </w:r>
      <w:r>
        <w:t xml:space="preserve"> </w:t>
      </w:r>
      <w:r w:rsidR="0008597F">
        <w:t xml:space="preserve">be </w:t>
      </w:r>
      <w:r>
        <w:t>user friendly to ensure relative ease of use for both tec</w:t>
      </w:r>
      <w:r w:rsidR="00494FB5">
        <w:t xml:space="preserve">hnical and non-technical </w:t>
      </w:r>
      <w:r w:rsidR="0008597F">
        <w:t>persons.  Equipment should also be readily upgradable and, where required, be able to integrate into the entire mapping solution seamlessly.</w:t>
      </w:r>
    </w:p>
    <w:p w14:paraId="19C3D3B4" w14:textId="77777777" w:rsidR="006F6736" w:rsidRDefault="006F6736" w:rsidP="00220D7F">
      <w:pPr>
        <w:pStyle w:val="Heading2"/>
        <w:ind w:left="450"/>
      </w:pPr>
      <w:bookmarkStart w:id="18" w:name="_Toc102277625"/>
      <w:bookmarkStart w:id="19" w:name="_Toc165429824"/>
      <w:bookmarkStart w:id="20" w:name="_Toc531352004"/>
      <w:r>
        <w:t>Product</w:t>
      </w:r>
      <w:r w:rsidR="00EE4B86">
        <w:t xml:space="preserve"> (Hardware &amp; Software)</w:t>
      </w:r>
      <w:r>
        <w:t xml:space="preserve"> Features</w:t>
      </w:r>
      <w:bookmarkEnd w:id="18"/>
      <w:bookmarkEnd w:id="19"/>
      <w:bookmarkEnd w:id="20"/>
    </w:p>
    <w:p w14:paraId="089D5777" w14:textId="77777777" w:rsidR="00CE0CE0" w:rsidRPr="00B7254D" w:rsidRDefault="00EF52B7" w:rsidP="004F5AC1">
      <w:pPr>
        <w:pStyle w:val="ListParagraph"/>
        <w:numPr>
          <w:ilvl w:val="0"/>
          <w:numId w:val="2"/>
        </w:numPr>
        <w:rPr>
          <w:szCs w:val="22"/>
        </w:rPr>
      </w:pPr>
      <w:r>
        <w:rPr>
          <w:bCs/>
          <w:szCs w:val="22"/>
        </w:rPr>
        <w:t xml:space="preserve">Two (2) </w:t>
      </w:r>
      <w:r w:rsidR="00B7254D" w:rsidRPr="00B7254D">
        <w:rPr>
          <w:bCs/>
          <w:szCs w:val="22"/>
        </w:rPr>
        <w:t>Large Format Scanner</w:t>
      </w:r>
      <w:r w:rsidR="00B7254D" w:rsidRPr="00B7254D">
        <w:rPr>
          <w:szCs w:val="22"/>
        </w:rPr>
        <w:t>s</w:t>
      </w:r>
    </w:p>
    <w:p w14:paraId="1731371E" w14:textId="4BBB2D31" w:rsidR="002D4114" w:rsidRPr="00EE4B86" w:rsidRDefault="00377CE0" w:rsidP="004F5AC1">
      <w:pPr>
        <w:pStyle w:val="ListParagraph"/>
        <w:numPr>
          <w:ilvl w:val="0"/>
          <w:numId w:val="2"/>
        </w:numPr>
        <w:rPr>
          <w:bCs/>
          <w:szCs w:val="22"/>
        </w:rPr>
      </w:pPr>
      <w:r>
        <w:rPr>
          <w:bCs/>
          <w:szCs w:val="22"/>
        </w:rPr>
        <w:t xml:space="preserve">Two (2) </w:t>
      </w:r>
      <w:r w:rsidR="00EE4B86" w:rsidRPr="00EE4B86">
        <w:rPr>
          <w:bCs/>
          <w:szCs w:val="22"/>
        </w:rPr>
        <w:t>11x17 or A3 Scanner</w:t>
      </w:r>
      <w:r w:rsidR="0008597F">
        <w:rPr>
          <w:bCs/>
          <w:szCs w:val="22"/>
        </w:rPr>
        <w:t>s</w:t>
      </w:r>
    </w:p>
    <w:p w14:paraId="561C26EE" w14:textId="66C19008" w:rsidR="005A5E02" w:rsidRPr="00EE4B86" w:rsidRDefault="00377CE0" w:rsidP="004F5AC1">
      <w:pPr>
        <w:pStyle w:val="ListParagraph"/>
        <w:numPr>
          <w:ilvl w:val="0"/>
          <w:numId w:val="2"/>
        </w:numPr>
        <w:rPr>
          <w:bCs/>
          <w:szCs w:val="22"/>
        </w:rPr>
      </w:pPr>
      <w:r>
        <w:rPr>
          <w:bCs/>
          <w:szCs w:val="22"/>
        </w:rPr>
        <w:t xml:space="preserve">Two (2) </w:t>
      </w:r>
      <w:r w:rsidR="00EE4B86" w:rsidRPr="00EE4B86">
        <w:rPr>
          <w:bCs/>
          <w:szCs w:val="22"/>
        </w:rPr>
        <w:t>Large Format Colo</w:t>
      </w:r>
      <w:r w:rsidR="0008597F">
        <w:rPr>
          <w:bCs/>
          <w:szCs w:val="22"/>
        </w:rPr>
        <w:t>u</w:t>
      </w:r>
      <w:r w:rsidR="00EE4B86" w:rsidRPr="00EE4B86">
        <w:rPr>
          <w:bCs/>
          <w:szCs w:val="22"/>
        </w:rPr>
        <w:t>r Plotter</w:t>
      </w:r>
    </w:p>
    <w:p w14:paraId="110E58AC" w14:textId="77777777" w:rsidR="005A5E02" w:rsidRPr="00947362" w:rsidRDefault="00BD2070" w:rsidP="004F5AC1">
      <w:pPr>
        <w:pStyle w:val="ListParagraph"/>
        <w:numPr>
          <w:ilvl w:val="0"/>
          <w:numId w:val="2"/>
        </w:numPr>
        <w:rPr>
          <w:szCs w:val="22"/>
        </w:rPr>
      </w:pPr>
      <w:r>
        <w:rPr>
          <w:bCs/>
          <w:szCs w:val="22"/>
        </w:rPr>
        <w:t xml:space="preserve">Two (2) </w:t>
      </w:r>
      <w:r w:rsidR="00947362" w:rsidRPr="00947362">
        <w:rPr>
          <w:bCs/>
          <w:szCs w:val="22"/>
        </w:rPr>
        <w:t>11x17 or A3 Printer</w:t>
      </w:r>
    </w:p>
    <w:p w14:paraId="6E6C7AA6" w14:textId="77777777" w:rsidR="00CE0CE0" w:rsidRPr="00947362" w:rsidRDefault="00BD2070" w:rsidP="004F5AC1">
      <w:pPr>
        <w:pStyle w:val="ListParagraph"/>
        <w:numPr>
          <w:ilvl w:val="0"/>
          <w:numId w:val="2"/>
        </w:numPr>
        <w:rPr>
          <w:szCs w:val="22"/>
        </w:rPr>
      </w:pPr>
      <w:r>
        <w:rPr>
          <w:bCs/>
          <w:szCs w:val="22"/>
        </w:rPr>
        <w:t xml:space="preserve">Six (6) </w:t>
      </w:r>
      <w:r w:rsidR="00947362" w:rsidRPr="00947362">
        <w:rPr>
          <w:bCs/>
          <w:szCs w:val="22"/>
        </w:rPr>
        <w:t>CAD/GIS/Photogrammetry Laptops</w:t>
      </w:r>
    </w:p>
    <w:p w14:paraId="52AA2D09" w14:textId="77777777" w:rsidR="00947362" w:rsidRPr="00947362" w:rsidRDefault="00BD2070" w:rsidP="004F5AC1">
      <w:pPr>
        <w:pStyle w:val="ListParagraph"/>
        <w:numPr>
          <w:ilvl w:val="0"/>
          <w:numId w:val="2"/>
        </w:numPr>
        <w:rPr>
          <w:szCs w:val="22"/>
        </w:rPr>
      </w:pPr>
      <w:r>
        <w:rPr>
          <w:bCs/>
          <w:szCs w:val="22"/>
        </w:rPr>
        <w:t xml:space="preserve">Six (6) </w:t>
      </w:r>
      <w:r w:rsidR="00947362" w:rsidRPr="00947362">
        <w:rPr>
          <w:bCs/>
          <w:szCs w:val="22"/>
        </w:rPr>
        <w:t>Large Computer Screens</w:t>
      </w:r>
      <w:r w:rsidR="00947362" w:rsidRPr="00947362">
        <w:rPr>
          <w:szCs w:val="22"/>
        </w:rPr>
        <w:t xml:space="preserve"> </w:t>
      </w:r>
    </w:p>
    <w:p w14:paraId="658EA07D" w14:textId="77777777" w:rsidR="00947362" w:rsidRPr="00947362" w:rsidRDefault="00F2065E" w:rsidP="004F5AC1">
      <w:pPr>
        <w:pStyle w:val="NormalWeb"/>
        <w:numPr>
          <w:ilvl w:val="0"/>
          <w:numId w:val="2"/>
        </w:numPr>
        <w:rPr>
          <w:rFonts w:asciiTheme="minorHAnsi" w:hAnsiTheme="minorHAnsi"/>
          <w:sz w:val="22"/>
          <w:szCs w:val="22"/>
        </w:rPr>
      </w:pPr>
      <w:r>
        <w:rPr>
          <w:rFonts w:asciiTheme="minorHAnsi" w:hAnsiTheme="minorHAnsi"/>
          <w:sz w:val="22"/>
          <w:szCs w:val="22"/>
        </w:rPr>
        <w:t>ArcGIS Pro</w:t>
      </w:r>
    </w:p>
    <w:p w14:paraId="2BAFBCAB" w14:textId="77777777" w:rsidR="00947362" w:rsidRPr="00FE3E09" w:rsidRDefault="00947362" w:rsidP="004F5AC1">
      <w:pPr>
        <w:pStyle w:val="NormalWeb"/>
        <w:numPr>
          <w:ilvl w:val="0"/>
          <w:numId w:val="2"/>
        </w:numPr>
        <w:rPr>
          <w:rFonts w:asciiTheme="minorHAnsi" w:hAnsiTheme="minorHAnsi"/>
        </w:rPr>
      </w:pPr>
      <w:r w:rsidRPr="00947362">
        <w:rPr>
          <w:rFonts w:asciiTheme="minorHAnsi" w:hAnsiTheme="minorHAnsi"/>
          <w:sz w:val="22"/>
          <w:szCs w:val="22"/>
        </w:rPr>
        <w:lastRenderedPageBreak/>
        <w:t xml:space="preserve">ArcGIS </w:t>
      </w:r>
      <w:r w:rsidR="00F2065E">
        <w:rPr>
          <w:rFonts w:asciiTheme="minorHAnsi" w:hAnsiTheme="minorHAnsi"/>
          <w:sz w:val="22"/>
          <w:szCs w:val="22"/>
        </w:rPr>
        <w:t>(w/ Survey component)</w:t>
      </w:r>
    </w:p>
    <w:p w14:paraId="7F5AB919" w14:textId="567BF9D4" w:rsidR="00FE3E09" w:rsidRDefault="00FE3E09" w:rsidP="004F5AC1">
      <w:pPr>
        <w:pStyle w:val="NormalWeb"/>
        <w:numPr>
          <w:ilvl w:val="0"/>
          <w:numId w:val="2"/>
        </w:numPr>
        <w:rPr>
          <w:rFonts w:asciiTheme="minorHAnsi" w:hAnsiTheme="minorHAnsi"/>
          <w:sz w:val="22"/>
          <w:szCs w:val="22"/>
        </w:rPr>
      </w:pPr>
      <w:r w:rsidRPr="00FE3E09">
        <w:rPr>
          <w:rFonts w:asciiTheme="minorHAnsi" w:hAnsiTheme="minorHAnsi"/>
          <w:sz w:val="22"/>
          <w:szCs w:val="22"/>
        </w:rPr>
        <w:t>Mapping software</w:t>
      </w:r>
    </w:p>
    <w:p w14:paraId="65C59D1B" w14:textId="6703F22D" w:rsidR="00FE3E09" w:rsidRDefault="00FE3E09" w:rsidP="00FE3E09">
      <w:pPr>
        <w:pStyle w:val="ListParagraph"/>
        <w:numPr>
          <w:ilvl w:val="0"/>
          <w:numId w:val="2"/>
        </w:numPr>
      </w:pPr>
      <w:r>
        <w:t>Document Management Software</w:t>
      </w:r>
    </w:p>
    <w:p w14:paraId="0CA54AB9" w14:textId="77777777" w:rsidR="00FE3E09" w:rsidRPr="00FE3E09" w:rsidRDefault="00FE3E09" w:rsidP="00FE3E09">
      <w:pPr>
        <w:pStyle w:val="NormalWeb"/>
        <w:numPr>
          <w:ilvl w:val="0"/>
          <w:numId w:val="2"/>
        </w:numPr>
        <w:rPr>
          <w:rFonts w:asciiTheme="minorHAnsi" w:hAnsiTheme="minorHAnsi"/>
        </w:rPr>
      </w:pPr>
      <w:r>
        <w:rPr>
          <w:rFonts w:asciiTheme="minorHAnsi" w:hAnsiTheme="minorHAnsi"/>
          <w:sz w:val="22"/>
          <w:szCs w:val="22"/>
        </w:rPr>
        <w:t>Drone Processing software</w:t>
      </w:r>
    </w:p>
    <w:p w14:paraId="12F1BB06" w14:textId="77DDEFB4" w:rsidR="00FE3E09" w:rsidRPr="00FE3E09" w:rsidRDefault="00BE7FCB" w:rsidP="00FE3E09">
      <w:pPr>
        <w:pStyle w:val="NormalWeb"/>
        <w:numPr>
          <w:ilvl w:val="0"/>
          <w:numId w:val="2"/>
        </w:numPr>
        <w:rPr>
          <w:rFonts w:asciiTheme="minorHAnsi" w:hAnsiTheme="minorHAnsi"/>
          <w:sz w:val="22"/>
          <w:szCs w:val="22"/>
        </w:rPr>
      </w:pPr>
      <w:r>
        <w:rPr>
          <w:rFonts w:asciiTheme="minorHAnsi" w:hAnsiTheme="minorHAnsi"/>
          <w:sz w:val="22"/>
          <w:szCs w:val="22"/>
        </w:rPr>
        <w:t xml:space="preserve">Twenty Three </w:t>
      </w:r>
      <w:r w:rsidR="00DB3EAF">
        <w:rPr>
          <w:rFonts w:asciiTheme="minorHAnsi" w:hAnsiTheme="minorHAnsi"/>
          <w:sz w:val="22"/>
          <w:szCs w:val="22"/>
        </w:rPr>
        <w:t>(</w:t>
      </w:r>
      <w:r w:rsidR="00CA1B1F">
        <w:rPr>
          <w:rFonts w:asciiTheme="minorHAnsi" w:hAnsiTheme="minorHAnsi"/>
          <w:sz w:val="22"/>
          <w:szCs w:val="22"/>
        </w:rPr>
        <w:t>2</w:t>
      </w:r>
      <w:r>
        <w:rPr>
          <w:rFonts w:asciiTheme="minorHAnsi" w:hAnsiTheme="minorHAnsi"/>
          <w:sz w:val="22"/>
          <w:szCs w:val="22"/>
        </w:rPr>
        <w:t>3</w:t>
      </w:r>
      <w:r w:rsidR="00FE3E09" w:rsidRPr="00FE3E09">
        <w:rPr>
          <w:rFonts w:asciiTheme="minorHAnsi" w:hAnsiTheme="minorHAnsi"/>
          <w:sz w:val="22"/>
          <w:szCs w:val="22"/>
        </w:rPr>
        <w:t>) Geodetic Systems</w:t>
      </w:r>
    </w:p>
    <w:p w14:paraId="51FD4BCD" w14:textId="399C3514" w:rsidR="00FE3E09" w:rsidRDefault="00FE3E09" w:rsidP="00FE3E09">
      <w:pPr>
        <w:pStyle w:val="NormalWeb"/>
        <w:numPr>
          <w:ilvl w:val="0"/>
          <w:numId w:val="2"/>
        </w:numPr>
        <w:rPr>
          <w:rFonts w:asciiTheme="minorHAnsi" w:hAnsiTheme="minorHAnsi"/>
          <w:sz w:val="22"/>
          <w:szCs w:val="22"/>
        </w:rPr>
      </w:pPr>
      <w:r w:rsidRPr="00FE3E09">
        <w:rPr>
          <w:rFonts w:asciiTheme="minorHAnsi" w:hAnsiTheme="minorHAnsi"/>
          <w:sz w:val="22"/>
          <w:szCs w:val="22"/>
        </w:rPr>
        <w:t>Five (5) Sea level Monitoring Systems</w:t>
      </w:r>
    </w:p>
    <w:p w14:paraId="003E6141" w14:textId="635B2820" w:rsidR="005E33AC" w:rsidRPr="00FE3E09" w:rsidRDefault="005E33AC" w:rsidP="00FE3E09">
      <w:pPr>
        <w:pStyle w:val="NormalWeb"/>
        <w:numPr>
          <w:ilvl w:val="0"/>
          <w:numId w:val="2"/>
        </w:numPr>
        <w:rPr>
          <w:rFonts w:asciiTheme="minorHAnsi" w:hAnsiTheme="minorHAnsi"/>
          <w:sz w:val="22"/>
          <w:szCs w:val="22"/>
        </w:rPr>
      </w:pPr>
      <w:r w:rsidRPr="005E33AC">
        <w:rPr>
          <w:rFonts w:asciiTheme="minorHAnsi" w:hAnsiTheme="minorHAnsi"/>
          <w:sz w:val="22"/>
          <w:szCs w:val="22"/>
        </w:rPr>
        <w:t>One (1) Multi Beam Scanner System</w:t>
      </w:r>
    </w:p>
    <w:p w14:paraId="38AD00C8" w14:textId="23AB2106" w:rsidR="00FE3E09" w:rsidRPr="00FE3E09" w:rsidRDefault="00FE3E09" w:rsidP="00FE3E09">
      <w:pPr>
        <w:pStyle w:val="NormalWeb"/>
        <w:numPr>
          <w:ilvl w:val="0"/>
          <w:numId w:val="2"/>
        </w:numPr>
        <w:rPr>
          <w:rFonts w:asciiTheme="minorHAnsi" w:hAnsiTheme="minorHAnsi"/>
          <w:sz w:val="22"/>
          <w:szCs w:val="22"/>
        </w:rPr>
      </w:pPr>
      <w:r w:rsidRPr="00FE3E09">
        <w:rPr>
          <w:rFonts w:asciiTheme="minorHAnsi" w:hAnsiTheme="minorHAnsi"/>
          <w:sz w:val="22"/>
          <w:szCs w:val="22"/>
        </w:rPr>
        <w:t>Four (4) Precise Leveling and Accessories</w:t>
      </w:r>
    </w:p>
    <w:p w14:paraId="771E9D9F" w14:textId="6EA26CEE" w:rsidR="00FE3E09" w:rsidRPr="00FE3E09" w:rsidRDefault="00FE3E09" w:rsidP="00FE3E09">
      <w:pPr>
        <w:pStyle w:val="NormalWeb"/>
        <w:numPr>
          <w:ilvl w:val="0"/>
          <w:numId w:val="2"/>
        </w:numPr>
        <w:rPr>
          <w:rFonts w:asciiTheme="minorHAnsi" w:hAnsiTheme="minorHAnsi"/>
          <w:sz w:val="22"/>
          <w:szCs w:val="22"/>
        </w:rPr>
      </w:pPr>
      <w:r w:rsidRPr="00FE3E09">
        <w:rPr>
          <w:rFonts w:asciiTheme="minorHAnsi" w:hAnsiTheme="minorHAnsi"/>
          <w:sz w:val="22"/>
          <w:szCs w:val="22"/>
        </w:rPr>
        <w:t>Four (4) Electronic Level and Accessories</w:t>
      </w:r>
    </w:p>
    <w:p w14:paraId="6839D6ED" w14:textId="3103AA34" w:rsidR="00FE3E09" w:rsidRPr="00FE3E09" w:rsidRDefault="00FE3E09" w:rsidP="00FE3E09">
      <w:pPr>
        <w:pStyle w:val="NormalWeb"/>
        <w:numPr>
          <w:ilvl w:val="0"/>
          <w:numId w:val="2"/>
        </w:numPr>
        <w:rPr>
          <w:rFonts w:asciiTheme="minorHAnsi" w:hAnsiTheme="minorHAnsi"/>
          <w:sz w:val="22"/>
          <w:szCs w:val="22"/>
        </w:rPr>
      </w:pPr>
      <w:r w:rsidRPr="00FE3E09">
        <w:rPr>
          <w:rFonts w:asciiTheme="minorHAnsi" w:hAnsiTheme="minorHAnsi"/>
          <w:sz w:val="22"/>
          <w:szCs w:val="22"/>
        </w:rPr>
        <w:t>Four (4) RTK Equipment and Accessories</w:t>
      </w:r>
    </w:p>
    <w:p w14:paraId="03F2A1ED" w14:textId="71A7D0DD" w:rsidR="00FE3E09" w:rsidRPr="00FE3E09" w:rsidRDefault="00FE3E09" w:rsidP="004F5AC1">
      <w:pPr>
        <w:pStyle w:val="NormalWeb"/>
        <w:numPr>
          <w:ilvl w:val="0"/>
          <w:numId w:val="2"/>
        </w:numPr>
        <w:rPr>
          <w:rFonts w:asciiTheme="minorHAnsi" w:hAnsiTheme="minorHAnsi"/>
          <w:sz w:val="22"/>
          <w:szCs w:val="22"/>
        </w:rPr>
      </w:pPr>
      <w:r w:rsidRPr="00FE3E09">
        <w:rPr>
          <w:rFonts w:asciiTheme="minorHAnsi" w:hAnsiTheme="minorHAnsi"/>
          <w:sz w:val="22"/>
          <w:szCs w:val="22"/>
        </w:rPr>
        <w:t>Four (4) Total Stations and Accessories</w:t>
      </w:r>
    </w:p>
    <w:p w14:paraId="2078C9ED" w14:textId="31D1F566" w:rsidR="000F4940" w:rsidRPr="00DB3EAF" w:rsidRDefault="00FE3E09" w:rsidP="00DB3EAF">
      <w:pPr>
        <w:pStyle w:val="NormalWeb"/>
        <w:numPr>
          <w:ilvl w:val="0"/>
          <w:numId w:val="2"/>
        </w:numPr>
        <w:rPr>
          <w:rFonts w:asciiTheme="minorHAnsi" w:hAnsiTheme="minorHAnsi"/>
          <w:sz w:val="22"/>
          <w:szCs w:val="22"/>
        </w:rPr>
      </w:pPr>
      <w:r w:rsidRPr="00FE3E09">
        <w:rPr>
          <w:rFonts w:asciiTheme="minorHAnsi" w:hAnsiTheme="minorHAnsi"/>
          <w:sz w:val="22"/>
          <w:szCs w:val="22"/>
        </w:rPr>
        <w:t xml:space="preserve">Two (2) </w:t>
      </w:r>
      <w:r w:rsidR="00974E06">
        <w:rPr>
          <w:rFonts w:asciiTheme="minorHAnsi" w:hAnsiTheme="minorHAnsi"/>
          <w:sz w:val="22"/>
          <w:szCs w:val="22"/>
        </w:rPr>
        <w:t>UAS RGD Aerial Imaging Camera</w:t>
      </w:r>
    </w:p>
    <w:p w14:paraId="786F4D55" w14:textId="4C750E35" w:rsidR="00B7254D" w:rsidRPr="006E7EE6" w:rsidRDefault="000F4940" w:rsidP="00652CBD">
      <w:pPr>
        <w:pStyle w:val="NormalWeb"/>
        <w:numPr>
          <w:ilvl w:val="0"/>
          <w:numId w:val="2"/>
        </w:numPr>
        <w:rPr>
          <w:rFonts w:asciiTheme="minorHAnsi" w:hAnsiTheme="minorHAnsi"/>
        </w:rPr>
      </w:pPr>
      <w:r>
        <w:rPr>
          <w:rFonts w:asciiTheme="minorHAnsi" w:hAnsiTheme="minorHAnsi"/>
          <w:sz w:val="22"/>
          <w:szCs w:val="22"/>
        </w:rPr>
        <w:t xml:space="preserve">Four (4) 3G Mobile Broadband Modem </w:t>
      </w:r>
    </w:p>
    <w:p w14:paraId="59779DA5" w14:textId="2E5B6915" w:rsidR="00C24095" w:rsidRPr="006E7EE6" w:rsidRDefault="00C24095" w:rsidP="00652CBD">
      <w:pPr>
        <w:pStyle w:val="NormalWeb"/>
        <w:numPr>
          <w:ilvl w:val="0"/>
          <w:numId w:val="2"/>
        </w:numPr>
        <w:rPr>
          <w:rFonts w:asciiTheme="minorHAnsi" w:hAnsiTheme="minorHAnsi"/>
        </w:rPr>
      </w:pPr>
      <w:r>
        <w:rPr>
          <w:rFonts w:asciiTheme="minorHAnsi" w:hAnsiTheme="minorHAnsi"/>
          <w:sz w:val="22"/>
          <w:szCs w:val="22"/>
        </w:rPr>
        <w:t xml:space="preserve">Storage devices for large volumes </w:t>
      </w:r>
      <w:r w:rsidR="00A0675A">
        <w:rPr>
          <w:rFonts w:asciiTheme="minorHAnsi" w:hAnsiTheme="minorHAnsi"/>
          <w:sz w:val="22"/>
          <w:szCs w:val="22"/>
        </w:rPr>
        <w:t xml:space="preserve">of </w:t>
      </w:r>
      <w:r>
        <w:rPr>
          <w:rFonts w:asciiTheme="minorHAnsi" w:hAnsiTheme="minorHAnsi"/>
          <w:sz w:val="22"/>
          <w:szCs w:val="22"/>
        </w:rPr>
        <w:t>data, and readily retrievable</w:t>
      </w:r>
    </w:p>
    <w:p w14:paraId="322A2A8F" w14:textId="1F0FBFB9" w:rsidR="00A0675A" w:rsidRPr="00652CBD" w:rsidRDefault="00A0675A" w:rsidP="00652CBD">
      <w:pPr>
        <w:pStyle w:val="NormalWeb"/>
        <w:numPr>
          <w:ilvl w:val="0"/>
          <w:numId w:val="2"/>
        </w:numPr>
        <w:rPr>
          <w:rFonts w:asciiTheme="minorHAnsi" w:hAnsiTheme="minorHAnsi"/>
        </w:rPr>
      </w:pPr>
      <w:r>
        <w:rPr>
          <w:rFonts w:asciiTheme="minorHAnsi" w:hAnsiTheme="minorHAnsi"/>
          <w:sz w:val="22"/>
          <w:szCs w:val="22"/>
        </w:rPr>
        <w:t>Servers with processing power for large documents and large volume</w:t>
      </w:r>
    </w:p>
    <w:p w14:paraId="60F6B3FB" w14:textId="77777777" w:rsidR="002A68B3" w:rsidRDefault="002A68B3"/>
    <w:p w14:paraId="736398FE" w14:textId="77777777" w:rsidR="001C5BD4" w:rsidRDefault="001C5BD4" w:rsidP="00A32AA5">
      <w:pPr>
        <w:pStyle w:val="Heading1"/>
        <w:pBdr>
          <w:bottom w:val="single" w:sz="12" w:space="2" w:color="C7E2FA"/>
        </w:pBdr>
      </w:pPr>
      <w:bookmarkStart w:id="21" w:name="_Toc531352005"/>
      <w:bookmarkStart w:id="22" w:name="_Toc165429831"/>
      <w:r>
        <w:t>Description</w:t>
      </w:r>
      <w:r w:rsidR="00D36972">
        <w:t xml:space="preserve"> Of </w:t>
      </w:r>
      <w:r w:rsidR="00B26BF0">
        <w:t>Products</w:t>
      </w:r>
      <w:r w:rsidR="00D36972">
        <w:t xml:space="preserve"> Need</w:t>
      </w:r>
      <w:bookmarkEnd w:id="21"/>
    </w:p>
    <w:p w14:paraId="4EF14F4B" w14:textId="77777777" w:rsidR="00A32AA5" w:rsidRPr="00A32AA5" w:rsidRDefault="00B26BF0" w:rsidP="00A32AA5">
      <w:pPr>
        <w:pStyle w:val="Heading3"/>
      </w:pPr>
      <w:bookmarkStart w:id="23" w:name="_Toc531352006"/>
      <w:r>
        <w:t>Large Format Scanner</w:t>
      </w:r>
      <w:bookmarkEnd w:id="23"/>
    </w:p>
    <w:bookmarkEnd w:id="22"/>
    <w:p w14:paraId="1A7BD660" w14:textId="3A3AEB42" w:rsidR="002C17CB" w:rsidRDefault="00B15516" w:rsidP="0023721E">
      <w:r>
        <w:t>This product will be u</w:t>
      </w:r>
      <w:r w:rsidR="00A32AA5" w:rsidRPr="00A32AA5">
        <w:t>sed for</w:t>
      </w:r>
      <w:r w:rsidR="00C26B40">
        <w:t xml:space="preserve"> the scanning </w:t>
      </w:r>
      <w:r w:rsidR="00A32AA5">
        <w:t xml:space="preserve">of large documents, maps, plans, etc. 18x24 to </w:t>
      </w:r>
      <w:r w:rsidR="00C26B40">
        <w:t>42</w:t>
      </w:r>
      <w:r w:rsidR="00A32AA5">
        <w:t>x</w:t>
      </w:r>
      <w:r w:rsidR="00C26B40">
        <w:t xml:space="preserve">42 </w:t>
      </w:r>
      <w:r w:rsidR="00A32AA5">
        <w:t>which cannot be scanned with conventional scanners as this data may have to be reproduced</w:t>
      </w:r>
      <w:r w:rsidR="00C26B40">
        <w:t>.</w:t>
      </w:r>
      <w:r w:rsidR="00A0675A">
        <w:t xml:space="preserve">  Large volume processing is expected.</w:t>
      </w:r>
    </w:p>
    <w:p w14:paraId="5EBE4C37" w14:textId="77777777" w:rsidR="002143F5" w:rsidRPr="00B316AB" w:rsidRDefault="002143F5" w:rsidP="0023721E">
      <w:pPr>
        <w:rPr>
          <w:lang w:bidi="ar-SA"/>
        </w:rPr>
      </w:pPr>
    </w:p>
    <w:p w14:paraId="457EBF49" w14:textId="77777777" w:rsidR="00B26BF0" w:rsidRPr="00B26BF0" w:rsidRDefault="00B26BF0" w:rsidP="009B1E55">
      <w:pPr>
        <w:pStyle w:val="Heading3"/>
      </w:pPr>
      <w:bookmarkStart w:id="24" w:name="_Toc531352007"/>
      <w:r w:rsidRPr="00B26BF0">
        <w:t>11x17 or A3 Scanner</w:t>
      </w:r>
      <w:bookmarkEnd w:id="24"/>
      <w:r w:rsidRPr="00B26BF0">
        <w:t xml:space="preserve"> </w:t>
      </w:r>
    </w:p>
    <w:p w14:paraId="2A7D1D2D" w14:textId="107CE8D4" w:rsidR="002143F5" w:rsidRPr="004D3D6B" w:rsidRDefault="00B15516" w:rsidP="000C4352">
      <w:r>
        <w:t xml:space="preserve">This product will be used for the scanning of </w:t>
      </w:r>
      <w:r w:rsidR="00C26B40">
        <w:t xml:space="preserve">Crown Grants, medium sized maps, </w:t>
      </w:r>
      <w:r>
        <w:t>plans</w:t>
      </w:r>
      <w:r w:rsidR="00C26B40">
        <w:t>, and documents.</w:t>
      </w:r>
      <w:r w:rsidR="00A0675A">
        <w:t xml:space="preserve"> Large volume processing is expected.</w:t>
      </w:r>
    </w:p>
    <w:p w14:paraId="1CD51008" w14:textId="73F06816" w:rsidR="00D80CA6" w:rsidRPr="00D80CA6" w:rsidRDefault="00B26BF0" w:rsidP="001C5BD4">
      <w:pPr>
        <w:pStyle w:val="Heading3"/>
      </w:pPr>
      <w:bookmarkStart w:id="25" w:name="_Toc531352008"/>
      <w:r>
        <w:t>Large Format Colo</w:t>
      </w:r>
      <w:r w:rsidR="006C43FD">
        <w:t>u</w:t>
      </w:r>
      <w:r>
        <w:t xml:space="preserve">r </w:t>
      </w:r>
      <w:r w:rsidR="00F7000A">
        <w:t>Plotter</w:t>
      </w:r>
      <w:bookmarkEnd w:id="25"/>
    </w:p>
    <w:p w14:paraId="34D4BDBA" w14:textId="7A07E5CC" w:rsidR="005E3F6E" w:rsidRDefault="00B15516" w:rsidP="00D80CA6">
      <w:r>
        <w:t xml:space="preserve">This product will be used for the </w:t>
      </w:r>
      <w:r w:rsidR="00C26B40">
        <w:t xml:space="preserve">high speed </w:t>
      </w:r>
      <w:r>
        <w:t>p</w:t>
      </w:r>
      <w:r w:rsidR="00C26B40">
        <w:t xml:space="preserve">lotting of oversize maps, plans, </w:t>
      </w:r>
      <w:r>
        <w:t>aerial photographs</w:t>
      </w:r>
      <w:r w:rsidR="00C26B40">
        <w:t>, and documents</w:t>
      </w:r>
      <w:r>
        <w:t xml:space="preserve"> that cannot be plotted wit</w:t>
      </w:r>
      <w:r w:rsidR="00C26B40">
        <w:t>h conventional printers/plotters.</w:t>
      </w:r>
      <w:r w:rsidR="00A0675A">
        <w:t xml:space="preserve"> </w:t>
      </w:r>
      <w:r w:rsidR="006C43FD">
        <w:t xml:space="preserve">High </w:t>
      </w:r>
      <w:r w:rsidR="006E7EE6">
        <w:rPr>
          <w:rStyle w:val="CommentReference"/>
          <w:sz w:val="22"/>
          <w:szCs w:val="22"/>
        </w:rPr>
        <w:t>v</w:t>
      </w:r>
      <w:r w:rsidR="00A0675A" w:rsidRPr="000767B6">
        <w:rPr>
          <w:szCs w:val="22"/>
        </w:rPr>
        <w:t>olume</w:t>
      </w:r>
      <w:r w:rsidR="00A0675A">
        <w:t xml:space="preserve"> levels.</w:t>
      </w:r>
    </w:p>
    <w:p w14:paraId="607F5299" w14:textId="77777777" w:rsidR="002143F5" w:rsidRDefault="002143F5" w:rsidP="00D80CA6">
      <w:pPr>
        <w:rPr>
          <w:lang w:bidi="ar-SA"/>
        </w:rPr>
      </w:pPr>
    </w:p>
    <w:p w14:paraId="0F90A31B" w14:textId="77777777" w:rsidR="00527C15" w:rsidRDefault="00F7000A" w:rsidP="003D46E7">
      <w:pPr>
        <w:pStyle w:val="Heading3"/>
      </w:pPr>
      <w:bookmarkStart w:id="26" w:name="_Toc531352009"/>
      <w:r w:rsidRPr="00B26BF0">
        <w:t xml:space="preserve">11x17 or A3 </w:t>
      </w:r>
      <w:r>
        <w:t>Printer</w:t>
      </w:r>
      <w:bookmarkEnd w:id="26"/>
    </w:p>
    <w:p w14:paraId="3ACE0F63" w14:textId="77777777" w:rsidR="002143F5" w:rsidRDefault="00C26B40" w:rsidP="00731229">
      <w:r>
        <w:t>This product will be used to print Crown Grants, medium sized maps, plans, and documents.</w:t>
      </w:r>
    </w:p>
    <w:p w14:paraId="0E3114DF" w14:textId="77777777" w:rsidR="002143F5" w:rsidRPr="00AB6C83" w:rsidRDefault="002143F5" w:rsidP="00731229">
      <w:pPr>
        <w:rPr>
          <w:lang w:bidi="ar-SA"/>
        </w:rPr>
      </w:pPr>
    </w:p>
    <w:p w14:paraId="0BFA6291" w14:textId="77777777" w:rsidR="00AB6C83" w:rsidRDefault="00AA3CF0" w:rsidP="001C5BD4">
      <w:pPr>
        <w:pStyle w:val="Heading3"/>
      </w:pPr>
      <w:bookmarkStart w:id="27" w:name="_Toc531352010"/>
      <w:r w:rsidRPr="00AA3CF0">
        <w:t>CAD/GIS/Photogrammetry Laptops</w:t>
      </w:r>
      <w:bookmarkEnd w:id="27"/>
    </w:p>
    <w:p w14:paraId="1FA406F4" w14:textId="3D2083C4" w:rsidR="00AA3CF0" w:rsidRDefault="00AC1B0C" w:rsidP="00AB6C83">
      <w:r>
        <w:t>This product will assist technicians in the field when c</w:t>
      </w:r>
      <w:r w:rsidR="00052CC5">
        <w:t xml:space="preserve">ritical data has to be accessed, manipulated </w:t>
      </w:r>
      <w:r>
        <w:t>or computed during field exercises</w:t>
      </w:r>
      <w:r w:rsidR="004D3D6B">
        <w:t>.  This includes the processing of CAD data, aerial photographs, satellite imagery and drone data.</w:t>
      </w:r>
    </w:p>
    <w:p w14:paraId="72AB93E8" w14:textId="77777777" w:rsidR="002143F5" w:rsidRDefault="002143F5" w:rsidP="00AB6C83"/>
    <w:p w14:paraId="3B56203F" w14:textId="77777777" w:rsidR="00AB6C83" w:rsidRDefault="00FC711F" w:rsidP="001C5BD4">
      <w:pPr>
        <w:pStyle w:val="Heading3"/>
      </w:pPr>
      <w:bookmarkStart w:id="28" w:name="_Toc531352011"/>
      <w:r>
        <w:lastRenderedPageBreak/>
        <w:t>Large Computer Screens</w:t>
      </w:r>
      <w:bookmarkEnd w:id="28"/>
    </w:p>
    <w:p w14:paraId="721FD931" w14:textId="16F722C9" w:rsidR="00FC711F" w:rsidRDefault="00AC1B0C" w:rsidP="00FC711F">
      <w:r>
        <w:t xml:space="preserve">This product will be used during the reproduction and creation of maps, plans </w:t>
      </w:r>
      <w:r w:rsidR="00932F20">
        <w:t xml:space="preserve">and </w:t>
      </w:r>
      <w:proofErr w:type="spellStart"/>
      <w:r w:rsidR="00932F20">
        <w:t>ortho</w:t>
      </w:r>
      <w:proofErr w:type="spellEnd"/>
      <w:r w:rsidR="00932F20">
        <w:t xml:space="preserve">-photogrammetric documents </w:t>
      </w:r>
      <w:r>
        <w:t>giving the user better visual effects</w:t>
      </w:r>
      <w:r w:rsidR="009D3667">
        <w:t xml:space="preserve">.  It gives users the ability to view high resolution imagery which is required for CAD/GIS and </w:t>
      </w:r>
      <w:r w:rsidR="00004FFF">
        <w:t>digital data processing and graphical presentation.</w:t>
      </w:r>
    </w:p>
    <w:p w14:paraId="4ADC1181" w14:textId="77777777" w:rsidR="002143F5" w:rsidRDefault="002143F5" w:rsidP="00FC711F">
      <w:pPr>
        <w:rPr>
          <w:lang w:bidi="ar-SA"/>
        </w:rPr>
      </w:pPr>
    </w:p>
    <w:p w14:paraId="7798607F" w14:textId="77777777" w:rsidR="002143F5" w:rsidRPr="002143F5" w:rsidRDefault="002143F5" w:rsidP="00DB3EAF">
      <w:pPr>
        <w:pStyle w:val="Heading3"/>
        <w:rPr>
          <w:szCs w:val="24"/>
        </w:rPr>
      </w:pPr>
      <w:bookmarkStart w:id="29" w:name="_Toc531352012"/>
      <w:r w:rsidRPr="002143F5">
        <w:rPr>
          <w:rFonts w:asciiTheme="minorHAnsi" w:hAnsiTheme="minorHAnsi"/>
          <w:szCs w:val="24"/>
        </w:rPr>
        <w:t xml:space="preserve">ArcGIS </w:t>
      </w:r>
      <w:r w:rsidR="00F45608">
        <w:rPr>
          <w:rFonts w:asciiTheme="minorHAnsi" w:hAnsiTheme="minorHAnsi"/>
          <w:szCs w:val="24"/>
        </w:rPr>
        <w:t>Pro</w:t>
      </w:r>
      <w:bookmarkEnd w:id="29"/>
    </w:p>
    <w:p w14:paraId="2BBAD1CA" w14:textId="77777777" w:rsidR="002143F5" w:rsidRDefault="00AC1B0C" w:rsidP="00FC711F">
      <w:r>
        <w:t xml:space="preserve">This product </w:t>
      </w:r>
      <w:r w:rsidR="0022784E">
        <w:t xml:space="preserve">software </w:t>
      </w:r>
      <w:r>
        <w:t>will be used to</w:t>
      </w:r>
      <w:r w:rsidR="0022784E">
        <w:t xml:space="preserve"> decipher and disseminate and utilize data in the GIS environm</w:t>
      </w:r>
      <w:r w:rsidR="00004FFF">
        <w:t>ent.  It assembles all types of GEO data for sharing, presentation, storage and updating.</w:t>
      </w:r>
      <w:r w:rsidR="00932F20">
        <w:t xml:space="preserve">  </w:t>
      </w:r>
      <w:r w:rsidR="000C69D5">
        <w:t>It is a complete map authoring, advances analysis, data visualization, extensibility, and web GIS integration.</w:t>
      </w:r>
    </w:p>
    <w:p w14:paraId="390EEA5B" w14:textId="77777777" w:rsidR="002143F5" w:rsidRDefault="002143F5" w:rsidP="00FC711F"/>
    <w:p w14:paraId="0C4172D6" w14:textId="77777777" w:rsidR="002143F5" w:rsidRDefault="002143F5" w:rsidP="0071223F">
      <w:pPr>
        <w:pStyle w:val="Heading3"/>
        <w:rPr>
          <w:rFonts w:asciiTheme="minorHAnsi" w:hAnsiTheme="minorHAnsi"/>
          <w:szCs w:val="24"/>
        </w:rPr>
      </w:pPr>
      <w:bookmarkStart w:id="30" w:name="_Toc531352013"/>
      <w:r w:rsidRPr="002143F5">
        <w:rPr>
          <w:rFonts w:asciiTheme="minorHAnsi" w:hAnsiTheme="minorHAnsi"/>
          <w:szCs w:val="24"/>
        </w:rPr>
        <w:t>ArcGIS (w/ Survey Component)</w:t>
      </w:r>
      <w:bookmarkEnd w:id="30"/>
    </w:p>
    <w:p w14:paraId="45DF440C" w14:textId="236BC568" w:rsidR="002143F5" w:rsidRDefault="0022784E" w:rsidP="002143F5">
      <w:r w:rsidRPr="0022784E">
        <w:t>This product software will help to utilize data from the survey component in the GIS environment</w:t>
      </w:r>
      <w:r w:rsidR="00932F20">
        <w:t>.  It process</w:t>
      </w:r>
      <w:r w:rsidR="009E562A">
        <w:t>es</w:t>
      </w:r>
      <w:r w:rsidR="00932F20">
        <w:t xml:space="preserve"> surveys and other data required to produce GEO referenced databases that can be queried, analysed, presented and updated.</w:t>
      </w:r>
    </w:p>
    <w:p w14:paraId="6D3343FF" w14:textId="77777777" w:rsidR="002143F5" w:rsidRDefault="002143F5" w:rsidP="002143F5">
      <w:pPr>
        <w:rPr>
          <w:lang w:bidi="ar-SA"/>
        </w:rPr>
      </w:pPr>
    </w:p>
    <w:p w14:paraId="0D0514C7" w14:textId="16FAC3C7" w:rsidR="0071223F" w:rsidRDefault="0071223F" w:rsidP="0071223F">
      <w:pPr>
        <w:pStyle w:val="Heading3"/>
        <w:rPr>
          <w:rFonts w:asciiTheme="minorHAnsi" w:hAnsiTheme="minorHAnsi"/>
          <w:szCs w:val="24"/>
        </w:rPr>
      </w:pPr>
      <w:bookmarkStart w:id="31" w:name="_Toc531352014"/>
      <w:r w:rsidRPr="0071223F">
        <w:rPr>
          <w:rFonts w:asciiTheme="minorHAnsi" w:hAnsiTheme="minorHAnsi"/>
          <w:szCs w:val="24"/>
        </w:rPr>
        <w:t>Mapping software</w:t>
      </w:r>
      <w:bookmarkEnd w:id="31"/>
    </w:p>
    <w:p w14:paraId="5F77117E" w14:textId="1A427D57" w:rsidR="0071223F" w:rsidRDefault="00622195" w:rsidP="0071223F">
      <w:pPr>
        <w:rPr>
          <w:lang w:bidi="ar-SA"/>
        </w:rPr>
      </w:pPr>
      <w:r>
        <w:rPr>
          <w:lang w:val="en-CA"/>
        </w:rPr>
        <w:t xml:space="preserve">This software should have the ability to capture, enhance and automate the existing workflows for the Mapping Section processes. </w:t>
      </w:r>
      <w:r>
        <w:rPr>
          <w:lang w:bidi="ar-SA"/>
        </w:rPr>
        <w:t>It</w:t>
      </w:r>
      <w:r w:rsidR="00B37A32">
        <w:rPr>
          <w:lang w:bidi="ar-SA"/>
        </w:rPr>
        <w:t xml:space="preserve"> will allow </w:t>
      </w:r>
      <w:r>
        <w:rPr>
          <w:lang w:bidi="ar-SA"/>
        </w:rPr>
        <w:t xml:space="preserve">for </w:t>
      </w:r>
      <w:r w:rsidR="00B37A32">
        <w:rPr>
          <w:lang w:bidi="ar-SA"/>
        </w:rPr>
        <w:t>a seamless mapping of field survey data to</w:t>
      </w:r>
      <w:r w:rsidR="006C43FD">
        <w:rPr>
          <w:lang w:bidi="ar-SA"/>
        </w:rPr>
        <w:t xml:space="preserve"> production of</w:t>
      </w:r>
      <w:r w:rsidR="00B37A32">
        <w:rPr>
          <w:lang w:bidi="ar-SA"/>
        </w:rPr>
        <w:t xml:space="preserve"> </w:t>
      </w:r>
      <w:r w:rsidR="009C0F69">
        <w:rPr>
          <w:lang w:bidi="ar-SA"/>
        </w:rPr>
        <w:t>final Crown Grant/L</w:t>
      </w:r>
      <w:r w:rsidR="00B37A32">
        <w:rPr>
          <w:lang w:bidi="ar-SA"/>
        </w:rPr>
        <w:t>ease</w:t>
      </w:r>
      <w:r w:rsidR="006E7EE6">
        <w:rPr>
          <w:lang w:bidi="ar-SA"/>
        </w:rPr>
        <w:t xml:space="preserve">.  </w:t>
      </w:r>
      <w:r w:rsidR="00B37A32">
        <w:rPr>
          <w:lang w:bidi="ar-SA"/>
        </w:rPr>
        <w:t>This will include all aspects of the plan registration process in accordance with the Land Surveyors Act, Chapter 251.</w:t>
      </w:r>
    </w:p>
    <w:p w14:paraId="75E6EBD5" w14:textId="77777777" w:rsidR="0071223F" w:rsidRPr="0071223F" w:rsidRDefault="0071223F" w:rsidP="0071223F">
      <w:pPr>
        <w:rPr>
          <w:lang w:bidi="ar-SA"/>
        </w:rPr>
      </w:pPr>
    </w:p>
    <w:p w14:paraId="62C473D6" w14:textId="2CA5C742" w:rsidR="002143F5" w:rsidRDefault="0071223F" w:rsidP="0071223F">
      <w:pPr>
        <w:pStyle w:val="Heading3"/>
        <w:rPr>
          <w:rFonts w:asciiTheme="minorHAnsi" w:hAnsiTheme="minorHAnsi"/>
          <w:szCs w:val="24"/>
        </w:rPr>
      </w:pPr>
      <w:bookmarkStart w:id="32" w:name="_Toc531352015"/>
      <w:r w:rsidRPr="0071223F">
        <w:rPr>
          <w:rFonts w:asciiTheme="minorHAnsi" w:hAnsiTheme="minorHAnsi"/>
          <w:szCs w:val="24"/>
        </w:rPr>
        <w:t>Drone Processing software</w:t>
      </w:r>
      <w:bookmarkEnd w:id="32"/>
    </w:p>
    <w:p w14:paraId="3A380FC4" w14:textId="55567BE3" w:rsidR="0071223F" w:rsidRPr="0071223F" w:rsidRDefault="00B37A32" w:rsidP="0071223F">
      <w:pPr>
        <w:rPr>
          <w:lang w:bidi="ar-SA"/>
        </w:rPr>
      </w:pPr>
      <w:r>
        <w:rPr>
          <w:lang w:bidi="ar-SA"/>
        </w:rPr>
        <w:t xml:space="preserve">This software will allow the processing of data collected in the field by drones both for colour photography and remote sensing images.  It will </w:t>
      </w:r>
      <w:r w:rsidR="00B64368">
        <w:rPr>
          <w:lang w:bidi="ar-SA"/>
        </w:rPr>
        <w:t xml:space="preserve">follow </w:t>
      </w:r>
      <w:r>
        <w:rPr>
          <w:lang w:bidi="ar-SA"/>
        </w:rPr>
        <w:t xml:space="preserve">the processes and accuracies </w:t>
      </w:r>
      <w:r w:rsidR="00B64368">
        <w:rPr>
          <w:lang w:bidi="ar-SA"/>
        </w:rPr>
        <w:t xml:space="preserve">as </w:t>
      </w:r>
      <w:r>
        <w:rPr>
          <w:lang w:bidi="ar-SA"/>
        </w:rPr>
        <w:t xml:space="preserve">determined by the Surveyor General </w:t>
      </w:r>
      <w:r w:rsidR="00B64368">
        <w:rPr>
          <w:lang w:bidi="ar-SA"/>
        </w:rPr>
        <w:t xml:space="preserve">and </w:t>
      </w:r>
      <w:r>
        <w:rPr>
          <w:lang w:bidi="ar-SA"/>
        </w:rPr>
        <w:t>as mandated by the Land Surveyors Act, Chapter 251.</w:t>
      </w:r>
    </w:p>
    <w:p w14:paraId="572915D0" w14:textId="77777777" w:rsidR="0071223F" w:rsidRDefault="0071223F" w:rsidP="0071223F">
      <w:pPr>
        <w:rPr>
          <w:lang w:bidi="ar-SA"/>
        </w:rPr>
      </w:pPr>
    </w:p>
    <w:p w14:paraId="714CF294" w14:textId="67CFBCB4" w:rsidR="0071223F" w:rsidRDefault="00BE7FCB" w:rsidP="0071223F">
      <w:pPr>
        <w:pStyle w:val="Heading3"/>
        <w:rPr>
          <w:rFonts w:asciiTheme="minorHAnsi" w:hAnsiTheme="minorHAnsi"/>
          <w:szCs w:val="24"/>
        </w:rPr>
      </w:pPr>
      <w:bookmarkStart w:id="33" w:name="_Toc531352016"/>
      <w:r>
        <w:rPr>
          <w:rFonts w:asciiTheme="minorHAnsi" w:hAnsiTheme="minorHAnsi"/>
          <w:szCs w:val="24"/>
        </w:rPr>
        <w:t>Twenty Three</w:t>
      </w:r>
      <w:r w:rsidR="0071223F" w:rsidRPr="0071223F">
        <w:rPr>
          <w:rFonts w:asciiTheme="minorHAnsi" w:hAnsiTheme="minorHAnsi"/>
          <w:szCs w:val="24"/>
        </w:rPr>
        <w:t xml:space="preserve"> (</w:t>
      </w:r>
      <w:r>
        <w:rPr>
          <w:rFonts w:asciiTheme="minorHAnsi" w:hAnsiTheme="minorHAnsi"/>
          <w:szCs w:val="24"/>
        </w:rPr>
        <w:t>23</w:t>
      </w:r>
      <w:r w:rsidR="0071223F" w:rsidRPr="0071223F">
        <w:rPr>
          <w:rFonts w:asciiTheme="minorHAnsi" w:hAnsiTheme="minorHAnsi"/>
          <w:szCs w:val="24"/>
        </w:rPr>
        <w:t>) Geodetic Systems</w:t>
      </w:r>
      <w:bookmarkEnd w:id="33"/>
    </w:p>
    <w:p w14:paraId="31773BDF" w14:textId="7E51D763" w:rsidR="0071223F" w:rsidRDefault="00B37A32" w:rsidP="0071223F">
      <w:pPr>
        <w:rPr>
          <w:lang w:bidi="ar-SA"/>
        </w:rPr>
      </w:pPr>
      <w:r>
        <w:rPr>
          <w:lang w:bidi="ar-SA"/>
        </w:rPr>
        <w:t>These will be to establish and maintain improved mapping system and provide the tools to access and extend the existing geodetic control.  The Surveyor General is required by the Land Surveyors Act, Chapter 251, to provide this control for the licenced Land Surveyors and approved photogrammetry.</w:t>
      </w:r>
    </w:p>
    <w:p w14:paraId="750D6DBC" w14:textId="77777777" w:rsidR="0071223F" w:rsidRDefault="0071223F" w:rsidP="0071223F">
      <w:pPr>
        <w:rPr>
          <w:lang w:bidi="ar-SA"/>
        </w:rPr>
      </w:pPr>
    </w:p>
    <w:p w14:paraId="13C1A71A" w14:textId="7EC2826E" w:rsidR="0071223F" w:rsidRDefault="0071223F" w:rsidP="0071223F">
      <w:pPr>
        <w:pStyle w:val="Heading3"/>
        <w:rPr>
          <w:rFonts w:asciiTheme="minorHAnsi" w:hAnsiTheme="minorHAnsi"/>
          <w:szCs w:val="24"/>
        </w:rPr>
      </w:pPr>
      <w:bookmarkStart w:id="34" w:name="_Toc531352017"/>
      <w:r w:rsidRPr="0071223F">
        <w:rPr>
          <w:rFonts w:asciiTheme="minorHAnsi" w:hAnsiTheme="minorHAnsi"/>
          <w:szCs w:val="24"/>
        </w:rPr>
        <w:t>Five (5) Sea level Monitoring Systems</w:t>
      </w:r>
      <w:bookmarkEnd w:id="34"/>
    </w:p>
    <w:p w14:paraId="4E7923BD" w14:textId="2F735359" w:rsidR="0071223F" w:rsidRDefault="00B37A32" w:rsidP="0071223F">
      <w:pPr>
        <w:rPr>
          <w:lang w:bidi="ar-SA"/>
        </w:rPr>
      </w:pPr>
      <w:r>
        <w:rPr>
          <w:lang w:bidi="ar-SA"/>
        </w:rPr>
        <w:t>These will be required to establish and monitor the mean sea level as required to support the geodetic systems and the overall benchmark controls as mandated under the Land Surveyors Act, Chapter 251.</w:t>
      </w:r>
    </w:p>
    <w:p w14:paraId="41AEDCF9" w14:textId="77777777" w:rsidR="00652CBD" w:rsidRDefault="00652CBD" w:rsidP="0071223F">
      <w:pPr>
        <w:rPr>
          <w:lang w:bidi="ar-SA"/>
        </w:rPr>
      </w:pPr>
    </w:p>
    <w:p w14:paraId="0D3275CD" w14:textId="514AA2BC" w:rsidR="00612B5E" w:rsidRDefault="00612B5E" w:rsidP="00612B5E">
      <w:pPr>
        <w:pStyle w:val="Heading3"/>
      </w:pPr>
      <w:bookmarkStart w:id="35" w:name="_Toc531352018"/>
      <w:r>
        <w:t>One (1) Multi Beam Scanner System</w:t>
      </w:r>
      <w:bookmarkEnd w:id="35"/>
    </w:p>
    <w:p w14:paraId="4BD7CBD0" w14:textId="643063CB" w:rsidR="00612B5E" w:rsidRPr="00612B5E" w:rsidRDefault="00612B5E" w:rsidP="00612B5E">
      <w:pPr>
        <w:rPr>
          <w:lang w:bidi="ar-SA"/>
        </w:rPr>
      </w:pPr>
      <w:r>
        <w:rPr>
          <w:lang w:bidi="ar-SA"/>
        </w:rPr>
        <w:t xml:space="preserve">The system is a cost effective multi-beam sonar seabed mapping </w:t>
      </w:r>
      <w:r w:rsidR="005E33AC">
        <w:rPr>
          <w:lang w:bidi="ar-SA"/>
        </w:rPr>
        <w:t>solution, which</w:t>
      </w:r>
      <w:r>
        <w:rPr>
          <w:lang w:bidi="ar-SA"/>
        </w:rPr>
        <w:t xml:space="preserve"> provides seafloor bathymetry.</w:t>
      </w:r>
    </w:p>
    <w:p w14:paraId="185CEF31" w14:textId="71DB8C07" w:rsidR="0071223F" w:rsidRPr="002C54EA" w:rsidRDefault="002C54EA" w:rsidP="002C54EA">
      <w:pPr>
        <w:pStyle w:val="Heading3"/>
        <w:rPr>
          <w:szCs w:val="24"/>
        </w:rPr>
      </w:pPr>
      <w:bookmarkStart w:id="36" w:name="_Toc531352019"/>
      <w:r w:rsidRPr="002C54EA">
        <w:rPr>
          <w:szCs w:val="24"/>
        </w:rPr>
        <w:lastRenderedPageBreak/>
        <w:t xml:space="preserve">Four (4) Precise </w:t>
      </w:r>
      <w:r w:rsidR="00407930" w:rsidRPr="002C54EA">
        <w:rPr>
          <w:szCs w:val="24"/>
        </w:rPr>
        <w:t>Levelling</w:t>
      </w:r>
      <w:r w:rsidRPr="002C54EA">
        <w:rPr>
          <w:szCs w:val="24"/>
        </w:rPr>
        <w:t xml:space="preserve"> and Accessories</w:t>
      </w:r>
      <w:bookmarkEnd w:id="36"/>
    </w:p>
    <w:p w14:paraId="60A32389" w14:textId="6AD6F817" w:rsidR="002C54EA" w:rsidRPr="00B37A32" w:rsidRDefault="00B37A32" w:rsidP="0071223F">
      <w:pPr>
        <w:rPr>
          <w:szCs w:val="22"/>
        </w:rPr>
      </w:pPr>
      <w:r w:rsidRPr="00B37A32">
        <w:rPr>
          <w:szCs w:val="22"/>
        </w:rPr>
        <w:t>The</w:t>
      </w:r>
      <w:r>
        <w:rPr>
          <w:szCs w:val="22"/>
        </w:rPr>
        <w:t>se</w:t>
      </w:r>
      <w:r w:rsidRPr="00B37A32">
        <w:rPr>
          <w:szCs w:val="22"/>
        </w:rPr>
        <w:t xml:space="preserve"> are require</w:t>
      </w:r>
      <w:r>
        <w:rPr>
          <w:szCs w:val="22"/>
        </w:rPr>
        <w:t>d to extend the mean sea level</w:t>
      </w:r>
      <w:r w:rsidR="008A27A2">
        <w:rPr>
          <w:szCs w:val="22"/>
        </w:rPr>
        <w:t xml:space="preserve"> heights to the existing and extended geodetic control as referenced in 3.1.11 and 3.1.12.</w:t>
      </w:r>
    </w:p>
    <w:p w14:paraId="6C600E80" w14:textId="77777777" w:rsidR="00652CBD" w:rsidRDefault="00652CBD" w:rsidP="0071223F">
      <w:pPr>
        <w:rPr>
          <w:sz w:val="18"/>
          <w:szCs w:val="18"/>
        </w:rPr>
      </w:pPr>
    </w:p>
    <w:p w14:paraId="0233E505" w14:textId="6866D46D" w:rsidR="002C54EA" w:rsidRPr="002C54EA" w:rsidRDefault="002C54EA" w:rsidP="002C54EA">
      <w:pPr>
        <w:pStyle w:val="Heading3"/>
        <w:rPr>
          <w:szCs w:val="24"/>
        </w:rPr>
      </w:pPr>
      <w:bookmarkStart w:id="37" w:name="_Toc531352020"/>
      <w:r w:rsidRPr="002C54EA">
        <w:rPr>
          <w:szCs w:val="24"/>
        </w:rPr>
        <w:t>Four (4) Electronic Level and Accessories</w:t>
      </w:r>
      <w:bookmarkEnd w:id="37"/>
    </w:p>
    <w:p w14:paraId="4BF04B0A" w14:textId="58C58FDA" w:rsidR="002C54EA" w:rsidRPr="008A27A2" w:rsidRDefault="008A27A2" w:rsidP="0071223F">
      <w:pPr>
        <w:rPr>
          <w:szCs w:val="22"/>
        </w:rPr>
      </w:pPr>
      <w:r>
        <w:rPr>
          <w:szCs w:val="22"/>
        </w:rPr>
        <w:t>These are necessary for the establishment of the topographic heights needed on site surveys which are referenced to the geodetic systems in 3.1.11 above.</w:t>
      </w:r>
    </w:p>
    <w:p w14:paraId="3C1940BB" w14:textId="77777777" w:rsidR="00652CBD" w:rsidRDefault="00652CBD" w:rsidP="0071223F">
      <w:pPr>
        <w:rPr>
          <w:sz w:val="18"/>
          <w:szCs w:val="18"/>
        </w:rPr>
      </w:pPr>
    </w:p>
    <w:p w14:paraId="5C7B989F" w14:textId="12095E5F" w:rsidR="002C54EA" w:rsidRDefault="002C54EA" w:rsidP="002C54EA">
      <w:pPr>
        <w:pStyle w:val="Heading3"/>
        <w:rPr>
          <w:szCs w:val="24"/>
        </w:rPr>
      </w:pPr>
      <w:bookmarkStart w:id="38" w:name="_Toc531352021"/>
      <w:r w:rsidRPr="002C54EA">
        <w:rPr>
          <w:szCs w:val="24"/>
        </w:rPr>
        <w:t>Four (4) RTK Equipment and Accessories</w:t>
      </w:r>
      <w:bookmarkEnd w:id="38"/>
    </w:p>
    <w:p w14:paraId="78A1A9CC" w14:textId="78DC3DAC" w:rsidR="002C54EA" w:rsidRDefault="009C0F69" w:rsidP="002C54EA">
      <w:pPr>
        <w:rPr>
          <w:lang w:bidi="ar-SA"/>
        </w:rPr>
      </w:pPr>
      <w:r>
        <w:rPr>
          <w:lang w:bidi="ar-SA"/>
        </w:rPr>
        <w:t>This equipment is needed for the survey of the control, parcels, and easements as required for all of the cadastral and topographic surveys which are normally executed by the Mapping Section.  These surveys are critical to the complete mapping solution from the field to the final end product of a Crown Grant/Lease</w:t>
      </w:r>
      <w:r w:rsidR="00D624E3">
        <w:rPr>
          <w:lang w:bidi="ar-SA"/>
        </w:rPr>
        <w:t>.</w:t>
      </w:r>
    </w:p>
    <w:p w14:paraId="2FD52611" w14:textId="77777777" w:rsidR="00652CBD" w:rsidRDefault="00652CBD" w:rsidP="002C54EA">
      <w:pPr>
        <w:rPr>
          <w:lang w:bidi="ar-SA"/>
        </w:rPr>
      </w:pPr>
    </w:p>
    <w:p w14:paraId="5304C3E6" w14:textId="77777777" w:rsidR="00D624E3" w:rsidRDefault="00D624E3" w:rsidP="002C54EA">
      <w:pPr>
        <w:rPr>
          <w:lang w:bidi="ar-SA"/>
        </w:rPr>
      </w:pPr>
    </w:p>
    <w:p w14:paraId="553CD09A" w14:textId="3FB00028" w:rsidR="002C54EA" w:rsidRDefault="002C54EA" w:rsidP="002C54EA">
      <w:pPr>
        <w:pStyle w:val="Heading3"/>
        <w:rPr>
          <w:szCs w:val="24"/>
        </w:rPr>
      </w:pPr>
      <w:bookmarkStart w:id="39" w:name="_Toc531352022"/>
      <w:r w:rsidRPr="002C54EA">
        <w:rPr>
          <w:szCs w:val="24"/>
        </w:rPr>
        <w:t>Four (4) Total Stations and Accessories</w:t>
      </w:r>
      <w:bookmarkEnd w:id="39"/>
    </w:p>
    <w:p w14:paraId="5E02D1B3" w14:textId="227D1889" w:rsidR="002C54EA" w:rsidRDefault="00D624E3" w:rsidP="002C54EA">
      <w:pPr>
        <w:rPr>
          <w:lang w:bidi="ar-SA"/>
        </w:rPr>
      </w:pPr>
      <w:r>
        <w:rPr>
          <w:lang w:bidi="ar-SA"/>
        </w:rPr>
        <w:t>These are pivotal for parcel surveys and topographic surveys which are used in combination with the equipment in 3.1.15 above.  This equipment will be integral in the field to final product process of the mapping solution.</w:t>
      </w:r>
    </w:p>
    <w:p w14:paraId="1F2235BE" w14:textId="77777777" w:rsidR="00652CBD" w:rsidRPr="002C54EA" w:rsidRDefault="00652CBD" w:rsidP="002C54EA">
      <w:pPr>
        <w:rPr>
          <w:lang w:bidi="ar-SA"/>
        </w:rPr>
      </w:pPr>
    </w:p>
    <w:p w14:paraId="5E969530" w14:textId="7D0B8BC6" w:rsidR="002C54EA" w:rsidRDefault="002C54EA" w:rsidP="002C54EA">
      <w:pPr>
        <w:pStyle w:val="Heading3"/>
        <w:rPr>
          <w:szCs w:val="24"/>
        </w:rPr>
      </w:pPr>
      <w:bookmarkStart w:id="40" w:name="_Toc531352023"/>
      <w:r w:rsidRPr="002C54EA">
        <w:rPr>
          <w:szCs w:val="24"/>
        </w:rPr>
        <w:t>Two (2) UAS RGD Aerial Imaging Camera</w:t>
      </w:r>
      <w:bookmarkEnd w:id="40"/>
    </w:p>
    <w:p w14:paraId="3EFE200B" w14:textId="16537D7E" w:rsidR="002C54EA" w:rsidRDefault="00D624E3" w:rsidP="002C54EA">
      <w:pPr>
        <w:rPr>
          <w:lang w:bidi="ar-SA"/>
        </w:rPr>
      </w:pPr>
      <w:r>
        <w:rPr>
          <w:lang w:bidi="ar-SA"/>
        </w:rPr>
        <w:t>These UAS devices form the basis of producing aerial imagery both as colour photography and remotely sensed imagery.  They are essential for mapping work in all aspects of departmental goods and services.</w:t>
      </w:r>
    </w:p>
    <w:p w14:paraId="7E746C26" w14:textId="77777777" w:rsidR="00652CBD" w:rsidRPr="002C54EA" w:rsidRDefault="00652CBD" w:rsidP="002C54EA">
      <w:pPr>
        <w:rPr>
          <w:lang w:bidi="ar-SA"/>
        </w:rPr>
      </w:pPr>
    </w:p>
    <w:p w14:paraId="0C833686" w14:textId="04464A35" w:rsidR="002C54EA" w:rsidRDefault="002C54EA" w:rsidP="002C54EA">
      <w:pPr>
        <w:pStyle w:val="Heading3"/>
        <w:rPr>
          <w:szCs w:val="24"/>
        </w:rPr>
      </w:pPr>
      <w:bookmarkStart w:id="41" w:name="_Toc531352024"/>
      <w:r w:rsidRPr="002C54EA">
        <w:rPr>
          <w:szCs w:val="24"/>
        </w:rPr>
        <w:t>Four (4) 3G Mobile Broadband Modem</w:t>
      </w:r>
      <w:bookmarkEnd w:id="41"/>
    </w:p>
    <w:p w14:paraId="17999485" w14:textId="3048E476" w:rsidR="002C54EA" w:rsidRDefault="003B0DB0" w:rsidP="002C54EA">
      <w:pPr>
        <w:rPr>
          <w:lang w:bidi="ar-SA"/>
        </w:rPr>
      </w:pPr>
      <w:r>
        <w:rPr>
          <w:lang w:bidi="ar-SA"/>
        </w:rPr>
        <w:t>These are necessary for the field teams for extended network coverage in remote areas.  Survey campaigns will utilize these extensively for a prolonged period of time.</w:t>
      </w:r>
    </w:p>
    <w:p w14:paraId="5365DB80" w14:textId="77777777" w:rsidR="00652CBD" w:rsidRPr="002C54EA" w:rsidRDefault="00652CBD" w:rsidP="002C54EA">
      <w:pPr>
        <w:rPr>
          <w:lang w:bidi="ar-SA"/>
        </w:rPr>
      </w:pPr>
    </w:p>
    <w:p w14:paraId="0C762739" w14:textId="4E0718B4" w:rsidR="002C54EA" w:rsidRPr="002C54EA" w:rsidRDefault="003B0DB0" w:rsidP="0071223F">
      <w:pPr>
        <w:pStyle w:val="Heading3"/>
        <w:rPr>
          <w:szCs w:val="24"/>
        </w:rPr>
      </w:pPr>
      <w:bookmarkStart w:id="42" w:name="_Toc531352025"/>
      <w:r>
        <w:rPr>
          <w:szCs w:val="24"/>
        </w:rPr>
        <w:t>Eight (8) Ru</w:t>
      </w:r>
      <w:r w:rsidR="002C54EA" w:rsidRPr="002C54EA">
        <w:rPr>
          <w:szCs w:val="24"/>
        </w:rPr>
        <w:t>gged Tablets w/ Cases</w:t>
      </w:r>
      <w:bookmarkEnd w:id="42"/>
    </w:p>
    <w:p w14:paraId="2BCB7ED7" w14:textId="613140EB" w:rsidR="002C54EA" w:rsidRDefault="00316D90" w:rsidP="0071223F">
      <w:pPr>
        <w:rPr>
          <w:lang w:bidi="ar-SA"/>
        </w:rPr>
      </w:pPr>
      <w:r>
        <w:rPr>
          <w:lang w:bidi="ar-SA"/>
        </w:rPr>
        <w:t>These items are required for field verification/onsite inspections.  They will be able to withstand rough weather and harsh environments.</w:t>
      </w:r>
    </w:p>
    <w:p w14:paraId="05A29459" w14:textId="77777777" w:rsidR="00652CBD" w:rsidRPr="0071223F" w:rsidRDefault="00652CBD" w:rsidP="0071223F">
      <w:pPr>
        <w:rPr>
          <w:lang w:bidi="ar-SA"/>
        </w:rPr>
      </w:pPr>
    </w:p>
    <w:p w14:paraId="259CCFA8" w14:textId="77777777" w:rsidR="00E02FF8" w:rsidRDefault="00E02FF8" w:rsidP="001C5BD4">
      <w:pPr>
        <w:pStyle w:val="Heading3"/>
      </w:pPr>
      <w:bookmarkStart w:id="43" w:name="_Toc531352026"/>
      <w:r>
        <w:t>Document Management</w:t>
      </w:r>
      <w:r w:rsidR="00FC711F">
        <w:t xml:space="preserve"> </w:t>
      </w:r>
      <w:r w:rsidR="002143F5">
        <w:t>Component</w:t>
      </w:r>
      <w:bookmarkEnd w:id="43"/>
    </w:p>
    <w:p w14:paraId="0BD71DA0" w14:textId="6E107079" w:rsidR="00D5250F" w:rsidRDefault="003A355C" w:rsidP="00D5250F">
      <w:pPr>
        <w:rPr>
          <w:lang w:val="en-CA" w:eastAsia="en-GB"/>
        </w:rPr>
      </w:pPr>
      <w:r>
        <w:rPr>
          <w:lang w:val="en-CA"/>
        </w:rPr>
        <w:t>The</w:t>
      </w:r>
      <w:r w:rsidR="00D5250F">
        <w:rPr>
          <w:lang w:val="en-CA"/>
        </w:rPr>
        <w:t xml:space="preserve"> document management facility will be used to store, retrieve, and manage whole information objects through a document storage facility</w:t>
      </w:r>
      <w:r w:rsidR="002339BA">
        <w:rPr>
          <w:lang w:val="en-CA"/>
        </w:rPr>
        <w:t xml:space="preserve"> for the Mapping Section and survey job files</w:t>
      </w:r>
      <w:r w:rsidR="00D5250F">
        <w:rPr>
          <w:lang w:val="en-CA"/>
        </w:rPr>
        <w:t>.  This sho</w:t>
      </w:r>
      <w:r w:rsidR="002339BA">
        <w:rPr>
          <w:lang w:val="en-CA"/>
        </w:rPr>
        <w:t>uld ensure reusability, file</w:t>
      </w:r>
      <w:r w:rsidR="00D5250F">
        <w:rPr>
          <w:lang w:val="en-CA"/>
        </w:rPr>
        <w:t xml:space="preserve"> sharing (the ability for officers and users (for public documents) to revise and review the same document), integrity, and interchange (the ability to access documents across different document repositories) of documents.  </w:t>
      </w:r>
      <w:r w:rsidR="00D5250F">
        <w:rPr>
          <w:lang w:val="en-CA" w:eastAsia="en-GB"/>
        </w:rPr>
        <w:t xml:space="preserve">The facility will enable documents to be </w:t>
      </w:r>
      <w:r w:rsidR="00FC711F">
        <w:rPr>
          <w:lang w:val="en-CA" w:eastAsia="en-GB"/>
        </w:rPr>
        <w:t>indexed</w:t>
      </w:r>
      <w:r w:rsidR="00D5250F">
        <w:rPr>
          <w:lang w:val="en-CA" w:eastAsia="en-GB"/>
        </w:rPr>
        <w:t xml:space="preserve">. </w:t>
      </w:r>
    </w:p>
    <w:p w14:paraId="56984270" w14:textId="77777777" w:rsidR="00D5250F" w:rsidRDefault="00D5250F" w:rsidP="00D5250F">
      <w:pPr>
        <w:rPr>
          <w:lang w:val="en-CA" w:eastAsia="en-GB"/>
        </w:rPr>
      </w:pPr>
    </w:p>
    <w:p w14:paraId="2A39AF2F" w14:textId="77777777" w:rsidR="00E02FF8" w:rsidRDefault="00D5250F" w:rsidP="00D5250F">
      <w:pPr>
        <w:rPr>
          <w:lang w:val="en-CA"/>
        </w:rPr>
      </w:pPr>
      <w:r>
        <w:rPr>
          <w:lang w:val="en-CA" w:eastAsia="en-GB"/>
        </w:rPr>
        <w:lastRenderedPageBreak/>
        <w:t xml:space="preserve">It will </w:t>
      </w:r>
      <w:r>
        <w:rPr>
          <w:lang w:val="en-CA"/>
        </w:rPr>
        <w:t>create, index, edit, save and store, and delete documents within a repository.  The facility will automatically generate the date the document was created or the image was scanned and the originator (user responsible).</w:t>
      </w:r>
    </w:p>
    <w:p w14:paraId="02027884" w14:textId="77777777" w:rsidR="00465474" w:rsidRDefault="00465474" w:rsidP="00D5250F">
      <w:pPr>
        <w:rPr>
          <w:lang w:val="en-CA"/>
        </w:rPr>
      </w:pPr>
    </w:p>
    <w:p w14:paraId="33D61CA5" w14:textId="77777777" w:rsidR="00465474" w:rsidRDefault="00465474" w:rsidP="00D5250F">
      <w:pPr>
        <w:rPr>
          <w:lang w:val="en-CA"/>
        </w:rPr>
      </w:pPr>
      <w:r>
        <w:rPr>
          <w:lang w:val="en-CA"/>
        </w:rPr>
        <w:t>Audit trail will be maintained identifying who, what, when, and mode of access.</w:t>
      </w:r>
    </w:p>
    <w:p w14:paraId="3815C4BB" w14:textId="77777777" w:rsidR="002143F5" w:rsidRDefault="002143F5" w:rsidP="00D5250F">
      <w:pPr>
        <w:rPr>
          <w:lang w:val="en-CA"/>
        </w:rPr>
      </w:pPr>
    </w:p>
    <w:p w14:paraId="2F98329E" w14:textId="3A58B329" w:rsidR="00102B4C" w:rsidRDefault="00102B4C" w:rsidP="00D5250F">
      <w:pPr>
        <w:rPr>
          <w:lang w:val="en-CA"/>
        </w:rPr>
      </w:pPr>
      <w:r>
        <w:rPr>
          <w:lang w:val="en-CA"/>
        </w:rPr>
        <w:t>Readily integrat</w:t>
      </w:r>
      <w:r w:rsidR="006C43FD">
        <w:rPr>
          <w:lang w:val="en-CA"/>
        </w:rPr>
        <w:t>ed</w:t>
      </w:r>
      <w:r>
        <w:rPr>
          <w:lang w:val="en-CA"/>
        </w:rPr>
        <w:t xml:space="preserve"> with other systems</w:t>
      </w:r>
      <w:r w:rsidR="00CA1B1F">
        <w:rPr>
          <w:lang w:val="en-CA"/>
        </w:rPr>
        <w:t>.</w:t>
      </w:r>
    </w:p>
    <w:p w14:paraId="3628FBCC" w14:textId="77777777" w:rsidR="0013726D" w:rsidRDefault="0013726D">
      <w:pPr>
        <w:rPr>
          <w:i/>
          <w:sz w:val="18"/>
          <w:szCs w:val="18"/>
          <w:lang w:bidi="ar-SA"/>
        </w:rPr>
      </w:pPr>
      <w:r>
        <w:rPr>
          <w:i/>
          <w:sz w:val="18"/>
          <w:szCs w:val="18"/>
          <w:lang w:bidi="ar-SA"/>
        </w:rPr>
        <w:br w:type="page"/>
      </w:r>
    </w:p>
    <w:p w14:paraId="5D508DFC" w14:textId="77777777" w:rsidR="0013726D" w:rsidRDefault="0013726D" w:rsidP="00D36972">
      <w:pPr>
        <w:pStyle w:val="Heading1"/>
        <w:sectPr w:rsidR="0013726D" w:rsidSect="00530C00">
          <w:headerReference w:type="default" r:id="rId11"/>
          <w:footerReference w:type="default" r:id="rId12"/>
          <w:pgSz w:w="12240" w:h="15840"/>
          <w:pgMar w:top="1170" w:right="1440" w:bottom="1440" w:left="1440" w:header="450" w:footer="720" w:gutter="0"/>
          <w:cols w:space="720"/>
          <w:titlePg/>
          <w:docGrid w:linePitch="360"/>
        </w:sectPr>
      </w:pPr>
    </w:p>
    <w:p w14:paraId="7663E452" w14:textId="77777777" w:rsidR="00C624B5" w:rsidRDefault="00432D63" w:rsidP="00D36972">
      <w:pPr>
        <w:pStyle w:val="Heading1"/>
      </w:pPr>
      <w:bookmarkStart w:id="44" w:name="_Toc531352027"/>
      <w:r>
        <w:lastRenderedPageBreak/>
        <w:t>Functional Requirements</w:t>
      </w:r>
      <w:bookmarkEnd w:id="44"/>
    </w:p>
    <w:tbl>
      <w:tblPr>
        <w:tblW w:w="10330" w:type="dxa"/>
        <w:tblInd w:w="235" w:type="dxa"/>
        <w:tblBorders>
          <w:top w:val="single" w:sz="4" w:space="0" w:color="2DA2BF"/>
          <w:left w:val="single" w:sz="4" w:space="0" w:color="2DA2BF"/>
          <w:bottom w:val="single" w:sz="4" w:space="0" w:color="2DA2BF"/>
          <w:right w:val="single" w:sz="4" w:space="0" w:color="2DA2BF"/>
          <w:insideH w:val="single" w:sz="4" w:space="0" w:color="2DA2BF"/>
          <w:insideV w:val="single" w:sz="4" w:space="0" w:color="2DA2BF"/>
        </w:tblBorders>
        <w:tblLayout w:type="fixed"/>
        <w:tblLook w:val="00A0" w:firstRow="1" w:lastRow="0" w:firstColumn="1" w:lastColumn="0" w:noHBand="0" w:noVBand="0"/>
      </w:tblPr>
      <w:tblGrid>
        <w:gridCol w:w="1095"/>
        <w:gridCol w:w="20"/>
        <w:gridCol w:w="4810"/>
        <w:gridCol w:w="28"/>
        <w:gridCol w:w="2128"/>
        <w:gridCol w:w="2249"/>
      </w:tblGrid>
      <w:tr w:rsidR="00356D0F" w14:paraId="4B5A8731" w14:textId="77777777" w:rsidTr="00356D0F">
        <w:trPr>
          <w:tblHeader/>
        </w:trPr>
        <w:tc>
          <w:tcPr>
            <w:tcW w:w="1095" w:type="dxa"/>
            <w:tcBorders>
              <w:top w:val="nil"/>
              <w:left w:val="nil"/>
              <w:bottom w:val="single" w:sz="4" w:space="0" w:color="FFFFFF"/>
              <w:right w:val="single" w:sz="4" w:space="0" w:color="FFFFFF"/>
            </w:tcBorders>
            <w:shd w:val="clear" w:color="auto" w:fill="2DA2BF"/>
            <w:vAlign w:val="center"/>
          </w:tcPr>
          <w:p w14:paraId="713B0D94" w14:textId="529189F9" w:rsidR="00356D0F" w:rsidRPr="00177378" w:rsidRDefault="00356D0F" w:rsidP="00CA14AE">
            <w:pPr>
              <w:rPr>
                <w:b/>
                <w:bCs/>
                <w:color w:val="FFFFFF"/>
              </w:rPr>
            </w:pPr>
            <w:r w:rsidRPr="00177378">
              <w:rPr>
                <w:b/>
                <w:bCs/>
                <w:color w:val="FFFFFF"/>
              </w:rPr>
              <w:t>ID</w:t>
            </w:r>
          </w:p>
        </w:tc>
        <w:tc>
          <w:tcPr>
            <w:tcW w:w="4830" w:type="dxa"/>
            <w:gridSpan w:val="2"/>
            <w:tcBorders>
              <w:top w:val="nil"/>
              <w:left w:val="single" w:sz="4" w:space="0" w:color="FFFFFF"/>
              <w:bottom w:val="single" w:sz="4" w:space="0" w:color="FFFFFF"/>
              <w:right w:val="single" w:sz="4" w:space="0" w:color="FFFFFF"/>
            </w:tcBorders>
            <w:shd w:val="clear" w:color="auto" w:fill="2DA2BF"/>
            <w:vAlign w:val="center"/>
          </w:tcPr>
          <w:p w14:paraId="0184E746" w14:textId="77777777" w:rsidR="00356D0F" w:rsidRPr="00177378" w:rsidRDefault="00356D0F" w:rsidP="00CA14AE">
            <w:pPr>
              <w:keepNext/>
              <w:rPr>
                <w:b/>
                <w:bCs/>
                <w:color w:val="FFFFFF"/>
                <w:sz w:val="24"/>
                <w:szCs w:val="24"/>
              </w:rPr>
            </w:pPr>
            <w:r w:rsidRPr="00177378">
              <w:rPr>
                <w:b/>
                <w:bCs/>
                <w:color w:val="FFFFFF"/>
                <w:sz w:val="24"/>
                <w:szCs w:val="24"/>
              </w:rPr>
              <w:t>Requirement</w:t>
            </w:r>
          </w:p>
        </w:tc>
        <w:tc>
          <w:tcPr>
            <w:tcW w:w="2156" w:type="dxa"/>
            <w:gridSpan w:val="2"/>
            <w:tcBorders>
              <w:top w:val="nil"/>
              <w:left w:val="single" w:sz="4" w:space="0" w:color="FFFFFF"/>
              <w:bottom w:val="single" w:sz="4" w:space="0" w:color="FFFFFF"/>
              <w:right w:val="single" w:sz="4" w:space="0" w:color="FFFFFF"/>
            </w:tcBorders>
            <w:shd w:val="clear" w:color="auto" w:fill="2DA2BF"/>
            <w:vAlign w:val="center"/>
          </w:tcPr>
          <w:p w14:paraId="62A90952" w14:textId="77777777" w:rsidR="00356D0F" w:rsidRDefault="00356D0F" w:rsidP="00CA14AE">
            <w:pPr>
              <w:keepNext/>
              <w:rPr>
                <w:b/>
                <w:bCs/>
                <w:color w:val="FFFFFF"/>
                <w:sz w:val="24"/>
                <w:szCs w:val="24"/>
              </w:rPr>
            </w:pPr>
            <w:r>
              <w:rPr>
                <w:b/>
                <w:bCs/>
                <w:color w:val="FFFFFF"/>
                <w:sz w:val="24"/>
                <w:szCs w:val="24"/>
              </w:rPr>
              <w:t>Product Satisfaction</w:t>
            </w:r>
          </w:p>
          <w:p w14:paraId="09D78508" w14:textId="77777777" w:rsidR="00356D0F" w:rsidRPr="00516075" w:rsidRDefault="00356D0F" w:rsidP="00CA14AE">
            <w:pPr>
              <w:keepNext/>
              <w:rPr>
                <w:b/>
                <w:bCs/>
                <w:i/>
                <w:color w:val="FFFFFF"/>
                <w:sz w:val="18"/>
                <w:szCs w:val="18"/>
              </w:rPr>
            </w:pPr>
            <w:r>
              <w:rPr>
                <w:b/>
                <w:bCs/>
                <w:i/>
                <w:color w:val="FFFFFF"/>
                <w:sz w:val="18"/>
                <w:szCs w:val="18"/>
              </w:rPr>
              <w:t>(</w:t>
            </w:r>
            <w:r w:rsidRPr="00516075">
              <w:rPr>
                <w:b/>
                <w:bCs/>
                <w:i/>
                <w:color w:val="FFFFFF"/>
                <w:sz w:val="18"/>
                <w:szCs w:val="18"/>
              </w:rPr>
              <w:t>Select appropriate response</w:t>
            </w:r>
            <w:r>
              <w:rPr>
                <w:b/>
                <w:bCs/>
                <w:i/>
                <w:color w:val="FFFFFF"/>
                <w:sz w:val="18"/>
                <w:szCs w:val="18"/>
              </w:rPr>
              <w:t>)</w:t>
            </w:r>
          </w:p>
          <w:p w14:paraId="2C17349C" w14:textId="77777777" w:rsidR="00356D0F" w:rsidRPr="00CA14AE" w:rsidRDefault="00356D0F" w:rsidP="00CA14AE">
            <w:pPr>
              <w:keepNext/>
              <w:rPr>
                <w:b/>
                <w:bCs/>
                <w:i/>
                <w:color w:val="FFFFFF"/>
                <w:sz w:val="18"/>
                <w:szCs w:val="18"/>
              </w:rPr>
            </w:pPr>
            <w:r w:rsidRPr="00CA14AE">
              <w:rPr>
                <w:b/>
                <w:bCs/>
                <w:i/>
                <w:color w:val="FFFFFF"/>
                <w:sz w:val="18"/>
                <w:szCs w:val="18"/>
              </w:rPr>
              <w:t>0 = Does Not Meet</w:t>
            </w:r>
          </w:p>
          <w:p w14:paraId="114A2110" w14:textId="77777777" w:rsidR="00356D0F" w:rsidRPr="00CA14AE" w:rsidRDefault="00356D0F" w:rsidP="00CA14AE">
            <w:pPr>
              <w:keepNext/>
              <w:rPr>
                <w:b/>
                <w:bCs/>
                <w:i/>
                <w:color w:val="FFFFFF"/>
                <w:sz w:val="18"/>
                <w:szCs w:val="18"/>
              </w:rPr>
            </w:pPr>
            <w:r w:rsidRPr="00CA14AE">
              <w:rPr>
                <w:b/>
                <w:bCs/>
                <w:i/>
                <w:color w:val="FFFFFF"/>
                <w:sz w:val="18"/>
                <w:szCs w:val="18"/>
              </w:rPr>
              <w:t>1 = Partially Meets</w:t>
            </w:r>
          </w:p>
          <w:p w14:paraId="63E314DD" w14:textId="77777777" w:rsidR="00356D0F" w:rsidRPr="00CA14AE" w:rsidRDefault="00356D0F" w:rsidP="00CA14AE">
            <w:pPr>
              <w:keepNext/>
              <w:rPr>
                <w:b/>
                <w:bCs/>
                <w:i/>
                <w:color w:val="FFFFFF"/>
                <w:sz w:val="18"/>
                <w:szCs w:val="18"/>
              </w:rPr>
            </w:pPr>
            <w:r w:rsidRPr="00CA14AE">
              <w:rPr>
                <w:b/>
                <w:bCs/>
                <w:i/>
                <w:color w:val="FFFFFF"/>
                <w:sz w:val="18"/>
                <w:szCs w:val="18"/>
              </w:rPr>
              <w:t>2 = Fully Meets</w:t>
            </w:r>
          </w:p>
          <w:p w14:paraId="19A44904" w14:textId="77777777" w:rsidR="00356D0F" w:rsidRPr="00177378" w:rsidRDefault="00356D0F" w:rsidP="00CA14AE">
            <w:pPr>
              <w:keepNext/>
              <w:rPr>
                <w:b/>
                <w:bCs/>
                <w:color w:val="FFFFFF"/>
                <w:sz w:val="24"/>
                <w:szCs w:val="24"/>
              </w:rPr>
            </w:pPr>
            <w:r w:rsidRPr="00CA14AE">
              <w:rPr>
                <w:b/>
                <w:bCs/>
                <w:i/>
                <w:color w:val="FFFFFF"/>
                <w:sz w:val="18"/>
                <w:szCs w:val="18"/>
              </w:rPr>
              <w:t>3 = Exceeds</w:t>
            </w:r>
          </w:p>
        </w:tc>
        <w:tc>
          <w:tcPr>
            <w:tcW w:w="2249" w:type="dxa"/>
            <w:tcBorders>
              <w:top w:val="nil"/>
              <w:left w:val="single" w:sz="4" w:space="0" w:color="FFFFFF"/>
              <w:bottom w:val="single" w:sz="4" w:space="0" w:color="FFFFFF"/>
              <w:right w:val="nil"/>
            </w:tcBorders>
            <w:shd w:val="clear" w:color="auto" w:fill="2DA2BF"/>
            <w:vAlign w:val="center"/>
          </w:tcPr>
          <w:p w14:paraId="4E91D30D" w14:textId="77777777" w:rsidR="00356D0F" w:rsidRPr="00177378" w:rsidRDefault="00356D0F" w:rsidP="00481F85">
            <w:pPr>
              <w:keepNext/>
              <w:ind w:left="-46"/>
              <w:rPr>
                <w:b/>
                <w:bCs/>
                <w:color w:val="FFFFFF"/>
                <w:sz w:val="24"/>
                <w:szCs w:val="24"/>
              </w:rPr>
            </w:pPr>
            <w:r>
              <w:rPr>
                <w:b/>
                <w:bCs/>
                <w:color w:val="FFFFFF"/>
                <w:sz w:val="24"/>
                <w:szCs w:val="24"/>
              </w:rPr>
              <w:t>Comments</w:t>
            </w:r>
          </w:p>
        </w:tc>
      </w:tr>
      <w:tr w:rsidR="00356D0F" w14:paraId="2BAAF84B" w14:textId="77777777" w:rsidTr="00356D0F">
        <w:tc>
          <w:tcPr>
            <w:tcW w:w="10330" w:type="dxa"/>
            <w:gridSpan w:val="6"/>
            <w:tcBorders>
              <w:top w:val="single" w:sz="4" w:space="0" w:color="FFFFFF"/>
              <w:left w:val="single" w:sz="8" w:space="0" w:color="2DA2BF"/>
              <w:bottom w:val="single" w:sz="8" w:space="0" w:color="2DA2BF"/>
              <w:right w:val="single" w:sz="8" w:space="0" w:color="2DA2BF"/>
            </w:tcBorders>
          </w:tcPr>
          <w:p w14:paraId="6B014B19" w14:textId="77777777" w:rsidR="00356D0F" w:rsidRPr="00270CBA" w:rsidRDefault="00356D0F" w:rsidP="009C32E8">
            <w:pPr>
              <w:rPr>
                <w:sz w:val="28"/>
                <w:szCs w:val="28"/>
              </w:rPr>
            </w:pPr>
            <w:r w:rsidRPr="00270CBA">
              <w:rPr>
                <w:b/>
                <w:bCs/>
                <w:sz w:val="28"/>
                <w:szCs w:val="28"/>
              </w:rPr>
              <w:t>Functional Requirements</w:t>
            </w:r>
          </w:p>
        </w:tc>
      </w:tr>
      <w:tr w:rsidR="00356D0F" w14:paraId="0C4AE1D0" w14:textId="77777777" w:rsidTr="00356D0F">
        <w:tc>
          <w:tcPr>
            <w:tcW w:w="10330" w:type="dxa"/>
            <w:gridSpan w:val="6"/>
            <w:tcBorders>
              <w:top w:val="single" w:sz="4" w:space="0" w:color="FFFFFF"/>
              <w:left w:val="single" w:sz="8" w:space="0" w:color="2DA2BF"/>
              <w:bottom w:val="single" w:sz="8" w:space="0" w:color="2DA2BF"/>
              <w:right w:val="single" w:sz="8" w:space="0" w:color="2DA2BF"/>
            </w:tcBorders>
          </w:tcPr>
          <w:p w14:paraId="5904129C" w14:textId="56CD0FFF" w:rsidR="00356D0F" w:rsidRPr="00270CBA" w:rsidRDefault="00356D0F" w:rsidP="009B1E55">
            <w:pPr>
              <w:pStyle w:val="Heading2"/>
              <w:ind w:left="540"/>
            </w:pPr>
            <w:bookmarkStart w:id="45" w:name="_Toc531352028"/>
            <w:r>
              <w:t>Large Format Scanner (LFS)</w:t>
            </w:r>
            <w:bookmarkEnd w:id="45"/>
          </w:p>
        </w:tc>
      </w:tr>
      <w:tr w:rsidR="00356D0F" w14:paraId="0F1E46B4" w14:textId="77777777" w:rsidTr="00356D0F">
        <w:tc>
          <w:tcPr>
            <w:tcW w:w="1095" w:type="dxa"/>
            <w:tcBorders>
              <w:top w:val="single" w:sz="4" w:space="0" w:color="FFFFFF"/>
              <w:left w:val="single" w:sz="8" w:space="0" w:color="2DA2BF"/>
              <w:bottom w:val="single" w:sz="8" w:space="0" w:color="2DA2BF"/>
            </w:tcBorders>
          </w:tcPr>
          <w:p w14:paraId="2FC594B2" w14:textId="77777777" w:rsidR="00356D0F" w:rsidRDefault="00356D0F" w:rsidP="009B1E55">
            <w:r>
              <w:rPr>
                <w:b/>
                <w:bCs/>
              </w:rPr>
              <w:t>LFS</w:t>
            </w:r>
            <w:r w:rsidRPr="0038596B">
              <w:rPr>
                <w:b/>
                <w:bCs/>
              </w:rPr>
              <w:t>001</w:t>
            </w:r>
          </w:p>
        </w:tc>
        <w:tc>
          <w:tcPr>
            <w:tcW w:w="4830" w:type="dxa"/>
            <w:gridSpan w:val="2"/>
            <w:tcBorders>
              <w:top w:val="single" w:sz="4" w:space="0" w:color="FFFFFF"/>
              <w:bottom w:val="single" w:sz="8" w:space="0" w:color="2DA2BF"/>
            </w:tcBorders>
          </w:tcPr>
          <w:p w14:paraId="49E649FA" w14:textId="238ACEF1" w:rsidR="00356D0F" w:rsidRDefault="00356D0F" w:rsidP="009B1E55">
            <w:r>
              <w:t xml:space="preserve">Should be able to </w:t>
            </w:r>
            <w:r w:rsidRPr="009D286F">
              <w:t xml:space="preserve">handle </w:t>
            </w:r>
            <w:r>
              <w:t>variety of different paper</w:t>
            </w:r>
            <w:r w:rsidR="00102B4C">
              <w:t xml:space="preserve"> weight and types</w:t>
            </w:r>
            <w:r>
              <w:t xml:space="preserve">, in particularly: </w:t>
            </w:r>
            <w:r w:rsidRPr="009D286F">
              <w:t xml:space="preserve">card stock, drafting film, or </w:t>
            </w:r>
            <w:r>
              <w:t xml:space="preserve">basic printing </w:t>
            </w:r>
            <w:r w:rsidRPr="009D286F">
              <w:t>paper</w:t>
            </w:r>
            <w:r>
              <w:t>.</w:t>
            </w:r>
          </w:p>
        </w:tc>
        <w:sdt>
          <w:sdtPr>
            <w:id w:val="698290103"/>
            <w:placeholder>
              <w:docPart w:val="847357C852234127930BF82E999E41F4"/>
            </w:placeholder>
            <w:showingPlcHdr/>
            <w:text/>
          </w:sdtPr>
          <w:sdtContent>
            <w:tc>
              <w:tcPr>
                <w:tcW w:w="2156" w:type="dxa"/>
                <w:gridSpan w:val="2"/>
                <w:tcBorders>
                  <w:top w:val="single" w:sz="4" w:space="0" w:color="FFFFFF"/>
                  <w:bottom w:val="single" w:sz="8" w:space="0" w:color="2DA2BF"/>
                  <w:right w:val="single" w:sz="8" w:space="0" w:color="2DA2BF"/>
                </w:tcBorders>
              </w:tcPr>
              <w:p w14:paraId="22B0E971" w14:textId="418F4A1E" w:rsidR="00356D0F" w:rsidRDefault="00356D0F" w:rsidP="009B1E55">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47623762"/>
            <w:placeholder>
              <w:docPart w:val="D2B67A0A749A460EBACF8371CCB2EA84"/>
            </w:placeholder>
            <w:showingPlcHdr/>
            <w:text/>
          </w:sdtPr>
          <w:sdtContent>
            <w:tc>
              <w:tcPr>
                <w:tcW w:w="2249" w:type="dxa"/>
                <w:tcBorders>
                  <w:top w:val="single" w:sz="4" w:space="0" w:color="FFFFFF"/>
                  <w:bottom w:val="single" w:sz="8" w:space="0" w:color="2DA2BF"/>
                  <w:right w:val="single" w:sz="8" w:space="0" w:color="2DA2BF"/>
                </w:tcBorders>
              </w:tcPr>
              <w:p w14:paraId="77F863EC" w14:textId="1DDED7C4" w:rsidR="00356D0F" w:rsidRDefault="00356D0F" w:rsidP="009B1E55">
                <w:r w:rsidRPr="00987C9C">
                  <w:rPr>
                    <w:rStyle w:val="PlaceholderText"/>
                  </w:rPr>
                  <w:t xml:space="preserve">Click here to enter </w:t>
                </w:r>
                <w:r>
                  <w:rPr>
                    <w:rStyle w:val="PlaceholderText"/>
                  </w:rPr>
                  <w:t>Comments</w:t>
                </w:r>
                <w:r w:rsidRPr="00987C9C">
                  <w:rPr>
                    <w:rStyle w:val="PlaceholderText"/>
                  </w:rPr>
                  <w:t>.</w:t>
                </w:r>
              </w:p>
            </w:tc>
          </w:sdtContent>
        </w:sdt>
      </w:tr>
      <w:tr w:rsidR="00356D0F" w14:paraId="18AC0657" w14:textId="77777777" w:rsidTr="00356D0F">
        <w:tc>
          <w:tcPr>
            <w:tcW w:w="1095" w:type="dxa"/>
          </w:tcPr>
          <w:p w14:paraId="178B2582" w14:textId="77777777" w:rsidR="00356D0F" w:rsidRDefault="00356D0F" w:rsidP="009B1E55">
            <w:r>
              <w:rPr>
                <w:b/>
                <w:bCs/>
              </w:rPr>
              <w:t>LFS</w:t>
            </w:r>
            <w:r w:rsidRPr="0038596B">
              <w:rPr>
                <w:b/>
                <w:bCs/>
              </w:rPr>
              <w:t>00</w:t>
            </w:r>
            <w:r>
              <w:rPr>
                <w:b/>
                <w:bCs/>
              </w:rPr>
              <w:t>2</w:t>
            </w:r>
          </w:p>
        </w:tc>
        <w:tc>
          <w:tcPr>
            <w:tcW w:w="4830" w:type="dxa"/>
            <w:gridSpan w:val="2"/>
          </w:tcPr>
          <w:p w14:paraId="502AB5F5" w14:textId="77777777" w:rsidR="00356D0F" w:rsidRDefault="00356D0F" w:rsidP="009B1E55">
            <w:r>
              <w:t>Should have a stand.</w:t>
            </w:r>
          </w:p>
        </w:tc>
        <w:sdt>
          <w:sdtPr>
            <w:id w:val="358324238"/>
            <w:placeholder>
              <w:docPart w:val="738BCB1DB34B469EB387D8B7487024CC"/>
            </w:placeholder>
            <w:showingPlcHdr/>
            <w:text/>
          </w:sdtPr>
          <w:sdtContent>
            <w:tc>
              <w:tcPr>
                <w:tcW w:w="2156" w:type="dxa"/>
                <w:gridSpan w:val="2"/>
              </w:tcPr>
              <w:p w14:paraId="119347A8" w14:textId="23280B0E" w:rsidR="00356D0F" w:rsidRDefault="00356D0F" w:rsidP="009B1E55">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332054457"/>
            <w:placeholder>
              <w:docPart w:val="F6CBA122127C425283A4092D8580C64D"/>
            </w:placeholder>
            <w:showingPlcHdr/>
            <w:text/>
          </w:sdtPr>
          <w:sdtContent>
            <w:tc>
              <w:tcPr>
                <w:tcW w:w="2249" w:type="dxa"/>
              </w:tcPr>
              <w:p w14:paraId="5A30AEBA" w14:textId="053ECA9E" w:rsidR="00356D0F" w:rsidRDefault="00356D0F" w:rsidP="009B1E55">
                <w:r w:rsidRPr="00987C9C">
                  <w:rPr>
                    <w:rStyle w:val="PlaceholderText"/>
                  </w:rPr>
                  <w:t xml:space="preserve">Click here to enter </w:t>
                </w:r>
                <w:r>
                  <w:rPr>
                    <w:rStyle w:val="PlaceholderText"/>
                  </w:rPr>
                  <w:t>Comments</w:t>
                </w:r>
                <w:r w:rsidRPr="00987C9C">
                  <w:rPr>
                    <w:rStyle w:val="PlaceholderText"/>
                  </w:rPr>
                  <w:t>.</w:t>
                </w:r>
              </w:p>
            </w:tc>
          </w:sdtContent>
        </w:sdt>
      </w:tr>
      <w:tr w:rsidR="00356D0F" w14:paraId="64F3AE95" w14:textId="77777777" w:rsidTr="00356D0F">
        <w:tc>
          <w:tcPr>
            <w:tcW w:w="1095" w:type="dxa"/>
          </w:tcPr>
          <w:p w14:paraId="1A7BF93F" w14:textId="77777777" w:rsidR="00356D0F" w:rsidRDefault="00356D0F" w:rsidP="009B1E55">
            <w:r>
              <w:rPr>
                <w:b/>
                <w:bCs/>
              </w:rPr>
              <w:t>LFS</w:t>
            </w:r>
            <w:r w:rsidRPr="0038596B">
              <w:rPr>
                <w:b/>
                <w:bCs/>
              </w:rPr>
              <w:t>00</w:t>
            </w:r>
            <w:r>
              <w:rPr>
                <w:b/>
                <w:bCs/>
              </w:rPr>
              <w:t>3</w:t>
            </w:r>
          </w:p>
        </w:tc>
        <w:tc>
          <w:tcPr>
            <w:tcW w:w="4830" w:type="dxa"/>
            <w:gridSpan w:val="2"/>
          </w:tcPr>
          <w:p w14:paraId="21159DDC" w14:textId="77777777" w:rsidR="00356D0F" w:rsidRDefault="00356D0F" w:rsidP="009B1E55">
            <w:r>
              <w:t>Should have a maximum scan width of 42in (106.7cm).</w:t>
            </w:r>
          </w:p>
        </w:tc>
        <w:sdt>
          <w:sdtPr>
            <w:id w:val="2136521371"/>
            <w:placeholder>
              <w:docPart w:val="B00E012E10ED4665AF1E824C6F549A78"/>
            </w:placeholder>
            <w:showingPlcHdr/>
            <w:text/>
          </w:sdtPr>
          <w:sdtContent>
            <w:tc>
              <w:tcPr>
                <w:tcW w:w="2156" w:type="dxa"/>
                <w:gridSpan w:val="2"/>
              </w:tcPr>
              <w:p w14:paraId="5555CEB2" w14:textId="538B3F7A" w:rsidR="00356D0F" w:rsidRDefault="00356D0F" w:rsidP="009B1E55">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821158345"/>
            <w:placeholder>
              <w:docPart w:val="B3886FF5DB96467DA36A268DC2F6B11A"/>
            </w:placeholder>
            <w:showingPlcHdr/>
            <w:text/>
          </w:sdtPr>
          <w:sdtContent>
            <w:tc>
              <w:tcPr>
                <w:tcW w:w="2249" w:type="dxa"/>
              </w:tcPr>
              <w:p w14:paraId="57E77155" w14:textId="2C6C97AF" w:rsidR="00356D0F" w:rsidRDefault="00356D0F" w:rsidP="009B1E55">
                <w:r w:rsidRPr="00987C9C">
                  <w:rPr>
                    <w:rStyle w:val="PlaceholderText"/>
                  </w:rPr>
                  <w:t xml:space="preserve">Click here to enter </w:t>
                </w:r>
                <w:r>
                  <w:rPr>
                    <w:rStyle w:val="PlaceholderText"/>
                  </w:rPr>
                  <w:t>Comments</w:t>
                </w:r>
                <w:r w:rsidRPr="00987C9C">
                  <w:rPr>
                    <w:rStyle w:val="PlaceholderText"/>
                  </w:rPr>
                  <w:t>.</w:t>
                </w:r>
              </w:p>
            </w:tc>
          </w:sdtContent>
        </w:sdt>
      </w:tr>
      <w:tr w:rsidR="00356D0F" w14:paraId="1CAE5F91" w14:textId="77777777" w:rsidTr="00356D0F">
        <w:tc>
          <w:tcPr>
            <w:tcW w:w="1095" w:type="dxa"/>
            <w:tcBorders>
              <w:top w:val="single" w:sz="8" w:space="0" w:color="2DA2BF"/>
              <w:left w:val="single" w:sz="8" w:space="0" w:color="2DA2BF"/>
              <w:bottom w:val="single" w:sz="8" w:space="0" w:color="2DA2BF"/>
            </w:tcBorders>
          </w:tcPr>
          <w:p w14:paraId="737D68C3" w14:textId="77777777" w:rsidR="00356D0F" w:rsidRDefault="00356D0F" w:rsidP="009B1E55">
            <w:r>
              <w:rPr>
                <w:b/>
                <w:bCs/>
              </w:rPr>
              <w:t>LFS</w:t>
            </w:r>
            <w:r w:rsidRPr="0038596B">
              <w:rPr>
                <w:b/>
                <w:bCs/>
              </w:rPr>
              <w:t>00</w:t>
            </w:r>
            <w:r>
              <w:rPr>
                <w:b/>
                <w:bCs/>
              </w:rPr>
              <w:t>4</w:t>
            </w:r>
          </w:p>
        </w:tc>
        <w:tc>
          <w:tcPr>
            <w:tcW w:w="4830" w:type="dxa"/>
            <w:gridSpan w:val="2"/>
            <w:tcBorders>
              <w:top w:val="single" w:sz="8" w:space="0" w:color="2DA2BF"/>
              <w:bottom w:val="single" w:sz="8" w:space="0" w:color="2DA2BF"/>
            </w:tcBorders>
          </w:tcPr>
          <w:p w14:paraId="2D28EA7D" w14:textId="77777777" w:rsidR="00356D0F" w:rsidRDefault="00356D0F" w:rsidP="009B1E55">
            <w:r>
              <w:t>Should have a maximum media width of 44in (111.6cm).</w:t>
            </w:r>
          </w:p>
        </w:tc>
        <w:sdt>
          <w:sdtPr>
            <w:id w:val="820851659"/>
            <w:placeholder>
              <w:docPart w:val="7CF8138509D1412CA041012157654ADC"/>
            </w:placeholder>
            <w:showingPlcHdr/>
            <w:text/>
          </w:sdtPr>
          <w:sdtContent>
            <w:tc>
              <w:tcPr>
                <w:tcW w:w="2156" w:type="dxa"/>
                <w:gridSpan w:val="2"/>
                <w:tcBorders>
                  <w:top w:val="single" w:sz="8" w:space="0" w:color="2DA2BF"/>
                  <w:bottom w:val="single" w:sz="8" w:space="0" w:color="2DA2BF"/>
                  <w:right w:val="single" w:sz="8" w:space="0" w:color="2DA2BF"/>
                </w:tcBorders>
              </w:tcPr>
              <w:p w14:paraId="15B89BBF" w14:textId="5C8C5B9F" w:rsidR="00356D0F" w:rsidRDefault="00356D0F" w:rsidP="009B1E55">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344433746"/>
            <w:placeholder>
              <w:docPart w:val="03DE1DBA3A3C4BC9A9BAA0F30DD012BC"/>
            </w:placeholder>
            <w:showingPlcHdr/>
            <w:text/>
          </w:sdtPr>
          <w:sdtContent>
            <w:tc>
              <w:tcPr>
                <w:tcW w:w="2249" w:type="dxa"/>
                <w:tcBorders>
                  <w:top w:val="single" w:sz="8" w:space="0" w:color="2DA2BF"/>
                  <w:bottom w:val="single" w:sz="8" w:space="0" w:color="2DA2BF"/>
                  <w:right w:val="single" w:sz="8" w:space="0" w:color="2DA2BF"/>
                </w:tcBorders>
              </w:tcPr>
              <w:p w14:paraId="663BBC29" w14:textId="23B2D558" w:rsidR="00356D0F" w:rsidRDefault="00356D0F" w:rsidP="009B1E55">
                <w:r w:rsidRPr="00987C9C">
                  <w:rPr>
                    <w:rStyle w:val="PlaceholderText"/>
                  </w:rPr>
                  <w:t xml:space="preserve">Click here to enter </w:t>
                </w:r>
                <w:r>
                  <w:rPr>
                    <w:rStyle w:val="PlaceholderText"/>
                  </w:rPr>
                  <w:t>Comments</w:t>
                </w:r>
                <w:r w:rsidRPr="00987C9C">
                  <w:rPr>
                    <w:rStyle w:val="PlaceholderText"/>
                  </w:rPr>
                  <w:t>.</w:t>
                </w:r>
              </w:p>
            </w:tc>
          </w:sdtContent>
        </w:sdt>
      </w:tr>
      <w:tr w:rsidR="00356D0F" w14:paraId="106DDD0C" w14:textId="77777777" w:rsidTr="00356D0F">
        <w:tc>
          <w:tcPr>
            <w:tcW w:w="1095" w:type="dxa"/>
            <w:tcBorders>
              <w:top w:val="single" w:sz="8" w:space="0" w:color="2DA2BF"/>
              <w:left w:val="single" w:sz="8" w:space="0" w:color="2DA2BF"/>
              <w:bottom w:val="single" w:sz="8" w:space="0" w:color="2DA2BF"/>
            </w:tcBorders>
          </w:tcPr>
          <w:p w14:paraId="6894FC04" w14:textId="77777777" w:rsidR="00356D0F" w:rsidRDefault="00356D0F" w:rsidP="009B1E55">
            <w:r>
              <w:rPr>
                <w:b/>
                <w:bCs/>
              </w:rPr>
              <w:t>LFS</w:t>
            </w:r>
            <w:r w:rsidRPr="0038596B">
              <w:rPr>
                <w:b/>
                <w:bCs/>
              </w:rPr>
              <w:t>00</w:t>
            </w:r>
            <w:r>
              <w:rPr>
                <w:b/>
                <w:bCs/>
              </w:rPr>
              <w:t>5</w:t>
            </w:r>
          </w:p>
        </w:tc>
        <w:tc>
          <w:tcPr>
            <w:tcW w:w="4830" w:type="dxa"/>
            <w:gridSpan w:val="2"/>
            <w:tcBorders>
              <w:top w:val="single" w:sz="8" w:space="0" w:color="2DA2BF"/>
              <w:bottom w:val="single" w:sz="8" w:space="0" w:color="2DA2BF"/>
            </w:tcBorders>
          </w:tcPr>
          <w:p w14:paraId="36950417" w14:textId="77777777" w:rsidR="00356D0F" w:rsidRDefault="00356D0F" w:rsidP="009B1E55">
            <w:r>
              <w:t xml:space="preserve">Should be high speed and high quality. </w:t>
            </w:r>
          </w:p>
        </w:tc>
        <w:sdt>
          <w:sdtPr>
            <w:id w:val="-122082121"/>
            <w:placeholder>
              <w:docPart w:val="6BCFAA419FEB4D9D978881ADAE8945A2"/>
            </w:placeholder>
            <w:showingPlcHdr/>
            <w:text/>
          </w:sdtPr>
          <w:sdtContent>
            <w:tc>
              <w:tcPr>
                <w:tcW w:w="2156" w:type="dxa"/>
                <w:gridSpan w:val="2"/>
                <w:tcBorders>
                  <w:top w:val="single" w:sz="8" w:space="0" w:color="2DA2BF"/>
                  <w:bottom w:val="single" w:sz="8" w:space="0" w:color="2DA2BF"/>
                  <w:right w:val="single" w:sz="8" w:space="0" w:color="2DA2BF"/>
                </w:tcBorders>
              </w:tcPr>
              <w:p w14:paraId="0DCAA9A5" w14:textId="290A43CB" w:rsidR="00356D0F" w:rsidRDefault="00356D0F" w:rsidP="009B1E55">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384944024"/>
            <w:placeholder>
              <w:docPart w:val="1586182456B44889BC94358B78710D17"/>
            </w:placeholder>
            <w:showingPlcHdr/>
            <w:text/>
          </w:sdtPr>
          <w:sdtContent>
            <w:tc>
              <w:tcPr>
                <w:tcW w:w="2249" w:type="dxa"/>
                <w:tcBorders>
                  <w:top w:val="single" w:sz="8" w:space="0" w:color="2DA2BF"/>
                  <w:bottom w:val="single" w:sz="8" w:space="0" w:color="2DA2BF"/>
                  <w:right w:val="single" w:sz="8" w:space="0" w:color="2DA2BF"/>
                </w:tcBorders>
              </w:tcPr>
              <w:p w14:paraId="32DAD6C4" w14:textId="3F2D2647" w:rsidR="00356D0F" w:rsidRDefault="00356D0F" w:rsidP="009B1E55">
                <w:r w:rsidRPr="00987C9C">
                  <w:rPr>
                    <w:rStyle w:val="PlaceholderText"/>
                  </w:rPr>
                  <w:t xml:space="preserve">Click here to enter </w:t>
                </w:r>
                <w:r>
                  <w:rPr>
                    <w:rStyle w:val="PlaceholderText"/>
                  </w:rPr>
                  <w:t>Comments</w:t>
                </w:r>
                <w:r w:rsidRPr="00987C9C">
                  <w:rPr>
                    <w:rStyle w:val="PlaceholderText"/>
                  </w:rPr>
                  <w:t>.</w:t>
                </w:r>
              </w:p>
            </w:tc>
          </w:sdtContent>
        </w:sdt>
      </w:tr>
      <w:tr w:rsidR="00356D0F" w14:paraId="6675ED86" w14:textId="77777777" w:rsidTr="00356D0F">
        <w:tc>
          <w:tcPr>
            <w:tcW w:w="1095" w:type="dxa"/>
            <w:tcBorders>
              <w:top w:val="single" w:sz="8" w:space="0" w:color="2DA2BF"/>
              <w:left w:val="single" w:sz="8" w:space="0" w:color="2DA2BF"/>
              <w:bottom w:val="single" w:sz="8" w:space="0" w:color="2DA2BF"/>
            </w:tcBorders>
          </w:tcPr>
          <w:p w14:paraId="61C5BF8B" w14:textId="77777777" w:rsidR="00356D0F" w:rsidRDefault="00356D0F" w:rsidP="009B1E55">
            <w:r>
              <w:rPr>
                <w:b/>
                <w:bCs/>
              </w:rPr>
              <w:t>LFS</w:t>
            </w:r>
            <w:r w:rsidRPr="0038596B">
              <w:rPr>
                <w:b/>
                <w:bCs/>
              </w:rPr>
              <w:t>00</w:t>
            </w:r>
            <w:r>
              <w:rPr>
                <w:b/>
                <w:bCs/>
              </w:rPr>
              <w:t>6</w:t>
            </w:r>
          </w:p>
        </w:tc>
        <w:tc>
          <w:tcPr>
            <w:tcW w:w="4830" w:type="dxa"/>
            <w:gridSpan w:val="2"/>
            <w:tcBorders>
              <w:top w:val="single" w:sz="8" w:space="0" w:color="2DA2BF"/>
              <w:bottom w:val="single" w:sz="8" w:space="0" w:color="2DA2BF"/>
            </w:tcBorders>
          </w:tcPr>
          <w:p w14:paraId="7A521B72" w14:textId="77777777" w:rsidR="00356D0F" w:rsidRDefault="00356D0F" w:rsidP="009B1E55">
            <w:r>
              <w:t>Should be able to scan documents and maps up to 0.08″ (2 mm) in thickness.</w:t>
            </w:r>
          </w:p>
        </w:tc>
        <w:sdt>
          <w:sdtPr>
            <w:id w:val="-1993245678"/>
            <w:placeholder>
              <w:docPart w:val="DC05BF34FC1A4D038656CC9938EE3E65"/>
            </w:placeholder>
            <w:showingPlcHdr/>
            <w:text/>
          </w:sdtPr>
          <w:sdtContent>
            <w:tc>
              <w:tcPr>
                <w:tcW w:w="2156" w:type="dxa"/>
                <w:gridSpan w:val="2"/>
                <w:tcBorders>
                  <w:top w:val="single" w:sz="8" w:space="0" w:color="2DA2BF"/>
                  <w:bottom w:val="single" w:sz="8" w:space="0" w:color="2DA2BF"/>
                  <w:right w:val="single" w:sz="8" w:space="0" w:color="2DA2BF"/>
                </w:tcBorders>
              </w:tcPr>
              <w:p w14:paraId="3AF3F075" w14:textId="715F0B07" w:rsidR="00356D0F" w:rsidRDefault="00356D0F" w:rsidP="009B1E55">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13775159"/>
            <w:placeholder>
              <w:docPart w:val="173C192ECC2C477DBD0FAD27CB9FA5B8"/>
            </w:placeholder>
            <w:showingPlcHdr/>
            <w:text/>
          </w:sdtPr>
          <w:sdtContent>
            <w:tc>
              <w:tcPr>
                <w:tcW w:w="2249" w:type="dxa"/>
                <w:tcBorders>
                  <w:top w:val="single" w:sz="8" w:space="0" w:color="2DA2BF"/>
                  <w:bottom w:val="single" w:sz="8" w:space="0" w:color="2DA2BF"/>
                  <w:right w:val="single" w:sz="8" w:space="0" w:color="2DA2BF"/>
                </w:tcBorders>
              </w:tcPr>
              <w:p w14:paraId="3B5C7EB6" w14:textId="29C54C41" w:rsidR="00356D0F" w:rsidRDefault="00356D0F" w:rsidP="009B1E55">
                <w:r w:rsidRPr="00987C9C">
                  <w:rPr>
                    <w:rStyle w:val="PlaceholderText"/>
                  </w:rPr>
                  <w:t xml:space="preserve">Click here to enter </w:t>
                </w:r>
                <w:r>
                  <w:rPr>
                    <w:rStyle w:val="PlaceholderText"/>
                  </w:rPr>
                  <w:t>Comments</w:t>
                </w:r>
                <w:r w:rsidRPr="00987C9C">
                  <w:rPr>
                    <w:rStyle w:val="PlaceholderText"/>
                  </w:rPr>
                  <w:t>.</w:t>
                </w:r>
              </w:p>
            </w:tc>
          </w:sdtContent>
        </w:sdt>
      </w:tr>
      <w:tr w:rsidR="00356D0F" w14:paraId="5F402A5F" w14:textId="77777777" w:rsidTr="00356D0F">
        <w:tc>
          <w:tcPr>
            <w:tcW w:w="1095" w:type="dxa"/>
            <w:tcBorders>
              <w:top w:val="single" w:sz="8" w:space="0" w:color="2DA2BF"/>
              <w:left w:val="single" w:sz="8" w:space="0" w:color="2DA2BF"/>
              <w:bottom w:val="single" w:sz="8" w:space="0" w:color="2DA2BF"/>
            </w:tcBorders>
          </w:tcPr>
          <w:p w14:paraId="55260C9D" w14:textId="77777777" w:rsidR="00356D0F" w:rsidRDefault="00356D0F" w:rsidP="009B1E55">
            <w:r>
              <w:rPr>
                <w:b/>
                <w:bCs/>
              </w:rPr>
              <w:t>LFS</w:t>
            </w:r>
            <w:r w:rsidRPr="0038596B">
              <w:rPr>
                <w:b/>
                <w:bCs/>
              </w:rPr>
              <w:t>00</w:t>
            </w:r>
            <w:r>
              <w:rPr>
                <w:b/>
                <w:bCs/>
              </w:rPr>
              <w:t>7</w:t>
            </w:r>
          </w:p>
        </w:tc>
        <w:tc>
          <w:tcPr>
            <w:tcW w:w="4830" w:type="dxa"/>
            <w:gridSpan w:val="2"/>
            <w:tcBorders>
              <w:top w:val="single" w:sz="8" w:space="0" w:color="2DA2BF"/>
              <w:bottom w:val="single" w:sz="8" w:space="0" w:color="2DA2BF"/>
            </w:tcBorders>
          </w:tcPr>
          <w:p w14:paraId="2FBEC232" w14:textId="77777777" w:rsidR="00356D0F" w:rsidRDefault="00356D0F" w:rsidP="009B1E55">
            <w:r>
              <w:t>Should ensure that delicate or fragile media such as old maps or blueprints can be safely and accurately scanned without problems.</w:t>
            </w:r>
          </w:p>
        </w:tc>
        <w:sdt>
          <w:sdtPr>
            <w:id w:val="-551772137"/>
            <w:placeholder>
              <w:docPart w:val="A9D40CC69F6A4002BBCB14C6699E7CDC"/>
            </w:placeholder>
            <w:showingPlcHdr/>
            <w:text/>
          </w:sdtPr>
          <w:sdtContent>
            <w:tc>
              <w:tcPr>
                <w:tcW w:w="2156" w:type="dxa"/>
                <w:gridSpan w:val="2"/>
                <w:tcBorders>
                  <w:top w:val="single" w:sz="8" w:space="0" w:color="2DA2BF"/>
                  <w:bottom w:val="single" w:sz="8" w:space="0" w:color="2DA2BF"/>
                  <w:right w:val="single" w:sz="8" w:space="0" w:color="2DA2BF"/>
                </w:tcBorders>
              </w:tcPr>
              <w:p w14:paraId="442CC5DD" w14:textId="3E606F12" w:rsidR="00356D0F" w:rsidRDefault="00356D0F" w:rsidP="009B1E55">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56706521"/>
            <w:placeholder>
              <w:docPart w:val="6D9C1107745E4DAC991FDA1F449DB77D"/>
            </w:placeholder>
            <w:showingPlcHdr/>
            <w:text/>
          </w:sdtPr>
          <w:sdtContent>
            <w:tc>
              <w:tcPr>
                <w:tcW w:w="2249" w:type="dxa"/>
                <w:tcBorders>
                  <w:top w:val="single" w:sz="8" w:space="0" w:color="2DA2BF"/>
                  <w:bottom w:val="single" w:sz="8" w:space="0" w:color="2DA2BF"/>
                  <w:right w:val="single" w:sz="8" w:space="0" w:color="2DA2BF"/>
                </w:tcBorders>
              </w:tcPr>
              <w:p w14:paraId="04AF96FD" w14:textId="0E870729" w:rsidR="00356D0F" w:rsidRDefault="00356D0F" w:rsidP="009B1E55">
                <w:r w:rsidRPr="00987C9C">
                  <w:rPr>
                    <w:rStyle w:val="PlaceholderText"/>
                  </w:rPr>
                  <w:t xml:space="preserve">Click here to enter </w:t>
                </w:r>
                <w:r>
                  <w:rPr>
                    <w:rStyle w:val="PlaceholderText"/>
                  </w:rPr>
                  <w:t>Comments</w:t>
                </w:r>
                <w:r w:rsidRPr="00987C9C">
                  <w:rPr>
                    <w:rStyle w:val="PlaceholderText"/>
                  </w:rPr>
                  <w:t>.</w:t>
                </w:r>
              </w:p>
            </w:tc>
          </w:sdtContent>
        </w:sdt>
      </w:tr>
      <w:tr w:rsidR="00356D0F" w14:paraId="700048F1" w14:textId="77777777" w:rsidTr="00356D0F">
        <w:tc>
          <w:tcPr>
            <w:tcW w:w="1095" w:type="dxa"/>
          </w:tcPr>
          <w:p w14:paraId="3BA65CC6" w14:textId="77777777" w:rsidR="00356D0F" w:rsidRDefault="00356D0F" w:rsidP="009B1E55">
            <w:r>
              <w:rPr>
                <w:b/>
                <w:bCs/>
              </w:rPr>
              <w:t>LFS</w:t>
            </w:r>
            <w:r w:rsidRPr="0038596B">
              <w:rPr>
                <w:b/>
                <w:bCs/>
              </w:rPr>
              <w:t>00</w:t>
            </w:r>
            <w:r>
              <w:rPr>
                <w:b/>
                <w:bCs/>
              </w:rPr>
              <w:t>8</w:t>
            </w:r>
          </w:p>
        </w:tc>
        <w:tc>
          <w:tcPr>
            <w:tcW w:w="4830" w:type="dxa"/>
            <w:gridSpan w:val="2"/>
          </w:tcPr>
          <w:p w14:paraId="7841DEBC" w14:textId="77777777" w:rsidR="00356D0F" w:rsidRDefault="00356D0F" w:rsidP="009B1E55">
            <w:r>
              <w:t>Should be able to scan large volume of maps and other documents for archiving purposes.</w:t>
            </w:r>
          </w:p>
        </w:tc>
        <w:sdt>
          <w:sdtPr>
            <w:id w:val="-819425068"/>
            <w:placeholder>
              <w:docPart w:val="609A00E831FB43E48D6955275397EAA5"/>
            </w:placeholder>
            <w:showingPlcHdr/>
            <w:text/>
          </w:sdtPr>
          <w:sdtContent>
            <w:tc>
              <w:tcPr>
                <w:tcW w:w="2156" w:type="dxa"/>
                <w:gridSpan w:val="2"/>
              </w:tcPr>
              <w:p w14:paraId="120AC517" w14:textId="69977645" w:rsidR="00356D0F" w:rsidRDefault="00356D0F" w:rsidP="009B1E55">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654717673"/>
            <w:placeholder>
              <w:docPart w:val="0BB6DBC3737B4BC68786D6B6299EB305"/>
            </w:placeholder>
            <w:showingPlcHdr/>
            <w:text/>
          </w:sdtPr>
          <w:sdtContent>
            <w:tc>
              <w:tcPr>
                <w:tcW w:w="2249" w:type="dxa"/>
              </w:tcPr>
              <w:p w14:paraId="4237C152" w14:textId="23D72286" w:rsidR="00356D0F" w:rsidRDefault="00356D0F" w:rsidP="009B1E55">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4B68724F" w14:textId="77777777" w:rsidTr="00356D0F">
        <w:tc>
          <w:tcPr>
            <w:tcW w:w="1095" w:type="dxa"/>
          </w:tcPr>
          <w:p w14:paraId="7E75D8C5" w14:textId="00F62003" w:rsidR="00F35360" w:rsidRDefault="00F35360" w:rsidP="009B1E55">
            <w:pPr>
              <w:rPr>
                <w:b/>
                <w:bCs/>
              </w:rPr>
            </w:pPr>
            <w:r>
              <w:rPr>
                <w:b/>
                <w:bCs/>
              </w:rPr>
              <w:t>LFS009</w:t>
            </w:r>
          </w:p>
        </w:tc>
        <w:tc>
          <w:tcPr>
            <w:tcW w:w="4830" w:type="dxa"/>
            <w:gridSpan w:val="2"/>
          </w:tcPr>
          <w:p w14:paraId="0A09E9C4" w14:textId="59C59562" w:rsidR="00F35360" w:rsidRDefault="00F35360" w:rsidP="009B1E55">
            <w:r>
              <w:t>Must have the ability to feed multiple pages at a time.</w:t>
            </w:r>
          </w:p>
        </w:tc>
        <w:sdt>
          <w:sdtPr>
            <w:id w:val="-556475187"/>
            <w:placeholder>
              <w:docPart w:val="FBE991096FB0489BA4A410110D01EEA8"/>
            </w:placeholder>
            <w:showingPlcHdr/>
            <w:text/>
          </w:sdtPr>
          <w:sdtContent>
            <w:tc>
              <w:tcPr>
                <w:tcW w:w="2156" w:type="dxa"/>
                <w:gridSpan w:val="2"/>
              </w:tcPr>
              <w:p w14:paraId="3959C2C5" w14:textId="1B24B084" w:rsidR="00F35360" w:rsidRDefault="00F35360" w:rsidP="009B1E55">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481363432"/>
            <w:placeholder>
              <w:docPart w:val="DF51B7DF8778409FA73E0C5B5C473536"/>
            </w:placeholder>
            <w:showingPlcHdr/>
            <w:text/>
          </w:sdtPr>
          <w:sdtContent>
            <w:tc>
              <w:tcPr>
                <w:tcW w:w="2249" w:type="dxa"/>
              </w:tcPr>
              <w:p w14:paraId="4391CCBE" w14:textId="7FEFF1D0" w:rsidR="00F35360" w:rsidRDefault="00F35360" w:rsidP="009B1E55">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3BF1DC48" w14:textId="77777777" w:rsidTr="00356D0F">
        <w:tc>
          <w:tcPr>
            <w:tcW w:w="1095" w:type="dxa"/>
          </w:tcPr>
          <w:p w14:paraId="5A89DA22" w14:textId="2A4BDD0B" w:rsidR="00F35360" w:rsidRDefault="00F35360" w:rsidP="009B1E55">
            <w:pPr>
              <w:rPr>
                <w:b/>
                <w:bCs/>
              </w:rPr>
            </w:pPr>
            <w:r>
              <w:rPr>
                <w:b/>
                <w:bCs/>
              </w:rPr>
              <w:t>LFS010</w:t>
            </w:r>
          </w:p>
        </w:tc>
        <w:tc>
          <w:tcPr>
            <w:tcW w:w="4830" w:type="dxa"/>
            <w:gridSpan w:val="2"/>
          </w:tcPr>
          <w:p w14:paraId="75823D37" w14:textId="3924D41F" w:rsidR="00F35360" w:rsidRDefault="00F35360" w:rsidP="009B1E55">
            <w:r>
              <w:t>Must be networkable</w:t>
            </w:r>
          </w:p>
        </w:tc>
        <w:sdt>
          <w:sdtPr>
            <w:id w:val="-2128622203"/>
            <w:placeholder>
              <w:docPart w:val="3984B9E15A9C40DB969D5DBEF523AAB1"/>
            </w:placeholder>
            <w:showingPlcHdr/>
            <w:text/>
          </w:sdtPr>
          <w:sdtContent>
            <w:tc>
              <w:tcPr>
                <w:tcW w:w="2156" w:type="dxa"/>
                <w:gridSpan w:val="2"/>
              </w:tcPr>
              <w:p w14:paraId="20735248" w14:textId="33546B21" w:rsidR="00F35360" w:rsidRDefault="00F35360" w:rsidP="009B1E55">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734702981"/>
            <w:placeholder>
              <w:docPart w:val="EA45E9BD5F5648B3BB8631DCE25290BF"/>
            </w:placeholder>
            <w:showingPlcHdr/>
            <w:text/>
          </w:sdtPr>
          <w:sdtContent>
            <w:tc>
              <w:tcPr>
                <w:tcW w:w="2249" w:type="dxa"/>
              </w:tcPr>
              <w:p w14:paraId="03284BD5" w14:textId="12E8AFA9" w:rsidR="00F35360" w:rsidRDefault="00F35360" w:rsidP="009B1E55">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7AD1349F" w14:textId="77777777" w:rsidTr="000C366C">
        <w:tc>
          <w:tcPr>
            <w:tcW w:w="1095" w:type="dxa"/>
            <w:tcBorders>
              <w:top w:val="single" w:sz="4" w:space="0" w:color="2DA2BF"/>
              <w:left w:val="single" w:sz="4" w:space="0" w:color="2DA2BF"/>
              <w:bottom w:val="single" w:sz="4" w:space="0" w:color="2DA2BF"/>
              <w:right w:val="single" w:sz="4" w:space="0" w:color="2DA2BF"/>
            </w:tcBorders>
          </w:tcPr>
          <w:p w14:paraId="58B374ED" w14:textId="151C1084" w:rsidR="00F35360" w:rsidRDefault="00F35360" w:rsidP="000C366C">
            <w:pPr>
              <w:rPr>
                <w:b/>
                <w:bCs/>
              </w:rPr>
            </w:pPr>
            <w:r>
              <w:rPr>
                <w:b/>
                <w:bCs/>
              </w:rPr>
              <w:t>LFS0011</w:t>
            </w:r>
          </w:p>
        </w:tc>
        <w:tc>
          <w:tcPr>
            <w:tcW w:w="4830" w:type="dxa"/>
            <w:gridSpan w:val="2"/>
            <w:tcBorders>
              <w:top w:val="single" w:sz="4" w:space="0" w:color="2DA2BF"/>
              <w:left w:val="single" w:sz="4" w:space="0" w:color="2DA2BF"/>
              <w:bottom w:val="single" w:sz="4" w:space="0" w:color="2DA2BF"/>
              <w:right w:val="single" w:sz="4" w:space="0" w:color="2DA2BF"/>
            </w:tcBorders>
          </w:tcPr>
          <w:p w14:paraId="77999963" w14:textId="77777777" w:rsidR="00F35360" w:rsidRDefault="00F35360" w:rsidP="000C366C">
            <w:r>
              <w:t>Should have OCR capability</w:t>
            </w:r>
          </w:p>
        </w:tc>
        <w:sdt>
          <w:sdtPr>
            <w:id w:val="1276447786"/>
            <w:placeholder>
              <w:docPart w:val="7584747B907A4A028FB97F857F0F9863"/>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5A9E5D61" w14:textId="23F00A73" w:rsidR="00F35360" w:rsidRDefault="00F35360" w:rsidP="000C366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54052454"/>
            <w:placeholder>
              <w:docPart w:val="0FC58255ADBB4F2B9F2EFA5133E194FC"/>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08713A2B" w14:textId="1824F5B8" w:rsidR="00F35360" w:rsidRDefault="00F35360" w:rsidP="000C366C">
                <w:r w:rsidRPr="00987C9C">
                  <w:rPr>
                    <w:rStyle w:val="PlaceholderText"/>
                  </w:rPr>
                  <w:t xml:space="preserve">Click here to enter </w:t>
                </w:r>
                <w:r>
                  <w:rPr>
                    <w:rStyle w:val="PlaceholderText"/>
                  </w:rPr>
                  <w:t>Comments</w:t>
                </w:r>
                <w:r w:rsidRPr="00987C9C">
                  <w:rPr>
                    <w:rStyle w:val="PlaceholderText"/>
                  </w:rPr>
                  <w:t>.</w:t>
                </w:r>
              </w:p>
            </w:tc>
          </w:sdtContent>
        </w:sdt>
      </w:tr>
      <w:tr w:rsidR="00F35360" w:rsidRPr="0031168C" w14:paraId="23651239" w14:textId="77777777" w:rsidTr="00356D0F">
        <w:tc>
          <w:tcPr>
            <w:tcW w:w="10330" w:type="dxa"/>
            <w:gridSpan w:val="6"/>
            <w:tcBorders>
              <w:top w:val="single" w:sz="4" w:space="0" w:color="2DA2BF"/>
              <w:left w:val="single" w:sz="4" w:space="0" w:color="2DA2BF"/>
              <w:bottom w:val="single" w:sz="4" w:space="0" w:color="2DA2BF"/>
              <w:right w:val="single" w:sz="4" w:space="0" w:color="2DA2BF"/>
            </w:tcBorders>
          </w:tcPr>
          <w:p w14:paraId="55FB43CE" w14:textId="025DF350" w:rsidR="00F35360" w:rsidRPr="0031168C" w:rsidRDefault="00F35360" w:rsidP="002401E8">
            <w:pPr>
              <w:pStyle w:val="Heading2"/>
              <w:ind w:left="540"/>
            </w:pPr>
            <w:bookmarkStart w:id="46" w:name="_Toc531352029"/>
            <w:r>
              <w:t>11X17 or A3 Scanner (SCN)</w:t>
            </w:r>
            <w:bookmarkEnd w:id="46"/>
          </w:p>
        </w:tc>
      </w:tr>
      <w:tr w:rsidR="00F35360" w14:paraId="79E2B0D1"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7778ED1F" w14:textId="77777777" w:rsidR="00F35360" w:rsidRDefault="00F35360" w:rsidP="002401E8">
            <w:r>
              <w:rPr>
                <w:b/>
                <w:bCs/>
              </w:rPr>
              <w:t>SCN</w:t>
            </w:r>
            <w:r w:rsidRPr="0038596B">
              <w:rPr>
                <w:b/>
                <w:bCs/>
              </w:rPr>
              <w:t>001</w:t>
            </w:r>
          </w:p>
        </w:tc>
        <w:tc>
          <w:tcPr>
            <w:tcW w:w="4830" w:type="dxa"/>
            <w:gridSpan w:val="2"/>
            <w:tcBorders>
              <w:top w:val="single" w:sz="4" w:space="0" w:color="2DA2BF"/>
              <w:left w:val="single" w:sz="4" w:space="0" w:color="2DA2BF"/>
              <w:bottom w:val="single" w:sz="4" w:space="0" w:color="2DA2BF"/>
              <w:right w:val="single" w:sz="4" w:space="0" w:color="2DA2BF"/>
            </w:tcBorders>
          </w:tcPr>
          <w:p w14:paraId="752DA4FC" w14:textId="77777777" w:rsidR="00F35360" w:rsidRPr="00EE32DE" w:rsidRDefault="00F35360" w:rsidP="002401E8">
            <w:r>
              <w:t>Should have sheet feeder.</w:t>
            </w:r>
          </w:p>
        </w:tc>
        <w:sdt>
          <w:sdtPr>
            <w:id w:val="-1970042530"/>
            <w:placeholder>
              <w:docPart w:val="4B112FEE0BAE4950ACB7BAA8D5D0FD80"/>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731F58F2" w14:textId="39546FA3" w:rsidR="00F35360" w:rsidRDefault="00F35360" w:rsidP="002401E8">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199515563"/>
            <w:placeholder>
              <w:docPart w:val="16613B60BB4649C28382DE53CC49A2F0"/>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14A4306E" w14:textId="69ECDC71" w:rsidR="00F35360" w:rsidRDefault="00F35360" w:rsidP="002401E8">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12AAD223"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08A63F5C" w14:textId="77777777" w:rsidR="00F35360" w:rsidRDefault="00F35360" w:rsidP="002401E8">
            <w:r>
              <w:rPr>
                <w:b/>
                <w:bCs/>
              </w:rPr>
              <w:t>SCN</w:t>
            </w:r>
            <w:r w:rsidRPr="0038596B">
              <w:rPr>
                <w:b/>
                <w:bCs/>
              </w:rPr>
              <w:t>00</w:t>
            </w:r>
            <w:r>
              <w:rPr>
                <w:b/>
                <w:bCs/>
              </w:rPr>
              <w:t>2</w:t>
            </w:r>
          </w:p>
        </w:tc>
        <w:tc>
          <w:tcPr>
            <w:tcW w:w="4830" w:type="dxa"/>
            <w:gridSpan w:val="2"/>
            <w:tcBorders>
              <w:top w:val="single" w:sz="4" w:space="0" w:color="2DA2BF"/>
              <w:left w:val="single" w:sz="4" w:space="0" w:color="2DA2BF"/>
              <w:bottom w:val="single" w:sz="4" w:space="0" w:color="2DA2BF"/>
              <w:right w:val="single" w:sz="4" w:space="0" w:color="2DA2BF"/>
            </w:tcBorders>
          </w:tcPr>
          <w:p w14:paraId="6CD96298" w14:textId="77777777" w:rsidR="00F35360" w:rsidRDefault="00F35360" w:rsidP="002401E8">
            <w:r>
              <w:t>Should be high quality and high volume.</w:t>
            </w:r>
          </w:p>
        </w:tc>
        <w:sdt>
          <w:sdtPr>
            <w:id w:val="-1138108299"/>
            <w:placeholder>
              <w:docPart w:val="866050F702FA4F50AFE769CD58F3E52A"/>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6AA84792" w14:textId="1A9D1B15" w:rsidR="00F35360" w:rsidRDefault="00F35360" w:rsidP="002401E8">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599519893"/>
            <w:placeholder>
              <w:docPart w:val="8C447CB093D74838BFDA421C1473E51F"/>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54CE8AAC" w14:textId="2BBC6F3D" w:rsidR="00F35360" w:rsidRDefault="00F35360" w:rsidP="002401E8">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5FD9F51A"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3E4C4089" w14:textId="77777777" w:rsidR="00F35360" w:rsidRDefault="00F35360" w:rsidP="002401E8">
            <w:r>
              <w:rPr>
                <w:b/>
                <w:bCs/>
              </w:rPr>
              <w:t>SCN</w:t>
            </w:r>
            <w:r w:rsidRPr="0038596B">
              <w:rPr>
                <w:b/>
                <w:bCs/>
              </w:rPr>
              <w:t>00</w:t>
            </w:r>
            <w:r>
              <w:rPr>
                <w:b/>
                <w:bCs/>
              </w:rPr>
              <w:t>3</w:t>
            </w:r>
          </w:p>
        </w:tc>
        <w:tc>
          <w:tcPr>
            <w:tcW w:w="4830" w:type="dxa"/>
            <w:gridSpan w:val="2"/>
            <w:tcBorders>
              <w:top w:val="single" w:sz="4" w:space="0" w:color="2DA2BF"/>
              <w:left w:val="single" w:sz="4" w:space="0" w:color="2DA2BF"/>
              <w:bottom w:val="single" w:sz="4" w:space="0" w:color="2DA2BF"/>
              <w:right w:val="single" w:sz="4" w:space="0" w:color="2DA2BF"/>
            </w:tcBorders>
          </w:tcPr>
          <w:p w14:paraId="0E54ADFA" w14:textId="0C00A619" w:rsidR="00F35360" w:rsidRDefault="00F35360" w:rsidP="002401E8">
            <w:r>
              <w:t xml:space="preserve">Should be able to </w:t>
            </w:r>
            <w:r w:rsidRPr="009D286F">
              <w:t xml:space="preserve">handle </w:t>
            </w:r>
            <w:r>
              <w:t xml:space="preserve">variety of different paper type and weight, in particularly: </w:t>
            </w:r>
            <w:r w:rsidRPr="009D286F">
              <w:t xml:space="preserve">card stock, drafting film, or </w:t>
            </w:r>
            <w:r>
              <w:t xml:space="preserve">basic printing </w:t>
            </w:r>
            <w:r w:rsidRPr="009D286F">
              <w:t>paper</w:t>
            </w:r>
            <w:r>
              <w:t>.</w:t>
            </w:r>
          </w:p>
        </w:tc>
        <w:sdt>
          <w:sdtPr>
            <w:id w:val="1353149192"/>
            <w:placeholder>
              <w:docPart w:val="235B6D50CE0D4F2493FEC7AF9FAD167D"/>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61A2FA01" w14:textId="6C2EC370" w:rsidR="00F35360" w:rsidRDefault="00F35360" w:rsidP="002401E8">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708070519"/>
            <w:placeholder>
              <w:docPart w:val="965BB3B2D27A4973BB7DDB659263E985"/>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445DDC51" w14:textId="2FC728C0" w:rsidR="00F35360" w:rsidRDefault="00F35360" w:rsidP="002401E8">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20BC2441"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479CD2F1" w14:textId="77777777" w:rsidR="00F35360" w:rsidRDefault="00F35360" w:rsidP="002401E8">
            <w:r>
              <w:rPr>
                <w:b/>
                <w:bCs/>
              </w:rPr>
              <w:lastRenderedPageBreak/>
              <w:t>SCN</w:t>
            </w:r>
            <w:r w:rsidRPr="0038596B">
              <w:rPr>
                <w:b/>
                <w:bCs/>
              </w:rPr>
              <w:t>00</w:t>
            </w:r>
            <w:r>
              <w:rPr>
                <w:b/>
                <w:bCs/>
              </w:rPr>
              <w:t>4</w:t>
            </w:r>
          </w:p>
        </w:tc>
        <w:tc>
          <w:tcPr>
            <w:tcW w:w="4830" w:type="dxa"/>
            <w:gridSpan w:val="2"/>
            <w:tcBorders>
              <w:top w:val="single" w:sz="4" w:space="0" w:color="2DA2BF"/>
              <w:left w:val="single" w:sz="4" w:space="0" w:color="2DA2BF"/>
              <w:bottom w:val="single" w:sz="4" w:space="0" w:color="2DA2BF"/>
              <w:right w:val="single" w:sz="4" w:space="0" w:color="2DA2BF"/>
            </w:tcBorders>
          </w:tcPr>
          <w:p w14:paraId="665541FD" w14:textId="77777777" w:rsidR="00F35360" w:rsidRDefault="00F35360" w:rsidP="002401E8">
            <w:r>
              <w:t>Should have at least TWAIN or</w:t>
            </w:r>
            <w:r>
              <w:rPr>
                <w:rStyle w:val="textgraybig"/>
              </w:rPr>
              <w:t xml:space="preserve"> ISIS drivers</w:t>
            </w:r>
            <w:r>
              <w:t xml:space="preserve"> </w:t>
            </w:r>
          </w:p>
        </w:tc>
        <w:sdt>
          <w:sdtPr>
            <w:id w:val="-220602289"/>
            <w:placeholder>
              <w:docPart w:val="AB75E923E0604AD5887A7AB6CDE3C8FB"/>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6FD169F6" w14:textId="16276553" w:rsidR="00F35360" w:rsidRDefault="00F35360" w:rsidP="002401E8">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893951776"/>
            <w:placeholder>
              <w:docPart w:val="846FC7502A9E40359325E07A5A718892"/>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4FDB0784" w14:textId="3BC6C77C" w:rsidR="00F35360" w:rsidRDefault="00F35360" w:rsidP="002401E8">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0A2D1FA6"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6CC78829" w14:textId="77777777" w:rsidR="00F35360" w:rsidRDefault="00F35360" w:rsidP="002401E8">
            <w:r>
              <w:rPr>
                <w:b/>
                <w:bCs/>
              </w:rPr>
              <w:t>SCN</w:t>
            </w:r>
            <w:r w:rsidRPr="0038596B">
              <w:rPr>
                <w:b/>
                <w:bCs/>
              </w:rPr>
              <w:t>00</w:t>
            </w:r>
            <w:r>
              <w:rPr>
                <w:b/>
                <w:bCs/>
              </w:rPr>
              <w:t>5</w:t>
            </w:r>
          </w:p>
        </w:tc>
        <w:tc>
          <w:tcPr>
            <w:tcW w:w="4830" w:type="dxa"/>
            <w:gridSpan w:val="2"/>
            <w:tcBorders>
              <w:top w:val="single" w:sz="4" w:space="0" w:color="2DA2BF"/>
              <w:left w:val="single" w:sz="4" w:space="0" w:color="2DA2BF"/>
              <w:bottom w:val="single" w:sz="4" w:space="0" w:color="2DA2BF"/>
              <w:right w:val="single" w:sz="4" w:space="0" w:color="2DA2BF"/>
            </w:tcBorders>
          </w:tcPr>
          <w:p w14:paraId="3DBF6FBA" w14:textId="77777777" w:rsidR="00F35360" w:rsidRDefault="00F35360" w:rsidP="002401E8">
            <w:r>
              <w:t>Should use USB 2.0 or 3.0 connections.</w:t>
            </w:r>
          </w:p>
        </w:tc>
        <w:sdt>
          <w:sdtPr>
            <w:id w:val="-319192470"/>
            <w:placeholder>
              <w:docPart w:val="77B9AFED01734D018BE3EB2AEE9AF17F"/>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742DFC86" w14:textId="5F845109" w:rsidR="00F35360" w:rsidRDefault="00F35360" w:rsidP="002401E8">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950968788"/>
            <w:placeholder>
              <w:docPart w:val="72571605EA3649619A527827A2FC5FDA"/>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233D853C" w14:textId="3470D65D" w:rsidR="00F35360" w:rsidRDefault="00F35360" w:rsidP="002401E8">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0704D24F"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0023D669" w14:textId="77777777" w:rsidR="00F35360" w:rsidRDefault="00F35360" w:rsidP="002401E8">
            <w:r>
              <w:rPr>
                <w:b/>
                <w:bCs/>
              </w:rPr>
              <w:t>SCN</w:t>
            </w:r>
            <w:r w:rsidRPr="0038596B">
              <w:rPr>
                <w:b/>
                <w:bCs/>
              </w:rPr>
              <w:t>00</w:t>
            </w:r>
            <w:r>
              <w:rPr>
                <w:b/>
                <w:bCs/>
              </w:rPr>
              <w:t>6</w:t>
            </w:r>
          </w:p>
        </w:tc>
        <w:tc>
          <w:tcPr>
            <w:tcW w:w="4830" w:type="dxa"/>
            <w:gridSpan w:val="2"/>
            <w:tcBorders>
              <w:top w:val="single" w:sz="4" w:space="0" w:color="2DA2BF"/>
              <w:left w:val="single" w:sz="4" w:space="0" w:color="2DA2BF"/>
              <w:bottom w:val="single" w:sz="4" w:space="0" w:color="2DA2BF"/>
              <w:right w:val="single" w:sz="4" w:space="0" w:color="2DA2BF"/>
            </w:tcBorders>
          </w:tcPr>
          <w:p w14:paraId="79E528F9" w14:textId="3B6BA877" w:rsidR="00F35360" w:rsidRDefault="00F35360" w:rsidP="002401E8">
            <w:r>
              <w:t>Should be networkable.</w:t>
            </w:r>
          </w:p>
        </w:tc>
        <w:sdt>
          <w:sdtPr>
            <w:id w:val="543645959"/>
            <w:placeholder>
              <w:docPart w:val="A2612BC0B5684C04864BD399726ABAFF"/>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6761C673" w14:textId="19036886" w:rsidR="00F35360" w:rsidRDefault="00F35360" w:rsidP="002401E8">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549536475"/>
            <w:placeholder>
              <w:docPart w:val="C9BB8B8D90F44DDEBA8F530FEB9F9399"/>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2D072AE1" w14:textId="0EF6B20B" w:rsidR="00F35360" w:rsidRDefault="00F35360" w:rsidP="002401E8">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7B8F6AA6"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74BEA8D1" w14:textId="47FB4A4E" w:rsidR="00F35360" w:rsidRDefault="00F35360" w:rsidP="00A64480">
            <w:pPr>
              <w:rPr>
                <w:b/>
                <w:bCs/>
              </w:rPr>
            </w:pPr>
            <w:r>
              <w:rPr>
                <w:b/>
                <w:bCs/>
              </w:rPr>
              <w:t>SCN007</w:t>
            </w:r>
          </w:p>
        </w:tc>
        <w:tc>
          <w:tcPr>
            <w:tcW w:w="4830" w:type="dxa"/>
            <w:gridSpan w:val="2"/>
            <w:tcBorders>
              <w:top w:val="single" w:sz="4" w:space="0" w:color="2DA2BF"/>
              <w:left w:val="single" w:sz="4" w:space="0" w:color="2DA2BF"/>
              <w:bottom w:val="single" w:sz="4" w:space="0" w:color="2DA2BF"/>
              <w:right w:val="single" w:sz="4" w:space="0" w:color="2DA2BF"/>
            </w:tcBorders>
          </w:tcPr>
          <w:p w14:paraId="515F4A05" w14:textId="0E5E70AD" w:rsidR="00F35360" w:rsidRDefault="00F35360" w:rsidP="00A64480">
            <w:r>
              <w:t>Should be able to feed multiple pages.</w:t>
            </w:r>
          </w:p>
        </w:tc>
        <w:sdt>
          <w:sdtPr>
            <w:id w:val="-1151590900"/>
            <w:placeholder>
              <w:docPart w:val="EA4AD3A3ED484C4BB9162174C3F5696A"/>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4FA77177" w14:textId="1228D7D3" w:rsidR="00F35360" w:rsidRDefault="00F35360" w:rsidP="00A64480">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02559186"/>
            <w:placeholder>
              <w:docPart w:val="333BA88433D44732BED648AC62CFC005"/>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65B8BF4A" w14:textId="2139673D" w:rsidR="00F35360" w:rsidRDefault="00F35360" w:rsidP="00A64480">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739E0A49"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559C7E08" w14:textId="10FD8ED4" w:rsidR="00F35360" w:rsidRDefault="00F35360" w:rsidP="00A64480">
            <w:pPr>
              <w:rPr>
                <w:b/>
                <w:bCs/>
              </w:rPr>
            </w:pPr>
            <w:r>
              <w:rPr>
                <w:b/>
                <w:bCs/>
              </w:rPr>
              <w:t>SCN008</w:t>
            </w:r>
          </w:p>
        </w:tc>
        <w:tc>
          <w:tcPr>
            <w:tcW w:w="4830" w:type="dxa"/>
            <w:gridSpan w:val="2"/>
            <w:tcBorders>
              <w:top w:val="single" w:sz="4" w:space="0" w:color="2DA2BF"/>
              <w:left w:val="single" w:sz="4" w:space="0" w:color="2DA2BF"/>
              <w:bottom w:val="single" w:sz="4" w:space="0" w:color="2DA2BF"/>
              <w:right w:val="single" w:sz="4" w:space="0" w:color="2DA2BF"/>
            </w:tcBorders>
          </w:tcPr>
          <w:p w14:paraId="6F9BCA47" w14:textId="6A5D1BAD" w:rsidR="00F35360" w:rsidRDefault="00F35360" w:rsidP="00A64480">
            <w:r>
              <w:t>Should have OCR capability</w:t>
            </w:r>
          </w:p>
        </w:tc>
        <w:sdt>
          <w:sdtPr>
            <w:id w:val="2018810207"/>
            <w:placeholder>
              <w:docPart w:val="4B8C2D38C0BD4F188EA66D78EEAA5015"/>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46ABE9AC" w14:textId="0E04D264" w:rsidR="00F35360" w:rsidRDefault="00F35360" w:rsidP="00A64480">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101220803"/>
            <w:placeholder>
              <w:docPart w:val="F97236A6F5F34EDD97ED37447F05E194"/>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4C304A45" w14:textId="1256BFBA" w:rsidR="00F35360" w:rsidRDefault="00F35360" w:rsidP="00A64480">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5591E7EF" w14:textId="77777777" w:rsidTr="00356D0F">
        <w:tc>
          <w:tcPr>
            <w:tcW w:w="10330" w:type="dxa"/>
            <w:gridSpan w:val="6"/>
            <w:tcBorders>
              <w:top w:val="single" w:sz="4" w:space="0" w:color="2DA2BF"/>
              <w:left w:val="single" w:sz="4" w:space="0" w:color="2DA2BF"/>
              <w:bottom w:val="single" w:sz="4" w:space="0" w:color="2DA2BF"/>
              <w:right w:val="single" w:sz="4" w:space="0" w:color="2DA2BF"/>
            </w:tcBorders>
          </w:tcPr>
          <w:p w14:paraId="5F04C8A2" w14:textId="7D0EA2B3" w:rsidR="00F35360" w:rsidRDefault="00F35360" w:rsidP="00F072BB">
            <w:pPr>
              <w:pStyle w:val="Heading2"/>
              <w:ind w:left="540"/>
            </w:pPr>
            <w:bookmarkStart w:id="47" w:name="_Toc531352030"/>
            <w:r>
              <w:t xml:space="preserve">Large Format </w:t>
            </w:r>
            <w:proofErr w:type="spellStart"/>
            <w:r>
              <w:t>Color</w:t>
            </w:r>
            <w:proofErr w:type="spellEnd"/>
            <w:r>
              <w:t xml:space="preserve"> Plotter (FCP)</w:t>
            </w:r>
            <w:bookmarkEnd w:id="47"/>
          </w:p>
        </w:tc>
      </w:tr>
      <w:tr w:rsidR="00F35360" w14:paraId="6C9898CC"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597BAA0B" w14:textId="77777777" w:rsidR="00F35360" w:rsidRPr="00D92639" w:rsidRDefault="00F35360" w:rsidP="00F072BB">
            <w:pPr>
              <w:rPr>
                <w:szCs w:val="22"/>
              </w:rPr>
            </w:pPr>
            <w:r>
              <w:rPr>
                <w:b/>
                <w:bCs/>
                <w:szCs w:val="22"/>
              </w:rPr>
              <w:t>FCP</w:t>
            </w:r>
            <w:r w:rsidRPr="00D92639">
              <w:rPr>
                <w:b/>
                <w:bCs/>
                <w:szCs w:val="22"/>
              </w:rPr>
              <w:t>001</w:t>
            </w:r>
          </w:p>
        </w:tc>
        <w:tc>
          <w:tcPr>
            <w:tcW w:w="4830" w:type="dxa"/>
            <w:gridSpan w:val="2"/>
            <w:tcBorders>
              <w:top w:val="single" w:sz="4" w:space="0" w:color="2DA2BF"/>
              <w:left w:val="single" w:sz="4" w:space="0" w:color="2DA2BF"/>
              <w:bottom w:val="single" w:sz="4" w:space="0" w:color="2DA2BF"/>
              <w:right w:val="single" w:sz="4" w:space="0" w:color="2DA2BF"/>
            </w:tcBorders>
          </w:tcPr>
          <w:p w14:paraId="78374940" w14:textId="77777777" w:rsidR="00F35360" w:rsidRDefault="00F35360" w:rsidP="00F072BB">
            <w:r>
              <w:t>Should have a minimum of 320 GB Hard Drive.</w:t>
            </w:r>
          </w:p>
        </w:tc>
        <w:sdt>
          <w:sdtPr>
            <w:id w:val="-1967419336"/>
            <w:placeholder>
              <w:docPart w:val="E686033C290A46918546CD3E8D6F9AEF"/>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7C02139C" w14:textId="1F6177B8" w:rsidR="00F35360" w:rsidRDefault="00F35360" w:rsidP="00F072BB">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56024226"/>
            <w:placeholder>
              <w:docPart w:val="3FF9DA609FA147E886FF7852CF8336BA"/>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76B72F25" w14:textId="538FF06B" w:rsidR="00F35360" w:rsidRDefault="00F35360" w:rsidP="00F072BB">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2F12C4A1" w14:textId="77777777" w:rsidTr="00356D0F">
        <w:trPr>
          <w:trHeight w:val="70"/>
        </w:trPr>
        <w:tc>
          <w:tcPr>
            <w:tcW w:w="1095" w:type="dxa"/>
            <w:tcBorders>
              <w:top w:val="single" w:sz="4" w:space="0" w:color="2DA2BF"/>
              <w:left w:val="single" w:sz="4" w:space="0" w:color="2DA2BF"/>
              <w:bottom w:val="single" w:sz="4" w:space="0" w:color="2DA2BF"/>
              <w:right w:val="single" w:sz="4" w:space="0" w:color="2DA2BF"/>
            </w:tcBorders>
          </w:tcPr>
          <w:p w14:paraId="352ABBC7" w14:textId="77777777" w:rsidR="00F35360" w:rsidRPr="00D92639" w:rsidRDefault="00F35360" w:rsidP="00F072BB">
            <w:pPr>
              <w:rPr>
                <w:szCs w:val="22"/>
              </w:rPr>
            </w:pPr>
            <w:r>
              <w:rPr>
                <w:b/>
                <w:bCs/>
                <w:szCs w:val="22"/>
              </w:rPr>
              <w:t>FCP</w:t>
            </w:r>
            <w:r w:rsidRPr="00D92639">
              <w:rPr>
                <w:b/>
                <w:bCs/>
                <w:szCs w:val="22"/>
              </w:rPr>
              <w:t>002</w:t>
            </w:r>
          </w:p>
        </w:tc>
        <w:tc>
          <w:tcPr>
            <w:tcW w:w="4830" w:type="dxa"/>
            <w:gridSpan w:val="2"/>
            <w:tcBorders>
              <w:top w:val="single" w:sz="4" w:space="0" w:color="2DA2BF"/>
              <w:left w:val="single" w:sz="4" w:space="0" w:color="2DA2BF"/>
              <w:bottom w:val="single" w:sz="4" w:space="0" w:color="2DA2BF"/>
              <w:right w:val="single" w:sz="4" w:space="0" w:color="2DA2BF"/>
            </w:tcBorders>
          </w:tcPr>
          <w:p w14:paraId="437289E6" w14:textId="454E5035" w:rsidR="00F35360" w:rsidRDefault="00F35360">
            <w:r>
              <w:t xml:space="preserve">Should be able to allow plotting from any device by various connections (network, Bluetooth, </w:t>
            </w:r>
            <w:proofErr w:type="spellStart"/>
            <w:r>
              <w:t>WiFi</w:t>
            </w:r>
            <w:proofErr w:type="spellEnd"/>
            <w:r w:rsidR="006E7EE6">
              <w:t>, etc...)</w:t>
            </w:r>
          </w:p>
        </w:tc>
        <w:sdt>
          <w:sdtPr>
            <w:id w:val="-1668858449"/>
            <w:placeholder>
              <w:docPart w:val="4D0A917A2406425D9FD3F479EF035020"/>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C2116C5" w14:textId="1F63C8AF" w:rsidR="00F35360" w:rsidRDefault="00F35360" w:rsidP="00F072BB">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531171891"/>
            <w:placeholder>
              <w:docPart w:val="240B000175F74893ADF3E173B68B0C17"/>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3C7351B8" w14:textId="6BB68F9B" w:rsidR="00F35360" w:rsidRDefault="00F35360" w:rsidP="00F072BB">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35616F41" w14:textId="77777777" w:rsidTr="00356D0F">
        <w:trPr>
          <w:trHeight w:val="70"/>
        </w:trPr>
        <w:tc>
          <w:tcPr>
            <w:tcW w:w="1095" w:type="dxa"/>
            <w:tcBorders>
              <w:top w:val="single" w:sz="4" w:space="0" w:color="2DA2BF"/>
              <w:left w:val="single" w:sz="4" w:space="0" w:color="2DA2BF"/>
              <w:bottom w:val="single" w:sz="4" w:space="0" w:color="2DA2BF"/>
              <w:right w:val="single" w:sz="4" w:space="0" w:color="2DA2BF"/>
            </w:tcBorders>
          </w:tcPr>
          <w:p w14:paraId="7E0E2495" w14:textId="77777777" w:rsidR="00F35360" w:rsidRPr="00D92639" w:rsidRDefault="00F35360" w:rsidP="00F072BB">
            <w:pPr>
              <w:rPr>
                <w:szCs w:val="22"/>
              </w:rPr>
            </w:pPr>
            <w:r>
              <w:rPr>
                <w:b/>
                <w:bCs/>
                <w:szCs w:val="22"/>
              </w:rPr>
              <w:t>FCP</w:t>
            </w:r>
            <w:r w:rsidRPr="00D92639">
              <w:rPr>
                <w:b/>
                <w:bCs/>
                <w:szCs w:val="22"/>
              </w:rPr>
              <w:t>003</w:t>
            </w:r>
          </w:p>
        </w:tc>
        <w:tc>
          <w:tcPr>
            <w:tcW w:w="4830" w:type="dxa"/>
            <w:gridSpan w:val="2"/>
            <w:tcBorders>
              <w:top w:val="single" w:sz="4" w:space="0" w:color="2DA2BF"/>
              <w:left w:val="single" w:sz="4" w:space="0" w:color="2DA2BF"/>
              <w:bottom w:val="single" w:sz="4" w:space="0" w:color="2DA2BF"/>
              <w:right w:val="single" w:sz="4" w:space="0" w:color="2DA2BF"/>
            </w:tcBorders>
          </w:tcPr>
          <w:p w14:paraId="7F9E6EFF" w14:textId="67483BDD" w:rsidR="00F35360" w:rsidRDefault="00F35360" w:rsidP="00F072BB">
            <w:r>
              <w:t>Should be able to produce high quality, large-format prints at high speed.</w:t>
            </w:r>
          </w:p>
        </w:tc>
        <w:sdt>
          <w:sdtPr>
            <w:id w:val="-1591143425"/>
            <w:placeholder>
              <w:docPart w:val="ECD93B3AFC7148168D851D8F035326B5"/>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7C152B0A" w14:textId="318E5340" w:rsidR="00F35360" w:rsidRDefault="00F35360" w:rsidP="00F072BB">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018580863"/>
            <w:placeholder>
              <w:docPart w:val="BBB9E80E94A74C6CAC6FAB18172F6002"/>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532108F5" w14:textId="06F3EE79" w:rsidR="00F35360" w:rsidRDefault="00F35360" w:rsidP="00F072BB">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134F4AB7" w14:textId="77777777" w:rsidTr="00356D0F">
        <w:trPr>
          <w:trHeight w:val="512"/>
        </w:trPr>
        <w:tc>
          <w:tcPr>
            <w:tcW w:w="1095" w:type="dxa"/>
            <w:tcBorders>
              <w:top w:val="single" w:sz="4" w:space="0" w:color="2DA2BF"/>
              <w:left w:val="single" w:sz="4" w:space="0" w:color="2DA2BF"/>
              <w:bottom w:val="single" w:sz="4" w:space="0" w:color="2DA2BF"/>
              <w:right w:val="single" w:sz="4" w:space="0" w:color="2DA2BF"/>
            </w:tcBorders>
          </w:tcPr>
          <w:p w14:paraId="75F5D8B1" w14:textId="77777777" w:rsidR="00F35360" w:rsidRPr="00D92639" w:rsidRDefault="00F35360" w:rsidP="00F072BB">
            <w:pPr>
              <w:rPr>
                <w:szCs w:val="22"/>
              </w:rPr>
            </w:pPr>
            <w:r>
              <w:rPr>
                <w:b/>
                <w:bCs/>
                <w:szCs w:val="22"/>
              </w:rPr>
              <w:t>FCP</w:t>
            </w:r>
            <w:r w:rsidRPr="00D92639">
              <w:rPr>
                <w:b/>
                <w:bCs/>
                <w:szCs w:val="22"/>
              </w:rPr>
              <w:t>004</w:t>
            </w:r>
          </w:p>
        </w:tc>
        <w:tc>
          <w:tcPr>
            <w:tcW w:w="4830" w:type="dxa"/>
            <w:gridSpan w:val="2"/>
            <w:tcBorders>
              <w:top w:val="single" w:sz="4" w:space="0" w:color="2DA2BF"/>
              <w:left w:val="single" w:sz="4" w:space="0" w:color="2DA2BF"/>
              <w:bottom w:val="single" w:sz="4" w:space="0" w:color="2DA2BF"/>
              <w:right w:val="single" w:sz="4" w:space="0" w:color="2DA2BF"/>
            </w:tcBorders>
          </w:tcPr>
          <w:p w14:paraId="7386F476" w14:textId="77777777" w:rsidR="00F35360" w:rsidRDefault="00F35360" w:rsidP="00F072BB">
            <w:r>
              <w:t xml:space="preserve">Should have </w:t>
            </w:r>
            <w:r w:rsidRPr="001860DD">
              <w:t xml:space="preserve">an intuitive touchscreen interface </w:t>
            </w:r>
            <w:r>
              <w:t xml:space="preserve">that </w:t>
            </w:r>
            <w:r w:rsidRPr="001860DD">
              <w:t>enables users to quickly and easily select files to print and upload to network storage simultaneousl</w:t>
            </w:r>
            <w:r>
              <w:t>y.</w:t>
            </w:r>
          </w:p>
        </w:tc>
        <w:sdt>
          <w:sdtPr>
            <w:id w:val="-269471198"/>
            <w:placeholder>
              <w:docPart w:val="706722CB511A452CA6733A9F7ECC3FDD"/>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B5D3DF1" w14:textId="2BDBD447" w:rsidR="00F35360" w:rsidRDefault="00F35360" w:rsidP="00F072BB">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670013491"/>
            <w:placeholder>
              <w:docPart w:val="99B35C06287540818612AD14DE1BAFE3"/>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631E0FC1" w14:textId="3DF621DD" w:rsidR="00F35360" w:rsidRDefault="00F35360" w:rsidP="00F072BB">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1C0ACFB9" w14:textId="77777777" w:rsidTr="00356D0F">
        <w:trPr>
          <w:trHeight w:val="70"/>
        </w:trPr>
        <w:tc>
          <w:tcPr>
            <w:tcW w:w="1095" w:type="dxa"/>
            <w:tcBorders>
              <w:top w:val="single" w:sz="4" w:space="0" w:color="2DA2BF"/>
              <w:left w:val="single" w:sz="4" w:space="0" w:color="2DA2BF"/>
              <w:bottom w:val="single" w:sz="4" w:space="0" w:color="2DA2BF"/>
              <w:right w:val="single" w:sz="4" w:space="0" w:color="2DA2BF"/>
            </w:tcBorders>
          </w:tcPr>
          <w:p w14:paraId="63F1FBA9" w14:textId="77777777" w:rsidR="00F35360" w:rsidRPr="00D92639" w:rsidRDefault="00F35360" w:rsidP="00F072BB">
            <w:pPr>
              <w:rPr>
                <w:szCs w:val="22"/>
              </w:rPr>
            </w:pPr>
            <w:r>
              <w:rPr>
                <w:b/>
                <w:bCs/>
                <w:szCs w:val="22"/>
              </w:rPr>
              <w:t>FCP</w:t>
            </w:r>
            <w:r w:rsidRPr="00D92639">
              <w:rPr>
                <w:b/>
                <w:bCs/>
                <w:szCs w:val="22"/>
              </w:rPr>
              <w:t>005</w:t>
            </w:r>
          </w:p>
        </w:tc>
        <w:tc>
          <w:tcPr>
            <w:tcW w:w="4830" w:type="dxa"/>
            <w:gridSpan w:val="2"/>
            <w:tcBorders>
              <w:top w:val="single" w:sz="4" w:space="0" w:color="2DA2BF"/>
              <w:left w:val="single" w:sz="4" w:space="0" w:color="2DA2BF"/>
              <w:bottom w:val="single" w:sz="4" w:space="0" w:color="2DA2BF"/>
              <w:right w:val="single" w:sz="4" w:space="0" w:color="2DA2BF"/>
            </w:tcBorders>
          </w:tcPr>
          <w:p w14:paraId="5550708A" w14:textId="77777777" w:rsidR="00F35360" w:rsidRDefault="00F35360" w:rsidP="00F072BB">
            <w:r>
              <w:t>The</w:t>
            </w:r>
            <w:r w:rsidRPr="002C0929">
              <w:t xml:space="preserve"> interface </w:t>
            </w:r>
            <w:r>
              <w:t>should</w:t>
            </w:r>
            <w:r w:rsidRPr="002C0929">
              <w:t xml:space="preserve"> be replicated via </w:t>
            </w:r>
            <w:r>
              <w:t>a mobile device</w:t>
            </w:r>
            <w:r w:rsidRPr="002C0929">
              <w:t xml:space="preserve">, allowing users to control the printer from their tablets </w:t>
            </w:r>
            <w:r>
              <w:t>or</w:t>
            </w:r>
            <w:r w:rsidRPr="002C0929">
              <w:t xml:space="preserve"> smartphone</w:t>
            </w:r>
            <w:r>
              <w:t>s.</w:t>
            </w:r>
          </w:p>
        </w:tc>
        <w:sdt>
          <w:sdtPr>
            <w:id w:val="1628665250"/>
            <w:placeholder>
              <w:docPart w:val="DBBBCEC4426B483A8C49F17AA5CBB9A4"/>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09FA386D" w14:textId="3A2E0430" w:rsidR="00F35360" w:rsidRDefault="00F35360" w:rsidP="00F072BB">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847912612"/>
            <w:placeholder>
              <w:docPart w:val="AE56EAC71C644531BC7028D548EDAAEB"/>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5F535C5A" w14:textId="2B78DE2B" w:rsidR="00F35360" w:rsidRDefault="00F35360" w:rsidP="00F072BB">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029AA960" w14:textId="77777777" w:rsidTr="00356D0F">
        <w:trPr>
          <w:trHeight w:val="98"/>
        </w:trPr>
        <w:tc>
          <w:tcPr>
            <w:tcW w:w="1095" w:type="dxa"/>
            <w:tcBorders>
              <w:top w:val="single" w:sz="4" w:space="0" w:color="2DA2BF"/>
              <w:left w:val="single" w:sz="4" w:space="0" w:color="2DA2BF"/>
              <w:bottom w:val="single" w:sz="4" w:space="0" w:color="2DA2BF"/>
              <w:right w:val="single" w:sz="4" w:space="0" w:color="2DA2BF"/>
            </w:tcBorders>
          </w:tcPr>
          <w:p w14:paraId="65CFBCAE" w14:textId="77777777" w:rsidR="00F35360" w:rsidRPr="00D92639" w:rsidRDefault="00F35360" w:rsidP="00F072BB">
            <w:pPr>
              <w:rPr>
                <w:b/>
                <w:bCs/>
                <w:szCs w:val="22"/>
              </w:rPr>
            </w:pPr>
            <w:r>
              <w:rPr>
                <w:b/>
                <w:bCs/>
                <w:szCs w:val="22"/>
              </w:rPr>
              <w:t>FCP</w:t>
            </w:r>
            <w:r w:rsidRPr="00D92639">
              <w:rPr>
                <w:b/>
                <w:bCs/>
                <w:szCs w:val="22"/>
              </w:rPr>
              <w:t>006</w:t>
            </w:r>
          </w:p>
        </w:tc>
        <w:tc>
          <w:tcPr>
            <w:tcW w:w="4830" w:type="dxa"/>
            <w:gridSpan w:val="2"/>
            <w:tcBorders>
              <w:top w:val="single" w:sz="4" w:space="0" w:color="2DA2BF"/>
              <w:left w:val="single" w:sz="4" w:space="0" w:color="2DA2BF"/>
              <w:bottom w:val="single" w:sz="4" w:space="0" w:color="2DA2BF"/>
              <w:right w:val="single" w:sz="4" w:space="0" w:color="2DA2BF"/>
            </w:tcBorders>
          </w:tcPr>
          <w:p w14:paraId="6D863C32" w14:textId="77777777" w:rsidR="00F35360" w:rsidRDefault="00F35360" w:rsidP="00F072BB">
            <w:r>
              <w:t>Should have a maximum scan width of 42in (106.7cm).</w:t>
            </w:r>
          </w:p>
        </w:tc>
        <w:sdt>
          <w:sdtPr>
            <w:id w:val="1999842637"/>
            <w:placeholder>
              <w:docPart w:val="CA9992BD39A94C7F99D74B7DCF5F0EAD"/>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51C033F6" w14:textId="5D4A7246" w:rsidR="00F35360" w:rsidRDefault="00F35360" w:rsidP="00F072BB">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089273854"/>
            <w:placeholder>
              <w:docPart w:val="64B1DDE4E6F24CB58B345351F41CBB0B"/>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5596507D" w14:textId="3A4E7D69" w:rsidR="00F35360" w:rsidRDefault="00F35360" w:rsidP="00F072BB">
                <w:r w:rsidRPr="00987C9C">
                  <w:rPr>
                    <w:rStyle w:val="PlaceholderText"/>
                  </w:rPr>
                  <w:t xml:space="preserve">Click here to enter </w:t>
                </w:r>
                <w:r>
                  <w:rPr>
                    <w:rStyle w:val="PlaceholderText"/>
                  </w:rPr>
                  <w:t>Comments</w:t>
                </w:r>
                <w:r w:rsidRPr="00987C9C">
                  <w:rPr>
                    <w:rStyle w:val="PlaceholderText"/>
                  </w:rPr>
                  <w:t>.</w:t>
                </w:r>
              </w:p>
            </w:tc>
          </w:sdtContent>
        </w:sdt>
      </w:tr>
      <w:tr w:rsidR="00F35360" w:rsidRPr="00A122CC" w14:paraId="2EE65CF3" w14:textId="77777777" w:rsidTr="00356D0F">
        <w:trPr>
          <w:trHeight w:val="70"/>
        </w:trPr>
        <w:tc>
          <w:tcPr>
            <w:tcW w:w="1095" w:type="dxa"/>
            <w:tcBorders>
              <w:top w:val="single" w:sz="4" w:space="0" w:color="2DA2BF"/>
              <w:left w:val="single" w:sz="4" w:space="0" w:color="2DA2BF"/>
              <w:bottom w:val="single" w:sz="4" w:space="0" w:color="2DA2BF"/>
              <w:right w:val="single" w:sz="4" w:space="0" w:color="2DA2BF"/>
            </w:tcBorders>
          </w:tcPr>
          <w:p w14:paraId="026072D0" w14:textId="77777777" w:rsidR="00F35360" w:rsidRPr="00D92639" w:rsidRDefault="00F35360" w:rsidP="00F072BB">
            <w:pPr>
              <w:rPr>
                <w:szCs w:val="22"/>
              </w:rPr>
            </w:pPr>
            <w:r>
              <w:rPr>
                <w:b/>
                <w:bCs/>
                <w:szCs w:val="22"/>
              </w:rPr>
              <w:t>FCP</w:t>
            </w:r>
            <w:r w:rsidRPr="00D92639">
              <w:rPr>
                <w:b/>
                <w:bCs/>
                <w:szCs w:val="22"/>
              </w:rPr>
              <w:t>007</w:t>
            </w:r>
          </w:p>
        </w:tc>
        <w:tc>
          <w:tcPr>
            <w:tcW w:w="4830" w:type="dxa"/>
            <w:gridSpan w:val="2"/>
            <w:tcBorders>
              <w:top w:val="single" w:sz="4" w:space="0" w:color="2DA2BF"/>
              <w:left w:val="single" w:sz="4" w:space="0" w:color="2DA2BF"/>
              <w:bottom w:val="single" w:sz="4" w:space="0" w:color="2DA2BF"/>
              <w:right w:val="single" w:sz="4" w:space="0" w:color="2DA2BF"/>
            </w:tcBorders>
          </w:tcPr>
          <w:p w14:paraId="49214C1D" w14:textId="77777777" w:rsidR="00F35360" w:rsidRDefault="00F35360" w:rsidP="00F072BB">
            <w:r>
              <w:t>Should have high speed, high volume, and high quality</w:t>
            </w:r>
          </w:p>
        </w:tc>
        <w:sdt>
          <w:sdtPr>
            <w:id w:val="-2095465610"/>
            <w:placeholder>
              <w:docPart w:val="FFA766725D30498EB51C2501856991DF"/>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D71C801" w14:textId="286A66DD" w:rsidR="00F35360" w:rsidRDefault="00F35360" w:rsidP="00F072BB">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37793717"/>
            <w:placeholder>
              <w:docPart w:val="91ACEBA6719C4347B8898A1A97E75E8F"/>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31128789" w14:textId="4F5AB85F" w:rsidR="00F35360" w:rsidRDefault="00F35360" w:rsidP="00F072BB">
                <w:r w:rsidRPr="00987C9C">
                  <w:rPr>
                    <w:rStyle w:val="PlaceholderText"/>
                  </w:rPr>
                  <w:t xml:space="preserve">Click here to enter </w:t>
                </w:r>
                <w:r>
                  <w:rPr>
                    <w:rStyle w:val="PlaceholderText"/>
                  </w:rPr>
                  <w:t>Comments</w:t>
                </w:r>
                <w:r w:rsidRPr="00987C9C">
                  <w:rPr>
                    <w:rStyle w:val="PlaceholderText"/>
                  </w:rPr>
                  <w:t>.</w:t>
                </w:r>
              </w:p>
            </w:tc>
          </w:sdtContent>
        </w:sdt>
      </w:tr>
      <w:tr w:rsidR="00F35360" w:rsidRPr="00CF49F3" w14:paraId="52FC71FB" w14:textId="77777777" w:rsidTr="00356D0F">
        <w:trPr>
          <w:trHeight w:val="70"/>
        </w:trPr>
        <w:tc>
          <w:tcPr>
            <w:tcW w:w="1095" w:type="dxa"/>
            <w:tcBorders>
              <w:top w:val="single" w:sz="4" w:space="0" w:color="2DA2BF"/>
              <w:left w:val="single" w:sz="4" w:space="0" w:color="2DA2BF"/>
              <w:bottom w:val="single" w:sz="4" w:space="0" w:color="2DA2BF"/>
              <w:right w:val="single" w:sz="4" w:space="0" w:color="2DA2BF"/>
            </w:tcBorders>
          </w:tcPr>
          <w:p w14:paraId="5688A95F" w14:textId="77777777" w:rsidR="00F35360" w:rsidRPr="00D92639" w:rsidRDefault="00F35360" w:rsidP="00F072BB">
            <w:pPr>
              <w:rPr>
                <w:b/>
                <w:bCs/>
                <w:szCs w:val="22"/>
              </w:rPr>
            </w:pPr>
            <w:r>
              <w:rPr>
                <w:b/>
                <w:bCs/>
                <w:szCs w:val="22"/>
              </w:rPr>
              <w:t>FCP</w:t>
            </w:r>
            <w:r w:rsidRPr="00D92639">
              <w:rPr>
                <w:b/>
                <w:bCs/>
                <w:szCs w:val="22"/>
              </w:rPr>
              <w:t>008</w:t>
            </w:r>
          </w:p>
        </w:tc>
        <w:tc>
          <w:tcPr>
            <w:tcW w:w="4830" w:type="dxa"/>
            <w:gridSpan w:val="2"/>
            <w:tcBorders>
              <w:top w:val="single" w:sz="4" w:space="0" w:color="2DA2BF"/>
              <w:left w:val="single" w:sz="4" w:space="0" w:color="2DA2BF"/>
              <w:bottom w:val="single" w:sz="4" w:space="0" w:color="2DA2BF"/>
              <w:right w:val="single" w:sz="4" w:space="0" w:color="2DA2BF"/>
            </w:tcBorders>
          </w:tcPr>
          <w:p w14:paraId="53D68C35" w14:textId="48AAA623" w:rsidR="00F35360" w:rsidRDefault="00F35360" w:rsidP="000B70CE">
            <w:r>
              <w:t xml:space="preserve">Should be able to </w:t>
            </w:r>
            <w:r w:rsidRPr="009D286F">
              <w:t xml:space="preserve">handle </w:t>
            </w:r>
            <w:r>
              <w:t xml:space="preserve">variety of different </w:t>
            </w:r>
            <w:r w:rsidR="000B70CE">
              <w:t>specialized media</w:t>
            </w:r>
            <w:r>
              <w:t xml:space="preserve">, in particularly: </w:t>
            </w:r>
            <w:r w:rsidRPr="009D286F">
              <w:t xml:space="preserve">card stock, drafting film, or </w:t>
            </w:r>
            <w:r>
              <w:t xml:space="preserve">basic printing </w:t>
            </w:r>
            <w:r w:rsidRPr="009D286F">
              <w:t>paper</w:t>
            </w:r>
            <w:r>
              <w:t>.</w:t>
            </w:r>
          </w:p>
        </w:tc>
        <w:sdt>
          <w:sdtPr>
            <w:id w:val="671610542"/>
            <w:placeholder>
              <w:docPart w:val="D504A81415C04F47871A93B24086287D"/>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68CDC044" w14:textId="33964CC3" w:rsidR="00F35360" w:rsidRDefault="00F35360" w:rsidP="00F072BB">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728847931"/>
            <w:placeholder>
              <w:docPart w:val="82A8FBBCEB1C471A8B6A7CA1C4B696B7"/>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3855E9F0" w14:textId="1FE22576" w:rsidR="00F35360" w:rsidRDefault="00F35360" w:rsidP="00F072BB">
                <w:r w:rsidRPr="00987C9C">
                  <w:rPr>
                    <w:rStyle w:val="PlaceholderText"/>
                  </w:rPr>
                  <w:t xml:space="preserve">Click here to enter </w:t>
                </w:r>
                <w:r>
                  <w:rPr>
                    <w:rStyle w:val="PlaceholderText"/>
                  </w:rPr>
                  <w:t>Comments</w:t>
                </w:r>
                <w:r w:rsidRPr="00987C9C">
                  <w:rPr>
                    <w:rStyle w:val="PlaceholderText"/>
                  </w:rPr>
                  <w:t>.</w:t>
                </w:r>
              </w:p>
            </w:tc>
          </w:sdtContent>
        </w:sdt>
      </w:tr>
      <w:tr w:rsidR="00F35360" w:rsidRPr="00CF49F3" w14:paraId="51F24089"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39AD8333" w14:textId="77777777" w:rsidR="00F35360" w:rsidRPr="00D92639" w:rsidRDefault="00F35360" w:rsidP="00F072BB">
            <w:pPr>
              <w:rPr>
                <w:szCs w:val="22"/>
              </w:rPr>
            </w:pPr>
            <w:r>
              <w:rPr>
                <w:b/>
                <w:bCs/>
                <w:szCs w:val="22"/>
              </w:rPr>
              <w:t>FCP</w:t>
            </w:r>
            <w:r w:rsidRPr="00D92639">
              <w:rPr>
                <w:b/>
                <w:bCs/>
                <w:szCs w:val="22"/>
              </w:rPr>
              <w:t>009</w:t>
            </w:r>
          </w:p>
        </w:tc>
        <w:tc>
          <w:tcPr>
            <w:tcW w:w="4830" w:type="dxa"/>
            <w:gridSpan w:val="2"/>
            <w:tcBorders>
              <w:top w:val="single" w:sz="4" w:space="0" w:color="2DA2BF"/>
              <w:left w:val="single" w:sz="4" w:space="0" w:color="2DA2BF"/>
              <w:bottom w:val="single" w:sz="4" w:space="0" w:color="2DA2BF"/>
              <w:right w:val="single" w:sz="4" w:space="0" w:color="2DA2BF"/>
            </w:tcBorders>
          </w:tcPr>
          <w:p w14:paraId="508F0D46" w14:textId="77777777" w:rsidR="00F35360" w:rsidRDefault="00F35360" w:rsidP="00F072BB">
            <w:r>
              <w:t>Should have a stand.</w:t>
            </w:r>
          </w:p>
        </w:tc>
        <w:sdt>
          <w:sdtPr>
            <w:id w:val="1306044916"/>
            <w:placeholder>
              <w:docPart w:val="0D9495A9F89E41D0AB3AD2F1F4675EB9"/>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AFD16CA" w14:textId="6BE78E3F" w:rsidR="00F35360" w:rsidRDefault="00F35360" w:rsidP="00F072BB">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795790463"/>
            <w:placeholder>
              <w:docPart w:val="14242982B8D44F9FA39E15E322C160E7"/>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7A600D7C" w14:textId="0769A6C8" w:rsidR="00F35360" w:rsidRDefault="00F35360" w:rsidP="00F072BB">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5E438B22" w14:textId="77777777" w:rsidTr="00356D0F">
        <w:tc>
          <w:tcPr>
            <w:tcW w:w="10330" w:type="dxa"/>
            <w:gridSpan w:val="6"/>
            <w:tcBorders>
              <w:top w:val="single" w:sz="4" w:space="0" w:color="2DA2BF"/>
              <w:left w:val="single" w:sz="4" w:space="0" w:color="2DA2BF"/>
              <w:bottom w:val="single" w:sz="4" w:space="0" w:color="2DA2BF"/>
              <w:right w:val="single" w:sz="4" w:space="0" w:color="2DA2BF"/>
            </w:tcBorders>
          </w:tcPr>
          <w:p w14:paraId="55A2B696" w14:textId="703FCC26" w:rsidR="00F35360" w:rsidRDefault="00F35360" w:rsidP="005B1EB1">
            <w:pPr>
              <w:pStyle w:val="Heading2"/>
              <w:ind w:left="540"/>
            </w:pPr>
            <w:bookmarkStart w:id="48" w:name="_Toc531352031"/>
            <w:r>
              <w:t>11X17 or A3 Printer (PRT)</w:t>
            </w:r>
            <w:bookmarkEnd w:id="48"/>
          </w:p>
        </w:tc>
      </w:tr>
      <w:tr w:rsidR="00F35360" w14:paraId="10C1BBBB"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603D6DBE" w14:textId="77777777" w:rsidR="00F35360" w:rsidRDefault="00F35360" w:rsidP="005B1EB1">
            <w:r>
              <w:rPr>
                <w:b/>
                <w:bCs/>
              </w:rPr>
              <w:t>PRT</w:t>
            </w:r>
            <w:r w:rsidRPr="0038596B">
              <w:rPr>
                <w:b/>
                <w:bCs/>
              </w:rPr>
              <w:t>001</w:t>
            </w:r>
          </w:p>
        </w:tc>
        <w:tc>
          <w:tcPr>
            <w:tcW w:w="4830" w:type="dxa"/>
            <w:gridSpan w:val="2"/>
            <w:tcBorders>
              <w:top w:val="single" w:sz="4" w:space="0" w:color="2DA2BF"/>
              <w:left w:val="single" w:sz="4" w:space="0" w:color="2DA2BF"/>
              <w:bottom w:val="single" w:sz="4" w:space="0" w:color="2DA2BF"/>
              <w:right w:val="single" w:sz="4" w:space="0" w:color="2DA2BF"/>
            </w:tcBorders>
          </w:tcPr>
          <w:p w14:paraId="2FA7FC6C" w14:textId="77777777" w:rsidR="00F35360" w:rsidRDefault="00F35360" w:rsidP="005B1EB1">
            <w:r>
              <w:t>Should be high quality and high volume.</w:t>
            </w:r>
          </w:p>
        </w:tc>
        <w:sdt>
          <w:sdtPr>
            <w:id w:val="-678654433"/>
            <w:placeholder>
              <w:docPart w:val="8EBBCD3FC34440A4ACCD084FAD37FFFC"/>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5A8B9260" w14:textId="28CA8146" w:rsidR="00F35360" w:rsidRDefault="00F35360" w:rsidP="005B1EB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570026434"/>
            <w:placeholder>
              <w:docPart w:val="99974545692B45B8A092329C769C34FE"/>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377B503B" w14:textId="019BDC43" w:rsidR="00F35360" w:rsidRDefault="00F35360" w:rsidP="005B1EB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4EF65D9F"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734BB5AB" w14:textId="77777777" w:rsidR="00F35360" w:rsidRDefault="00F35360" w:rsidP="005B1EB1">
            <w:r>
              <w:rPr>
                <w:b/>
                <w:bCs/>
              </w:rPr>
              <w:lastRenderedPageBreak/>
              <w:t>PRT</w:t>
            </w:r>
            <w:r w:rsidRPr="0038596B">
              <w:rPr>
                <w:b/>
                <w:bCs/>
              </w:rPr>
              <w:t>00</w:t>
            </w:r>
            <w:r>
              <w:rPr>
                <w:b/>
                <w:bCs/>
              </w:rPr>
              <w:t>2</w:t>
            </w:r>
          </w:p>
        </w:tc>
        <w:tc>
          <w:tcPr>
            <w:tcW w:w="4830" w:type="dxa"/>
            <w:gridSpan w:val="2"/>
            <w:tcBorders>
              <w:top w:val="single" w:sz="4" w:space="0" w:color="2DA2BF"/>
              <w:left w:val="single" w:sz="4" w:space="0" w:color="2DA2BF"/>
              <w:bottom w:val="single" w:sz="4" w:space="0" w:color="2DA2BF"/>
              <w:right w:val="single" w:sz="4" w:space="0" w:color="2DA2BF"/>
            </w:tcBorders>
          </w:tcPr>
          <w:p w14:paraId="3A855EED" w14:textId="446411A4" w:rsidR="00F35360" w:rsidRDefault="00F35360" w:rsidP="005B1EB1">
            <w:r>
              <w:t>Should have sheet feeders (especially A3 and 11x17).</w:t>
            </w:r>
          </w:p>
        </w:tc>
        <w:sdt>
          <w:sdtPr>
            <w:id w:val="397565935"/>
            <w:placeholder>
              <w:docPart w:val="3CAAB700E8434382B48760BD72C29C5F"/>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2997830A" w14:textId="77017765" w:rsidR="00F35360" w:rsidRDefault="00F35360" w:rsidP="005B1EB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652055320"/>
            <w:placeholder>
              <w:docPart w:val="8855E52E646B434BB09873D6D696F442"/>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348AE16A" w14:textId="0E45C3F9" w:rsidR="00F35360" w:rsidRDefault="00F35360" w:rsidP="005B1EB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6858F504"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5C728CDA" w14:textId="77777777" w:rsidR="00F35360" w:rsidRDefault="00F35360" w:rsidP="005B1EB1">
            <w:r>
              <w:rPr>
                <w:b/>
                <w:bCs/>
              </w:rPr>
              <w:t>PRT</w:t>
            </w:r>
            <w:r w:rsidRPr="0038596B">
              <w:rPr>
                <w:b/>
                <w:bCs/>
              </w:rPr>
              <w:t>00</w:t>
            </w:r>
            <w:r>
              <w:rPr>
                <w:b/>
                <w:bCs/>
              </w:rPr>
              <w:t>3</w:t>
            </w:r>
          </w:p>
        </w:tc>
        <w:tc>
          <w:tcPr>
            <w:tcW w:w="4830" w:type="dxa"/>
            <w:gridSpan w:val="2"/>
            <w:tcBorders>
              <w:top w:val="single" w:sz="4" w:space="0" w:color="2DA2BF"/>
              <w:left w:val="single" w:sz="4" w:space="0" w:color="2DA2BF"/>
              <w:bottom w:val="single" w:sz="4" w:space="0" w:color="2DA2BF"/>
              <w:right w:val="single" w:sz="4" w:space="0" w:color="2DA2BF"/>
            </w:tcBorders>
          </w:tcPr>
          <w:p w14:paraId="31927D35" w14:textId="65C9EB79" w:rsidR="00F35360" w:rsidRDefault="00F35360" w:rsidP="000B70CE">
            <w:r>
              <w:t xml:space="preserve">Should be able to </w:t>
            </w:r>
            <w:r w:rsidRPr="009D286F">
              <w:t xml:space="preserve">handle </w:t>
            </w:r>
            <w:r>
              <w:t xml:space="preserve">variety of different </w:t>
            </w:r>
            <w:r w:rsidR="000B70CE">
              <w:t>specialized media,</w:t>
            </w:r>
            <w:r w:rsidR="00A74F20">
              <w:t xml:space="preserve"> </w:t>
            </w:r>
            <w:r>
              <w:t xml:space="preserve">weight and type, in particularly: </w:t>
            </w:r>
            <w:r w:rsidRPr="009D286F">
              <w:t xml:space="preserve">card stock, drafting film, or </w:t>
            </w:r>
            <w:r>
              <w:t xml:space="preserve">basic printing </w:t>
            </w:r>
            <w:r w:rsidRPr="009D286F">
              <w:t>paper</w:t>
            </w:r>
            <w:r>
              <w:t>.</w:t>
            </w:r>
          </w:p>
        </w:tc>
        <w:sdt>
          <w:sdtPr>
            <w:id w:val="-412701798"/>
            <w:placeholder>
              <w:docPart w:val="6F8B7B85E4FA4102A3C67606B1F143E3"/>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5BDA3750" w14:textId="75AA18CD" w:rsidR="00F35360" w:rsidRDefault="00F35360" w:rsidP="005B1EB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889255592"/>
            <w:placeholder>
              <w:docPart w:val="F5CCD5F142834BBA949D6CEB733C06F8"/>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5D88E8D4" w14:textId="2D8B3002" w:rsidR="00F35360" w:rsidRDefault="00F35360" w:rsidP="005B1EB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388BE712"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37BC78CA" w14:textId="77777777" w:rsidR="00F35360" w:rsidRDefault="00F35360" w:rsidP="005B1EB1">
            <w:r>
              <w:rPr>
                <w:b/>
                <w:bCs/>
              </w:rPr>
              <w:t>PRT</w:t>
            </w:r>
            <w:r w:rsidRPr="0038596B">
              <w:rPr>
                <w:b/>
                <w:bCs/>
              </w:rPr>
              <w:t>00</w:t>
            </w:r>
            <w:r>
              <w:rPr>
                <w:b/>
                <w:bCs/>
              </w:rPr>
              <w:t>4</w:t>
            </w:r>
          </w:p>
        </w:tc>
        <w:tc>
          <w:tcPr>
            <w:tcW w:w="4830" w:type="dxa"/>
            <w:gridSpan w:val="2"/>
            <w:tcBorders>
              <w:top w:val="single" w:sz="4" w:space="0" w:color="2DA2BF"/>
              <w:left w:val="single" w:sz="4" w:space="0" w:color="2DA2BF"/>
              <w:bottom w:val="single" w:sz="4" w:space="0" w:color="2DA2BF"/>
              <w:right w:val="single" w:sz="4" w:space="0" w:color="2DA2BF"/>
            </w:tcBorders>
          </w:tcPr>
          <w:p w14:paraId="5472AB28" w14:textId="4E3B4C9D" w:rsidR="00F35360" w:rsidRDefault="00F35360" w:rsidP="005B1EB1">
            <w:r>
              <w:t>Should be accessible via variety of connections (network, Wi-Fi, Bluetooth).</w:t>
            </w:r>
          </w:p>
        </w:tc>
        <w:sdt>
          <w:sdtPr>
            <w:id w:val="1390992731"/>
            <w:placeholder>
              <w:docPart w:val="DA9658BA763A46D9BA3D46808D7E9C03"/>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4E1D0C33" w14:textId="1D9EBEB9" w:rsidR="00F35360" w:rsidRDefault="00F35360" w:rsidP="005B1EB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695342760"/>
            <w:placeholder>
              <w:docPart w:val="CA3F236E80D64E3F8F5705C2711E0668"/>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4B69E53B" w14:textId="2AB44530" w:rsidR="00F35360" w:rsidRDefault="00F35360" w:rsidP="005B1EB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1C2C91D3"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6A2C60D3" w14:textId="77777777" w:rsidR="00F35360" w:rsidRDefault="00F35360" w:rsidP="005B1EB1">
            <w:r>
              <w:rPr>
                <w:b/>
                <w:bCs/>
              </w:rPr>
              <w:t>PRT</w:t>
            </w:r>
            <w:r w:rsidRPr="0038596B">
              <w:rPr>
                <w:b/>
                <w:bCs/>
              </w:rPr>
              <w:t>00</w:t>
            </w:r>
            <w:r>
              <w:rPr>
                <w:b/>
                <w:bCs/>
              </w:rPr>
              <w:t>5</w:t>
            </w:r>
          </w:p>
        </w:tc>
        <w:tc>
          <w:tcPr>
            <w:tcW w:w="4830" w:type="dxa"/>
            <w:gridSpan w:val="2"/>
            <w:tcBorders>
              <w:top w:val="single" w:sz="4" w:space="0" w:color="2DA2BF"/>
              <w:left w:val="single" w:sz="4" w:space="0" w:color="2DA2BF"/>
              <w:bottom w:val="single" w:sz="4" w:space="0" w:color="2DA2BF"/>
              <w:right w:val="single" w:sz="4" w:space="0" w:color="2DA2BF"/>
            </w:tcBorders>
          </w:tcPr>
          <w:p w14:paraId="438B5CD6" w14:textId="77777777" w:rsidR="00F35360" w:rsidRDefault="00F35360" w:rsidP="005B1EB1">
            <w:r>
              <w:t>Should use USB 3.0 connections.</w:t>
            </w:r>
          </w:p>
        </w:tc>
        <w:sdt>
          <w:sdtPr>
            <w:id w:val="-1688359549"/>
            <w:placeholder>
              <w:docPart w:val="59F3904DA74043FA8130C7005FE8F18E"/>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547563F2" w14:textId="5EFD30A1" w:rsidR="00F35360" w:rsidRDefault="00F35360" w:rsidP="005B1EB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504983453"/>
            <w:placeholder>
              <w:docPart w:val="7C65BF2889FA4701B2C25B096E59F524"/>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36880B76" w14:textId="116E2E87" w:rsidR="00F35360" w:rsidRDefault="00F35360" w:rsidP="005B1EB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4528923A" w14:textId="77777777" w:rsidTr="00356D0F">
        <w:tc>
          <w:tcPr>
            <w:tcW w:w="10330" w:type="dxa"/>
            <w:gridSpan w:val="6"/>
            <w:tcBorders>
              <w:top w:val="single" w:sz="4" w:space="0" w:color="2DA2BF"/>
              <w:left w:val="single" w:sz="4" w:space="0" w:color="2DA2BF"/>
              <w:bottom w:val="single" w:sz="4" w:space="0" w:color="2DA2BF"/>
              <w:right w:val="single" w:sz="4" w:space="0" w:color="2DA2BF"/>
            </w:tcBorders>
          </w:tcPr>
          <w:p w14:paraId="74E30AF7" w14:textId="0BB50785" w:rsidR="00F35360" w:rsidRDefault="00F35360" w:rsidP="005B1EB1">
            <w:pPr>
              <w:pStyle w:val="Heading2"/>
              <w:ind w:left="540"/>
            </w:pPr>
            <w:bookmarkStart w:id="49" w:name="_Toc531352032"/>
            <w:r w:rsidRPr="007D56F9">
              <w:t>CAD/GIS/Photogrammetry Laptops</w:t>
            </w:r>
            <w:r>
              <w:t xml:space="preserve"> (PGL)</w:t>
            </w:r>
            <w:bookmarkEnd w:id="49"/>
          </w:p>
        </w:tc>
      </w:tr>
      <w:tr w:rsidR="00F35360" w14:paraId="543C5ADF"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407E9582" w14:textId="77777777" w:rsidR="00F35360" w:rsidRDefault="00F35360" w:rsidP="007D56F9">
            <w:r>
              <w:rPr>
                <w:b/>
                <w:bCs/>
              </w:rPr>
              <w:t>PGL</w:t>
            </w:r>
            <w:r w:rsidRPr="0038596B">
              <w:rPr>
                <w:b/>
                <w:bCs/>
              </w:rPr>
              <w:t>001</w:t>
            </w:r>
          </w:p>
        </w:tc>
        <w:tc>
          <w:tcPr>
            <w:tcW w:w="4830" w:type="dxa"/>
            <w:gridSpan w:val="2"/>
            <w:tcBorders>
              <w:top w:val="single" w:sz="4" w:space="0" w:color="2DA2BF"/>
              <w:left w:val="single" w:sz="4" w:space="0" w:color="2DA2BF"/>
              <w:bottom w:val="single" w:sz="4" w:space="0" w:color="2DA2BF"/>
              <w:right w:val="single" w:sz="4" w:space="0" w:color="2DA2BF"/>
            </w:tcBorders>
          </w:tcPr>
          <w:p w14:paraId="533A7F48" w14:textId="77777777" w:rsidR="00F35360" w:rsidRDefault="00F35360" w:rsidP="007D56F9">
            <w:r>
              <w:t>Should have h</w:t>
            </w:r>
            <w:r w:rsidRPr="00B85D38">
              <w:t>igh speed processing and graphics</w:t>
            </w:r>
          </w:p>
        </w:tc>
        <w:sdt>
          <w:sdtPr>
            <w:id w:val="-1327886589"/>
            <w:placeholder>
              <w:docPart w:val="55B73B27B61246D7A64D5E599C99A088"/>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0631CBF2" w14:textId="3718040F" w:rsidR="00F35360" w:rsidRDefault="00F35360" w:rsidP="007D56F9">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661433336"/>
            <w:placeholder>
              <w:docPart w:val="535EFC55B4E7428C8DD5C773DA954E4F"/>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3F69ADC6" w14:textId="15D3BB32" w:rsidR="00F35360" w:rsidRDefault="00F35360" w:rsidP="007D56F9">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69D1723D"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786E13F5" w14:textId="565D6C98" w:rsidR="00F35360" w:rsidRDefault="00F35360" w:rsidP="00974E06">
            <w:pPr>
              <w:rPr>
                <w:b/>
                <w:bCs/>
              </w:rPr>
            </w:pPr>
            <w:r>
              <w:rPr>
                <w:b/>
                <w:bCs/>
              </w:rPr>
              <w:t>PGL</w:t>
            </w:r>
            <w:r w:rsidRPr="0038596B">
              <w:rPr>
                <w:b/>
                <w:bCs/>
              </w:rPr>
              <w:t>00</w:t>
            </w:r>
            <w:r>
              <w:rPr>
                <w:b/>
                <w:bCs/>
              </w:rPr>
              <w:t>2</w:t>
            </w:r>
          </w:p>
        </w:tc>
        <w:tc>
          <w:tcPr>
            <w:tcW w:w="4830" w:type="dxa"/>
            <w:gridSpan w:val="2"/>
            <w:tcBorders>
              <w:top w:val="single" w:sz="4" w:space="0" w:color="2DA2BF"/>
              <w:left w:val="single" w:sz="4" w:space="0" w:color="2DA2BF"/>
              <w:bottom w:val="single" w:sz="4" w:space="0" w:color="2DA2BF"/>
              <w:right w:val="single" w:sz="4" w:space="0" w:color="2DA2BF"/>
            </w:tcBorders>
          </w:tcPr>
          <w:p w14:paraId="32008BA0" w14:textId="0DB0F288" w:rsidR="00F35360" w:rsidRDefault="00F35360" w:rsidP="00974E06">
            <w:pPr>
              <w:autoSpaceDE w:val="0"/>
              <w:autoSpaceDN w:val="0"/>
              <w:spacing w:before="100" w:beforeAutospacing="1" w:after="100" w:afterAutospacing="1"/>
            </w:pPr>
            <w:r>
              <w:t>Should have Microsoft Windows 10 (64-bit version) Operating System</w:t>
            </w:r>
          </w:p>
        </w:tc>
        <w:sdt>
          <w:sdtPr>
            <w:id w:val="-1677883576"/>
            <w:placeholder>
              <w:docPart w:val="5AD30FC3345A45D69B76F9FBD805D8E3"/>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59F94912" w14:textId="3AF81C9B" w:rsidR="00F35360" w:rsidRDefault="00F35360" w:rsidP="00974E06">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977481206"/>
            <w:placeholder>
              <w:docPart w:val="188B5CDAB6DF468A9D8767F7C910287A"/>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4B753079" w14:textId="1B192C40" w:rsidR="00F35360" w:rsidRDefault="00F35360" w:rsidP="00974E06">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68F8C63F"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2A7703F7" w14:textId="591BDEC8" w:rsidR="00F35360" w:rsidRDefault="00F35360" w:rsidP="00974E06">
            <w:r>
              <w:rPr>
                <w:b/>
                <w:bCs/>
              </w:rPr>
              <w:t>PGL</w:t>
            </w:r>
            <w:r w:rsidRPr="0038596B">
              <w:rPr>
                <w:b/>
                <w:bCs/>
              </w:rPr>
              <w:t>00</w:t>
            </w:r>
            <w:r>
              <w:rPr>
                <w:b/>
                <w:bCs/>
              </w:rPr>
              <w:t>3</w:t>
            </w:r>
          </w:p>
        </w:tc>
        <w:tc>
          <w:tcPr>
            <w:tcW w:w="4830" w:type="dxa"/>
            <w:gridSpan w:val="2"/>
            <w:tcBorders>
              <w:top w:val="single" w:sz="4" w:space="0" w:color="2DA2BF"/>
              <w:left w:val="single" w:sz="4" w:space="0" w:color="2DA2BF"/>
              <w:bottom w:val="single" w:sz="4" w:space="0" w:color="2DA2BF"/>
              <w:right w:val="single" w:sz="4" w:space="0" w:color="2DA2BF"/>
            </w:tcBorders>
          </w:tcPr>
          <w:p w14:paraId="32DFE43C" w14:textId="77777777" w:rsidR="00F35360" w:rsidRDefault="00F35360" w:rsidP="00974E06">
            <w:r>
              <w:t>Should have l</w:t>
            </w:r>
            <w:r w:rsidRPr="00B85D38">
              <w:t xml:space="preserve">arge monitor and </w:t>
            </w:r>
            <w:proofErr w:type="spellStart"/>
            <w:r w:rsidRPr="00B85D38">
              <w:t>DVDr</w:t>
            </w:r>
            <w:proofErr w:type="spellEnd"/>
            <w:r w:rsidRPr="00B85D38">
              <w:t xml:space="preserve"> burners.</w:t>
            </w:r>
          </w:p>
        </w:tc>
        <w:sdt>
          <w:sdtPr>
            <w:id w:val="-680963763"/>
            <w:placeholder>
              <w:docPart w:val="E97ED577E9C841069A2D24D94D213974"/>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5243B2E7" w14:textId="5F862ADE" w:rsidR="00F35360" w:rsidRDefault="00F35360" w:rsidP="00974E06">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451740827"/>
            <w:placeholder>
              <w:docPart w:val="CBD4CCF9470D45A3B064E3B15DF5B3AC"/>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0A333158" w14:textId="3127D675" w:rsidR="00F35360" w:rsidRDefault="00F35360" w:rsidP="00974E06">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58E51451"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2ADA5174" w14:textId="116B3D7B" w:rsidR="00F35360" w:rsidRDefault="00F35360" w:rsidP="00974E06">
            <w:r>
              <w:rPr>
                <w:b/>
                <w:bCs/>
              </w:rPr>
              <w:t>PGL</w:t>
            </w:r>
            <w:r w:rsidRPr="0038596B">
              <w:rPr>
                <w:b/>
                <w:bCs/>
              </w:rPr>
              <w:t>00</w:t>
            </w:r>
            <w:r>
              <w:rPr>
                <w:b/>
                <w:bCs/>
              </w:rPr>
              <w:t>4</w:t>
            </w:r>
          </w:p>
        </w:tc>
        <w:tc>
          <w:tcPr>
            <w:tcW w:w="4830" w:type="dxa"/>
            <w:gridSpan w:val="2"/>
            <w:tcBorders>
              <w:top w:val="single" w:sz="4" w:space="0" w:color="2DA2BF"/>
              <w:left w:val="single" w:sz="4" w:space="0" w:color="2DA2BF"/>
              <w:bottom w:val="single" w:sz="4" w:space="0" w:color="2DA2BF"/>
              <w:right w:val="single" w:sz="4" w:space="0" w:color="2DA2BF"/>
            </w:tcBorders>
          </w:tcPr>
          <w:p w14:paraId="14739E91" w14:textId="77777777" w:rsidR="00F35360" w:rsidRDefault="00F35360" w:rsidP="00974E06">
            <w:r>
              <w:t>Should have up to 4TB of storage.</w:t>
            </w:r>
          </w:p>
        </w:tc>
        <w:sdt>
          <w:sdtPr>
            <w:id w:val="-782192110"/>
            <w:placeholder>
              <w:docPart w:val="408A361366EE45E4ADA3F6A78F321D11"/>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3296E8D5" w14:textId="3344FF26" w:rsidR="00F35360" w:rsidRDefault="00F35360" w:rsidP="00974E06">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863430989"/>
            <w:placeholder>
              <w:docPart w:val="C089397F03E4423DB8E72BBDA2DE7101"/>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626F0A25" w14:textId="24661FE0" w:rsidR="00F35360" w:rsidRDefault="00F35360" w:rsidP="00974E06">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39DE6CBF"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535C747F" w14:textId="589DD053" w:rsidR="00F35360" w:rsidRDefault="00F35360" w:rsidP="00F41224">
            <w:pPr>
              <w:rPr>
                <w:b/>
                <w:bCs/>
              </w:rPr>
            </w:pPr>
            <w:r>
              <w:rPr>
                <w:b/>
                <w:bCs/>
              </w:rPr>
              <w:t>PGL005</w:t>
            </w:r>
          </w:p>
        </w:tc>
        <w:tc>
          <w:tcPr>
            <w:tcW w:w="4830" w:type="dxa"/>
            <w:gridSpan w:val="2"/>
            <w:tcBorders>
              <w:top w:val="single" w:sz="4" w:space="0" w:color="2DA2BF"/>
              <w:left w:val="single" w:sz="4" w:space="0" w:color="2DA2BF"/>
              <w:bottom w:val="single" w:sz="4" w:space="0" w:color="2DA2BF"/>
              <w:right w:val="single" w:sz="4" w:space="0" w:color="2DA2BF"/>
            </w:tcBorders>
          </w:tcPr>
          <w:p w14:paraId="1CEE0D19" w14:textId="7BE5B0B1" w:rsidR="00F35360" w:rsidRDefault="00F35360" w:rsidP="00390401">
            <w:pPr>
              <w:autoSpaceDE w:val="0"/>
              <w:autoSpaceDN w:val="0"/>
              <w:spacing w:before="100" w:beforeAutospacing="1" w:after="100" w:afterAutospacing="1"/>
            </w:pPr>
            <w:r>
              <w:t xml:space="preserve">Processor should be i7 or Xeon. </w:t>
            </w:r>
          </w:p>
        </w:tc>
        <w:sdt>
          <w:sdtPr>
            <w:id w:val="-1371149321"/>
            <w:placeholder>
              <w:docPart w:val="DAE5600412834B6394D32C2CFFE840D0"/>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73792D34" w14:textId="55604F07" w:rsidR="00F35360" w:rsidRDefault="00F35360" w:rsidP="00F41224">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128656610"/>
            <w:placeholder>
              <w:docPart w:val="6AF8CE4FD2804A868885E4362A87E69D"/>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0AC81BC8" w14:textId="16343B42" w:rsidR="00F35360" w:rsidRDefault="00F35360" w:rsidP="00F41224">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0DE2ADC3"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038C155D" w14:textId="298C9784" w:rsidR="00F35360" w:rsidRDefault="00F35360" w:rsidP="00390401">
            <w:pPr>
              <w:rPr>
                <w:b/>
                <w:bCs/>
              </w:rPr>
            </w:pPr>
            <w:r>
              <w:rPr>
                <w:b/>
                <w:bCs/>
              </w:rPr>
              <w:t>PGL006</w:t>
            </w:r>
          </w:p>
        </w:tc>
        <w:tc>
          <w:tcPr>
            <w:tcW w:w="4830" w:type="dxa"/>
            <w:gridSpan w:val="2"/>
            <w:tcBorders>
              <w:top w:val="single" w:sz="4" w:space="0" w:color="2DA2BF"/>
              <w:left w:val="single" w:sz="4" w:space="0" w:color="2DA2BF"/>
              <w:bottom w:val="single" w:sz="4" w:space="0" w:color="2DA2BF"/>
              <w:right w:val="single" w:sz="4" w:space="0" w:color="2DA2BF"/>
            </w:tcBorders>
          </w:tcPr>
          <w:p w14:paraId="301C4024" w14:textId="3AE4756D" w:rsidR="00F35360" w:rsidRDefault="00F35360" w:rsidP="00390401">
            <w:pPr>
              <w:autoSpaceDE w:val="0"/>
              <w:autoSpaceDN w:val="0"/>
              <w:spacing w:before="100" w:beforeAutospacing="1" w:after="100" w:afterAutospacing="1"/>
            </w:pPr>
            <w:r>
              <w:t xml:space="preserve">Processor speed should be </w:t>
            </w:r>
            <w:r w:rsidRPr="00F41224">
              <w:t>Quad-Core 2.80 GHz</w:t>
            </w:r>
            <w:r>
              <w:t xml:space="preserve"> </w:t>
            </w:r>
            <w:r w:rsidRPr="00974E06">
              <w:t>(Intel i7-860 2.8 GHz) or better</w:t>
            </w:r>
            <w:r>
              <w:t>.</w:t>
            </w:r>
          </w:p>
        </w:tc>
        <w:sdt>
          <w:sdtPr>
            <w:id w:val="-669794533"/>
            <w:placeholder>
              <w:docPart w:val="000D89AA87C84BC8B810A4320D7E5245"/>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46D57720" w14:textId="76DEBF5C" w:rsidR="00F35360" w:rsidRDefault="00F35360" w:rsidP="0039040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88414095"/>
            <w:placeholder>
              <w:docPart w:val="BD15C1A2260B48BB8199BE67519C436C"/>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0647DC7F" w14:textId="317FE6DA" w:rsidR="00F35360" w:rsidRDefault="00F35360" w:rsidP="0039040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6D715141"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7792CF54" w14:textId="119D7AB3" w:rsidR="00F35360" w:rsidRDefault="00F35360" w:rsidP="00390401">
            <w:pPr>
              <w:rPr>
                <w:b/>
                <w:bCs/>
              </w:rPr>
            </w:pPr>
            <w:r w:rsidRPr="00F41224">
              <w:rPr>
                <w:b/>
              </w:rPr>
              <w:t>PGL007</w:t>
            </w:r>
          </w:p>
        </w:tc>
        <w:tc>
          <w:tcPr>
            <w:tcW w:w="4830" w:type="dxa"/>
            <w:gridSpan w:val="2"/>
            <w:tcBorders>
              <w:top w:val="single" w:sz="4" w:space="0" w:color="2DA2BF"/>
              <w:left w:val="single" w:sz="4" w:space="0" w:color="2DA2BF"/>
              <w:bottom w:val="single" w:sz="4" w:space="0" w:color="2DA2BF"/>
              <w:right w:val="single" w:sz="4" w:space="0" w:color="2DA2BF"/>
            </w:tcBorders>
          </w:tcPr>
          <w:p w14:paraId="5628D3C2" w14:textId="39C7C283" w:rsidR="00F35360" w:rsidRDefault="00F35360" w:rsidP="00390401">
            <w:pPr>
              <w:autoSpaceDE w:val="0"/>
              <w:autoSpaceDN w:val="0"/>
              <w:spacing w:before="100" w:beforeAutospacing="1" w:after="100" w:afterAutospacing="1"/>
            </w:pPr>
            <w:r>
              <w:t xml:space="preserve">Should have a minimum RAM of </w:t>
            </w:r>
            <w:r w:rsidRPr="00F41224">
              <w:t>32 GB or greater</w:t>
            </w:r>
            <w:r>
              <w:t>.</w:t>
            </w:r>
          </w:p>
        </w:tc>
        <w:sdt>
          <w:sdtPr>
            <w:id w:val="502476778"/>
            <w:placeholder>
              <w:docPart w:val="1ED0DD36766C4331A1223DB80087DD12"/>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77509842" w14:textId="757DAAFC" w:rsidR="00F35360" w:rsidRDefault="00F35360" w:rsidP="0039040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931852056"/>
            <w:placeholder>
              <w:docPart w:val="B42083DF3C684924A049F49F164651F5"/>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69EE138F" w14:textId="10759A83" w:rsidR="00F35360" w:rsidRDefault="00F35360" w:rsidP="0039040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635CFE17"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261E9C4C" w14:textId="6178CD0A" w:rsidR="00F35360" w:rsidRDefault="00F35360" w:rsidP="00390401">
            <w:pPr>
              <w:rPr>
                <w:b/>
                <w:bCs/>
              </w:rPr>
            </w:pPr>
            <w:r>
              <w:rPr>
                <w:b/>
                <w:bCs/>
              </w:rPr>
              <w:t>PGL008</w:t>
            </w:r>
          </w:p>
        </w:tc>
        <w:tc>
          <w:tcPr>
            <w:tcW w:w="4830" w:type="dxa"/>
            <w:gridSpan w:val="2"/>
            <w:tcBorders>
              <w:top w:val="single" w:sz="4" w:space="0" w:color="2DA2BF"/>
              <w:left w:val="single" w:sz="4" w:space="0" w:color="2DA2BF"/>
              <w:bottom w:val="single" w:sz="4" w:space="0" w:color="2DA2BF"/>
              <w:right w:val="single" w:sz="4" w:space="0" w:color="2DA2BF"/>
            </w:tcBorders>
          </w:tcPr>
          <w:p w14:paraId="7F5EC448" w14:textId="3DB897FA" w:rsidR="00F35360" w:rsidRDefault="00F35360" w:rsidP="00390401">
            <w:pPr>
              <w:autoSpaceDE w:val="0"/>
              <w:autoSpaceDN w:val="0"/>
              <w:spacing w:before="100" w:beforeAutospacing="1" w:after="100" w:afterAutospacing="1"/>
            </w:pPr>
            <w:r>
              <w:t xml:space="preserve">Should have a minimum Hard Disk of </w:t>
            </w:r>
            <w:r w:rsidRPr="00B1491A">
              <w:t>100 GB or more</w:t>
            </w:r>
            <w:r>
              <w:t>.</w:t>
            </w:r>
          </w:p>
        </w:tc>
        <w:sdt>
          <w:sdtPr>
            <w:id w:val="-1181969606"/>
            <w:placeholder>
              <w:docPart w:val="E2133686A82B4239BEFC5AAF99F41CDD"/>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719CF298" w14:textId="6D3386CC" w:rsidR="00F35360" w:rsidRDefault="00F35360" w:rsidP="0039040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129930963"/>
            <w:placeholder>
              <w:docPart w:val="D3ADF61C41CE48A5B8A0A48BB58F6078"/>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2D13958D" w14:textId="0F1A054A" w:rsidR="00F35360" w:rsidRDefault="00F35360" w:rsidP="0039040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7803E917"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3BB3FB52" w14:textId="725ED252" w:rsidR="00F35360" w:rsidRDefault="00F35360" w:rsidP="00390401">
            <w:pPr>
              <w:rPr>
                <w:b/>
                <w:bCs/>
              </w:rPr>
            </w:pPr>
            <w:r>
              <w:rPr>
                <w:b/>
              </w:rPr>
              <w:t>PGL009</w:t>
            </w:r>
          </w:p>
        </w:tc>
        <w:tc>
          <w:tcPr>
            <w:tcW w:w="4830" w:type="dxa"/>
            <w:gridSpan w:val="2"/>
            <w:tcBorders>
              <w:top w:val="single" w:sz="4" w:space="0" w:color="2DA2BF"/>
              <w:left w:val="single" w:sz="4" w:space="0" w:color="2DA2BF"/>
              <w:bottom w:val="single" w:sz="4" w:space="0" w:color="2DA2BF"/>
              <w:right w:val="single" w:sz="4" w:space="0" w:color="2DA2BF"/>
            </w:tcBorders>
          </w:tcPr>
          <w:p w14:paraId="02BD3B7B" w14:textId="647A037E" w:rsidR="00F35360" w:rsidRPr="00B1491A" w:rsidRDefault="00F35360" w:rsidP="00390401">
            <w:pPr>
              <w:autoSpaceDE w:val="0"/>
              <w:autoSpaceDN w:val="0"/>
              <w:spacing w:before="100" w:beforeAutospacing="1" w:after="100" w:afterAutospacing="1"/>
            </w:pPr>
            <w:r>
              <w:t xml:space="preserve">Should have </w:t>
            </w:r>
            <w:r w:rsidRPr="00B1491A">
              <w:t>DirectX 9 (or higher) compatible graphics card</w:t>
            </w:r>
            <w:r>
              <w:t xml:space="preserve"> </w:t>
            </w:r>
            <w:r w:rsidRPr="00B1491A">
              <w:t>with 512 MB memory or more</w:t>
            </w:r>
          </w:p>
        </w:tc>
        <w:sdt>
          <w:sdtPr>
            <w:id w:val="309832701"/>
            <w:placeholder>
              <w:docPart w:val="7F860C9171D84438B7E3B09F24529E65"/>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309F8420" w14:textId="412DB9B1" w:rsidR="00F35360" w:rsidRDefault="00F35360" w:rsidP="0039040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229959466"/>
            <w:placeholder>
              <w:docPart w:val="EC81FED57C1347EF824C8F1923DE948D"/>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729C7A12" w14:textId="275FD2E2" w:rsidR="00F35360" w:rsidRDefault="00F35360" w:rsidP="0039040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4B2E2362"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67495053" w14:textId="67B7F37D" w:rsidR="00F35360" w:rsidRPr="00F41224" w:rsidRDefault="00F35360" w:rsidP="00390401">
            <w:pPr>
              <w:rPr>
                <w:b/>
              </w:rPr>
            </w:pPr>
            <w:r>
              <w:rPr>
                <w:b/>
              </w:rPr>
              <w:t>PGL0010</w:t>
            </w:r>
          </w:p>
        </w:tc>
        <w:tc>
          <w:tcPr>
            <w:tcW w:w="4830" w:type="dxa"/>
            <w:gridSpan w:val="2"/>
            <w:tcBorders>
              <w:top w:val="single" w:sz="4" w:space="0" w:color="2DA2BF"/>
              <w:left w:val="single" w:sz="4" w:space="0" w:color="2DA2BF"/>
              <w:bottom w:val="single" w:sz="4" w:space="0" w:color="2DA2BF"/>
              <w:right w:val="single" w:sz="4" w:space="0" w:color="2DA2BF"/>
            </w:tcBorders>
          </w:tcPr>
          <w:p w14:paraId="029B6562" w14:textId="27AFF008" w:rsidR="00F35360" w:rsidRPr="00B1491A" w:rsidRDefault="00F35360" w:rsidP="00390401">
            <w:pPr>
              <w:spacing w:before="100" w:beforeAutospacing="1" w:after="100" w:afterAutospacing="1"/>
              <w:rPr>
                <w:rFonts w:ascii="Times New Roman" w:hAnsi="Times New Roman"/>
                <w:sz w:val="24"/>
                <w:szCs w:val="24"/>
                <w:lang w:val="en-US" w:bidi="ar-SA"/>
              </w:rPr>
            </w:pPr>
            <w:r>
              <w:t xml:space="preserve">Should support </w:t>
            </w:r>
            <w:r w:rsidRPr="00B1491A">
              <w:t>I/O Ports</w:t>
            </w:r>
            <w:r>
              <w:t xml:space="preserve"> and </w:t>
            </w:r>
            <w:r w:rsidRPr="00B1491A">
              <w:t>USB 2.0 port</w:t>
            </w:r>
            <w:r>
              <w:t xml:space="preserve"> or higher.</w:t>
            </w:r>
          </w:p>
        </w:tc>
        <w:sdt>
          <w:sdtPr>
            <w:id w:val="1769192202"/>
            <w:placeholder>
              <w:docPart w:val="0F7801FA2D404EBAB0CB934BDFEAACE9"/>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E8D234A" w14:textId="2C33CDDE" w:rsidR="00F35360" w:rsidRDefault="00F35360" w:rsidP="0039040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tc>
          <w:tcPr>
            <w:tcW w:w="2249" w:type="dxa"/>
            <w:tcBorders>
              <w:top w:val="single" w:sz="4" w:space="0" w:color="2DA2BF"/>
              <w:left w:val="single" w:sz="4" w:space="0" w:color="2DA2BF"/>
              <w:bottom w:val="single" w:sz="4" w:space="0" w:color="2DA2BF"/>
              <w:right w:val="single" w:sz="4" w:space="0" w:color="2DA2BF"/>
            </w:tcBorders>
          </w:tcPr>
          <w:p w14:paraId="278F9AB0" w14:textId="083851DE" w:rsidR="00F35360" w:rsidRDefault="006930C9" w:rsidP="00390401">
            <w:sdt>
              <w:sdtPr>
                <w:id w:val="-783414692"/>
                <w:placeholder>
                  <w:docPart w:val="710F468367594F098ADD5E129E565F7C"/>
                </w:placeholder>
                <w:showingPlcHdr/>
                <w:text/>
              </w:sdtPr>
              <w:sdtContent>
                <w:r w:rsidR="00F35360" w:rsidRPr="00987C9C">
                  <w:rPr>
                    <w:rStyle w:val="PlaceholderText"/>
                  </w:rPr>
                  <w:t xml:space="preserve">Click here to enter </w:t>
                </w:r>
                <w:r w:rsidR="00F35360">
                  <w:rPr>
                    <w:rStyle w:val="PlaceholderText"/>
                  </w:rPr>
                  <w:t>Comments</w:t>
                </w:r>
                <w:r w:rsidR="00F35360" w:rsidRPr="00987C9C">
                  <w:rPr>
                    <w:rStyle w:val="PlaceholderText"/>
                  </w:rPr>
                  <w:t>.</w:t>
                </w:r>
              </w:sdtContent>
            </w:sdt>
          </w:p>
        </w:tc>
      </w:tr>
      <w:tr w:rsidR="00F35360" w14:paraId="28484DD9"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1135F2EB" w14:textId="2B02555B" w:rsidR="00F35360" w:rsidRDefault="00F35360" w:rsidP="00A64480">
            <w:pPr>
              <w:rPr>
                <w:b/>
              </w:rPr>
            </w:pPr>
            <w:r>
              <w:rPr>
                <w:b/>
              </w:rPr>
              <w:t>PGL0011</w:t>
            </w:r>
          </w:p>
        </w:tc>
        <w:tc>
          <w:tcPr>
            <w:tcW w:w="4830" w:type="dxa"/>
            <w:gridSpan w:val="2"/>
            <w:tcBorders>
              <w:top w:val="single" w:sz="4" w:space="0" w:color="2DA2BF"/>
              <w:left w:val="single" w:sz="4" w:space="0" w:color="2DA2BF"/>
              <w:bottom w:val="single" w:sz="4" w:space="0" w:color="2DA2BF"/>
              <w:right w:val="single" w:sz="4" w:space="0" w:color="2DA2BF"/>
            </w:tcBorders>
          </w:tcPr>
          <w:p w14:paraId="5DB4CFAD" w14:textId="6C531FB1" w:rsidR="00F35360" w:rsidRDefault="00F35360" w:rsidP="00A64480">
            <w:pPr>
              <w:spacing w:before="100" w:beforeAutospacing="1" w:after="100" w:afterAutospacing="1"/>
            </w:pPr>
            <w:r>
              <w:t>Should be Networkable</w:t>
            </w:r>
          </w:p>
        </w:tc>
        <w:sdt>
          <w:sdtPr>
            <w:id w:val="-1567952472"/>
            <w:placeholder>
              <w:docPart w:val="235D55B73E774AAEB2C9C20B0D1975FD"/>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7C90036D" w14:textId="2D7D296B" w:rsidR="00F35360" w:rsidRDefault="00F35360" w:rsidP="00A64480">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tc>
          <w:tcPr>
            <w:tcW w:w="2249" w:type="dxa"/>
            <w:tcBorders>
              <w:top w:val="single" w:sz="4" w:space="0" w:color="2DA2BF"/>
              <w:left w:val="single" w:sz="4" w:space="0" w:color="2DA2BF"/>
              <w:bottom w:val="single" w:sz="4" w:space="0" w:color="2DA2BF"/>
              <w:right w:val="single" w:sz="4" w:space="0" w:color="2DA2BF"/>
            </w:tcBorders>
          </w:tcPr>
          <w:p w14:paraId="3BE055CC" w14:textId="72B76B40" w:rsidR="00F35360" w:rsidRDefault="006930C9" w:rsidP="00A64480">
            <w:sdt>
              <w:sdtPr>
                <w:id w:val="428624431"/>
                <w:placeholder>
                  <w:docPart w:val="14378A32C3C34BFD829C65BEBA80F613"/>
                </w:placeholder>
                <w:showingPlcHdr/>
                <w:text/>
              </w:sdtPr>
              <w:sdtContent>
                <w:r w:rsidR="00F35360" w:rsidRPr="00987C9C">
                  <w:rPr>
                    <w:rStyle w:val="PlaceholderText"/>
                  </w:rPr>
                  <w:t xml:space="preserve">Click here to enter </w:t>
                </w:r>
                <w:r w:rsidR="00F35360">
                  <w:rPr>
                    <w:rStyle w:val="PlaceholderText"/>
                  </w:rPr>
                  <w:t>Comments</w:t>
                </w:r>
                <w:r w:rsidR="00F35360" w:rsidRPr="00987C9C">
                  <w:rPr>
                    <w:rStyle w:val="PlaceholderText"/>
                  </w:rPr>
                  <w:t>.</w:t>
                </w:r>
              </w:sdtContent>
            </w:sdt>
          </w:p>
        </w:tc>
      </w:tr>
      <w:tr w:rsidR="00F35360" w14:paraId="708A8113"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677A6CC9" w14:textId="25197199" w:rsidR="00F35360" w:rsidRDefault="00F35360" w:rsidP="00A64480">
            <w:pPr>
              <w:rPr>
                <w:b/>
              </w:rPr>
            </w:pPr>
            <w:r>
              <w:rPr>
                <w:b/>
              </w:rPr>
              <w:t>PGL0012</w:t>
            </w:r>
          </w:p>
        </w:tc>
        <w:tc>
          <w:tcPr>
            <w:tcW w:w="4830" w:type="dxa"/>
            <w:gridSpan w:val="2"/>
            <w:tcBorders>
              <w:top w:val="single" w:sz="4" w:space="0" w:color="2DA2BF"/>
              <w:left w:val="single" w:sz="4" w:space="0" w:color="2DA2BF"/>
              <w:bottom w:val="single" w:sz="4" w:space="0" w:color="2DA2BF"/>
              <w:right w:val="single" w:sz="4" w:space="0" w:color="2DA2BF"/>
            </w:tcBorders>
          </w:tcPr>
          <w:p w14:paraId="5EAC39BA" w14:textId="4BF3B439" w:rsidR="00F35360" w:rsidRDefault="00F35360" w:rsidP="00A64480">
            <w:pPr>
              <w:spacing w:before="100" w:beforeAutospacing="1" w:after="100" w:afterAutospacing="1"/>
            </w:pPr>
            <w:r>
              <w:t>Should have a HDMI port</w:t>
            </w:r>
          </w:p>
        </w:tc>
        <w:sdt>
          <w:sdtPr>
            <w:id w:val="-1184207955"/>
            <w:placeholder>
              <w:docPart w:val="FC00DA79DDC94EF98D73C31864D1B8C0"/>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02F8531" w14:textId="5A3ED0C3" w:rsidR="00F35360" w:rsidRDefault="00F35360" w:rsidP="00A64480">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tc>
          <w:tcPr>
            <w:tcW w:w="2249" w:type="dxa"/>
            <w:tcBorders>
              <w:top w:val="single" w:sz="4" w:space="0" w:color="2DA2BF"/>
              <w:left w:val="single" w:sz="4" w:space="0" w:color="2DA2BF"/>
              <w:bottom w:val="single" w:sz="4" w:space="0" w:color="2DA2BF"/>
              <w:right w:val="single" w:sz="4" w:space="0" w:color="2DA2BF"/>
            </w:tcBorders>
          </w:tcPr>
          <w:p w14:paraId="0A155C81" w14:textId="7D82B74B" w:rsidR="00F35360" w:rsidRDefault="006930C9" w:rsidP="00A64480">
            <w:sdt>
              <w:sdtPr>
                <w:id w:val="595130771"/>
                <w:placeholder>
                  <w:docPart w:val="61D0D933EED4471B834403FD868DA3E2"/>
                </w:placeholder>
                <w:showingPlcHdr/>
                <w:text/>
              </w:sdtPr>
              <w:sdtContent>
                <w:r w:rsidR="00F35360" w:rsidRPr="00987C9C">
                  <w:rPr>
                    <w:rStyle w:val="PlaceholderText"/>
                  </w:rPr>
                  <w:t xml:space="preserve">Click here to enter </w:t>
                </w:r>
                <w:r w:rsidR="00F35360">
                  <w:rPr>
                    <w:rStyle w:val="PlaceholderText"/>
                  </w:rPr>
                  <w:t>Comments</w:t>
                </w:r>
                <w:r w:rsidR="00F35360" w:rsidRPr="00987C9C">
                  <w:rPr>
                    <w:rStyle w:val="PlaceholderText"/>
                  </w:rPr>
                  <w:t>.</w:t>
                </w:r>
              </w:sdtContent>
            </w:sdt>
          </w:p>
        </w:tc>
      </w:tr>
      <w:tr w:rsidR="00F35360" w14:paraId="4111835E" w14:textId="77777777" w:rsidTr="00356D0F">
        <w:tc>
          <w:tcPr>
            <w:tcW w:w="10330" w:type="dxa"/>
            <w:gridSpan w:val="6"/>
            <w:tcBorders>
              <w:top w:val="single" w:sz="4" w:space="0" w:color="2DA2BF"/>
              <w:left w:val="single" w:sz="4" w:space="0" w:color="2DA2BF"/>
              <w:bottom w:val="single" w:sz="4" w:space="0" w:color="2DA2BF"/>
              <w:right w:val="single" w:sz="4" w:space="0" w:color="2DA2BF"/>
            </w:tcBorders>
          </w:tcPr>
          <w:p w14:paraId="44105173" w14:textId="225D05FE" w:rsidR="00F35360" w:rsidRDefault="00F35360" w:rsidP="00390401">
            <w:pPr>
              <w:pStyle w:val="Heading2"/>
              <w:ind w:left="540"/>
            </w:pPr>
            <w:bookmarkStart w:id="50" w:name="_Toc531352033"/>
            <w:r w:rsidRPr="006943D2">
              <w:lastRenderedPageBreak/>
              <w:t>Large Computer Screens</w:t>
            </w:r>
            <w:r>
              <w:t xml:space="preserve"> (LCS)</w:t>
            </w:r>
            <w:bookmarkEnd w:id="50"/>
          </w:p>
        </w:tc>
      </w:tr>
      <w:tr w:rsidR="00F35360" w14:paraId="2FE0866B"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57E977C7" w14:textId="77777777" w:rsidR="00F35360" w:rsidRDefault="00F35360" w:rsidP="00390401">
            <w:r>
              <w:rPr>
                <w:b/>
                <w:bCs/>
              </w:rPr>
              <w:t>LCS</w:t>
            </w:r>
            <w:r w:rsidRPr="0038596B">
              <w:rPr>
                <w:b/>
                <w:bCs/>
              </w:rPr>
              <w:t>001</w:t>
            </w:r>
          </w:p>
        </w:tc>
        <w:tc>
          <w:tcPr>
            <w:tcW w:w="4830" w:type="dxa"/>
            <w:gridSpan w:val="2"/>
            <w:tcBorders>
              <w:top w:val="single" w:sz="4" w:space="0" w:color="2DA2BF"/>
              <w:left w:val="single" w:sz="4" w:space="0" w:color="2DA2BF"/>
              <w:bottom w:val="single" w:sz="4" w:space="0" w:color="2DA2BF"/>
              <w:right w:val="single" w:sz="4" w:space="0" w:color="2DA2BF"/>
            </w:tcBorders>
          </w:tcPr>
          <w:p w14:paraId="32A4E3D6" w14:textId="77777777" w:rsidR="00F35360" w:rsidRDefault="00F35360" w:rsidP="00390401">
            <w:r w:rsidRPr="00E86347">
              <w:t>Should be flat screen</w:t>
            </w:r>
            <w:r>
              <w:t>.</w:t>
            </w:r>
            <w:r w:rsidRPr="00E86347">
              <w:t xml:space="preserve"> detailed survey work and used as the desktop monitor for the survey CAD/GIS laptops</w:t>
            </w:r>
          </w:p>
        </w:tc>
        <w:sdt>
          <w:sdtPr>
            <w:id w:val="-877847664"/>
            <w:placeholder>
              <w:docPart w:val="CB116DF7CD8C42AB8ABC2D1BB1DA92E3"/>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7AC55AB6" w14:textId="52F65647" w:rsidR="00F35360" w:rsidRDefault="00F35360" w:rsidP="0039040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582605263"/>
            <w:placeholder>
              <w:docPart w:val="DD6A09787E3945BFBE8F588388750EC2"/>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0035ED62" w14:textId="636C36B1" w:rsidR="00F35360" w:rsidRDefault="00F35360" w:rsidP="0039040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7541BB8A" w14:textId="77777777" w:rsidTr="00356D0F">
        <w:tc>
          <w:tcPr>
            <w:tcW w:w="1095" w:type="dxa"/>
            <w:tcBorders>
              <w:top w:val="single" w:sz="4" w:space="0" w:color="2DA2BF"/>
              <w:left w:val="single" w:sz="4" w:space="0" w:color="2DA2BF"/>
              <w:bottom w:val="single" w:sz="4" w:space="0" w:color="2DA2BF"/>
              <w:right w:val="single" w:sz="4" w:space="0" w:color="2DA2BF"/>
            </w:tcBorders>
            <w:shd w:val="clear" w:color="auto" w:fill="auto"/>
          </w:tcPr>
          <w:p w14:paraId="53918B17" w14:textId="77777777" w:rsidR="00F35360" w:rsidRDefault="00F35360" w:rsidP="00390401">
            <w:r>
              <w:rPr>
                <w:b/>
                <w:bCs/>
              </w:rPr>
              <w:t>LCS</w:t>
            </w:r>
            <w:r w:rsidRPr="0038596B">
              <w:rPr>
                <w:b/>
                <w:bCs/>
              </w:rPr>
              <w:t>00</w:t>
            </w:r>
            <w:r>
              <w:rPr>
                <w:b/>
                <w:bCs/>
              </w:rPr>
              <w:t>2</w:t>
            </w:r>
          </w:p>
        </w:tc>
        <w:tc>
          <w:tcPr>
            <w:tcW w:w="4830" w:type="dxa"/>
            <w:gridSpan w:val="2"/>
            <w:tcBorders>
              <w:top w:val="single" w:sz="4" w:space="0" w:color="2DA2BF"/>
              <w:left w:val="single" w:sz="4" w:space="0" w:color="2DA2BF"/>
              <w:bottom w:val="single" w:sz="4" w:space="0" w:color="2DA2BF"/>
              <w:right w:val="single" w:sz="4" w:space="0" w:color="2DA2BF"/>
            </w:tcBorders>
            <w:shd w:val="clear" w:color="auto" w:fill="auto"/>
          </w:tcPr>
          <w:p w14:paraId="1191DFE1" w14:textId="77777777" w:rsidR="00F35360" w:rsidRPr="00E86347" w:rsidRDefault="00F35360" w:rsidP="00390401">
            <w:r>
              <w:t>Should be used as a monitor for the survey CAD/GIS laptop.</w:t>
            </w:r>
          </w:p>
        </w:tc>
        <w:sdt>
          <w:sdtPr>
            <w:id w:val="-535656073"/>
            <w:placeholder>
              <w:docPart w:val="E398B0771A1F4DB8B056064A47BE3519"/>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shd w:val="clear" w:color="auto" w:fill="auto"/>
              </w:tcPr>
              <w:p w14:paraId="24466B25" w14:textId="594CD658" w:rsidR="00F35360" w:rsidRDefault="00F35360" w:rsidP="0039040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9192012"/>
            <w:placeholder>
              <w:docPart w:val="FC4CC17625D942489020F1E109684C4F"/>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3C892AF5" w14:textId="3068F971" w:rsidR="00F35360" w:rsidRDefault="00F35360" w:rsidP="0039040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664A3950"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75C4825C" w14:textId="77777777" w:rsidR="00F35360" w:rsidRDefault="00F35360" w:rsidP="00390401">
            <w:r>
              <w:rPr>
                <w:b/>
                <w:bCs/>
              </w:rPr>
              <w:t>LCS</w:t>
            </w:r>
            <w:r w:rsidRPr="0038596B">
              <w:rPr>
                <w:b/>
                <w:bCs/>
              </w:rPr>
              <w:t>00</w:t>
            </w:r>
            <w:r>
              <w:rPr>
                <w:b/>
                <w:bCs/>
              </w:rPr>
              <w:t>3</w:t>
            </w:r>
          </w:p>
        </w:tc>
        <w:tc>
          <w:tcPr>
            <w:tcW w:w="4830" w:type="dxa"/>
            <w:gridSpan w:val="2"/>
            <w:tcBorders>
              <w:top w:val="single" w:sz="4" w:space="0" w:color="2DA2BF"/>
              <w:left w:val="single" w:sz="4" w:space="0" w:color="2DA2BF"/>
              <w:bottom w:val="single" w:sz="4" w:space="0" w:color="2DA2BF"/>
              <w:right w:val="single" w:sz="4" w:space="0" w:color="2DA2BF"/>
            </w:tcBorders>
          </w:tcPr>
          <w:p w14:paraId="0EC9EC8D" w14:textId="77777777" w:rsidR="00F35360" w:rsidRDefault="00F35360" w:rsidP="00390401">
            <w:r>
              <w:t>Should be a minimum of 1920x1080 (HD standard) resolution.</w:t>
            </w:r>
          </w:p>
        </w:tc>
        <w:sdt>
          <w:sdtPr>
            <w:id w:val="1348517392"/>
            <w:placeholder>
              <w:docPart w:val="60617A23158C4C85BD05B133C29DE728"/>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73848AB4" w14:textId="33EFAA6C" w:rsidR="00F35360" w:rsidRDefault="00F35360" w:rsidP="0039040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505052027"/>
            <w:placeholder>
              <w:docPart w:val="A89C40DB1F37457398A04313636EE90D"/>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3EC9FF0C" w14:textId="5A41A4E1" w:rsidR="00F35360" w:rsidRDefault="00F35360" w:rsidP="00390401">
                <w:r w:rsidRPr="00987C9C">
                  <w:rPr>
                    <w:rStyle w:val="PlaceholderText"/>
                  </w:rPr>
                  <w:t xml:space="preserve">Click here to enter </w:t>
                </w:r>
                <w:r>
                  <w:rPr>
                    <w:rStyle w:val="PlaceholderText"/>
                  </w:rPr>
                  <w:t>Comments</w:t>
                </w:r>
                <w:r w:rsidRPr="00987C9C">
                  <w:rPr>
                    <w:rStyle w:val="PlaceholderText"/>
                  </w:rPr>
                  <w:t>.</w:t>
                </w:r>
              </w:p>
            </w:tc>
          </w:sdtContent>
        </w:sdt>
      </w:tr>
      <w:tr w:rsidR="00F35360" w:rsidRPr="005E577B" w14:paraId="5CDDC50D"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4885969E" w14:textId="77777777" w:rsidR="00F35360" w:rsidRPr="005E577B" w:rsidRDefault="00F35360" w:rsidP="00390401">
            <w:r>
              <w:rPr>
                <w:b/>
                <w:bCs/>
              </w:rPr>
              <w:t>LCS</w:t>
            </w:r>
            <w:r w:rsidRPr="005E577B">
              <w:rPr>
                <w:b/>
                <w:bCs/>
              </w:rPr>
              <w:t>004</w:t>
            </w:r>
          </w:p>
        </w:tc>
        <w:tc>
          <w:tcPr>
            <w:tcW w:w="4830" w:type="dxa"/>
            <w:gridSpan w:val="2"/>
            <w:tcBorders>
              <w:top w:val="single" w:sz="4" w:space="0" w:color="2DA2BF"/>
              <w:left w:val="single" w:sz="4" w:space="0" w:color="2DA2BF"/>
              <w:bottom w:val="single" w:sz="4" w:space="0" w:color="2DA2BF"/>
              <w:right w:val="single" w:sz="4" w:space="0" w:color="2DA2BF"/>
            </w:tcBorders>
          </w:tcPr>
          <w:p w14:paraId="47EFFC19" w14:textId="77777777" w:rsidR="00F35360" w:rsidRDefault="00F35360" w:rsidP="00390401">
            <w:r>
              <w:t>Should have HDMI and DVI connections.</w:t>
            </w:r>
          </w:p>
        </w:tc>
        <w:sdt>
          <w:sdtPr>
            <w:id w:val="2065291020"/>
            <w:placeholder>
              <w:docPart w:val="F1759437061D4F4D960AE77BA05B9642"/>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5CA7169C" w14:textId="6A85E5BE" w:rsidR="00F35360" w:rsidRDefault="00F35360" w:rsidP="0039040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661502192"/>
            <w:placeholder>
              <w:docPart w:val="5E50F96EC0234D18A3E125651A24664F"/>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111B3C1C" w14:textId="334D8445" w:rsidR="00F35360" w:rsidRDefault="00F35360" w:rsidP="00390401">
                <w:r w:rsidRPr="00987C9C">
                  <w:rPr>
                    <w:rStyle w:val="PlaceholderText"/>
                  </w:rPr>
                  <w:t xml:space="preserve">Click here to enter </w:t>
                </w:r>
                <w:r>
                  <w:rPr>
                    <w:rStyle w:val="PlaceholderText"/>
                  </w:rPr>
                  <w:t>Comments</w:t>
                </w:r>
                <w:r w:rsidRPr="00987C9C">
                  <w:rPr>
                    <w:rStyle w:val="PlaceholderText"/>
                  </w:rPr>
                  <w:t>.</w:t>
                </w:r>
              </w:p>
            </w:tc>
          </w:sdtContent>
        </w:sdt>
      </w:tr>
      <w:tr w:rsidR="00F35360" w:rsidRPr="005E577B" w14:paraId="49590474"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42DD7D7B" w14:textId="77777777" w:rsidR="00F35360" w:rsidRPr="000C0341" w:rsidRDefault="00F35360" w:rsidP="00390401">
            <w:pPr>
              <w:rPr>
                <w:b/>
              </w:rPr>
            </w:pPr>
            <w:r>
              <w:rPr>
                <w:b/>
              </w:rPr>
              <w:t>LCS</w:t>
            </w:r>
            <w:r w:rsidRPr="000C0341">
              <w:rPr>
                <w:b/>
              </w:rPr>
              <w:t>005</w:t>
            </w:r>
          </w:p>
        </w:tc>
        <w:tc>
          <w:tcPr>
            <w:tcW w:w="4830" w:type="dxa"/>
            <w:gridSpan w:val="2"/>
            <w:tcBorders>
              <w:top w:val="single" w:sz="4" w:space="0" w:color="2DA2BF"/>
              <w:left w:val="single" w:sz="4" w:space="0" w:color="2DA2BF"/>
              <w:bottom w:val="single" w:sz="4" w:space="0" w:color="2DA2BF"/>
              <w:right w:val="single" w:sz="4" w:space="0" w:color="2DA2BF"/>
            </w:tcBorders>
          </w:tcPr>
          <w:p w14:paraId="4623B7E4" w14:textId="77777777" w:rsidR="00F35360" w:rsidRDefault="00F35360" w:rsidP="00390401">
            <w:r>
              <w:t>Should be no less than 42”.</w:t>
            </w:r>
          </w:p>
        </w:tc>
        <w:sdt>
          <w:sdtPr>
            <w:id w:val="1356154632"/>
            <w:placeholder>
              <w:docPart w:val="B9F6CEBB52CE419F8A13E2F46EDC1312"/>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6352885B" w14:textId="086A5EBE" w:rsidR="00F35360" w:rsidRDefault="00F35360" w:rsidP="0039040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189255090"/>
            <w:placeholder>
              <w:docPart w:val="8B646104D0A74FC8A16ACB41600E99E2"/>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704605CA" w14:textId="39384F59" w:rsidR="00F35360" w:rsidRDefault="00F35360" w:rsidP="00390401">
                <w:r w:rsidRPr="00987C9C">
                  <w:rPr>
                    <w:rStyle w:val="PlaceholderText"/>
                  </w:rPr>
                  <w:t xml:space="preserve">Click here to enter </w:t>
                </w:r>
                <w:r>
                  <w:rPr>
                    <w:rStyle w:val="PlaceholderText"/>
                  </w:rPr>
                  <w:t>Comments</w:t>
                </w:r>
                <w:r w:rsidRPr="00987C9C">
                  <w:rPr>
                    <w:rStyle w:val="PlaceholderText"/>
                  </w:rPr>
                  <w:t>.</w:t>
                </w:r>
              </w:p>
            </w:tc>
          </w:sdtContent>
        </w:sdt>
      </w:tr>
      <w:tr w:rsidR="00F35360" w:rsidRPr="005E577B" w14:paraId="62679878"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0239D41B" w14:textId="3B511CB8" w:rsidR="00F35360" w:rsidRDefault="00F35360" w:rsidP="00A64480">
            <w:pPr>
              <w:rPr>
                <w:b/>
              </w:rPr>
            </w:pPr>
            <w:r>
              <w:rPr>
                <w:b/>
              </w:rPr>
              <w:t>LC006</w:t>
            </w:r>
          </w:p>
        </w:tc>
        <w:tc>
          <w:tcPr>
            <w:tcW w:w="4830" w:type="dxa"/>
            <w:gridSpan w:val="2"/>
            <w:tcBorders>
              <w:top w:val="single" w:sz="4" w:space="0" w:color="2DA2BF"/>
              <w:left w:val="single" w:sz="4" w:space="0" w:color="2DA2BF"/>
              <w:bottom w:val="single" w:sz="4" w:space="0" w:color="2DA2BF"/>
              <w:right w:val="single" w:sz="4" w:space="0" w:color="2DA2BF"/>
            </w:tcBorders>
          </w:tcPr>
          <w:p w14:paraId="7F8AC1DB" w14:textId="17F74FB6" w:rsidR="00F35360" w:rsidRDefault="00F35360" w:rsidP="00A64480">
            <w:r>
              <w:t>Should have Adjustable height capability</w:t>
            </w:r>
          </w:p>
        </w:tc>
        <w:sdt>
          <w:sdtPr>
            <w:id w:val="-538906437"/>
            <w:placeholder>
              <w:docPart w:val="D6FD6FCDBF344CA686E8F8B1D35D4B8C"/>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093BFBA8" w14:textId="35CFDE1D" w:rsidR="00F35360" w:rsidRDefault="00F35360" w:rsidP="00A64480">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485541724"/>
            <w:placeholder>
              <w:docPart w:val="27CAFEED01A44281840C3D96DD06C5E5"/>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5D320145" w14:textId="4F9C5545" w:rsidR="00F35360" w:rsidRDefault="00F35360" w:rsidP="00A64480">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3BD0CCFA" w14:textId="77777777" w:rsidTr="00356D0F">
        <w:tc>
          <w:tcPr>
            <w:tcW w:w="10330" w:type="dxa"/>
            <w:gridSpan w:val="6"/>
            <w:tcBorders>
              <w:top w:val="single" w:sz="4" w:space="0" w:color="2DA2BF"/>
              <w:left w:val="single" w:sz="4" w:space="0" w:color="2DA2BF"/>
              <w:bottom w:val="single" w:sz="4" w:space="0" w:color="2DA2BF"/>
              <w:right w:val="single" w:sz="4" w:space="0" w:color="2DA2BF"/>
            </w:tcBorders>
          </w:tcPr>
          <w:p w14:paraId="770CA988" w14:textId="78E41A93" w:rsidR="00F35360" w:rsidRDefault="00F35360" w:rsidP="00390401">
            <w:pPr>
              <w:pStyle w:val="Heading2"/>
              <w:ind w:left="540"/>
            </w:pPr>
            <w:bookmarkStart w:id="51" w:name="_Toc531352034"/>
            <w:r w:rsidRPr="0031168C">
              <w:t>Document Management</w:t>
            </w:r>
            <w:r>
              <w:t xml:space="preserve"> SOFTWARE (DOC)</w:t>
            </w:r>
            <w:bookmarkEnd w:id="51"/>
          </w:p>
        </w:tc>
      </w:tr>
      <w:tr w:rsidR="00F35360" w14:paraId="337A9A7A"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5454755A" w14:textId="77777777" w:rsidR="00F35360" w:rsidRDefault="00F35360" w:rsidP="00390401">
            <w:r>
              <w:rPr>
                <w:b/>
                <w:bCs/>
              </w:rPr>
              <w:t>DOC</w:t>
            </w:r>
            <w:r w:rsidRPr="0038596B">
              <w:rPr>
                <w:b/>
                <w:bCs/>
              </w:rPr>
              <w:t>001</w:t>
            </w:r>
          </w:p>
        </w:tc>
        <w:tc>
          <w:tcPr>
            <w:tcW w:w="4830" w:type="dxa"/>
            <w:gridSpan w:val="2"/>
            <w:tcBorders>
              <w:top w:val="single" w:sz="4" w:space="0" w:color="2DA2BF"/>
              <w:left w:val="single" w:sz="4" w:space="0" w:color="2DA2BF"/>
              <w:bottom w:val="single" w:sz="4" w:space="0" w:color="2DA2BF"/>
              <w:right w:val="single" w:sz="4" w:space="0" w:color="2DA2BF"/>
            </w:tcBorders>
          </w:tcPr>
          <w:p w14:paraId="4726D211" w14:textId="4C193525" w:rsidR="00F35360" w:rsidRDefault="00F35360" w:rsidP="00BB05CE">
            <w:r>
              <w:t xml:space="preserve">The software will be required to manage all documents related to </w:t>
            </w:r>
            <w:r w:rsidRPr="00BB05CE">
              <w:rPr>
                <w:b/>
              </w:rPr>
              <w:t>mapping</w:t>
            </w:r>
            <w:r>
              <w:rPr>
                <w:b/>
              </w:rPr>
              <w:t xml:space="preserve"> solution</w:t>
            </w:r>
            <w:r>
              <w:t>.</w:t>
            </w:r>
          </w:p>
        </w:tc>
        <w:sdt>
          <w:sdtPr>
            <w:id w:val="418066034"/>
            <w:placeholder>
              <w:docPart w:val="D30146B02BFF4349A7A250872142A102"/>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37559DE2" w14:textId="263A978B" w:rsidR="00F35360" w:rsidRDefault="00F35360" w:rsidP="0039040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473871945"/>
            <w:placeholder>
              <w:docPart w:val="031EEEFD020A4A74B8525284BB5443D0"/>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6A96BA6B" w14:textId="2648DDE6" w:rsidR="00F35360" w:rsidRDefault="00F35360" w:rsidP="0039040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082F2E8F"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0184FA9D" w14:textId="77777777" w:rsidR="00F35360" w:rsidRDefault="00F35360" w:rsidP="00390401">
            <w:r>
              <w:rPr>
                <w:b/>
                <w:bCs/>
              </w:rPr>
              <w:t>DOC</w:t>
            </w:r>
            <w:r w:rsidRPr="0038596B">
              <w:rPr>
                <w:b/>
                <w:bCs/>
              </w:rPr>
              <w:t>00</w:t>
            </w:r>
            <w:r>
              <w:rPr>
                <w:b/>
                <w:bCs/>
              </w:rPr>
              <w:t>2</w:t>
            </w:r>
          </w:p>
        </w:tc>
        <w:tc>
          <w:tcPr>
            <w:tcW w:w="4830" w:type="dxa"/>
            <w:gridSpan w:val="2"/>
            <w:tcBorders>
              <w:top w:val="single" w:sz="4" w:space="0" w:color="2DA2BF"/>
              <w:left w:val="single" w:sz="4" w:space="0" w:color="2DA2BF"/>
              <w:bottom w:val="single" w:sz="4" w:space="0" w:color="2DA2BF"/>
              <w:right w:val="single" w:sz="4" w:space="0" w:color="2DA2BF"/>
            </w:tcBorders>
          </w:tcPr>
          <w:p w14:paraId="658F06AA" w14:textId="48C74E69" w:rsidR="00F35360" w:rsidRPr="00A80610" w:rsidRDefault="00F35360" w:rsidP="00F35360">
            <w:r>
              <w:t>The software should allow documents to be captured, indexed, and attached/linked to the appropriate record and easily retrievable.</w:t>
            </w:r>
          </w:p>
        </w:tc>
        <w:sdt>
          <w:sdtPr>
            <w:id w:val="-1365434103"/>
            <w:placeholder>
              <w:docPart w:val="F35893EDC7614E348AAC8019862A6F4A"/>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3AFF995A" w14:textId="64D03037" w:rsidR="00F35360" w:rsidRDefault="00F35360" w:rsidP="0039040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657144674"/>
            <w:placeholder>
              <w:docPart w:val="131DA12873144370B168A28FCF2A0D31"/>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7AAADEB8" w14:textId="1FE2049F" w:rsidR="00F35360" w:rsidRDefault="00F35360" w:rsidP="0039040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6AD3B6E1"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5992E04A" w14:textId="2C403B2B" w:rsidR="00F35360" w:rsidRDefault="00F35360" w:rsidP="00390401">
            <w:pPr>
              <w:rPr>
                <w:b/>
                <w:bCs/>
              </w:rPr>
            </w:pPr>
            <w:r>
              <w:rPr>
                <w:b/>
                <w:bCs/>
              </w:rPr>
              <w:t>DOC</w:t>
            </w:r>
            <w:r w:rsidRPr="0038596B">
              <w:rPr>
                <w:b/>
                <w:bCs/>
              </w:rPr>
              <w:t>00</w:t>
            </w:r>
            <w:r>
              <w:rPr>
                <w:b/>
                <w:bCs/>
              </w:rPr>
              <w:t>3</w:t>
            </w:r>
          </w:p>
        </w:tc>
        <w:tc>
          <w:tcPr>
            <w:tcW w:w="4830" w:type="dxa"/>
            <w:gridSpan w:val="2"/>
            <w:tcBorders>
              <w:top w:val="single" w:sz="4" w:space="0" w:color="2DA2BF"/>
              <w:left w:val="single" w:sz="4" w:space="0" w:color="2DA2BF"/>
              <w:bottom w:val="single" w:sz="4" w:space="0" w:color="2DA2BF"/>
              <w:right w:val="single" w:sz="4" w:space="0" w:color="2DA2BF"/>
            </w:tcBorders>
          </w:tcPr>
          <w:p w14:paraId="72B3683F" w14:textId="7067E502" w:rsidR="00F35360" w:rsidRPr="00A80610" w:rsidRDefault="00F35360" w:rsidP="00F35360">
            <w:r>
              <w:t>Should allow for quality verification and quality adjustment/correction (skew, contrast, speckle, etc.)</w:t>
            </w:r>
          </w:p>
        </w:tc>
        <w:sdt>
          <w:sdtPr>
            <w:id w:val="325404717"/>
            <w:placeholder>
              <w:docPart w:val="35E0208E95484ECF93DDF0BD06AFC19D"/>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67B33245" w14:textId="07EE90C6" w:rsidR="00F35360" w:rsidRDefault="00F35360" w:rsidP="0039040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744994186"/>
            <w:placeholder>
              <w:docPart w:val="029D6DC4B5F44678B9D1DEDDC4DEFFC3"/>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609C64CB" w14:textId="4A758438" w:rsidR="00F35360" w:rsidRDefault="00F35360" w:rsidP="0039040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5FD4D594"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1519E537" w14:textId="6A0D30DB" w:rsidR="00F35360" w:rsidRDefault="00F35360" w:rsidP="00390401">
            <w:r>
              <w:rPr>
                <w:b/>
                <w:bCs/>
              </w:rPr>
              <w:t>DOC</w:t>
            </w:r>
            <w:r w:rsidRPr="0038596B">
              <w:rPr>
                <w:b/>
                <w:bCs/>
              </w:rPr>
              <w:t>00</w:t>
            </w:r>
            <w:r>
              <w:rPr>
                <w:b/>
                <w:bCs/>
              </w:rPr>
              <w:t>4</w:t>
            </w:r>
          </w:p>
        </w:tc>
        <w:tc>
          <w:tcPr>
            <w:tcW w:w="4830" w:type="dxa"/>
            <w:gridSpan w:val="2"/>
            <w:tcBorders>
              <w:top w:val="single" w:sz="4" w:space="0" w:color="2DA2BF"/>
              <w:left w:val="single" w:sz="4" w:space="0" w:color="2DA2BF"/>
              <w:bottom w:val="single" w:sz="4" w:space="0" w:color="2DA2BF"/>
              <w:right w:val="single" w:sz="4" w:space="0" w:color="2DA2BF"/>
            </w:tcBorders>
          </w:tcPr>
          <w:p w14:paraId="1D7B2A7A" w14:textId="0163DBE7" w:rsidR="00F35360" w:rsidRDefault="00F35360" w:rsidP="001D27DA">
            <w:r w:rsidRPr="00A80610">
              <w:t xml:space="preserve">The </w:t>
            </w:r>
            <w:r>
              <w:t>software</w:t>
            </w:r>
            <w:r w:rsidRPr="00A80610">
              <w:t xml:space="preserve"> </w:t>
            </w:r>
            <w:r>
              <w:t>should</w:t>
            </w:r>
            <w:r w:rsidRPr="00A80610">
              <w:t xml:space="preserve"> automatically generate the date </w:t>
            </w:r>
            <w:r>
              <w:t>a document</w:t>
            </w:r>
            <w:r w:rsidRPr="00A80610">
              <w:t xml:space="preserve"> was created or the image was scanned and the originator (user responsible).</w:t>
            </w:r>
          </w:p>
        </w:tc>
        <w:sdt>
          <w:sdtPr>
            <w:id w:val="-927578375"/>
            <w:placeholder>
              <w:docPart w:val="B4DDCA0C53214D65B68CB49263923760"/>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9194657" w14:textId="3ACB4DC9" w:rsidR="00F35360" w:rsidRDefault="00F35360" w:rsidP="0039040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545728231"/>
            <w:placeholder>
              <w:docPart w:val="1016B906EC1741099189160885FFEA63"/>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79AC3E09" w14:textId="4B61AAF4" w:rsidR="00F35360" w:rsidRDefault="00F35360" w:rsidP="0039040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3C22840A"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031287C7" w14:textId="3648948E" w:rsidR="00F35360" w:rsidRDefault="00F35360" w:rsidP="00390401">
            <w:r>
              <w:rPr>
                <w:b/>
                <w:bCs/>
              </w:rPr>
              <w:t>DOC</w:t>
            </w:r>
            <w:r w:rsidRPr="0038596B">
              <w:rPr>
                <w:b/>
                <w:bCs/>
              </w:rPr>
              <w:t>00</w:t>
            </w:r>
            <w:r>
              <w:rPr>
                <w:b/>
                <w:bCs/>
              </w:rPr>
              <w:t>5</w:t>
            </w:r>
          </w:p>
        </w:tc>
        <w:tc>
          <w:tcPr>
            <w:tcW w:w="4830" w:type="dxa"/>
            <w:gridSpan w:val="2"/>
            <w:tcBorders>
              <w:top w:val="single" w:sz="4" w:space="0" w:color="2DA2BF"/>
              <w:left w:val="single" w:sz="4" w:space="0" w:color="2DA2BF"/>
              <w:bottom w:val="single" w:sz="4" w:space="0" w:color="2DA2BF"/>
              <w:right w:val="single" w:sz="4" w:space="0" w:color="2DA2BF"/>
            </w:tcBorders>
          </w:tcPr>
          <w:p w14:paraId="78EF9E2D" w14:textId="74AF61F8" w:rsidR="00F35360" w:rsidRPr="000767B6" w:rsidRDefault="00F35360" w:rsidP="00390401">
            <w:r>
              <w:t>The software</w:t>
            </w:r>
            <w:r w:rsidRPr="000C53CB">
              <w:t xml:space="preserve"> must allow </w:t>
            </w:r>
            <w:r>
              <w:t xml:space="preserve">for </w:t>
            </w:r>
            <w:r w:rsidRPr="000C53CB">
              <w:t>secure annotations.</w:t>
            </w:r>
          </w:p>
        </w:tc>
        <w:sdt>
          <w:sdtPr>
            <w:id w:val="-928350566"/>
            <w:placeholder>
              <w:docPart w:val="F5042F9B9A024F6691D967BC628333A6"/>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B943018" w14:textId="6116B0A9" w:rsidR="00F35360" w:rsidRDefault="00F35360" w:rsidP="0039040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153648309"/>
            <w:placeholder>
              <w:docPart w:val="CDAB13A230ED4C2782848693BA6A9A8D"/>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1F05C9FC" w14:textId="73171F3B" w:rsidR="00F35360" w:rsidRDefault="00F35360" w:rsidP="0039040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38C0556F"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13305604" w14:textId="3EB5FC4B" w:rsidR="00F35360" w:rsidRDefault="00F35360" w:rsidP="00390401">
            <w:r>
              <w:rPr>
                <w:b/>
                <w:bCs/>
              </w:rPr>
              <w:t>DOC</w:t>
            </w:r>
            <w:r w:rsidRPr="0038596B">
              <w:rPr>
                <w:b/>
                <w:bCs/>
              </w:rPr>
              <w:t>00</w:t>
            </w:r>
            <w:r>
              <w:rPr>
                <w:b/>
                <w:bCs/>
              </w:rPr>
              <w:t>6</w:t>
            </w:r>
          </w:p>
        </w:tc>
        <w:tc>
          <w:tcPr>
            <w:tcW w:w="4830" w:type="dxa"/>
            <w:gridSpan w:val="2"/>
            <w:tcBorders>
              <w:top w:val="single" w:sz="4" w:space="0" w:color="2DA2BF"/>
              <w:left w:val="single" w:sz="4" w:space="0" w:color="2DA2BF"/>
              <w:bottom w:val="single" w:sz="4" w:space="0" w:color="2DA2BF"/>
              <w:right w:val="single" w:sz="4" w:space="0" w:color="2DA2BF"/>
            </w:tcBorders>
          </w:tcPr>
          <w:p w14:paraId="5595DD6A" w14:textId="4F73892C" w:rsidR="00F35360" w:rsidRPr="00BF0F53" w:rsidRDefault="00F35360" w:rsidP="00390401">
            <w:pPr>
              <w:rPr>
                <w:color w:val="000000"/>
              </w:rPr>
            </w:pPr>
            <w:r w:rsidRPr="00BF0F53">
              <w:rPr>
                <w:color w:val="000000"/>
              </w:rPr>
              <w:t xml:space="preserve">The </w:t>
            </w:r>
            <w:r>
              <w:rPr>
                <w:color w:val="000000"/>
              </w:rPr>
              <w:t xml:space="preserve">software must provide </w:t>
            </w:r>
            <w:r w:rsidRPr="00BF0F53">
              <w:rPr>
                <w:color w:val="000000"/>
              </w:rPr>
              <w:t>audit trail</w:t>
            </w:r>
            <w:r>
              <w:rPr>
                <w:color w:val="000000"/>
              </w:rPr>
              <w:t xml:space="preserve">s to </w:t>
            </w:r>
            <w:r w:rsidRPr="00BF0F53">
              <w:rPr>
                <w:color w:val="000000"/>
              </w:rPr>
              <w:t xml:space="preserve">record the </w:t>
            </w:r>
            <w:r>
              <w:rPr>
                <w:color w:val="000000"/>
              </w:rPr>
              <w:t xml:space="preserve">creating, editing, </w:t>
            </w:r>
            <w:r w:rsidRPr="00BF0F53">
              <w:rPr>
                <w:color w:val="000000"/>
              </w:rPr>
              <w:t>printing, and viewing of all documents.</w:t>
            </w:r>
          </w:p>
        </w:tc>
        <w:sdt>
          <w:sdtPr>
            <w:id w:val="-1012990651"/>
            <w:placeholder>
              <w:docPart w:val="D27F6FB15B184509B306CE142C3BD78A"/>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715BFE13" w14:textId="551376A1" w:rsidR="00F35360" w:rsidRDefault="00F35360" w:rsidP="0039040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384242512"/>
            <w:placeholder>
              <w:docPart w:val="910A746CB09C42DB8B410181906CD7B0"/>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712F258C" w14:textId="0E50FEC1" w:rsidR="00F35360" w:rsidRDefault="00F35360" w:rsidP="0039040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5198D46D"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524A8CD9" w14:textId="73D86D4F" w:rsidR="00F35360" w:rsidRDefault="00F35360" w:rsidP="00C47D83">
            <w:pPr>
              <w:rPr>
                <w:b/>
                <w:bCs/>
              </w:rPr>
            </w:pPr>
            <w:r w:rsidRPr="00FA1322">
              <w:rPr>
                <w:b/>
                <w:bCs/>
              </w:rPr>
              <w:t>DOC007</w:t>
            </w:r>
          </w:p>
        </w:tc>
        <w:tc>
          <w:tcPr>
            <w:tcW w:w="4830" w:type="dxa"/>
            <w:gridSpan w:val="2"/>
            <w:tcBorders>
              <w:top w:val="single" w:sz="4" w:space="0" w:color="2DA2BF"/>
              <w:left w:val="single" w:sz="4" w:space="0" w:color="2DA2BF"/>
              <w:bottom w:val="single" w:sz="4" w:space="0" w:color="2DA2BF"/>
              <w:right w:val="single" w:sz="4" w:space="0" w:color="2DA2BF"/>
            </w:tcBorders>
          </w:tcPr>
          <w:p w14:paraId="110A41DE" w14:textId="68F30E2B" w:rsidR="00F35360" w:rsidRPr="00BF0F53" w:rsidRDefault="00F35360" w:rsidP="00C47D83">
            <w:pPr>
              <w:rPr>
                <w:color w:val="000000"/>
              </w:rPr>
            </w:pPr>
            <w:r>
              <w:rPr>
                <w:color w:val="000000"/>
              </w:rPr>
              <w:t>The software should have d</w:t>
            </w:r>
            <w:r w:rsidRPr="00EE32DE">
              <w:rPr>
                <w:color w:val="000000"/>
              </w:rPr>
              <w:t>ata</w:t>
            </w:r>
            <w:r>
              <w:rPr>
                <w:color w:val="000000"/>
              </w:rPr>
              <w:t xml:space="preserve"> in the audit trail that </w:t>
            </w:r>
            <w:r w:rsidRPr="00EE32DE">
              <w:rPr>
                <w:color w:val="000000"/>
              </w:rPr>
              <w:t xml:space="preserve">include </w:t>
            </w:r>
            <w:proofErr w:type="spellStart"/>
            <w:r w:rsidRPr="00EE32DE">
              <w:rPr>
                <w:color w:val="000000"/>
              </w:rPr>
              <w:t>us</w:t>
            </w:r>
            <w:r>
              <w:rPr>
                <w:color w:val="000000"/>
              </w:rPr>
              <w:t>erid</w:t>
            </w:r>
            <w:proofErr w:type="spellEnd"/>
            <w:r>
              <w:rPr>
                <w:color w:val="000000"/>
              </w:rPr>
              <w:t xml:space="preserve">, date, type of operation, and </w:t>
            </w:r>
            <w:r w:rsidRPr="00EE32DE">
              <w:rPr>
                <w:color w:val="000000"/>
              </w:rPr>
              <w:t>workstation or session.</w:t>
            </w:r>
          </w:p>
        </w:tc>
        <w:sdt>
          <w:sdtPr>
            <w:id w:val="412825243"/>
            <w:placeholder>
              <w:docPart w:val="96A13260CB224EB48E513E40EEB5EEC5"/>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518D9DBD" w14:textId="5B2B3E93" w:rsidR="00F35360" w:rsidRDefault="00F35360" w:rsidP="00C47D8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494916090"/>
            <w:placeholder>
              <w:docPart w:val="A717817AB0094FB3803785C7C364B4F7"/>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40E94F6D" w14:textId="3C4C3695" w:rsidR="00F35360" w:rsidRDefault="00F35360" w:rsidP="00C47D83">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57B9A971"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459A5A9E" w14:textId="50E65E38" w:rsidR="00F35360" w:rsidRDefault="00F35360" w:rsidP="00390401">
            <w:r>
              <w:rPr>
                <w:b/>
                <w:bCs/>
              </w:rPr>
              <w:t>DOC008</w:t>
            </w:r>
          </w:p>
        </w:tc>
        <w:tc>
          <w:tcPr>
            <w:tcW w:w="4830" w:type="dxa"/>
            <w:gridSpan w:val="2"/>
            <w:tcBorders>
              <w:top w:val="single" w:sz="4" w:space="0" w:color="2DA2BF"/>
              <w:left w:val="single" w:sz="4" w:space="0" w:color="2DA2BF"/>
              <w:bottom w:val="single" w:sz="4" w:space="0" w:color="2DA2BF"/>
              <w:right w:val="single" w:sz="4" w:space="0" w:color="2DA2BF"/>
            </w:tcBorders>
          </w:tcPr>
          <w:p w14:paraId="4D932A54" w14:textId="3E3A66FF" w:rsidR="00F35360" w:rsidRPr="00BF0F53" w:rsidRDefault="00F35360" w:rsidP="00FA1322">
            <w:pPr>
              <w:rPr>
                <w:color w:val="000000"/>
              </w:rPr>
            </w:pPr>
            <w:r w:rsidRPr="00BF0F53">
              <w:rPr>
                <w:color w:val="000000"/>
              </w:rPr>
              <w:t xml:space="preserve">The </w:t>
            </w:r>
            <w:r>
              <w:rPr>
                <w:color w:val="000000"/>
              </w:rPr>
              <w:t>software must allow appropriate permission levels for document access.</w:t>
            </w:r>
          </w:p>
        </w:tc>
        <w:sdt>
          <w:sdtPr>
            <w:id w:val="386932564"/>
            <w:placeholder>
              <w:docPart w:val="394D249387044E8287ED600A955CDD6D"/>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21CBA492" w14:textId="388A790E" w:rsidR="00F35360" w:rsidRDefault="00F35360" w:rsidP="00390401">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731886866"/>
            <w:placeholder>
              <w:docPart w:val="3BCBFA50608F4D56860DF412824EB1C2"/>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1C753687" w14:textId="75939D0B" w:rsidR="00F35360" w:rsidRDefault="00F35360" w:rsidP="00390401">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6DB24438" w14:textId="77777777" w:rsidTr="00356D0F">
        <w:trPr>
          <w:trHeight w:val="948"/>
        </w:trPr>
        <w:tc>
          <w:tcPr>
            <w:tcW w:w="1095" w:type="dxa"/>
            <w:tcBorders>
              <w:top w:val="single" w:sz="4" w:space="0" w:color="2DA2BF"/>
              <w:left w:val="single" w:sz="4" w:space="0" w:color="2DA2BF"/>
              <w:bottom w:val="single" w:sz="4" w:space="0" w:color="2DA2BF"/>
              <w:right w:val="single" w:sz="4" w:space="0" w:color="2DA2BF"/>
            </w:tcBorders>
          </w:tcPr>
          <w:p w14:paraId="4F11FD7B" w14:textId="30B96130" w:rsidR="00F35360" w:rsidRDefault="00F35360" w:rsidP="00C47D83">
            <w:pPr>
              <w:rPr>
                <w:b/>
                <w:bCs/>
              </w:rPr>
            </w:pPr>
            <w:r>
              <w:rPr>
                <w:b/>
                <w:bCs/>
              </w:rPr>
              <w:lastRenderedPageBreak/>
              <w:t>DOC009</w:t>
            </w:r>
          </w:p>
        </w:tc>
        <w:tc>
          <w:tcPr>
            <w:tcW w:w="4830" w:type="dxa"/>
            <w:gridSpan w:val="2"/>
            <w:tcBorders>
              <w:top w:val="single" w:sz="4" w:space="0" w:color="2DA2BF"/>
              <w:left w:val="single" w:sz="4" w:space="0" w:color="2DA2BF"/>
              <w:bottom w:val="single" w:sz="4" w:space="0" w:color="2DA2BF"/>
              <w:right w:val="single" w:sz="4" w:space="0" w:color="2DA2BF"/>
            </w:tcBorders>
          </w:tcPr>
          <w:p w14:paraId="00362C95" w14:textId="4A270696" w:rsidR="00F35360" w:rsidRPr="00D5439D" w:rsidRDefault="00F35360" w:rsidP="00EA305F">
            <w:pPr>
              <w:rPr>
                <w:lang w:val="en-CA"/>
              </w:rPr>
            </w:pPr>
            <w:r>
              <w:rPr>
                <w:lang w:val="en-CA"/>
              </w:rPr>
              <w:t xml:space="preserve">The software should ensure tracking and version control of document that is shared (the ability for users to revise and review the same document). </w:t>
            </w:r>
          </w:p>
        </w:tc>
        <w:sdt>
          <w:sdtPr>
            <w:id w:val="-902057623"/>
            <w:placeholder>
              <w:docPart w:val="9AC233BC37624ECE83023FC8F7E3ED92"/>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3958FBE3" w14:textId="75A1CBFB" w:rsidR="00F35360" w:rsidRDefault="00F35360" w:rsidP="00C47D8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832487088"/>
            <w:placeholder>
              <w:docPart w:val="2E68199DA6244E22AC92CB0709C5D82C"/>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25C4104E" w14:textId="52952152" w:rsidR="00F35360" w:rsidRDefault="00F35360" w:rsidP="00C47D83">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012114A7"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65B22608" w14:textId="5587C442" w:rsidR="00F35360" w:rsidRDefault="00F35360" w:rsidP="00C47D83">
            <w:pPr>
              <w:rPr>
                <w:b/>
                <w:bCs/>
              </w:rPr>
            </w:pPr>
            <w:r>
              <w:rPr>
                <w:b/>
                <w:bCs/>
              </w:rPr>
              <w:t>DOC010</w:t>
            </w:r>
          </w:p>
        </w:tc>
        <w:tc>
          <w:tcPr>
            <w:tcW w:w="4830" w:type="dxa"/>
            <w:gridSpan w:val="2"/>
            <w:tcBorders>
              <w:top w:val="single" w:sz="4" w:space="0" w:color="2DA2BF"/>
              <w:left w:val="single" w:sz="4" w:space="0" w:color="2DA2BF"/>
              <w:bottom w:val="single" w:sz="4" w:space="0" w:color="2DA2BF"/>
              <w:right w:val="single" w:sz="4" w:space="0" w:color="2DA2BF"/>
            </w:tcBorders>
          </w:tcPr>
          <w:p w14:paraId="7E69E4EF" w14:textId="02369747" w:rsidR="00F35360" w:rsidRDefault="00F35360" w:rsidP="00C47D83">
            <w:pPr>
              <w:rPr>
                <w:lang w:val="en-CA"/>
              </w:rPr>
            </w:pPr>
            <w:r>
              <w:rPr>
                <w:lang w:val="en-CA"/>
              </w:rPr>
              <w:t>The software should maintain document integrity.</w:t>
            </w:r>
          </w:p>
        </w:tc>
        <w:sdt>
          <w:sdtPr>
            <w:id w:val="-2129999337"/>
            <w:placeholder>
              <w:docPart w:val="38087F94EE5249DA971E1EED0DFC366D"/>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3F809178" w14:textId="21B82DF8" w:rsidR="00F35360" w:rsidRDefault="00F35360" w:rsidP="00C47D8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673769520"/>
            <w:placeholder>
              <w:docPart w:val="85E68C7DCE914FB2BC4BE2EDD7884C28"/>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4259911E" w14:textId="5DE72C83" w:rsidR="00F35360" w:rsidRDefault="00F35360" w:rsidP="00C47D83">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42123BD6"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4617931B" w14:textId="5480FACE" w:rsidR="00F35360" w:rsidRDefault="00F35360" w:rsidP="003046C9">
            <w:pPr>
              <w:rPr>
                <w:b/>
                <w:bCs/>
              </w:rPr>
            </w:pPr>
            <w:r>
              <w:rPr>
                <w:b/>
                <w:bCs/>
              </w:rPr>
              <w:t>DOC011</w:t>
            </w:r>
          </w:p>
        </w:tc>
        <w:tc>
          <w:tcPr>
            <w:tcW w:w="4830" w:type="dxa"/>
            <w:gridSpan w:val="2"/>
            <w:tcBorders>
              <w:top w:val="single" w:sz="4" w:space="0" w:color="2DA2BF"/>
              <w:left w:val="single" w:sz="4" w:space="0" w:color="2DA2BF"/>
              <w:bottom w:val="single" w:sz="4" w:space="0" w:color="2DA2BF"/>
              <w:right w:val="single" w:sz="4" w:space="0" w:color="2DA2BF"/>
            </w:tcBorders>
          </w:tcPr>
          <w:p w14:paraId="1173471B" w14:textId="6A5202D7" w:rsidR="00F35360" w:rsidRDefault="00F35360" w:rsidP="00487700">
            <w:pPr>
              <w:rPr>
                <w:lang w:val="en-CA"/>
              </w:rPr>
            </w:pPr>
            <w:r>
              <w:rPr>
                <w:lang w:val="en-CA"/>
              </w:rPr>
              <w:t>The software should allow for portability (the ability to access documents across different document repositories) of documents.</w:t>
            </w:r>
          </w:p>
        </w:tc>
        <w:sdt>
          <w:sdtPr>
            <w:id w:val="92904932"/>
            <w:placeholder>
              <w:docPart w:val="F182E373C4A0455D88083AF611397EB0"/>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0E7B978D" w14:textId="0A79FEED" w:rsidR="00F35360" w:rsidRDefault="00F35360" w:rsidP="003046C9">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413655510"/>
            <w:placeholder>
              <w:docPart w:val="F182020367544F51BA7F68C756FC217A"/>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3671AD4D" w14:textId="60E9CC70" w:rsidR="00F35360" w:rsidRDefault="00F35360" w:rsidP="003046C9">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7CC45642"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48DDB727" w14:textId="60A5D516" w:rsidR="00F35360" w:rsidRDefault="00F35360" w:rsidP="003046C9">
            <w:pPr>
              <w:rPr>
                <w:b/>
                <w:bCs/>
              </w:rPr>
            </w:pPr>
            <w:r>
              <w:rPr>
                <w:b/>
                <w:bCs/>
              </w:rPr>
              <w:t>DOC012</w:t>
            </w:r>
          </w:p>
        </w:tc>
        <w:tc>
          <w:tcPr>
            <w:tcW w:w="4830" w:type="dxa"/>
            <w:gridSpan w:val="2"/>
            <w:tcBorders>
              <w:top w:val="single" w:sz="4" w:space="0" w:color="2DA2BF"/>
              <w:left w:val="single" w:sz="4" w:space="0" w:color="2DA2BF"/>
              <w:bottom w:val="single" w:sz="4" w:space="0" w:color="2DA2BF"/>
              <w:right w:val="single" w:sz="4" w:space="0" w:color="2DA2BF"/>
            </w:tcBorders>
          </w:tcPr>
          <w:p w14:paraId="7CC83685" w14:textId="04C9DC82" w:rsidR="00F35360" w:rsidRDefault="00F35360" w:rsidP="003046C9">
            <w:pPr>
              <w:rPr>
                <w:lang w:val="en-CA"/>
              </w:rPr>
            </w:pPr>
            <w:r>
              <w:rPr>
                <w:lang w:val="en-CA"/>
              </w:rPr>
              <w:t>The software should allow creating of documents within a repository.</w:t>
            </w:r>
          </w:p>
        </w:tc>
        <w:sdt>
          <w:sdtPr>
            <w:id w:val="271445040"/>
            <w:placeholder>
              <w:docPart w:val="0C678954301D42A6A74F1064B3274432"/>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27E086FA" w14:textId="4BBE8B2E" w:rsidR="00F35360" w:rsidRDefault="00F35360" w:rsidP="003046C9">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52206606"/>
            <w:placeholder>
              <w:docPart w:val="9588B682B4AB41E9A7F14764B6EC5E21"/>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6BA6E5A2" w14:textId="3109CC33" w:rsidR="00F35360" w:rsidRDefault="00F35360" w:rsidP="003046C9">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010E11AB"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41F4CA56" w14:textId="54ECA57A" w:rsidR="00F35360" w:rsidRDefault="00F35360" w:rsidP="003046C9">
            <w:pPr>
              <w:rPr>
                <w:b/>
                <w:bCs/>
              </w:rPr>
            </w:pPr>
            <w:r>
              <w:rPr>
                <w:b/>
                <w:bCs/>
              </w:rPr>
              <w:t>DOC013</w:t>
            </w:r>
          </w:p>
        </w:tc>
        <w:tc>
          <w:tcPr>
            <w:tcW w:w="4830" w:type="dxa"/>
            <w:gridSpan w:val="2"/>
            <w:tcBorders>
              <w:top w:val="single" w:sz="4" w:space="0" w:color="2DA2BF"/>
              <w:left w:val="single" w:sz="4" w:space="0" w:color="2DA2BF"/>
              <w:bottom w:val="single" w:sz="4" w:space="0" w:color="2DA2BF"/>
              <w:right w:val="single" w:sz="4" w:space="0" w:color="2DA2BF"/>
            </w:tcBorders>
          </w:tcPr>
          <w:p w14:paraId="67030E4C" w14:textId="2CD0D365" w:rsidR="00F35360" w:rsidRDefault="00F35360" w:rsidP="003046C9">
            <w:pPr>
              <w:rPr>
                <w:lang w:val="en-CA"/>
              </w:rPr>
            </w:pPr>
            <w:r>
              <w:rPr>
                <w:lang w:val="en-CA"/>
              </w:rPr>
              <w:t>The software should</w:t>
            </w:r>
            <w:r>
              <w:rPr>
                <w:lang w:val="en-CA" w:eastAsia="en-GB"/>
              </w:rPr>
              <w:t xml:space="preserve"> allow </w:t>
            </w:r>
            <w:r>
              <w:rPr>
                <w:lang w:val="en-CA"/>
              </w:rPr>
              <w:t xml:space="preserve">indexing of documents within a repository. </w:t>
            </w:r>
          </w:p>
        </w:tc>
        <w:sdt>
          <w:sdtPr>
            <w:id w:val="1661737731"/>
            <w:placeholder>
              <w:docPart w:val="77EF06F7C6FA43F8A60EB9CB97E34BB0"/>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7B485744" w14:textId="34B9D19C" w:rsidR="00F35360" w:rsidRDefault="00F35360" w:rsidP="003046C9">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626893716"/>
            <w:placeholder>
              <w:docPart w:val="753B7A164C024D5590742495128E3FB5"/>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2148CDDB" w14:textId="52147D74" w:rsidR="00F35360" w:rsidRDefault="00F35360" w:rsidP="003046C9">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12F76C72"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40A43C8B" w14:textId="15951629" w:rsidR="00F35360" w:rsidRDefault="00F35360" w:rsidP="003046C9">
            <w:pPr>
              <w:rPr>
                <w:b/>
                <w:bCs/>
              </w:rPr>
            </w:pPr>
            <w:r>
              <w:rPr>
                <w:b/>
                <w:bCs/>
              </w:rPr>
              <w:t>DOC014</w:t>
            </w:r>
          </w:p>
        </w:tc>
        <w:tc>
          <w:tcPr>
            <w:tcW w:w="4830" w:type="dxa"/>
            <w:gridSpan w:val="2"/>
            <w:tcBorders>
              <w:top w:val="single" w:sz="4" w:space="0" w:color="2DA2BF"/>
              <w:left w:val="single" w:sz="4" w:space="0" w:color="2DA2BF"/>
              <w:bottom w:val="single" w:sz="4" w:space="0" w:color="2DA2BF"/>
              <w:right w:val="single" w:sz="4" w:space="0" w:color="2DA2BF"/>
            </w:tcBorders>
          </w:tcPr>
          <w:p w14:paraId="77B37948" w14:textId="5FA5014C" w:rsidR="00F35360" w:rsidRDefault="00F35360" w:rsidP="003046C9">
            <w:pPr>
              <w:rPr>
                <w:lang w:val="en-CA"/>
              </w:rPr>
            </w:pPr>
            <w:r>
              <w:rPr>
                <w:lang w:val="en-CA"/>
              </w:rPr>
              <w:t>The software should</w:t>
            </w:r>
            <w:r>
              <w:rPr>
                <w:lang w:val="en-CA" w:eastAsia="en-GB"/>
              </w:rPr>
              <w:t xml:space="preserve"> allow </w:t>
            </w:r>
            <w:r>
              <w:rPr>
                <w:lang w:val="en-CA"/>
              </w:rPr>
              <w:t>editing of documents within a repository.</w:t>
            </w:r>
          </w:p>
        </w:tc>
        <w:sdt>
          <w:sdtPr>
            <w:id w:val="185342279"/>
            <w:placeholder>
              <w:docPart w:val="36E5646086494C42BB0D279C8D79E865"/>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3B40C8BA" w14:textId="256744A4" w:rsidR="00F35360" w:rsidRDefault="00F35360" w:rsidP="003046C9">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66186087"/>
            <w:placeholder>
              <w:docPart w:val="F1580E0AF20B4BAE85E3199E896EE169"/>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3F614DEE" w14:textId="0567DADB" w:rsidR="00F35360" w:rsidRDefault="00F35360" w:rsidP="003046C9">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6699A115"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643342C8" w14:textId="137FD865" w:rsidR="00F35360" w:rsidRDefault="00F35360" w:rsidP="003046C9">
            <w:pPr>
              <w:rPr>
                <w:b/>
                <w:bCs/>
              </w:rPr>
            </w:pPr>
            <w:r>
              <w:rPr>
                <w:b/>
                <w:bCs/>
              </w:rPr>
              <w:t>DOC015</w:t>
            </w:r>
          </w:p>
        </w:tc>
        <w:tc>
          <w:tcPr>
            <w:tcW w:w="4830" w:type="dxa"/>
            <w:gridSpan w:val="2"/>
            <w:tcBorders>
              <w:top w:val="single" w:sz="4" w:space="0" w:color="2DA2BF"/>
              <w:left w:val="single" w:sz="4" w:space="0" w:color="2DA2BF"/>
              <w:bottom w:val="single" w:sz="4" w:space="0" w:color="2DA2BF"/>
              <w:right w:val="single" w:sz="4" w:space="0" w:color="2DA2BF"/>
            </w:tcBorders>
          </w:tcPr>
          <w:p w14:paraId="1D95D20B" w14:textId="3A32E6AD" w:rsidR="00F35360" w:rsidRDefault="00F35360" w:rsidP="003046C9">
            <w:pPr>
              <w:rPr>
                <w:lang w:val="en-CA"/>
              </w:rPr>
            </w:pPr>
            <w:r>
              <w:rPr>
                <w:lang w:val="en-CA"/>
              </w:rPr>
              <w:t>The software should</w:t>
            </w:r>
            <w:r>
              <w:rPr>
                <w:lang w:val="en-CA" w:eastAsia="en-GB"/>
              </w:rPr>
              <w:t xml:space="preserve"> allow </w:t>
            </w:r>
            <w:r>
              <w:rPr>
                <w:lang w:val="en-CA"/>
              </w:rPr>
              <w:t>saving and storing of documents within a repository.</w:t>
            </w:r>
          </w:p>
        </w:tc>
        <w:sdt>
          <w:sdtPr>
            <w:id w:val="-1305545064"/>
            <w:placeholder>
              <w:docPart w:val="CA1D2DB800884ECAB0E5574DFED89382"/>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7A7AC3E" w14:textId="27E4EC21" w:rsidR="00F35360" w:rsidRDefault="00F35360" w:rsidP="003046C9">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825804008"/>
            <w:placeholder>
              <w:docPart w:val="6921C2F88AE343049787A4F746C62E1B"/>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16877B80" w14:textId="18DF2B6F" w:rsidR="00F35360" w:rsidRDefault="00F35360" w:rsidP="003046C9">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14F22018"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4BF1E1D1" w14:textId="2A9D68B2" w:rsidR="00F35360" w:rsidRDefault="00F35360" w:rsidP="003046C9">
            <w:pPr>
              <w:rPr>
                <w:b/>
                <w:bCs/>
              </w:rPr>
            </w:pPr>
            <w:r>
              <w:rPr>
                <w:b/>
                <w:bCs/>
              </w:rPr>
              <w:t>DOC016</w:t>
            </w:r>
          </w:p>
        </w:tc>
        <w:tc>
          <w:tcPr>
            <w:tcW w:w="4830" w:type="dxa"/>
            <w:gridSpan w:val="2"/>
            <w:tcBorders>
              <w:top w:val="single" w:sz="4" w:space="0" w:color="2DA2BF"/>
              <w:left w:val="single" w:sz="4" w:space="0" w:color="2DA2BF"/>
              <w:bottom w:val="single" w:sz="4" w:space="0" w:color="2DA2BF"/>
              <w:right w:val="single" w:sz="4" w:space="0" w:color="2DA2BF"/>
            </w:tcBorders>
          </w:tcPr>
          <w:p w14:paraId="1970DA3B" w14:textId="186BA0DD" w:rsidR="00F35360" w:rsidRDefault="00F35360" w:rsidP="003046C9">
            <w:pPr>
              <w:rPr>
                <w:lang w:val="en-CA"/>
              </w:rPr>
            </w:pPr>
            <w:r>
              <w:rPr>
                <w:lang w:val="en-CA"/>
              </w:rPr>
              <w:t>The software should</w:t>
            </w:r>
            <w:r>
              <w:rPr>
                <w:lang w:val="en-CA" w:eastAsia="en-GB"/>
              </w:rPr>
              <w:t xml:space="preserve"> allow </w:t>
            </w:r>
            <w:r>
              <w:rPr>
                <w:lang w:val="en-CA"/>
              </w:rPr>
              <w:t>deleting of documents within a repository.</w:t>
            </w:r>
          </w:p>
        </w:tc>
        <w:sdt>
          <w:sdtPr>
            <w:id w:val="-1797585529"/>
            <w:placeholder>
              <w:docPart w:val="A0CB0F6EF2F7484F9EDA05947AB33503"/>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970D1F8" w14:textId="5137582F" w:rsidR="00F35360" w:rsidRDefault="00F35360" w:rsidP="003046C9">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465322801"/>
            <w:placeholder>
              <w:docPart w:val="98A4E966B5834F9483D3A7E1D2DA3815"/>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1833C3FB" w14:textId="599B849E" w:rsidR="00F35360" w:rsidRDefault="00F35360" w:rsidP="003046C9">
                <w:r w:rsidRPr="00987C9C">
                  <w:rPr>
                    <w:rStyle w:val="PlaceholderText"/>
                  </w:rPr>
                  <w:t xml:space="preserve">Click here to enter </w:t>
                </w:r>
                <w:r>
                  <w:rPr>
                    <w:rStyle w:val="PlaceholderText"/>
                  </w:rPr>
                  <w:t>Comments</w:t>
                </w:r>
                <w:r w:rsidRPr="00987C9C">
                  <w:rPr>
                    <w:rStyle w:val="PlaceholderText"/>
                  </w:rPr>
                  <w:t>.</w:t>
                </w:r>
              </w:p>
            </w:tc>
          </w:sdtContent>
        </w:sdt>
      </w:tr>
      <w:tr w:rsidR="00F35360" w14:paraId="255FB533"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49BFED52" w14:textId="73C62B82" w:rsidR="00F35360" w:rsidRDefault="00F35360" w:rsidP="003046C9">
            <w:pPr>
              <w:rPr>
                <w:b/>
                <w:bCs/>
              </w:rPr>
            </w:pPr>
            <w:r>
              <w:rPr>
                <w:b/>
                <w:bCs/>
              </w:rPr>
              <w:t xml:space="preserve"> DOC017</w:t>
            </w:r>
          </w:p>
        </w:tc>
        <w:tc>
          <w:tcPr>
            <w:tcW w:w="4830" w:type="dxa"/>
            <w:gridSpan w:val="2"/>
            <w:tcBorders>
              <w:top w:val="single" w:sz="4" w:space="0" w:color="2DA2BF"/>
              <w:left w:val="single" w:sz="4" w:space="0" w:color="2DA2BF"/>
              <w:bottom w:val="single" w:sz="4" w:space="0" w:color="2DA2BF"/>
              <w:right w:val="single" w:sz="4" w:space="0" w:color="2DA2BF"/>
            </w:tcBorders>
          </w:tcPr>
          <w:p w14:paraId="63004372" w14:textId="0BEF72DB" w:rsidR="00F35360" w:rsidRDefault="00F35360" w:rsidP="003046C9">
            <w:pPr>
              <w:rPr>
                <w:lang w:val="en-CA"/>
              </w:rPr>
            </w:pPr>
            <w:r w:rsidRPr="003046C9">
              <w:rPr>
                <w:lang w:val="en-CA"/>
              </w:rPr>
              <w:t>The software should have a user-friendly front-end for accessing, managing, searching/querying, and reporting</w:t>
            </w:r>
            <w:r>
              <w:rPr>
                <w:rFonts w:ascii="Arial" w:hAnsi="Arial" w:cs="Arial"/>
                <w:sz w:val="20"/>
              </w:rPr>
              <w:t>.</w:t>
            </w:r>
          </w:p>
        </w:tc>
        <w:sdt>
          <w:sdtPr>
            <w:id w:val="1389453097"/>
            <w:placeholder>
              <w:docPart w:val="9151F59B2FBF44AC9F748FE5C10B5FA2"/>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C285265" w14:textId="15954954" w:rsidR="00F35360" w:rsidRDefault="00F35360" w:rsidP="003046C9">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86234266"/>
            <w:placeholder>
              <w:docPart w:val="299D4BDE61E64919A557544C427ADC7A"/>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51EDA855" w14:textId="3BAF7867" w:rsidR="00F35360" w:rsidRDefault="00F35360" w:rsidP="003046C9">
                <w:r w:rsidRPr="00987C9C">
                  <w:rPr>
                    <w:rStyle w:val="PlaceholderText"/>
                  </w:rPr>
                  <w:t xml:space="preserve">Click here to enter </w:t>
                </w:r>
                <w:r>
                  <w:rPr>
                    <w:rStyle w:val="PlaceholderText"/>
                  </w:rPr>
                  <w:t>Comments</w:t>
                </w:r>
                <w:r w:rsidRPr="00987C9C">
                  <w:rPr>
                    <w:rStyle w:val="PlaceholderText"/>
                  </w:rPr>
                  <w:t>.</w:t>
                </w:r>
              </w:p>
            </w:tc>
          </w:sdtContent>
        </w:sdt>
      </w:tr>
      <w:tr w:rsidR="00CC6207" w14:paraId="618FC4F9"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7D000486" w14:textId="77777777" w:rsidR="00CC6207" w:rsidRPr="00893B9F" w:rsidDel="00F35360" w:rsidRDefault="00CC6207" w:rsidP="006E7EE6">
            <w:pPr>
              <w:pStyle w:val="Heading2"/>
              <w:ind w:left="540"/>
            </w:pPr>
            <w:bookmarkStart w:id="52" w:name="_Toc531352035"/>
            <w:bookmarkEnd w:id="52"/>
          </w:p>
        </w:tc>
        <w:tc>
          <w:tcPr>
            <w:tcW w:w="4830" w:type="dxa"/>
            <w:gridSpan w:val="2"/>
            <w:tcBorders>
              <w:top w:val="single" w:sz="4" w:space="0" w:color="2DA2BF"/>
              <w:left w:val="single" w:sz="4" w:space="0" w:color="2DA2BF"/>
              <w:bottom w:val="single" w:sz="4" w:space="0" w:color="2DA2BF"/>
              <w:right w:val="single" w:sz="4" w:space="0" w:color="2DA2BF"/>
            </w:tcBorders>
          </w:tcPr>
          <w:p w14:paraId="04BA87C3" w14:textId="337D343C" w:rsidR="00CC6207" w:rsidRPr="003046C9" w:rsidRDefault="00CC6207" w:rsidP="006E7EE6">
            <w:pPr>
              <w:pStyle w:val="Heading2"/>
              <w:numPr>
                <w:ilvl w:val="0"/>
                <w:numId w:val="0"/>
              </w:numPr>
              <w:ind w:left="72"/>
              <w:rPr>
                <w:lang w:val="en-CA"/>
              </w:rPr>
            </w:pPr>
            <w:bookmarkStart w:id="53" w:name="_Toc531352036"/>
            <w:r>
              <w:rPr>
                <w:lang w:val="en-CA"/>
              </w:rPr>
              <w:t>Mapp</w:t>
            </w:r>
            <w:r w:rsidR="002C513F">
              <w:rPr>
                <w:lang w:val="en-CA"/>
              </w:rPr>
              <w:t>ing Solution (MPS)</w:t>
            </w:r>
            <w:bookmarkEnd w:id="53"/>
          </w:p>
        </w:tc>
        <w:tc>
          <w:tcPr>
            <w:tcW w:w="2156" w:type="dxa"/>
            <w:gridSpan w:val="2"/>
            <w:tcBorders>
              <w:top w:val="single" w:sz="4" w:space="0" w:color="2DA2BF"/>
              <w:left w:val="single" w:sz="4" w:space="0" w:color="2DA2BF"/>
              <w:bottom w:val="single" w:sz="4" w:space="0" w:color="2DA2BF"/>
              <w:right w:val="single" w:sz="4" w:space="0" w:color="2DA2BF"/>
            </w:tcBorders>
          </w:tcPr>
          <w:p w14:paraId="02F6F9B8" w14:textId="77777777" w:rsidR="00CC6207" w:rsidRDefault="00CC6207" w:rsidP="003046C9">
            <w:pPr>
              <w:jc w:val="center"/>
            </w:pPr>
          </w:p>
        </w:tc>
        <w:tc>
          <w:tcPr>
            <w:tcW w:w="2249" w:type="dxa"/>
            <w:tcBorders>
              <w:top w:val="single" w:sz="4" w:space="0" w:color="2DA2BF"/>
              <w:left w:val="single" w:sz="4" w:space="0" w:color="2DA2BF"/>
              <w:bottom w:val="single" w:sz="4" w:space="0" w:color="2DA2BF"/>
              <w:right w:val="single" w:sz="4" w:space="0" w:color="2DA2BF"/>
            </w:tcBorders>
          </w:tcPr>
          <w:p w14:paraId="57D6ABF5" w14:textId="77777777" w:rsidR="00CC6207" w:rsidRDefault="00CC6207" w:rsidP="003046C9"/>
        </w:tc>
      </w:tr>
      <w:tr w:rsidR="00292EA3" w14:paraId="33D1ADB3"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44DF39D1" w14:textId="6549B125" w:rsidR="00292EA3" w:rsidDel="00F35360" w:rsidRDefault="00292EA3" w:rsidP="00292EA3">
            <w:pPr>
              <w:rPr>
                <w:b/>
                <w:bCs/>
              </w:rPr>
            </w:pPr>
            <w:r>
              <w:rPr>
                <w:b/>
                <w:bCs/>
              </w:rPr>
              <w:t>MPS001</w:t>
            </w:r>
          </w:p>
        </w:tc>
        <w:tc>
          <w:tcPr>
            <w:tcW w:w="4830" w:type="dxa"/>
            <w:gridSpan w:val="2"/>
            <w:tcBorders>
              <w:top w:val="single" w:sz="4" w:space="0" w:color="2DA2BF"/>
              <w:left w:val="single" w:sz="4" w:space="0" w:color="2DA2BF"/>
              <w:bottom w:val="single" w:sz="4" w:space="0" w:color="2DA2BF"/>
              <w:right w:val="single" w:sz="4" w:space="0" w:color="2DA2BF"/>
            </w:tcBorders>
          </w:tcPr>
          <w:p w14:paraId="42B9E603" w14:textId="296A9FC7" w:rsidR="00292EA3" w:rsidRPr="003046C9" w:rsidRDefault="00292EA3" w:rsidP="00292EA3">
            <w:pPr>
              <w:rPr>
                <w:lang w:val="en-CA"/>
              </w:rPr>
            </w:pPr>
            <w:r>
              <w:rPr>
                <w:lang w:val="en-CA"/>
              </w:rPr>
              <w:t>Must have user-friendly selection tools.</w:t>
            </w:r>
          </w:p>
        </w:tc>
        <w:sdt>
          <w:sdtPr>
            <w:id w:val="1956670917"/>
            <w:placeholder>
              <w:docPart w:val="303C95D70BBD403FB5EB36B91F176577"/>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70B9C7D2" w14:textId="00341AF7" w:rsidR="00292EA3" w:rsidRDefault="00292EA3" w:rsidP="00292EA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114591944"/>
            <w:placeholder>
              <w:docPart w:val="A527B9D3B8A14F309504D97730F20BA8"/>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2233AF1D" w14:textId="02A5EE54"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59336991"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0C879873" w14:textId="571DBFFE" w:rsidR="00292EA3" w:rsidDel="00F35360" w:rsidRDefault="00292EA3" w:rsidP="00292EA3">
            <w:pPr>
              <w:rPr>
                <w:b/>
                <w:bCs/>
              </w:rPr>
            </w:pPr>
            <w:r>
              <w:rPr>
                <w:b/>
                <w:bCs/>
              </w:rPr>
              <w:t>MPS002</w:t>
            </w:r>
          </w:p>
        </w:tc>
        <w:tc>
          <w:tcPr>
            <w:tcW w:w="4830" w:type="dxa"/>
            <w:gridSpan w:val="2"/>
            <w:tcBorders>
              <w:top w:val="single" w:sz="4" w:space="0" w:color="2DA2BF"/>
              <w:left w:val="single" w:sz="4" w:space="0" w:color="2DA2BF"/>
              <w:bottom w:val="single" w:sz="4" w:space="0" w:color="2DA2BF"/>
              <w:right w:val="single" w:sz="4" w:space="0" w:color="2DA2BF"/>
            </w:tcBorders>
          </w:tcPr>
          <w:p w14:paraId="48F01DD0" w14:textId="7A8061B7" w:rsidR="00292EA3" w:rsidRPr="003046C9" w:rsidRDefault="00292EA3" w:rsidP="00292EA3">
            <w:pPr>
              <w:rPr>
                <w:lang w:val="en-CA"/>
              </w:rPr>
            </w:pPr>
            <w:r>
              <w:rPr>
                <w:lang w:val="en-CA"/>
              </w:rPr>
              <w:t>Must have user-friendly workflows for automated mapping and surveying projects (geodetic, topographic and cadastral).</w:t>
            </w:r>
          </w:p>
        </w:tc>
        <w:sdt>
          <w:sdtPr>
            <w:id w:val="970404418"/>
            <w:placeholder>
              <w:docPart w:val="C35DA68EF32A4808846595CD84249F5B"/>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3EB4A193" w14:textId="2D7A5D85" w:rsidR="00292EA3" w:rsidRDefault="00292EA3" w:rsidP="00292EA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885911645"/>
            <w:placeholder>
              <w:docPart w:val="63172A05B5494E2792CBB449E1FF8F1E"/>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32A759F9" w14:textId="246FB8CD"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1EEB80BB"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115A933E" w14:textId="1C00D40A" w:rsidR="00292EA3" w:rsidDel="00F35360" w:rsidRDefault="00292EA3" w:rsidP="00292EA3">
            <w:pPr>
              <w:rPr>
                <w:b/>
                <w:bCs/>
              </w:rPr>
            </w:pPr>
            <w:r>
              <w:rPr>
                <w:b/>
                <w:bCs/>
              </w:rPr>
              <w:t>MPS003</w:t>
            </w:r>
          </w:p>
        </w:tc>
        <w:tc>
          <w:tcPr>
            <w:tcW w:w="4830" w:type="dxa"/>
            <w:gridSpan w:val="2"/>
            <w:tcBorders>
              <w:top w:val="single" w:sz="4" w:space="0" w:color="2DA2BF"/>
              <w:left w:val="single" w:sz="4" w:space="0" w:color="2DA2BF"/>
              <w:bottom w:val="single" w:sz="4" w:space="0" w:color="2DA2BF"/>
              <w:right w:val="single" w:sz="4" w:space="0" w:color="2DA2BF"/>
            </w:tcBorders>
          </w:tcPr>
          <w:p w14:paraId="5ACF5DA8" w14:textId="2A31B42D" w:rsidR="00292EA3" w:rsidRPr="003046C9" w:rsidRDefault="00292EA3" w:rsidP="00292EA3">
            <w:pPr>
              <w:rPr>
                <w:lang w:val="en-CA"/>
              </w:rPr>
            </w:pPr>
            <w:r>
              <w:rPr>
                <w:lang w:val="en-CA"/>
              </w:rPr>
              <w:t>Must be able to provide customizable templates for mapping and surveying.</w:t>
            </w:r>
          </w:p>
        </w:tc>
        <w:sdt>
          <w:sdtPr>
            <w:id w:val="-759361845"/>
            <w:placeholder>
              <w:docPart w:val="169D751303EE48DA841C8F98DF427A11"/>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6048CF58" w14:textId="63768425" w:rsidR="00292EA3" w:rsidRDefault="00292EA3" w:rsidP="00292EA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88006670"/>
            <w:placeholder>
              <w:docPart w:val="04D3058C262F4978AFE1FD34B64784BE"/>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64475096" w14:textId="2EDFCA7D"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5C72A269"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243A1999" w14:textId="66D344D2" w:rsidR="00292EA3" w:rsidDel="00F35360" w:rsidRDefault="00292EA3" w:rsidP="00292EA3">
            <w:pPr>
              <w:rPr>
                <w:b/>
                <w:bCs/>
              </w:rPr>
            </w:pPr>
            <w:r>
              <w:rPr>
                <w:b/>
                <w:bCs/>
              </w:rPr>
              <w:t>MPS004</w:t>
            </w:r>
          </w:p>
        </w:tc>
        <w:tc>
          <w:tcPr>
            <w:tcW w:w="4830" w:type="dxa"/>
            <w:gridSpan w:val="2"/>
            <w:tcBorders>
              <w:top w:val="single" w:sz="4" w:space="0" w:color="2DA2BF"/>
              <w:left w:val="single" w:sz="4" w:space="0" w:color="2DA2BF"/>
              <w:bottom w:val="single" w:sz="4" w:space="0" w:color="2DA2BF"/>
              <w:right w:val="single" w:sz="4" w:space="0" w:color="2DA2BF"/>
            </w:tcBorders>
          </w:tcPr>
          <w:p w14:paraId="63F4D9B9" w14:textId="345F001C" w:rsidR="00292EA3" w:rsidRDefault="00F463D4" w:rsidP="00292EA3">
            <w:pPr>
              <w:rPr>
                <w:lang w:val="en-CA"/>
              </w:rPr>
            </w:pPr>
            <w:r>
              <w:rPr>
                <w:color w:val="000000"/>
              </w:rPr>
              <w:t>Should allow for integration across multiple apps and operating systems</w:t>
            </w:r>
          </w:p>
        </w:tc>
        <w:sdt>
          <w:sdtPr>
            <w:id w:val="62841915"/>
            <w:placeholder>
              <w:docPart w:val="BB42B35AB0494FE784ABDFB2A7A00EA9"/>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43517190" w14:textId="02229BFB" w:rsidR="00292EA3" w:rsidRDefault="00292EA3" w:rsidP="00292EA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806583216"/>
            <w:placeholder>
              <w:docPart w:val="852AB2D326164D15A1B0E8A3E15C5E94"/>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267E759C" w14:textId="79C30C83"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750526BD"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732CE77C" w14:textId="5204072D" w:rsidR="00292EA3" w:rsidDel="00F35360" w:rsidRDefault="00292EA3" w:rsidP="00292EA3">
            <w:pPr>
              <w:rPr>
                <w:b/>
                <w:bCs/>
              </w:rPr>
            </w:pPr>
            <w:r>
              <w:rPr>
                <w:b/>
                <w:bCs/>
              </w:rPr>
              <w:t>MPS005</w:t>
            </w:r>
          </w:p>
        </w:tc>
        <w:tc>
          <w:tcPr>
            <w:tcW w:w="4830" w:type="dxa"/>
            <w:gridSpan w:val="2"/>
            <w:tcBorders>
              <w:top w:val="single" w:sz="4" w:space="0" w:color="2DA2BF"/>
              <w:left w:val="single" w:sz="4" w:space="0" w:color="2DA2BF"/>
              <w:bottom w:val="single" w:sz="4" w:space="0" w:color="2DA2BF"/>
              <w:right w:val="single" w:sz="4" w:space="0" w:color="2DA2BF"/>
            </w:tcBorders>
          </w:tcPr>
          <w:p w14:paraId="1CB98040" w14:textId="46F01B1F" w:rsidR="00292EA3" w:rsidRDefault="00F463D4" w:rsidP="00292EA3">
            <w:pPr>
              <w:rPr>
                <w:lang w:val="en-CA"/>
              </w:rPr>
            </w:pPr>
            <w:r>
              <w:rPr>
                <w:lang w:val="en-CA"/>
              </w:rPr>
              <w:t xml:space="preserve">Should be able to integrate with various forms of survey information (survey job files, conveyances, historical plans, field books, control station card, </w:t>
            </w:r>
            <w:proofErr w:type="spellStart"/>
            <w:r>
              <w:rPr>
                <w:lang w:val="en-CA"/>
              </w:rPr>
              <w:t>etc</w:t>
            </w:r>
            <w:proofErr w:type="spellEnd"/>
            <w:r>
              <w:rPr>
                <w:lang w:val="en-CA"/>
              </w:rPr>
              <w:t>…)</w:t>
            </w:r>
          </w:p>
        </w:tc>
        <w:sdt>
          <w:sdtPr>
            <w:id w:val="-1145661784"/>
            <w:placeholder>
              <w:docPart w:val="D9617FB5604C4C4BACB1294014F34788"/>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379E900" w14:textId="07AFEB5D" w:rsidR="00292EA3" w:rsidRDefault="00292EA3" w:rsidP="00292EA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847259937"/>
            <w:placeholder>
              <w:docPart w:val="F01FF4F31AE04EE19AB8FFDC4519FBDC"/>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46EC5EFF" w14:textId="7E91A8B5"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34594DC2"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58F0EA6F" w14:textId="044D4616" w:rsidR="00292EA3" w:rsidDel="00F35360" w:rsidRDefault="00F463D4" w:rsidP="00292EA3">
            <w:pPr>
              <w:rPr>
                <w:b/>
                <w:bCs/>
              </w:rPr>
            </w:pPr>
            <w:r>
              <w:rPr>
                <w:b/>
                <w:bCs/>
              </w:rPr>
              <w:t>MPS006</w:t>
            </w:r>
          </w:p>
        </w:tc>
        <w:tc>
          <w:tcPr>
            <w:tcW w:w="4830" w:type="dxa"/>
            <w:gridSpan w:val="2"/>
            <w:tcBorders>
              <w:top w:val="single" w:sz="4" w:space="0" w:color="2DA2BF"/>
              <w:left w:val="single" w:sz="4" w:space="0" w:color="2DA2BF"/>
              <w:bottom w:val="single" w:sz="4" w:space="0" w:color="2DA2BF"/>
              <w:right w:val="single" w:sz="4" w:space="0" w:color="2DA2BF"/>
            </w:tcBorders>
          </w:tcPr>
          <w:p w14:paraId="2D5E7C71" w14:textId="7758A2D6" w:rsidR="00292EA3" w:rsidRDefault="00F463D4" w:rsidP="00F463D4">
            <w:pPr>
              <w:rPr>
                <w:lang w:val="en-CA"/>
              </w:rPr>
            </w:pPr>
            <w:r>
              <w:rPr>
                <w:lang w:val="en-CA"/>
              </w:rPr>
              <w:t>Must have search feature capability</w:t>
            </w:r>
            <w:r w:rsidR="00A31ED2">
              <w:rPr>
                <w:lang w:val="en-CA"/>
              </w:rPr>
              <w:t>.</w:t>
            </w:r>
          </w:p>
        </w:tc>
        <w:sdt>
          <w:sdtPr>
            <w:id w:val="1602297745"/>
            <w:placeholder>
              <w:docPart w:val="956222B44BC1409FA458BD9BA11C0A99"/>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CD8C5E8" w14:textId="2C911F38" w:rsidR="00292EA3" w:rsidRDefault="00292EA3" w:rsidP="00292EA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96839131"/>
            <w:placeholder>
              <w:docPart w:val="8B278C37A408489A9D689905F48A9054"/>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432D1A5E" w14:textId="42F4A8F4"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6AA01EB1"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39A06490" w14:textId="2B196696" w:rsidR="00292EA3" w:rsidDel="00F35360" w:rsidRDefault="00F463D4" w:rsidP="00292EA3">
            <w:pPr>
              <w:rPr>
                <w:b/>
                <w:bCs/>
              </w:rPr>
            </w:pPr>
            <w:r>
              <w:rPr>
                <w:b/>
                <w:bCs/>
              </w:rPr>
              <w:lastRenderedPageBreak/>
              <w:t>MPS007</w:t>
            </w:r>
          </w:p>
        </w:tc>
        <w:tc>
          <w:tcPr>
            <w:tcW w:w="4830" w:type="dxa"/>
            <w:gridSpan w:val="2"/>
            <w:tcBorders>
              <w:top w:val="single" w:sz="4" w:space="0" w:color="2DA2BF"/>
              <w:left w:val="single" w:sz="4" w:space="0" w:color="2DA2BF"/>
              <w:bottom w:val="single" w:sz="4" w:space="0" w:color="2DA2BF"/>
              <w:right w:val="single" w:sz="4" w:space="0" w:color="2DA2BF"/>
            </w:tcBorders>
          </w:tcPr>
          <w:p w14:paraId="593EAA9F" w14:textId="1778DF9B" w:rsidR="00292EA3" w:rsidRDefault="00F463D4" w:rsidP="00292EA3">
            <w:pPr>
              <w:rPr>
                <w:lang w:val="en-CA"/>
              </w:rPr>
            </w:pPr>
            <w:r>
              <w:rPr>
                <w:lang w:val="en-CA"/>
              </w:rPr>
              <w:t>Must allow for payment and integration with the government’s Financial Management System</w:t>
            </w:r>
            <w:r w:rsidR="00A31ED2">
              <w:rPr>
                <w:lang w:val="en-CA"/>
              </w:rPr>
              <w:t>.</w:t>
            </w:r>
          </w:p>
        </w:tc>
        <w:sdt>
          <w:sdtPr>
            <w:id w:val="-290744987"/>
            <w:placeholder>
              <w:docPart w:val="148A404D9DB8495DB9811B5933B9D6DD"/>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54248C72" w14:textId="3C609556" w:rsidR="00292EA3" w:rsidRDefault="00292EA3" w:rsidP="00292EA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372667271"/>
            <w:placeholder>
              <w:docPart w:val="F516D3A5D00343C89A52D8B88E90CD3B"/>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192CE6D4" w14:textId="541CAA54"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0B70CE" w14:paraId="7A189565"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1FD88C0A" w14:textId="30C43886" w:rsidR="000B70CE" w:rsidRDefault="000B70CE" w:rsidP="000B70CE">
            <w:pPr>
              <w:rPr>
                <w:b/>
                <w:bCs/>
              </w:rPr>
            </w:pPr>
            <w:r>
              <w:rPr>
                <w:b/>
                <w:bCs/>
              </w:rPr>
              <w:t>MPS008</w:t>
            </w:r>
          </w:p>
        </w:tc>
        <w:tc>
          <w:tcPr>
            <w:tcW w:w="4830" w:type="dxa"/>
            <w:gridSpan w:val="2"/>
            <w:tcBorders>
              <w:top w:val="single" w:sz="4" w:space="0" w:color="2DA2BF"/>
              <w:left w:val="single" w:sz="4" w:space="0" w:color="2DA2BF"/>
              <w:bottom w:val="single" w:sz="4" w:space="0" w:color="2DA2BF"/>
              <w:right w:val="single" w:sz="4" w:space="0" w:color="2DA2BF"/>
            </w:tcBorders>
          </w:tcPr>
          <w:p w14:paraId="5181261C" w14:textId="7F61D262" w:rsidR="000B70CE" w:rsidRDefault="000B70CE" w:rsidP="000B70CE">
            <w:pPr>
              <w:rPr>
                <w:lang w:val="en-CA"/>
              </w:rPr>
            </w:pPr>
            <w:r>
              <w:rPr>
                <w:color w:val="000000"/>
              </w:rPr>
              <w:t xml:space="preserve">Should have a web interface for </w:t>
            </w:r>
            <w:r w:rsidR="00A74F20">
              <w:rPr>
                <w:color w:val="000000"/>
              </w:rPr>
              <w:t>users’</w:t>
            </w:r>
            <w:r>
              <w:rPr>
                <w:color w:val="000000"/>
              </w:rPr>
              <w:t xml:space="preserve"> access and payments</w:t>
            </w:r>
            <w:r w:rsidR="004C26B4">
              <w:rPr>
                <w:color w:val="000000"/>
              </w:rPr>
              <w:t>.</w:t>
            </w:r>
          </w:p>
        </w:tc>
        <w:sdt>
          <w:sdtPr>
            <w:id w:val="1766649637"/>
            <w:placeholder>
              <w:docPart w:val="8B4F3774DB204D03BDE9D341EE0DC58F"/>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629FEF24" w14:textId="49032F5E" w:rsidR="000B70CE" w:rsidRDefault="000B70CE" w:rsidP="000B70CE">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751041853"/>
            <w:placeholder>
              <w:docPart w:val="856923B6E8A84BD5BAE294905601B2BF"/>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2CA6124B" w14:textId="79B50372" w:rsidR="000B70CE" w:rsidRDefault="000B70CE" w:rsidP="000B70CE">
                <w:r w:rsidRPr="00987C9C">
                  <w:rPr>
                    <w:rStyle w:val="PlaceholderText"/>
                  </w:rPr>
                  <w:t xml:space="preserve">Click here to enter </w:t>
                </w:r>
                <w:r>
                  <w:rPr>
                    <w:rStyle w:val="PlaceholderText"/>
                  </w:rPr>
                  <w:t>Comments</w:t>
                </w:r>
                <w:r w:rsidRPr="00987C9C">
                  <w:rPr>
                    <w:rStyle w:val="PlaceholderText"/>
                  </w:rPr>
                  <w:t>.</w:t>
                </w:r>
              </w:p>
            </w:tc>
          </w:sdtContent>
        </w:sdt>
      </w:tr>
      <w:tr w:rsidR="000B70CE" w14:paraId="573BEB71"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5F754168" w14:textId="461CE3AB" w:rsidR="000B70CE" w:rsidRDefault="000B70CE" w:rsidP="000B70CE">
            <w:pPr>
              <w:rPr>
                <w:b/>
                <w:bCs/>
              </w:rPr>
            </w:pPr>
            <w:r>
              <w:rPr>
                <w:b/>
                <w:bCs/>
              </w:rPr>
              <w:t>MPS009</w:t>
            </w:r>
          </w:p>
        </w:tc>
        <w:tc>
          <w:tcPr>
            <w:tcW w:w="4830" w:type="dxa"/>
            <w:gridSpan w:val="2"/>
            <w:tcBorders>
              <w:top w:val="single" w:sz="4" w:space="0" w:color="2DA2BF"/>
              <w:left w:val="single" w:sz="4" w:space="0" w:color="2DA2BF"/>
              <w:bottom w:val="single" w:sz="4" w:space="0" w:color="2DA2BF"/>
              <w:right w:val="single" w:sz="4" w:space="0" w:color="2DA2BF"/>
            </w:tcBorders>
          </w:tcPr>
          <w:p w14:paraId="305B15C3" w14:textId="6DE35ABD" w:rsidR="000B70CE" w:rsidRDefault="000B70CE" w:rsidP="000B70CE">
            <w:pPr>
              <w:rPr>
                <w:lang w:val="en-CA"/>
              </w:rPr>
            </w:pPr>
            <w:r w:rsidRPr="00BF0F53">
              <w:rPr>
                <w:color w:val="000000"/>
              </w:rPr>
              <w:t xml:space="preserve">The </w:t>
            </w:r>
            <w:r>
              <w:rPr>
                <w:color w:val="000000"/>
              </w:rPr>
              <w:t>software must allow appropriate permission levels for document access.</w:t>
            </w:r>
          </w:p>
        </w:tc>
        <w:sdt>
          <w:sdtPr>
            <w:id w:val="-1049298981"/>
            <w:placeholder>
              <w:docPart w:val="6E026053CB494C3CB1032082C976006E"/>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315EB1A8" w14:textId="0D0DD9CC" w:rsidR="000B70CE" w:rsidRDefault="000B70CE" w:rsidP="000B70CE">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024922188"/>
            <w:placeholder>
              <w:docPart w:val="88BCE9D3F18441F48B552B410FF1D93F"/>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18D24F61" w14:textId="7C725FD2" w:rsidR="000B70CE" w:rsidRDefault="000B70CE" w:rsidP="000B70CE">
                <w:r w:rsidRPr="00987C9C">
                  <w:rPr>
                    <w:rStyle w:val="PlaceholderText"/>
                  </w:rPr>
                  <w:t xml:space="preserve">Click here to enter </w:t>
                </w:r>
                <w:r>
                  <w:rPr>
                    <w:rStyle w:val="PlaceholderText"/>
                  </w:rPr>
                  <w:t>Comments</w:t>
                </w:r>
                <w:r w:rsidRPr="00987C9C">
                  <w:rPr>
                    <w:rStyle w:val="PlaceholderText"/>
                  </w:rPr>
                  <w:t>.</w:t>
                </w:r>
              </w:p>
            </w:tc>
          </w:sdtContent>
        </w:sdt>
      </w:tr>
      <w:tr w:rsidR="000B70CE" w14:paraId="38B135FE"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77B1195F" w14:textId="380ED9EC" w:rsidR="000B70CE" w:rsidRDefault="000B70CE" w:rsidP="000B70CE">
            <w:pPr>
              <w:rPr>
                <w:b/>
                <w:bCs/>
              </w:rPr>
            </w:pPr>
            <w:r>
              <w:rPr>
                <w:b/>
                <w:bCs/>
              </w:rPr>
              <w:t>MPS010</w:t>
            </w:r>
          </w:p>
        </w:tc>
        <w:tc>
          <w:tcPr>
            <w:tcW w:w="4830" w:type="dxa"/>
            <w:gridSpan w:val="2"/>
            <w:tcBorders>
              <w:top w:val="single" w:sz="4" w:space="0" w:color="2DA2BF"/>
              <w:left w:val="single" w:sz="4" w:space="0" w:color="2DA2BF"/>
              <w:bottom w:val="single" w:sz="4" w:space="0" w:color="2DA2BF"/>
              <w:right w:val="single" w:sz="4" w:space="0" w:color="2DA2BF"/>
            </w:tcBorders>
          </w:tcPr>
          <w:p w14:paraId="60273A09" w14:textId="54C581BC" w:rsidR="000B70CE" w:rsidRDefault="000B70CE" w:rsidP="000B70CE">
            <w:pPr>
              <w:rPr>
                <w:lang w:val="en-CA"/>
              </w:rPr>
            </w:pPr>
            <w:r>
              <w:rPr>
                <w:lang w:val="en-CA"/>
              </w:rPr>
              <w:t>Must have the ability to generate reports.</w:t>
            </w:r>
          </w:p>
        </w:tc>
        <w:sdt>
          <w:sdtPr>
            <w:id w:val="1112168133"/>
            <w:placeholder>
              <w:docPart w:val="10D6887CBC6B45FDBD6DFB00378B4C62"/>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5BEA5418" w14:textId="64B4AA07" w:rsidR="000B70CE" w:rsidRDefault="000B70CE" w:rsidP="000B70CE">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29094352"/>
            <w:placeholder>
              <w:docPart w:val="4D8B47667F8B419A9DCFD8BE5578A886"/>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47A8FAFA" w14:textId="323609FE" w:rsidR="000B70CE" w:rsidRDefault="000B70CE" w:rsidP="000B70CE">
                <w:r w:rsidRPr="00987C9C">
                  <w:rPr>
                    <w:rStyle w:val="PlaceholderText"/>
                  </w:rPr>
                  <w:t xml:space="preserve">Click here to enter </w:t>
                </w:r>
                <w:r>
                  <w:rPr>
                    <w:rStyle w:val="PlaceholderText"/>
                  </w:rPr>
                  <w:t>Comments</w:t>
                </w:r>
                <w:r w:rsidRPr="00987C9C">
                  <w:rPr>
                    <w:rStyle w:val="PlaceholderText"/>
                  </w:rPr>
                  <w:t>.</w:t>
                </w:r>
              </w:p>
            </w:tc>
          </w:sdtContent>
        </w:sdt>
      </w:tr>
      <w:tr w:rsidR="003219F3" w14:paraId="2456AF08"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34EB27B3" w14:textId="26B34AE3" w:rsidR="003219F3" w:rsidRDefault="003219F3" w:rsidP="003219F3">
            <w:pPr>
              <w:rPr>
                <w:b/>
                <w:bCs/>
              </w:rPr>
            </w:pPr>
            <w:r>
              <w:rPr>
                <w:b/>
                <w:bCs/>
              </w:rPr>
              <w:t>MPS011</w:t>
            </w:r>
          </w:p>
        </w:tc>
        <w:tc>
          <w:tcPr>
            <w:tcW w:w="4830" w:type="dxa"/>
            <w:gridSpan w:val="2"/>
            <w:tcBorders>
              <w:top w:val="single" w:sz="4" w:space="0" w:color="2DA2BF"/>
              <w:left w:val="single" w:sz="4" w:space="0" w:color="2DA2BF"/>
              <w:bottom w:val="single" w:sz="4" w:space="0" w:color="2DA2BF"/>
              <w:right w:val="single" w:sz="4" w:space="0" w:color="2DA2BF"/>
            </w:tcBorders>
          </w:tcPr>
          <w:p w14:paraId="3C5EC4AF" w14:textId="2839438D" w:rsidR="003219F3" w:rsidRDefault="003219F3" w:rsidP="003219F3">
            <w:pPr>
              <w:rPr>
                <w:lang w:val="en-CA"/>
              </w:rPr>
            </w:pPr>
            <w:r>
              <w:rPr>
                <w:lang w:val="en-CA"/>
              </w:rPr>
              <w:t xml:space="preserve">Must have the ability to print documents (Leases, Crown Grants, Survey Plans, </w:t>
            </w:r>
            <w:proofErr w:type="spellStart"/>
            <w:r>
              <w:rPr>
                <w:lang w:val="en-CA"/>
              </w:rPr>
              <w:t>etc</w:t>
            </w:r>
            <w:proofErr w:type="spellEnd"/>
            <w:r>
              <w:rPr>
                <w:lang w:val="en-CA"/>
              </w:rPr>
              <w:t>…) from the system on various specialized media.</w:t>
            </w:r>
          </w:p>
        </w:tc>
        <w:sdt>
          <w:sdtPr>
            <w:id w:val="-1896803351"/>
            <w:placeholder>
              <w:docPart w:val="38DBA96685134B258A65CFE207DA3430"/>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AAC526E" w14:textId="678F9FD4" w:rsidR="003219F3" w:rsidRDefault="003219F3" w:rsidP="003219F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579567501"/>
            <w:placeholder>
              <w:docPart w:val="5AE44A5685964C90845610BCEFDE55FA"/>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5FE30C2B" w14:textId="7BD06324" w:rsidR="003219F3" w:rsidRDefault="003219F3" w:rsidP="003219F3">
                <w:r w:rsidRPr="00987C9C">
                  <w:rPr>
                    <w:rStyle w:val="PlaceholderText"/>
                  </w:rPr>
                  <w:t xml:space="preserve">Click here to enter </w:t>
                </w:r>
                <w:r>
                  <w:rPr>
                    <w:rStyle w:val="PlaceholderText"/>
                  </w:rPr>
                  <w:t>Comments</w:t>
                </w:r>
                <w:r w:rsidRPr="00987C9C">
                  <w:rPr>
                    <w:rStyle w:val="PlaceholderText"/>
                  </w:rPr>
                  <w:t>.</w:t>
                </w:r>
              </w:p>
            </w:tc>
          </w:sdtContent>
        </w:sdt>
      </w:tr>
      <w:tr w:rsidR="003219F3" w14:paraId="07B88F68"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7D1C0ACB" w14:textId="6A0F9C46" w:rsidR="003219F3" w:rsidRDefault="009E59DA" w:rsidP="003219F3">
            <w:pPr>
              <w:rPr>
                <w:b/>
                <w:bCs/>
              </w:rPr>
            </w:pPr>
            <w:r>
              <w:rPr>
                <w:b/>
                <w:bCs/>
              </w:rPr>
              <w:t>MPS012</w:t>
            </w:r>
          </w:p>
        </w:tc>
        <w:tc>
          <w:tcPr>
            <w:tcW w:w="4830" w:type="dxa"/>
            <w:gridSpan w:val="2"/>
            <w:tcBorders>
              <w:top w:val="single" w:sz="4" w:space="0" w:color="2DA2BF"/>
              <w:left w:val="single" w:sz="4" w:space="0" w:color="2DA2BF"/>
              <w:bottom w:val="single" w:sz="4" w:space="0" w:color="2DA2BF"/>
              <w:right w:val="single" w:sz="4" w:space="0" w:color="2DA2BF"/>
            </w:tcBorders>
          </w:tcPr>
          <w:p w14:paraId="37D71272" w14:textId="34D8C70D" w:rsidR="003219F3" w:rsidRDefault="009E59DA" w:rsidP="003219F3">
            <w:pPr>
              <w:rPr>
                <w:lang w:val="en-CA"/>
              </w:rPr>
            </w:pPr>
            <w:r>
              <w:rPr>
                <w:lang w:val="en-CA"/>
              </w:rPr>
              <w:t xml:space="preserve">Must be able to store, maintain, manage and update the register of </w:t>
            </w:r>
            <w:r w:rsidR="00A31ED2">
              <w:rPr>
                <w:lang w:val="en-CA"/>
              </w:rPr>
              <w:t>Land Surveyors (Geomatics C</w:t>
            </w:r>
            <w:r>
              <w:rPr>
                <w:lang w:val="en-CA"/>
              </w:rPr>
              <w:t>ategories)</w:t>
            </w:r>
            <w:r w:rsidR="00A31ED2">
              <w:rPr>
                <w:lang w:val="en-CA"/>
              </w:rPr>
              <w:t>.</w:t>
            </w:r>
          </w:p>
        </w:tc>
        <w:sdt>
          <w:sdtPr>
            <w:id w:val="1505709913"/>
            <w:placeholder>
              <w:docPart w:val="6D5B2D6C5E804BD88834B80B1F77D18A"/>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50EB6D44" w14:textId="39A790F8" w:rsidR="003219F3" w:rsidRDefault="003219F3" w:rsidP="003219F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739368829"/>
            <w:placeholder>
              <w:docPart w:val="045CCC8BC8BE4627A3C9D172F93701E7"/>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72CB98F9" w14:textId="10D4C5DB" w:rsidR="003219F3" w:rsidRDefault="003219F3" w:rsidP="003219F3">
                <w:r w:rsidRPr="00987C9C">
                  <w:rPr>
                    <w:rStyle w:val="PlaceholderText"/>
                  </w:rPr>
                  <w:t xml:space="preserve">Click here to enter </w:t>
                </w:r>
                <w:r>
                  <w:rPr>
                    <w:rStyle w:val="PlaceholderText"/>
                  </w:rPr>
                  <w:t>Comments</w:t>
                </w:r>
                <w:r w:rsidRPr="00987C9C">
                  <w:rPr>
                    <w:rStyle w:val="PlaceholderText"/>
                  </w:rPr>
                  <w:t>.</w:t>
                </w:r>
              </w:p>
            </w:tc>
          </w:sdtContent>
        </w:sdt>
      </w:tr>
      <w:tr w:rsidR="003219F3" w14:paraId="37032FC8"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4E00F269" w14:textId="139A0A67" w:rsidR="003219F3" w:rsidRDefault="009E59DA" w:rsidP="003219F3">
            <w:pPr>
              <w:rPr>
                <w:b/>
                <w:bCs/>
              </w:rPr>
            </w:pPr>
            <w:r>
              <w:rPr>
                <w:b/>
                <w:bCs/>
              </w:rPr>
              <w:t>MPS013</w:t>
            </w:r>
          </w:p>
        </w:tc>
        <w:tc>
          <w:tcPr>
            <w:tcW w:w="4830" w:type="dxa"/>
            <w:gridSpan w:val="2"/>
            <w:tcBorders>
              <w:top w:val="single" w:sz="4" w:space="0" w:color="2DA2BF"/>
              <w:left w:val="single" w:sz="4" w:space="0" w:color="2DA2BF"/>
              <w:bottom w:val="single" w:sz="4" w:space="0" w:color="2DA2BF"/>
              <w:right w:val="single" w:sz="4" w:space="0" w:color="2DA2BF"/>
            </w:tcBorders>
          </w:tcPr>
          <w:p w14:paraId="1560818F" w14:textId="1001EC74" w:rsidR="003219F3" w:rsidRDefault="009E59DA" w:rsidP="003219F3">
            <w:pPr>
              <w:rPr>
                <w:lang w:val="en-CA"/>
              </w:rPr>
            </w:pPr>
            <w:r>
              <w:rPr>
                <w:lang w:val="en-CA"/>
              </w:rPr>
              <w:t>Should be able to send email notifications to users</w:t>
            </w:r>
            <w:r w:rsidR="00A31ED2">
              <w:rPr>
                <w:lang w:val="en-CA"/>
              </w:rPr>
              <w:t>.</w:t>
            </w:r>
          </w:p>
        </w:tc>
        <w:sdt>
          <w:sdtPr>
            <w:id w:val="-1210487045"/>
            <w:placeholder>
              <w:docPart w:val="06F6AFDAB00F406C96501017EF097270"/>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32571581" w14:textId="5692BBAA" w:rsidR="003219F3" w:rsidRDefault="003219F3" w:rsidP="003219F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191680959"/>
            <w:placeholder>
              <w:docPart w:val="2500AB811D82494984E02295992CA25B"/>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51E0C570" w14:textId="6F90CD3F" w:rsidR="003219F3" w:rsidRDefault="003219F3" w:rsidP="003219F3">
                <w:r w:rsidRPr="00987C9C">
                  <w:rPr>
                    <w:rStyle w:val="PlaceholderText"/>
                  </w:rPr>
                  <w:t xml:space="preserve">Click here to enter </w:t>
                </w:r>
                <w:r>
                  <w:rPr>
                    <w:rStyle w:val="PlaceholderText"/>
                  </w:rPr>
                  <w:t>Comments</w:t>
                </w:r>
                <w:r w:rsidRPr="00987C9C">
                  <w:rPr>
                    <w:rStyle w:val="PlaceholderText"/>
                  </w:rPr>
                  <w:t>.</w:t>
                </w:r>
              </w:p>
            </w:tc>
          </w:sdtContent>
        </w:sdt>
      </w:tr>
      <w:tr w:rsidR="00A31ED2" w14:paraId="6568EA7B"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33573CE6" w14:textId="17096279" w:rsidR="00A31ED2" w:rsidRDefault="00A31ED2" w:rsidP="00A31ED2">
            <w:pPr>
              <w:rPr>
                <w:b/>
                <w:bCs/>
              </w:rPr>
            </w:pPr>
            <w:r>
              <w:rPr>
                <w:b/>
                <w:bCs/>
              </w:rPr>
              <w:t>MP</w:t>
            </w:r>
            <w:r w:rsidR="00796FF7">
              <w:rPr>
                <w:b/>
                <w:bCs/>
              </w:rPr>
              <w:t>S</w:t>
            </w:r>
            <w:r>
              <w:rPr>
                <w:b/>
                <w:bCs/>
              </w:rPr>
              <w:t>014</w:t>
            </w:r>
          </w:p>
        </w:tc>
        <w:tc>
          <w:tcPr>
            <w:tcW w:w="4830" w:type="dxa"/>
            <w:gridSpan w:val="2"/>
            <w:tcBorders>
              <w:top w:val="single" w:sz="4" w:space="0" w:color="2DA2BF"/>
              <w:left w:val="single" w:sz="4" w:space="0" w:color="2DA2BF"/>
              <w:bottom w:val="single" w:sz="4" w:space="0" w:color="2DA2BF"/>
              <w:right w:val="single" w:sz="4" w:space="0" w:color="2DA2BF"/>
            </w:tcBorders>
          </w:tcPr>
          <w:p w14:paraId="34C818E6" w14:textId="7B6AF894" w:rsidR="00A31ED2" w:rsidRDefault="00A31ED2" w:rsidP="00A31ED2">
            <w:pPr>
              <w:rPr>
                <w:lang w:val="en-CA"/>
              </w:rPr>
            </w:pPr>
            <w:r>
              <w:rPr>
                <w:lang w:val="en-CA"/>
              </w:rPr>
              <w:t>Must allow for online application submissions for Survey Plan recording and Land Surveyors Licence (Geomatics Categories).</w:t>
            </w:r>
          </w:p>
        </w:tc>
        <w:sdt>
          <w:sdtPr>
            <w:id w:val="44266919"/>
            <w:placeholder>
              <w:docPart w:val="CF42A925936C4EA18213006B08FCB663"/>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7B70051F" w14:textId="00BB5354" w:rsidR="00A31ED2" w:rsidRDefault="00A31ED2" w:rsidP="00A31ED2">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567725175"/>
            <w:placeholder>
              <w:docPart w:val="185EE43164254968854B356C5F67A5A2"/>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138160BD" w14:textId="3B2B6958" w:rsidR="00A31ED2" w:rsidRDefault="00A31ED2" w:rsidP="00A31ED2">
                <w:r w:rsidRPr="00987C9C">
                  <w:rPr>
                    <w:rStyle w:val="PlaceholderText"/>
                  </w:rPr>
                  <w:t xml:space="preserve">Click here to enter </w:t>
                </w:r>
                <w:r>
                  <w:rPr>
                    <w:rStyle w:val="PlaceholderText"/>
                  </w:rPr>
                  <w:t>Comments</w:t>
                </w:r>
                <w:r w:rsidRPr="00987C9C">
                  <w:rPr>
                    <w:rStyle w:val="PlaceholderText"/>
                  </w:rPr>
                  <w:t>.</w:t>
                </w:r>
              </w:p>
            </w:tc>
          </w:sdtContent>
        </w:sdt>
      </w:tr>
      <w:tr w:rsidR="00A31ED2" w14:paraId="587B5510"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66587A94" w14:textId="5E1381B7" w:rsidR="00A31ED2" w:rsidRDefault="00A31ED2" w:rsidP="00A31ED2">
            <w:pPr>
              <w:rPr>
                <w:b/>
                <w:bCs/>
              </w:rPr>
            </w:pPr>
            <w:r>
              <w:rPr>
                <w:b/>
                <w:bCs/>
              </w:rPr>
              <w:t>MP</w:t>
            </w:r>
            <w:r w:rsidR="00796FF7">
              <w:rPr>
                <w:b/>
                <w:bCs/>
              </w:rPr>
              <w:t>S</w:t>
            </w:r>
            <w:r>
              <w:rPr>
                <w:b/>
                <w:bCs/>
              </w:rPr>
              <w:t>015</w:t>
            </w:r>
          </w:p>
        </w:tc>
        <w:tc>
          <w:tcPr>
            <w:tcW w:w="4830" w:type="dxa"/>
            <w:gridSpan w:val="2"/>
            <w:tcBorders>
              <w:top w:val="single" w:sz="4" w:space="0" w:color="2DA2BF"/>
              <w:left w:val="single" w:sz="4" w:space="0" w:color="2DA2BF"/>
              <w:bottom w:val="single" w:sz="4" w:space="0" w:color="2DA2BF"/>
              <w:right w:val="single" w:sz="4" w:space="0" w:color="2DA2BF"/>
            </w:tcBorders>
          </w:tcPr>
          <w:p w14:paraId="6B6371E1" w14:textId="09795D6E" w:rsidR="00A31ED2" w:rsidRDefault="00A31ED2" w:rsidP="00A31ED2">
            <w:pPr>
              <w:rPr>
                <w:lang w:val="en-CA"/>
              </w:rPr>
            </w:pPr>
            <w:r>
              <w:rPr>
                <w:lang w:val="en-CA"/>
              </w:rPr>
              <w:t>Must be able to facilitate other agencies request online.</w:t>
            </w:r>
          </w:p>
        </w:tc>
        <w:sdt>
          <w:sdtPr>
            <w:id w:val="1687950177"/>
            <w:placeholder>
              <w:docPart w:val="51F4FE2C9FD943D593AA4E1ED70B16D7"/>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6114B714" w14:textId="33CA3199" w:rsidR="00A31ED2" w:rsidRDefault="00A31ED2" w:rsidP="00A31ED2">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226454012"/>
            <w:placeholder>
              <w:docPart w:val="88508F318EC046A99639F45606D8BA6F"/>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72C05B4C" w14:textId="11791CD8" w:rsidR="00A31ED2" w:rsidRDefault="00A31ED2" w:rsidP="00A31ED2">
                <w:r w:rsidRPr="00987C9C">
                  <w:rPr>
                    <w:rStyle w:val="PlaceholderText"/>
                  </w:rPr>
                  <w:t xml:space="preserve">Click here to enter </w:t>
                </w:r>
                <w:r>
                  <w:rPr>
                    <w:rStyle w:val="PlaceholderText"/>
                  </w:rPr>
                  <w:t>Comments</w:t>
                </w:r>
                <w:r w:rsidRPr="00987C9C">
                  <w:rPr>
                    <w:rStyle w:val="PlaceholderText"/>
                  </w:rPr>
                  <w:t>.</w:t>
                </w:r>
              </w:p>
            </w:tc>
          </w:sdtContent>
        </w:sdt>
      </w:tr>
      <w:tr w:rsidR="00A31ED2" w14:paraId="46A701B8"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3207574C" w14:textId="2D642771" w:rsidR="00A31ED2" w:rsidRDefault="00A31ED2" w:rsidP="00A31ED2">
            <w:pPr>
              <w:rPr>
                <w:b/>
                <w:bCs/>
              </w:rPr>
            </w:pPr>
            <w:r>
              <w:rPr>
                <w:b/>
                <w:bCs/>
              </w:rPr>
              <w:t>MP</w:t>
            </w:r>
            <w:r w:rsidR="00796FF7">
              <w:rPr>
                <w:b/>
                <w:bCs/>
              </w:rPr>
              <w:t>S</w:t>
            </w:r>
            <w:r>
              <w:rPr>
                <w:b/>
                <w:bCs/>
              </w:rPr>
              <w:t>016</w:t>
            </w:r>
          </w:p>
        </w:tc>
        <w:tc>
          <w:tcPr>
            <w:tcW w:w="4830" w:type="dxa"/>
            <w:gridSpan w:val="2"/>
            <w:tcBorders>
              <w:top w:val="single" w:sz="4" w:space="0" w:color="2DA2BF"/>
              <w:left w:val="single" w:sz="4" w:space="0" w:color="2DA2BF"/>
              <w:bottom w:val="single" w:sz="4" w:space="0" w:color="2DA2BF"/>
              <w:right w:val="single" w:sz="4" w:space="0" w:color="2DA2BF"/>
            </w:tcBorders>
          </w:tcPr>
          <w:p w14:paraId="5EACDFCA" w14:textId="0FF9BBC0" w:rsidR="00A31ED2" w:rsidRDefault="00A31ED2" w:rsidP="00A31ED2">
            <w:pPr>
              <w:rPr>
                <w:lang w:val="en-CA"/>
              </w:rPr>
            </w:pPr>
            <w:r>
              <w:rPr>
                <w:lang w:val="en-CA"/>
              </w:rPr>
              <w:t>Should be able to have a service request tracking feature.</w:t>
            </w:r>
          </w:p>
        </w:tc>
        <w:sdt>
          <w:sdtPr>
            <w:id w:val="-994869062"/>
            <w:placeholder>
              <w:docPart w:val="7567B25F41834DF086B18A1BA75EE38D"/>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291238C7" w14:textId="296E77D9" w:rsidR="00A31ED2" w:rsidRDefault="00A31ED2" w:rsidP="00A31ED2">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428945360"/>
            <w:placeholder>
              <w:docPart w:val="119B28D732A042369C7AE2020E16FB82"/>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3B18EF74" w14:textId="48155D55" w:rsidR="00A31ED2" w:rsidRDefault="00A31ED2" w:rsidP="00A31ED2">
                <w:r w:rsidRPr="00987C9C">
                  <w:rPr>
                    <w:rStyle w:val="PlaceholderText"/>
                  </w:rPr>
                  <w:t xml:space="preserve">Click here to enter </w:t>
                </w:r>
                <w:r>
                  <w:rPr>
                    <w:rStyle w:val="PlaceholderText"/>
                  </w:rPr>
                  <w:t>Comments</w:t>
                </w:r>
                <w:r w:rsidRPr="00987C9C">
                  <w:rPr>
                    <w:rStyle w:val="PlaceholderText"/>
                  </w:rPr>
                  <w:t>.</w:t>
                </w:r>
              </w:p>
            </w:tc>
          </w:sdtContent>
        </w:sdt>
      </w:tr>
      <w:tr w:rsidR="00A31ED2" w14:paraId="582E5FFD"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039B09AA" w14:textId="7649EB58" w:rsidR="00A31ED2" w:rsidRDefault="00A31ED2" w:rsidP="00A31ED2">
            <w:pPr>
              <w:rPr>
                <w:b/>
                <w:bCs/>
              </w:rPr>
            </w:pPr>
            <w:r>
              <w:rPr>
                <w:b/>
                <w:bCs/>
              </w:rPr>
              <w:t>MP</w:t>
            </w:r>
            <w:r w:rsidR="00796FF7">
              <w:rPr>
                <w:b/>
                <w:bCs/>
              </w:rPr>
              <w:t>S</w:t>
            </w:r>
            <w:r>
              <w:rPr>
                <w:b/>
                <w:bCs/>
              </w:rPr>
              <w:t>017</w:t>
            </w:r>
          </w:p>
        </w:tc>
        <w:tc>
          <w:tcPr>
            <w:tcW w:w="4830" w:type="dxa"/>
            <w:gridSpan w:val="2"/>
            <w:tcBorders>
              <w:top w:val="single" w:sz="4" w:space="0" w:color="2DA2BF"/>
              <w:left w:val="single" w:sz="4" w:space="0" w:color="2DA2BF"/>
              <w:bottom w:val="single" w:sz="4" w:space="0" w:color="2DA2BF"/>
              <w:right w:val="single" w:sz="4" w:space="0" w:color="2DA2BF"/>
            </w:tcBorders>
          </w:tcPr>
          <w:p w14:paraId="6DCE7B99" w14:textId="72B30F59" w:rsidR="00A31ED2" w:rsidRDefault="00A31ED2" w:rsidP="00A31ED2">
            <w:pPr>
              <w:rPr>
                <w:lang w:val="en-CA"/>
              </w:rPr>
            </w:pPr>
            <w:r>
              <w:rPr>
                <w:lang w:val="en-CA"/>
              </w:rPr>
              <w:t>Must be able to handle varying data formats for import and export.</w:t>
            </w:r>
          </w:p>
        </w:tc>
        <w:sdt>
          <w:sdtPr>
            <w:id w:val="2005402576"/>
            <w:placeholder>
              <w:docPart w:val="BC08865EF6334AF1A612641EDCCAEA55"/>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2568894E" w14:textId="3CB3F81D" w:rsidR="00A31ED2" w:rsidRDefault="00A31ED2" w:rsidP="00A31ED2">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092774063"/>
            <w:placeholder>
              <w:docPart w:val="54B47FEB994941ABB8A2C71FDCC3A157"/>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36683E64" w14:textId="7358D7A1" w:rsidR="00A31ED2" w:rsidRDefault="00A31ED2" w:rsidP="00A31ED2">
                <w:r w:rsidRPr="00987C9C">
                  <w:rPr>
                    <w:rStyle w:val="PlaceholderText"/>
                  </w:rPr>
                  <w:t xml:space="preserve">Click here to enter </w:t>
                </w:r>
                <w:r>
                  <w:rPr>
                    <w:rStyle w:val="PlaceholderText"/>
                  </w:rPr>
                  <w:t>Comments</w:t>
                </w:r>
                <w:r w:rsidRPr="00987C9C">
                  <w:rPr>
                    <w:rStyle w:val="PlaceholderText"/>
                  </w:rPr>
                  <w:t>.</w:t>
                </w:r>
              </w:p>
            </w:tc>
          </w:sdtContent>
        </w:sdt>
      </w:tr>
      <w:tr w:rsidR="00A31ED2" w14:paraId="115D99EC"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0890310C" w14:textId="0CD6923F" w:rsidR="00A31ED2" w:rsidRDefault="00A31ED2" w:rsidP="00A31ED2">
            <w:pPr>
              <w:rPr>
                <w:b/>
                <w:bCs/>
              </w:rPr>
            </w:pPr>
            <w:r>
              <w:rPr>
                <w:b/>
                <w:bCs/>
              </w:rPr>
              <w:t>MP</w:t>
            </w:r>
            <w:r w:rsidR="00796FF7">
              <w:rPr>
                <w:b/>
                <w:bCs/>
              </w:rPr>
              <w:t>S</w:t>
            </w:r>
            <w:r>
              <w:rPr>
                <w:b/>
                <w:bCs/>
              </w:rPr>
              <w:t>018</w:t>
            </w:r>
          </w:p>
        </w:tc>
        <w:tc>
          <w:tcPr>
            <w:tcW w:w="4830" w:type="dxa"/>
            <w:gridSpan w:val="2"/>
            <w:tcBorders>
              <w:top w:val="single" w:sz="4" w:space="0" w:color="2DA2BF"/>
              <w:left w:val="single" w:sz="4" w:space="0" w:color="2DA2BF"/>
              <w:bottom w:val="single" w:sz="4" w:space="0" w:color="2DA2BF"/>
              <w:right w:val="single" w:sz="4" w:space="0" w:color="2DA2BF"/>
            </w:tcBorders>
          </w:tcPr>
          <w:p w14:paraId="1EB64053" w14:textId="20FAB576" w:rsidR="00A31ED2" w:rsidRDefault="004C26B4" w:rsidP="00A31ED2">
            <w:pPr>
              <w:rPr>
                <w:lang w:val="en-CA"/>
              </w:rPr>
            </w:pPr>
            <w:r>
              <w:rPr>
                <w:lang w:val="en-CA"/>
              </w:rPr>
              <w:t xml:space="preserve">Must be capable with other existing systems used within government (ESRI, AutoCAD, </w:t>
            </w:r>
            <w:proofErr w:type="spellStart"/>
            <w:r>
              <w:rPr>
                <w:lang w:val="en-CA"/>
              </w:rPr>
              <w:t>Microstation</w:t>
            </w:r>
            <w:proofErr w:type="spellEnd"/>
            <w:r>
              <w:rPr>
                <w:lang w:val="en-CA"/>
              </w:rPr>
              <w:t xml:space="preserve">, </w:t>
            </w:r>
            <w:proofErr w:type="spellStart"/>
            <w:r w:rsidR="000C45A6">
              <w:rPr>
                <w:lang w:val="en-CA"/>
              </w:rPr>
              <w:t>MicroSurvey</w:t>
            </w:r>
            <w:proofErr w:type="spellEnd"/>
            <w:r w:rsidR="000C45A6">
              <w:rPr>
                <w:lang w:val="en-CA"/>
              </w:rPr>
              <w:t xml:space="preserve">, </w:t>
            </w:r>
            <w:r w:rsidR="002154FC">
              <w:rPr>
                <w:lang w:val="en-CA"/>
              </w:rPr>
              <w:t xml:space="preserve">Trimble, </w:t>
            </w:r>
            <w:r>
              <w:rPr>
                <w:lang w:val="en-CA"/>
              </w:rPr>
              <w:t>etc...)</w:t>
            </w:r>
            <w:r w:rsidR="000C45A6">
              <w:rPr>
                <w:lang w:val="en-CA"/>
              </w:rPr>
              <w:t>.</w:t>
            </w:r>
          </w:p>
        </w:tc>
        <w:sdt>
          <w:sdtPr>
            <w:id w:val="-1240943732"/>
            <w:placeholder>
              <w:docPart w:val="7EC024FF4B234F59B90C7E785E0B5D6B"/>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50CE7503" w14:textId="226B8F0F" w:rsidR="00A31ED2" w:rsidRDefault="00A31ED2" w:rsidP="00A31ED2">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569769802"/>
            <w:placeholder>
              <w:docPart w:val="7AB752C4006247049DC630456014E496"/>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1B6BCB29" w14:textId="207A2F1B" w:rsidR="00A31ED2" w:rsidRDefault="00A31ED2" w:rsidP="00A31ED2">
                <w:r w:rsidRPr="00987C9C">
                  <w:rPr>
                    <w:rStyle w:val="PlaceholderText"/>
                  </w:rPr>
                  <w:t xml:space="preserve">Click here to enter </w:t>
                </w:r>
                <w:r>
                  <w:rPr>
                    <w:rStyle w:val="PlaceholderText"/>
                  </w:rPr>
                  <w:t>Comments</w:t>
                </w:r>
                <w:r w:rsidRPr="00987C9C">
                  <w:rPr>
                    <w:rStyle w:val="PlaceholderText"/>
                  </w:rPr>
                  <w:t>.</w:t>
                </w:r>
              </w:p>
            </w:tc>
          </w:sdtContent>
        </w:sdt>
      </w:tr>
      <w:tr w:rsidR="00796FF7" w14:paraId="2EC66970"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4F87F871" w14:textId="1EB5375B" w:rsidR="00796FF7" w:rsidRDefault="00796FF7" w:rsidP="00796FF7">
            <w:pPr>
              <w:rPr>
                <w:b/>
                <w:bCs/>
              </w:rPr>
            </w:pPr>
            <w:r>
              <w:rPr>
                <w:b/>
                <w:bCs/>
              </w:rPr>
              <w:t>MPS019</w:t>
            </w:r>
          </w:p>
        </w:tc>
        <w:tc>
          <w:tcPr>
            <w:tcW w:w="4830" w:type="dxa"/>
            <w:gridSpan w:val="2"/>
            <w:tcBorders>
              <w:top w:val="single" w:sz="4" w:space="0" w:color="2DA2BF"/>
              <w:left w:val="single" w:sz="4" w:space="0" w:color="2DA2BF"/>
              <w:bottom w:val="single" w:sz="4" w:space="0" w:color="2DA2BF"/>
              <w:right w:val="single" w:sz="4" w:space="0" w:color="2DA2BF"/>
            </w:tcBorders>
          </w:tcPr>
          <w:p w14:paraId="2E52F619" w14:textId="4DB6CA1A" w:rsidR="00796FF7" w:rsidRDefault="00796FF7" w:rsidP="00796FF7">
            <w:pPr>
              <w:rPr>
                <w:lang w:val="en-CA"/>
              </w:rPr>
            </w:pPr>
            <w:r>
              <w:rPr>
                <w:lang w:val="en-CA"/>
              </w:rPr>
              <w:t>Should</w:t>
            </w:r>
            <w:r>
              <w:rPr>
                <w:lang w:val="en-CA" w:eastAsia="en-GB"/>
              </w:rPr>
              <w:t xml:space="preserve"> allow for </w:t>
            </w:r>
            <w:r>
              <w:rPr>
                <w:lang w:val="en-CA"/>
              </w:rPr>
              <w:t>deleting of documents.</w:t>
            </w:r>
          </w:p>
        </w:tc>
        <w:sdt>
          <w:sdtPr>
            <w:id w:val="2094121765"/>
            <w:placeholder>
              <w:docPart w:val="1A784DC949D64B75967B7F017E2DBE15"/>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3FB7D7E7" w14:textId="7F9D67B4" w:rsidR="00796FF7" w:rsidRDefault="00796FF7" w:rsidP="00796FF7">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166860174"/>
            <w:placeholder>
              <w:docPart w:val="C1C300A92CC34A2E8A89B81970776634"/>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0AE282F3" w14:textId="7150B87D" w:rsidR="00796FF7" w:rsidRDefault="00796FF7" w:rsidP="00796FF7">
                <w:r w:rsidRPr="00987C9C">
                  <w:rPr>
                    <w:rStyle w:val="PlaceholderText"/>
                  </w:rPr>
                  <w:t xml:space="preserve">Click here to enter </w:t>
                </w:r>
                <w:r>
                  <w:rPr>
                    <w:rStyle w:val="PlaceholderText"/>
                  </w:rPr>
                  <w:t>Comments</w:t>
                </w:r>
                <w:r w:rsidRPr="00987C9C">
                  <w:rPr>
                    <w:rStyle w:val="PlaceholderText"/>
                  </w:rPr>
                  <w:t>.</w:t>
                </w:r>
              </w:p>
            </w:tc>
          </w:sdtContent>
        </w:sdt>
      </w:tr>
      <w:tr w:rsidR="00796FF7" w14:paraId="79743E96"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5B297914" w14:textId="291967F1" w:rsidR="00796FF7" w:rsidRDefault="00796FF7" w:rsidP="00796FF7">
            <w:pPr>
              <w:rPr>
                <w:b/>
                <w:bCs/>
              </w:rPr>
            </w:pPr>
            <w:r>
              <w:rPr>
                <w:b/>
                <w:bCs/>
              </w:rPr>
              <w:t>MPS020</w:t>
            </w:r>
          </w:p>
        </w:tc>
        <w:tc>
          <w:tcPr>
            <w:tcW w:w="4830" w:type="dxa"/>
            <w:gridSpan w:val="2"/>
            <w:tcBorders>
              <w:top w:val="single" w:sz="4" w:space="0" w:color="2DA2BF"/>
              <w:left w:val="single" w:sz="4" w:space="0" w:color="2DA2BF"/>
              <w:bottom w:val="single" w:sz="4" w:space="0" w:color="2DA2BF"/>
              <w:right w:val="single" w:sz="4" w:space="0" w:color="2DA2BF"/>
            </w:tcBorders>
          </w:tcPr>
          <w:p w14:paraId="6116CFC0" w14:textId="0AF4BCD0" w:rsidR="00796FF7" w:rsidRDefault="00796FF7" w:rsidP="00796FF7">
            <w:pPr>
              <w:rPr>
                <w:lang w:val="en-CA"/>
              </w:rPr>
            </w:pPr>
            <w:r>
              <w:rPr>
                <w:color w:val="000000"/>
              </w:rPr>
              <w:t xml:space="preserve">Must provide </w:t>
            </w:r>
            <w:r w:rsidRPr="00BF0F53">
              <w:rPr>
                <w:color w:val="000000"/>
              </w:rPr>
              <w:t>audit trail</w:t>
            </w:r>
            <w:r>
              <w:rPr>
                <w:color w:val="000000"/>
              </w:rPr>
              <w:t xml:space="preserve">s to </w:t>
            </w:r>
            <w:r w:rsidRPr="00BF0F53">
              <w:rPr>
                <w:color w:val="000000"/>
              </w:rPr>
              <w:t xml:space="preserve">record the </w:t>
            </w:r>
            <w:r>
              <w:rPr>
                <w:color w:val="000000"/>
              </w:rPr>
              <w:t xml:space="preserve">creating, editing, </w:t>
            </w:r>
            <w:r w:rsidRPr="00BF0F53">
              <w:rPr>
                <w:color w:val="000000"/>
              </w:rPr>
              <w:t xml:space="preserve">printing, viewing and </w:t>
            </w:r>
            <w:r>
              <w:rPr>
                <w:color w:val="000000"/>
              </w:rPr>
              <w:t xml:space="preserve">deleting </w:t>
            </w:r>
            <w:r w:rsidRPr="00BF0F53">
              <w:rPr>
                <w:color w:val="000000"/>
              </w:rPr>
              <w:t>of all documents.</w:t>
            </w:r>
          </w:p>
        </w:tc>
        <w:sdt>
          <w:sdtPr>
            <w:id w:val="693659434"/>
            <w:placeholder>
              <w:docPart w:val="B9BA63FEE5084985AAE39B7C9022E29E"/>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432CF0A3" w14:textId="4B113C8F" w:rsidR="00796FF7" w:rsidRDefault="00796FF7" w:rsidP="00796FF7">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307601962"/>
            <w:placeholder>
              <w:docPart w:val="84471B815D564AFDBAE89601D22A7FC1"/>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2E1868AB" w14:textId="40F7D70D" w:rsidR="00796FF7" w:rsidRDefault="00796FF7" w:rsidP="00796FF7">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017BE029" w14:textId="0BF822FB" w:rsidTr="00356D0F">
        <w:tc>
          <w:tcPr>
            <w:tcW w:w="10330" w:type="dxa"/>
            <w:gridSpan w:val="6"/>
            <w:tcBorders>
              <w:top w:val="single" w:sz="4" w:space="0" w:color="2DA2BF"/>
              <w:left w:val="single" w:sz="4" w:space="0" w:color="2DA2BF"/>
              <w:bottom w:val="single" w:sz="4" w:space="0" w:color="2DA2BF"/>
              <w:right w:val="single" w:sz="4" w:space="0" w:color="2DA2BF"/>
            </w:tcBorders>
          </w:tcPr>
          <w:p w14:paraId="0F45BD4D" w14:textId="6B555B61" w:rsidR="00292EA3" w:rsidRDefault="00292EA3" w:rsidP="00292EA3">
            <w:pPr>
              <w:pStyle w:val="Heading2"/>
              <w:ind w:left="540"/>
            </w:pPr>
            <w:bookmarkStart w:id="54" w:name="_Toc531352037"/>
            <w:r w:rsidRPr="00A8767E">
              <w:t>Geodetic Systems</w:t>
            </w:r>
            <w:r>
              <w:t xml:space="preserve"> (GEO)</w:t>
            </w:r>
            <w:bookmarkEnd w:id="54"/>
          </w:p>
        </w:tc>
      </w:tr>
      <w:tr w:rsidR="00292EA3" w14:paraId="6BEECDF2"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6D22BB7A" w14:textId="449F8350" w:rsidR="00292EA3" w:rsidRDefault="00292EA3" w:rsidP="00292EA3">
            <w:pPr>
              <w:rPr>
                <w:b/>
                <w:bCs/>
              </w:rPr>
            </w:pPr>
            <w:r>
              <w:rPr>
                <w:b/>
                <w:bCs/>
              </w:rPr>
              <w:t>GEO001</w:t>
            </w:r>
          </w:p>
        </w:tc>
        <w:tc>
          <w:tcPr>
            <w:tcW w:w="4830" w:type="dxa"/>
            <w:gridSpan w:val="2"/>
            <w:tcBorders>
              <w:top w:val="single" w:sz="4" w:space="0" w:color="2DA2BF"/>
              <w:left w:val="single" w:sz="4" w:space="0" w:color="2DA2BF"/>
              <w:bottom w:val="single" w:sz="4" w:space="0" w:color="2DA2BF"/>
              <w:right w:val="single" w:sz="4" w:space="0" w:color="2DA2BF"/>
            </w:tcBorders>
          </w:tcPr>
          <w:p w14:paraId="687F3892" w14:textId="6F02A0DE" w:rsidR="00292EA3" w:rsidRDefault="00292EA3" w:rsidP="00292EA3">
            <w:pPr>
              <w:rPr>
                <w:color w:val="000000"/>
              </w:rPr>
            </w:pPr>
            <w:r>
              <w:rPr>
                <w:lang w:val="en-CA"/>
              </w:rPr>
              <w:t>Should be able to support wide range of activities relative to precise positioning</w:t>
            </w:r>
          </w:p>
        </w:tc>
        <w:sdt>
          <w:sdtPr>
            <w:id w:val="541262460"/>
            <w:placeholder>
              <w:docPart w:val="11E6D277229C43268B214C155FD3BC15"/>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73AA1F9D" w14:textId="471BB83E" w:rsidR="00292EA3" w:rsidRDefault="00292EA3" w:rsidP="00292EA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753814462"/>
            <w:placeholder>
              <w:docPart w:val="3B3706CB9D904CFD9BA7D5601A1CA319"/>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608BBD6C" w14:textId="6FFB20BA"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3CFC0AA7"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2B389E33" w14:textId="367D5D45" w:rsidR="00292EA3" w:rsidRDefault="00292EA3" w:rsidP="00292EA3">
            <w:pPr>
              <w:rPr>
                <w:b/>
                <w:bCs/>
              </w:rPr>
            </w:pPr>
            <w:r>
              <w:rPr>
                <w:b/>
                <w:bCs/>
              </w:rPr>
              <w:t>GEO002</w:t>
            </w:r>
          </w:p>
        </w:tc>
        <w:tc>
          <w:tcPr>
            <w:tcW w:w="4830" w:type="dxa"/>
            <w:gridSpan w:val="2"/>
            <w:tcBorders>
              <w:top w:val="single" w:sz="4" w:space="0" w:color="2DA2BF"/>
              <w:left w:val="single" w:sz="4" w:space="0" w:color="2DA2BF"/>
              <w:bottom w:val="single" w:sz="4" w:space="0" w:color="2DA2BF"/>
              <w:right w:val="single" w:sz="4" w:space="0" w:color="2DA2BF"/>
            </w:tcBorders>
          </w:tcPr>
          <w:p w14:paraId="3619C44C" w14:textId="20CA7B57" w:rsidR="00292EA3" w:rsidRDefault="00292EA3" w:rsidP="00292EA3">
            <w:pPr>
              <w:rPr>
                <w:color w:val="000000"/>
              </w:rPr>
            </w:pPr>
            <w:r>
              <w:rPr>
                <w:lang w:val="en-CA"/>
              </w:rPr>
              <w:t>Should be a high quality geodetic unit</w:t>
            </w:r>
          </w:p>
        </w:tc>
        <w:sdt>
          <w:sdtPr>
            <w:id w:val="785935560"/>
            <w:placeholder>
              <w:docPart w:val="16C6AA3A98E54FF5937726806958C2FB"/>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58C732D" w14:textId="38DAA815" w:rsidR="00292EA3" w:rsidRDefault="00292EA3" w:rsidP="00292EA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108413677"/>
            <w:placeholder>
              <w:docPart w:val="9D28C08D9BB146098907EB45EA516443"/>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482B3779" w14:textId="7762A23A"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40DBE68D"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58609913" w14:textId="026FE54E" w:rsidR="00292EA3" w:rsidRDefault="00292EA3" w:rsidP="00292EA3">
            <w:pPr>
              <w:rPr>
                <w:b/>
                <w:bCs/>
              </w:rPr>
            </w:pPr>
            <w:r>
              <w:rPr>
                <w:b/>
                <w:bCs/>
              </w:rPr>
              <w:lastRenderedPageBreak/>
              <w:t>GEO003</w:t>
            </w:r>
          </w:p>
        </w:tc>
        <w:tc>
          <w:tcPr>
            <w:tcW w:w="4830" w:type="dxa"/>
            <w:gridSpan w:val="2"/>
            <w:tcBorders>
              <w:top w:val="single" w:sz="4" w:space="0" w:color="2DA2BF"/>
              <w:left w:val="single" w:sz="4" w:space="0" w:color="2DA2BF"/>
              <w:bottom w:val="single" w:sz="4" w:space="0" w:color="2DA2BF"/>
              <w:right w:val="single" w:sz="4" w:space="0" w:color="2DA2BF"/>
            </w:tcBorders>
          </w:tcPr>
          <w:p w14:paraId="0CDD4366" w14:textId="4BAF1EBF" w:rsidR="00292EA3" w:rsidRDefault="00292EA3" w:rsidP="00292EA3">
            <w:pPr>
              <w:rPr>
                <w:color w:val="000000"/>
              </w:rPr>
            </w:pPr>
            <w:r>
              <w:rPr>
                <w:color w:val="000000"/>
              </w:rPr>
              <w:t>Should be able to track and record all components of the GPS signal</w:t>
            </w:r>
          </w:p>
        </w:tc>
        <w:sdt>
          <w:sdtPr>
            <w:id w:val="-1488938598"/>
            <w:placeholder>
              <w:docPart w:val="9524EC749B89452CADE5A4F321E64A47"/>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F6F5D33" w14:textId="5EED0FBC" w:rsidR="00292EA3" w:rsidRDefault="00292EA3" w:rsidP="00292EA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157579684"/>
            <w:placeholder>
              <w:docPart w:val="EA80EB8562154685A775FF758666051B"/>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0E572966" w14:textId="564DA94C"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5D46E62F"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27BF22A6" w14:textId="19BC8E85" w:rsidR="00292EA3" w:rsidRDefault="00292EA3" w:rsidP="00292EA3">
            <w:pPr>
              <w:rPr>
                <w:b/>
                <w:bCs/>
              </w:rPr>
            </w:pPr>
            <w:r>
              <w:rPr>
                <w:b/>
                <w:bCs/>
              </w:rPr>
              <w:t>GEO004</w:t>
            </w:r>
          </w:p>
        </w:tc>
        <w:tc>
          <w:tcPr>
            <w:tcW w:w="4830" w:type="dxa"/>
            <w:gridSpan w:val="2"/>
            <w:tcBorders>
              <w:top w:val="single" w:sz="4" w:space="0" w:color="2DA2BF"/>
              <w:left w:val="single" w:sz="4" w:space="0" w:color="2DA2BF"/>
              <w:bottom w:val="single" w:sz="4" w:space="0" w:color="2DA2BF"/>
              <w:right w:val="single" w:sz="4" w:space="0" w:color="2DA2BF"/>
            </w:tcBorders>
          </w:tcPr>
          <w:p w14:paraId="6AA0EFE0" w14:textId="1B0DC45B" w:rsidR="00292EA3" w:rsidRDefault="00292EA3" w:rsidP="00292EA3">
            <w:pPr>
              <w:rPr>
                <w:color w:val="000000"/>
              </w:rPr>
            </w:pPr>
            <w:r>
              <w:rPr>
                <w:color w:val="000000"/>
              </w:rPr>
              <w:t>Should be able to collect P-code and C/A-code pseudo</w:t>
            </w:r>
            <w:r w:rsidR="00A74F20">
              <w:rPr>
                <w:color w:val="000000"/>
              </w:rPr>
              <w:t>-</w:t>
            </w:r>
            <w:r>
              <w:rPr>
                <w:color w:val="000000"/>
              </w:rPr>
              <w:t>ranges as well as L1 and L2 carrier phases</w:t>
            </w:r>
          </w:p>
        </w:tc>
        <w:sdt>
          <w:sdtPr>
            <w:id w:val="-1662999394"/>
            <w:placeholder>
              <w:docPart w:val="A3AC9DC48015401A80A0108135B8ACAB"/>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3B1F5FB5" w14:textId="5BED09F8" w:rsidR="00292EA3" w:rsidRDefault="00292EA3" w:rsidP="00292EA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709606128"/>
            <w:placeholder>
              <w:docPart w:val="721B773CE7CC4E2DB53479137E396DC5"/>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3DA77BD8" w14:textId="6E2F4670"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4B4AA7E0"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5690B3AD" w14:textId="1D5E46A4" w:rsidR="00292EA3" w:rsidRDefault="00292EA3" w:rsidP="00292EA3">
            <w:pPr>
              <w:rPr>
                <w:b/>
                <w:bCs/>
              </w:rPr>
            </w:pPr>
            <w:r>
              <w:rPr>
                <w:b/>
                <w:bCs/>
              </w:rPr>
              <w:t>GEO005</w:t>
            </w:r>
          </w:p>
        </w:tc>
        <w:tc>
          <w:tcPr>
            <w:tcW w:w="4830" w:type="dxa"/>
            <w:gridSpan w:val="2"/>
            <w:tcBorders>
              <w:top w:val="single" w:sz="4" w:space="0" w:color="2DA2BF"/>
              <w:left w:val="single" w:sz="4" w:space="0" w:color="2DA2BF"/>
              <w:bottom w:val="single" w:sz="4" w:space="0" w:color="2DA2BF"/>
              <w:right w:val="single" w:sz="4" w:space="0" w:color="2DA2BF"/>
            </w:tcBorders>
          </w:tcPr>
          <w:p w14:paraId="0849D55F" w14:textId="40036800" w:rsidR="00292EA3" w:rsidRDefault="00292EA3" w:rsidP="00292EA3">
            <w:pPr>
              <w:rPr>
                <w:color w:val="000000"/>
              </w:rPr>
            </w:pPr>
            <w:r>
              <w:rPr>
                <w:color w:val="000000"/>
              </w:rPr>
              <w:t>Should have real-time output capability</w:t>
            </w:r>
          </w:p>
        </w:tc>
        <w:sdt>
          <w:sdtPr>
            <w:id w:val="-1974051536"/>
            <w:placeholder>
              <w:docPart w:val="910AAE8A2F9A427F9D2AAB36E66EA46B"/>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38B4D52" w14:textId="45824145" w:rsidR="00292EA3" w:rsidRDefault="00292EA3" w:rsidP="00292EA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673798108"/>
            <w:placeholder>
              <w:docPart w:val="FEB80556509B4369A61251FB91F2F98A"/>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6221F1EB" w14:textId="1CE35F41"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4C11AE5F"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17DBCBEE" w14:textId="44C8BC9F" w:rsidR="00292EA3" w:rsidRDefault="00292EA3" w:rsidP="00292EA3">
            <w:pPr>
              <w:rPr>
                <w:b/>
                <w:bCs/>
              </w:rPr>
            </w:pPr>
            <w:r>
              <w:rPr>
                <w:b/>
                <w:bCs/>
              </w:rPr>
              <w:t>GEO006</w:t>
            </w:r>
          </w:p>
        </w:tc>
        <w:tc>
          <w:tcPr>
            <w:tcW w:w="4830" w:type="dxa"/>
            <w:gridSpan w:val="2"/>
            <w:tcBorders>
              <w:top w:val="single" w:sz="4" w:space="0" w:color="2DA2BF"/>
              <w:left w:val="single" w:sz="4" w:space="0" w:color="2DA2BF"/>
              <w:bottom w:val="single" w:sz="4" w:space="0" w:color="2DA2BF"/>
              <w:right w:val="single" w:sz="4" w:space="0" w:color="2DA2BF"/>
            </w:tcBorders>
          </w:tcPr>
          <w:p w14:paraId="662B2F71" w14:textId="5DB9AE47" w:rsidR="00292EA3" w:rsidRDefault="00292EA3" w:rsidP="00292EA3">
            <w:pPr>
              <w:rPr>
                <w:color w:val="000000"/>
              </w:rPr>
            </w:pPr>
            <w:r>
              <w:rPr>
                <w:color w:val="000000"/>
              </w:rPr>
              <w:t>Should have high speed data collection rate</w:t>
            </w:r>
          </w:p>
        </w:tc>
        <w:sdt>
          <w:sdtPr>
            <w:id w:val="1477485418"/>
            <w:placeholder>
              <w:docPart w:val="22D806594CEC461892EBB22B1E508376"/>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21C7F4EB" w14:textId="62710A56" w:rsidR="00292EA3" w:rsidRDefault="00292EA3" w:rsidP="00292EA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479611852"/>
            <w:placeholder>
              <w:docPart w:val="C7EB53A5B4734F08883452D342170CD7"/>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0F0BA04F" w14:textId="1B174A12"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1E8CDF46"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30A42F6D" w14:textId="63F8FEB2" w:rsidR="00292EA3" w:rsidRDefault="00292EA3" w:rsidP="00292EA3">
            <w:pPr>
              <w:rPr>
                <w:b/>
                <w:bCs/>
              </w:rPr>
            </w:pPr>
            <w:r>
              <w:rPr>
                <w:b/>
                <w:bCs/>
              </w:rPr>
              <w:t>GEO007</w:t>
            </w:r>
          </w:p>
        </w:tc>
        <w:tc>
          <w:tcPr>
            <w:tcW w:w="4830" w:type="dxa"/>
            <w:gridSpan w:val="2"/>
            <w:tcBorders>
              <w:top w:val="single" w:sz="4" w:space="0" w:color="2DA2BF"/>
              <w:left w:val="single" w:sz="4" w:space="0" w:color="2DA2BF"/>
              <w:bottom w:val="single" w:sz="4" w:space="0" w:color="2DA2BF"/>
              <w:right w:val="single" w:sz="4" w:space="0" w:color="2DA2BF"/>
            </w:tcBorders>
          </w:tcPr>
          <w:p w14:paraId="25BC3F4B" w14:textId="6D220388" w:rsidR="00292EA3" w:rsidRDefault="00292EA3" w:rsidP="00292EA3">
            <w:pPr>
              <w:rPr>
                <w:color w:val="000000"/>
              </w:rPr>
            </w:pPr>
            <w:r>
              <w:rPr>
                <w:color w:val="000000"/>
              </w:rPr>
              <w:t>Should allow for easy remote operation</w:t>
            </w:r>
          </w:p>
        </w:tc>
        <w:sdt>
          <w:sdtPr>
            <w:id w:val="-1324890019"/>
            <w:placeholder>
              <w:docPart w:val="107DD0F1D37B4CA1A2CAE45274075B8E"/>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41D4D9CB" w14:textId="5A102387" w:rsidR="00292EA3" w:rsidRDefault="00292EA3" w:rsidP="00292EA3">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231810072"/>
            <w:placeholder>
              <w:docPart w:val="5E344474F24E4B2D8687A09888E98EA2"/>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1DB40768" w14:textId="661F9077"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4EEBC51F"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60644E7F" w14:textId="0DEB2F11" w:rsidR="00292EA3" w:rsidRDefault="00292EA3" w:rsidP="00292EA3">
            <w:pPr>
              <w:rPr>
                <w:b/>
                <w:bCs/>
              </w:rPr>
            </w:pPr>
            <w:r>
              <w:rPr>
                <w:b/>
                <w:bCs/>
              </w:rPr>
              <w:t>GEO008</w:t>
            </w:r>
          </w:p>
        </w:tc>
        <w:tc>
          <w:tcPr>
            <w:tcW w:w="4830" w:type="dxa"/>
            <w:gridSpan w:val="2"/>
            <w:tcBorders>
              <w:top w:val="single" w:sz="4" w:space="0" w:color="2DA2BF"/>
              <w:left w:val="single" w:sz="4" w:space="0" w:color="2DA2BF"/>
              <w:bottom w:val="single" w:sz="4" w:space="0" w:color="2DA2BF"/>
              <w:right w:val="single" w:sz="4" w:space="0" w:color="2DA2BF"/>
            </w:tcBorders>
          </w:tcPr>
          <w:p w14:paraId="03245979" w14:textId="45F61E0A" w:rsidR="00292EA3" w:rsidRDefault="00292EA3" w:rsidP="00292EA3">
            <w:pPr>
              <w:rPr>
                <w:color w:val="000000"/>
              </w:rPr>
            </w:pPr>
            <w:r>
              <w:rPr>
                <w:color w:val="000000"/>
              </w:rPr>
              <w:t>Should have high level of reliability</w:t>
            </w:r>
          </w:p>
        </w:tc>
        <w:sdt>
          <w:sdtPr>
            <w:id w:val="1303112390"/>
            <w:placeholder>
              <w:docPart w:val="165637892BB94DAAB303DA403E47DA93"/>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248929AF" w14:textId="28A3ED60" w:rsidR="00292EA3" w:rsidRDefault="00292EA3" w:rsidP="00292EA3">
                <w:pPr>
                  <w:jc w:val="center"/>
                </w:pPr>
                <w:r w:rsidRPr="00E96205">
                  <w:rPr>
                    <w:rStyle w:val="PlaceholderText"/>
                  </w:rPr>
                  <w:t>Click here to enter Comments.</w:t>
                </w:r>
              </w:p>
            </w:tc>
          </w:sdtContent>
        </w:sdt>
        <w:sdt>
          <w:sdtPr>
            <w:id w:val="1293250978"/>
            <w:placeholder>
              <w:docPart w:val="930A01587DDC4810940376F34527DC96"/>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3D10F74B" w14:textId="3A22510A" w:rsidR="00292EA3" w:rsidRDefault="00292EA3" w:rsidP="00292EA3">
                <w:r w:rsidRPr="00E96205">
                  <w:rPr>
                    <w:rStyle w:val="PlaceholderText"/>
                  </w:rPr>
                  <w:t>Click here to enter Comments.</w:t>
                </w:r>
              </w:p>
            </w:tc>
          </w:sdtContent>
        </w:sdt>
      </w:tr>
      <w:tr w:rsidR="00292EA3" w14:paraId="3A13F8B0"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1F5132EA" w14:textId="2B383F6C" w:rsidR="00292EA3" w:rsidRDefault="00292EA3" w:rsidP="00292EA3">
            <w:pPr>
              <w:rPr>
                <w:b/>
                <w:bCs/>
              </w:rPr>
            </w:pPr>
            <w:r>
              <w:rPr>
                <w:b/>
                <w:bCs/>
              </w:rPr>
              <w:t>GEO009</w:t>
            </w:r>
          </w:p>
        </w:tc>
        <w:tc>
          <w:tcPr>
            <w:tcW w:w="4830" w:type="dxa"/>
            <w:gridSpan w:val="2"/>
            <w:tcBorders>
              <w:top w:val="single" w:sz="4" w:space="0" w:color="2DA2BF"/>
              <w:left w:val="single" w:sz="4" w:space="0" w:color="2DA2BF"/>
              <w:bottom w:val="single" w:sz="4" w:space="0" w:color="2DA2BF"/>
              <w:right w:val="single" w:sz="4" w:space="0" w:color="2DA2BF"/>
            </w:tcBorders>
          </w:tcPr>
          <w:p w14:paraId="091AF036" w14:textId="27E5D0A7" w:rsidR="00292EA3" w:rsidRDefault="00292EA3" w:rsidP="00292EA3">
            <w:pPr>
              <w:rPr>
                <w:color w:val="000000"/>
              </w:rPr>
            </w:pPr>
            <w:r>
              <w:rPr>
                <w:color w:val="000000"/>
              </w:rPr>
              <w:t>Should be able to maintain operation during power outages</w:t>
            </w:r>
          </w:p>
        </w:tc>
        <w:sdt>
          <w:sdtPr>
            <w:id w:val="379989225"/>
            <w:placeholder>
              <w:docPart w:val="C354CBD95EE34FE9B6FF46BA60AEEE87"/>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697DF9BE" w14:textId="0D01C98B" w:rsidR="00292EA3" w:rsidRPr="00E96205" w:rsidRDefault="00292EA3" w:rsidP="00292EA3">
                <w:pPr>
                  <w:jc w:val="center"/>
                </w:pPr>
                <w:r w:rsidRPr="00E96205">
                  <w:rPr>
                    <w:rStyle w:val="PlaceholderText"/>
                  </w:rPr>
                  <w:t>Click here to enter Comments.</w:t>
                </w:r>
              </w:p>
            </w:tc>
          </w:sdtContent>
        </w:sdt>
        <w:sdt>
          <w:sdtPr>
            <w:id w:val="803894465"/>
            <w:placeholder>
              <w:docPart w:val="D1A6FDA994FC4ED1803E77E407A4B8C8"/>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20E2DBB8" w14:textId="411005F7" w:rsidR="00292EA3" w:rsidRPr="00E96205" w:rsidRDefault="00292EA3" w:rsidP="00292EA3">
                <w:r w:rsidRPr="00E96205">
                  <w:rPr>
                    <w:rStyle w:val="PlaceholderText"/>
                  </w:rPr>
                  <w:t>Click here to enter Comments.</w:t>
                </w:r>
              </w:p>
            </w:tc>
          </w:sdtContent>
        </w:sdt>
      </w:tr>
      <w:tr w:rsidR="00292EA3" w14:paraId="2750144E"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7552C83E" w14:textId="4627BEAA" w:rsidR="00292EA3" w:rsidRDefault="00292EA3" w:rsidP="00292EA3">
            <w:pPr>
              <w:rPr>
                <w:b/>
                <w:bCs/>
              </w:rPr>
            </w:pPr>
            <w:r>
              <w:rPr>
                <w:b/>
                <w:bCs/>
              </w:rPr>
              <w:t>GEO010</w:t>
            </w:r>
          </w:p>
        </w:tc>
        <w:tc>
          <w:tcPr>
            <w:tcW w:w="4830" w:type="dxa"/>
            <w:gridSpan w:val="2"/>
            <w:tcBorders>
              <w:top w:val="single" w:sz="4" w:space="0" w:color="2DA2BF"/>
              <w:left w:val="single" w:sz="4" w:space="0" w:color="2DA2BF"/>
              <w:bottom w:val="single" w:sz="4" w:space="0" w:color="2DA2BF"/>
              <w:right w:val="single" w:sz="4" w:space="0" w:color="2DA2BF"/>
            </w:tcBorders>
          </w:tcPr>
          <w:p w14:paraId="03D8E757" w14:textId="5A392F05" w:rsidR="00292EA3" w:rsidRDefault="00292EA3" w:rsidP="00292EA3">
            <w:pPr>
              <w:rPr>
                <w:color w:val="000000"/>
              </w:rPr>
            </w:pPr>
            <w:r>
              <w:rPr>
                <w:color w:val="000000"/>
              </w:rPr>
              <w:t>Should provide structure to house equipment for protection from elements  and security for the components</w:t>
            </w:r>
          </w:p>
        </w:tc>
        <w:sdt>
          <w:sdtPr>
            <w:id w:val="224199462"/>
            <w:placeholder>
              <w:docPart w:val="C9EF99D2D6A4400585C92124C496F161"/>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332FAEFA" w14:textId="57AAD4B5" w:rsidR="00292EA3" w:rsidRPr="00E96205" w:rsidRDefault="00292EA3" w:rsidP="00292EA3">
                <w:pPr>
                  <w:jc w:val="center"/>
                </w:pPr>
                <w:r w:rsidRPr="00E96205">
                  <w:rPr>
                    <w:rStyle w:val="PlaceholderText"/>
                  </w:rPr>
                  <w:t>Click here to enter Comments.</w:t>
                </w:r>
              </w:p>
            </w:tc>
          </w:sdtContent>
        </w:sdt>
        <w:sdt>
          <w:sdtPr>
            <w:id w:val="449986376"/>
            <w:placeholder>
              <w:docPart w:val="C5C7CFBB63FC4405BB26FF95E3EC9AF2"/>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47587367" w14:textId="3A193908" w:rsidR="00292EA3" w:rsidRPr="00E96205" w:rsidRDefault="00292EA3" w:rsidP="00292EA3">
                <w:r w:rsidRPr="00E96205">
                  <w:rPr>
                    <w:rStyle w:val="PlaceholderText"/>
                  </w:rPr>
                  <w:t>Click here to enter Comments.</w:t>
                </w:r>
              </w:p>
            </w:tc>
          </w:sdtContent>
        </w:sdt>
      </w:tr>
      <w:tr w:rsidR="00292EA3" w14:paraId="189FF357"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05B114F2" w14:textId="0852E796" w:rsidR="00292EA3" w:rsidRDefault="00292EA3" w:rsidP="00292EA3">
            <w:pPr>
              <w:rPr>
                <w:b/>
                <w:bCs/>
              </w:rPr>
            </w:pPr>
            <w:r>
              <w:rPr>
                <w:b/>
                <w:bCs/>
              </w:rPr>
              <w:t>GEO011</w:t>
            </w:r>
          </w:p>
        </w:tc>
        <w:tc>
          <w:tcPr>
            <w:tcW w:w="4830" w:type="dxa"/>
            <w:gridSpan w:val="2"/>
            <w:tcBorders>
              <w:top w:val="single" w:sz="4" w:space="0" w:color="2DA2BF"/>
              <w:left w:val="single" w:sz="4" w:space="0" w:color="2DA2BF"/>
              <w:bottom w:val="single" w:sz="4" w:space="0" w:color="2DA2BF"/>
              <w:right w:val="single" w:sz="4" w:space="0" w:color="2DA2BF"/>
            </w:tcBorders>
          </w:tcPr>
          <w:p w14:paraId="757D4CC5" w14:textId="05E522F2" w:rsidR="00292EA3" w:rsidRDefault="00292EA3" w:rsidP="00292EA3">
            <w:pPr>
              <w:rPr>
                <w:color w:val="000000"/>
              </w:rPr>
            </w:pPr>
            <w:r>
              <w:rPr>
                <w:color w:val="000000"/>
              </w:rPr>
              <w:t>Should be capable of collecting and recording of GNSS data</w:t>
            </w:r>
          </w:p>
        </w:tc>
        <w:sdt>
          <w:sdtPr>
            <w:id w:val="-1006208848"/>
            <w:placeholder>
              <w:docPart w:val="0BE6B89C3E844E109327936341CD458F"/>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62F71EFF" w14:textId="058749B1" w:rsidR="00292EA3" w:rsidRPr="00E96205" w:rsidRDefault="00292EA3" w:rsidP="00292EA3">
                <w:pPr>
                  <w:jc w:val="center"/>
                </w:pPr>
                <w:r w:rsidRPr="00E96205">
                  <w:rPr>
                    <w:rStyle w:val="PlaceholderText"/>
                  </w:rPr>
                  <w:t>Click here to enter Comments.</w:t>
                </w:r>
              </w:p>
            </w:tc>
          </w:sdtContent>
        </w:sdt>
        <w:sdt>
          <w:sdtPr>
            <w:id w:val="1561208858"/>
            <w:placeholder>
              <w:docPart w:val="4005D6A765124FAA8ACAEBF7C0BBAF4A"/>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3D6CF92C" w14:textId="6816E5B3" w:rsidR="00292EA3" w:rsidRPr="00E96205" w:rsidRDefault="00292EA3" w:rsidP="00292EA3">
                <w:r w:rsidRPr="00E96205">
                  <w:rPr>
                    <w:rStyle w:val="PlaceholderText"/>
                  </w:rPr>
                  <w:t>Click here to enter Comments.</w:t>
                </w:r>
              </w:p>
            </w:tc>
          </w:sdtContent>
        </w:sdt>
      </w:tr>
      <w:tr w:rsidR="00292EA3" w14:paraId="68111FAE"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55FD9327" w14:textId="3B75A038" w:rsidR="00292EA3" w:rsidRDefault="00292EA3" w:rsidP="00292EA3">
            <w:pPr>
              <w:rPr>
                <w:b/>
                <w:bCs/>
              </w:rPr>
            </w:pPr>
            <w:r>
              <w:rPr>
                <w:b/>
                <w:bCs/>
              </w:rPr>
              <w:t>GEO012</w:t>
            </w:r>
          </w:p>
        </w:tc>
        <w:tc>
          <w:tcPr>
            <w:tcW w:w="4830" w:type="dxa"/>
            <w:gridSpan w:val="2"/>
            <w:tcBorders>
              <w:top w:val="single" w:sz="4" w:space="0" w:color="2DA2BF"/>
              <w:left w:val="single" w:sz="4" w:space="0" w:color="2DA2BF"/>
              <w:bottom w:val="single" w:sz="4" w:space="0" w:color="2DA2BF"/>
              <w:right w:val="single" w:sz="4" w:space="0" w:color="2DA2BF"/>
            </w:tcBorders>
          </w:tcPr>
          <w:p w14:paraId="7C03334E" w14:textId="73F93BBC" w:rsidR="00292EA3" w:rsidRDefault="00292EA3" w:rsidP="00292EA3">
            <w:pPr>
              <w:rPr>
                <w:color w:val="000000"/>
              </w:rPr>
            </w:pPr>
            <w:r>
              <w:rPr>
                <w:color w:val="000000"/>
              </w:rPr>
              <w:t>Should have to ability to utilize RINEX data.</w:t>
            </w:r>
          </w:p>
        </w:tc>
        <w:sdt>
          <w:sdtPr>
            <w:id w:val="405727759"/>
            <w:placeholder>
              <w:docPart w:val="F22AE65429F6446A8973B5DDF6672D3B"/>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21D42602" w14:textId="5062FA7E" w:rsidR="00292EA3" w:rsidRPr="00E96205" w:rsidRDefault="00292EA3" w:rsidP="00292EA3">
                <w:pPr>
                  <w:jc w:val="center"/>
                </w:pPr>
                <w:r w:rsidRPr="00E96205">
                  <w:rPr>
                    <w:rStyle w:val="PlaceholderText"/>
                  </w:rPr>
                  <w:t>Click here to enter Comments.</w:t>
                </w:r>
              </w:p>
            </w:tc>
          </w:sdtContent>
        </w:sdt>
        <w:sdt>
          <w:sdtPr>
            <w:id w:val="670995578"/>
            <w:placeholder>
              <w:docPart w:val="4EA46F8F7C6C475D956F5A4FA2387312"/>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62C2D924" w14:textId="1DFB9CED" w:rsidR="00292EA3" w:rsidRPr="00E96205" w:rsidRDefault="00292EA3" w:rsidP="00292EA3">
                <w:r w:rsidRPr="00E96205">
                  <w:rPr>
                    <w:rStyle w:val="PlaceholderText"/>
                  </w:rPr>
                  <w:t>Click here to enter Comments.</w:t>
                </w:r>
              </w:p>
            </w:tc>
          </w:sdtContent>
        </w:sdt>
      </w:tr>
      <w:tr w:rsidR="00292EA3" w14:paraId="3C2C6E2D"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19C4AA4E" w14:textId="75D81041" w:rsidR="00292EA3" w:rsidRDefault="00292EA3" w:rsidP="00292EA3">
            <w:pPr>
              <w:rPr>
                <w:b/>
                <w:bCs/>
              </w:rPr>
            </w:pPr>
            <w:r>
              <w:rPr>
                <w:b/>
                <w:bCs/>
              </w:rPr>
              <w:t>GEO013</w:t>
            </w:r>
          </w:p>
        </w:tc>
        <w:tc>
          <w:tcPr>
            <w:tcW w:w="4830" w:type="dxa"/>
            <w:gridSpan w:val="2"/>
            <w:tcBorders>
              <w:top w:val="single" w:sz="4" w:space="0" w:color="2DA2BF"/>
              <w:left w:val="single" w:sz="4" w:space="0" w:color="2DA2BF"/>
              <w:bottom w:val="single" w:sz="4" w:space="0" w:color="2DA2BF"/>
              <w:right w:val="single" w:sz="4" w:space="0" w:color="2DA2BF"/>
            </w:tcBorders>
          </w:tcPr>
          <w:p w14:paraId="28C633AD" w14:textId="0F8B80C7" w:rsidR="00292EA3" w:rsidRDefault="00292EA3" w:rsidP="00292EA3">
            <w:pPr>
              <w:rPr>
                <w:color w:val="000000"/>
              </w:rPr>
            </w:pPr>
            <w:r>
              <w:rPr>
                <w:color w:val="000000"/>
              </w:rPr>
              <w:t>Should be able to support both static post-processing or RTK data</w:t>
            </w:r>
          </w:p>
        </w:tc>
        <w:sdt>
          <w:sdtPr>
            <w:id w:val="-102498298"/>
            <w:placeholder>
              <w:docPart w:val="37EF78EBC8F94C4ABB3DAE7D05DD7D43"/>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56B9364F" w14:textId="2685D35F" w:rsidR="00292EA3" w:rsidRPr="00E96205" w:rsidRDefault="00292EA3" w:rsidP="00292EA3">
                <w:pPr>
                  <w:jc w:val="center"/>
                </w:pPr>
                <w:r w:rsidRPr="00E96205">
                  <w:rPr>
                    <w:rStyle w:val="PlaceholderText"/>
                  </w:rPr>
                  <w:t>Click here to enter Comments.</w:t>
                </w:r>
              </w:p>
            </w:tc>
          </w:sdtContent>
        </w:sdt>
        <w:sdt>
          <w:sdtPr>
            <w:id w:val="981264466"/>
            <w:placeholder>
              <w:docPart w:val="9EA952A902B44BBAA1CAEB6F6A30F7FB"/>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1A6552F6" w14:textId="16669409" w:rsidR="00292EA3" w:rsidRPr="00E96205" w:rsidRDefault="00292EA3" w:rsidP="00292EA3">
                <w:r w:rsidRPr="00E96205">
                  <w:rPr>
                    <w:rStyle w:val="PlaceholderText"/>
                  </w:rPr>
                  <w:t>Click here to enter Comments.</w:t>
                </w:r>
              </w:p>
            </w:tc>
          </w:sdtContent>
        </w:sdt>
      </w:tr>
      <w:tr w:rsidR="00292EA3" w14:paraId="7882C6FB"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6010F696" w14:textId="438008C8" w:rsidR="00292EA3" w:rsidRDefault="00292EA3" w:rsidP="00292EA3">
            <w:pPr>
              <w:rPr>
                <w:b/>
                <w:bCs/>
              </w:rPr>
            </w:pPr>
            <w:r>
              <w:rPr>
                <w:b/>
                <w:bCs/>
              </w:rPr>
              <w:t>GEO014</w:t>
            </w:r>
          </w:p>
        </w:tc>
        <w:tc>
          <w:tcPr>
            <w:tcW w:w="4830" w:type="dxa"/>
            <w:gridSpan w:val="2"/>
            <w:tcBorders>
              <w:top w:val="single" w:sz="4" w:space="0" w:color="2DA2BF"/>
              <w:left w:val="single" w:sz="4" w:space="0" w:color="2DA2BF"/>
              <w:bottom w:val="single" w:sz="4" w:space="0" w:color="2DA2BF"/>
              <w:right w:val="single" w:sz="4" w:space="0" w:color="2DA2BF"/>
            </w:tcBorders>
          </w:tcPr>
          <w:p w14:paraId="05D0BB1A" w14:textId="7A7FCBE7" w:rsidR="00292EA3" w:rsidRDefault="00292EA3" w:rsidP="00292EA3">
            <w:pPr>
              <w:rPr>
                <w:color w:val="000000"/>
              </w:rPr>
            </w:pPr>
            <w:r>
              <w:rPr>
                <w:color w:val="000000"/>
              </w:rPr>
              <w:t>Should allow for a real time network, which provides continuous (24hrs) high quality data</w:t>
            </w:r>
          </w:p>
        </w:tc>
        <w:sdt>
          <w:sdtPr>
            <w:id w:val="-58948509"/>
            <w:placeholder>
              <w:docPart w:val="CC3D53BD76AD4662B21658C684EAFA6F"/>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33A6896C" w14:textId="53F8D017" w:rsidR="00292EA3" w:rsidRPr="00E96205" w:rsidRDefault="00292EA3" w:rsidP="00292EA3">
                <w:pPr>
                  <w:jc w:val="center"/>
                </w:pPr>
                <w:r w:rsidRPr="00E96205">
                  <w:rPr>
                    <w:rStyle w:val="PlaceholderText"/>
                  </w:rPr>
                  <w:t>Click here to enter Comments.</w:t>
                </w:r>
              </w:p>
            </w:tc>
          </w:sdtContent>
        </w:sdt>
        <w:sdt>
          <w:sdtPr>
            <w:id w:val="676456397"/>
            <w:placeholder>
              <w:docPart w:val="0849C741A9024B7D978C64AD5482E4C6"/>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16F2B7D3" w14:textId="507F849C" w:rsidR="00292EA3" w:rsidRPr="00E96205" w:rsidRDefault="00292EA3" w:rsidP="00292EA3">
                <w:r w:rsidRPr="00E96205">
                  <w:rPr>
                    <w:rStyle w:val="PlaceholderText"/>
                  </w:rPr>
                  <w:t>Click here to enter Comments.</w:t>
                </w:r>
              </w:p>
            </w:tc>
          </w:sdtContent>
        </w:sdt>
      </w:tr>
      <w:tr w:rsidR="00292EA3" w14:paraId="53E96FFC"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22C73DD8" w14:textId="346566CF" w:rsidR="00292EA3" w:rsidRDefault="00292EA3" w:rsidP="00292EA3">
            <w:pPr>
              <w:rPr>
                <w:b/>
                <w:bCs/>
              </w:rPr>
            </w:pPr>
            <w:r>
              <w:rPr>
                <w:b/>
                <w:bCs/>
              </w:rPr>
              <w:t>GEO015</w:t>
            </w:r>
          </w:p>
        </w:tc>
        <w:tc>
          <w:tcPr>
            <w:tcW w:w="4830" w:type="dxa"/>
            <w:gridSpan w:val="2"/>
            <w:tcBorders>
              <w:top w:val="single" w:sz="4" w:space="0" w:color="2DA2BF"/>
              <w:left w:val="single" w:sz="4" w:space="0" w:color="2DA2BF"/>
              <w:bottom w:val="single" w:sz="4" w:space="0" w:color="2DA2BF"/>
              <w:right w:val="single" w:sz="4" w:space="0" w:color="2DA2BF"/>
            </w:tcBorders>
          </w:tcPr>
          <w:p w14:paraId="509C57A4" w14:textId="16BEE50A" w:rsidR="00292EA3" w:rsidRDefault="00292EA3" w:rsidP="00292EA3">
            <w:pPr>
              <w:rPr>
                <w:color w:val="000000"/>
              </w:rPr>
            </w:pPr>
            <w:r>
              <w:rPr>
                <w:color w:val="000000"/>
              </w:rPr>
              <w:t>Must have scalable and flexible software systems</w:t>
            </w:r>
          </w:p>
        </w:tc>
        <w:sdt>
          <w:sdtPr>
            <w:id w:val="-1849250151"/>
            <w:placeholder>
              <w:docPart w:val="FC574774A7964EB68FAB5EA73E349AB9"/>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8DB160F" w14:textId="4E1B9270" w:rsidR="00292EA3" w:rsidRPr="00E96205" w:rsidRDefault="00292EA3" w:rsidP="00292EA3">
                <w:pPr>
                  <w:jc w:val="center"/>
                </w:pPr>
                <w:r w:rsidRPr="00E96205">
                  <w:rPr>
                    <w:rStyle w:val="PlaceholderText"/>
                  </w:rPr>
                  <w:t>Click here to enter Comments.</w:t>
                </w:r>
              </w:p>
            </w:tc>
          </w:sdtContent>
        </w:sdt>
        <w:sdt>
          <w:sdtPr>
            <w:id w:val="-2074501463"/>
            <w:placeholder>
              <w:docPart w:val="EBBBE6C4B24241EF969D9B597FEB7715"/>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27E9EB02" w14:textId="021EF827" w:rsidR="00292EA3" w:rsidRPr="00E96205" w:rsidRDefault="00292EA3" w:rsidP="00292EA3">
                <w:r w:rsidRPr="00E96205">
                  <w:rPr>
                    <w:rStyle w:val="PlaceholderText"/>
                  </w:rPr>
                  <w:t>Click here to enter Comments.</w:t>
                </w:r>
              </w:p>
            </w:tc>
          </w:sdtContent>
        </w:sdt>
      </w:tr>
      <w:tr w:rsidR="00292EA3" w14:paraId="3400226F"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7C9B4CD8" w14:textId="1323B6ED" w:rsidR="00292EA3" w:rsidRDefault="00292EA3" w:rsidP="00292EA3">
            <w:pPr>
              <w:rPr>
                <w:b/>
                <w:bCs/>
              </w:rPr>
            </w:pPr>
            <w:r>
              <w:rPr>
                <w:b/>
                <w:bCs/>
              </w:rPr>
              <w:t>GEO016</w:t>
            </w:r>
          </w:p>
        </w:tc>
        <w:tc>
          <w:tcPr>
            <w:tcW w:w="4830" w:type="dxa"/>
            <w:gridSpan w:val="2"/>
            <w:tcBorders>
              <w:top w:val="single" w:sz="4" w:space="0" w:color="2DA2BF"/>
              <w:left w:val="single" w:sz="4" w:space="0" w:color="2DA2BF"/>
              <w:bottom w:val="single" w:sz="4" w:space="0" w:color="2DA2BF"/>
              <w:right w:val="single" w:sz="4" w:space="0" w:color="2DA2BF"/>
            </w:tcBorders>
          </w:tcPr>
          <w:p w14:paraId="6CDFF559" w14:textId="3125D330" w:rsidR="00292EA3" w:rsidRDefault="00292EA3" w:rsidP="00292EA3">
            <w:pPr>
              <w:rPr>
                <w:color w:val="000000"/>
              </w:rPr>
            </w:pPr>
            <w:r>
              <w:rPr>
                <w:color w:val="000000"/>
              </w:rPr>
              <w:t>Must have a standard platform for enhanced system performance</w:t>
            </w:r>
          </w:p>
        </w:tc>
        <w:sdt>
          <w:sdtPr>
            <w:id w:val="2079237574"/>
            <w:placeholder>
              <w:docPart w:val="3B7A1483C6AB44AB90F0AB88A0F7814D"/>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66D45356" w14:textId="60219D74" w:rsidR="00292EA3" w:rsidRPr="00E96205" w:rsidRDefault="00292EA3" w:rsidP="00292EA3">
                <w:pPr>
                  <w:jc w:val="center"/>
                </w:pPr>
                <w:r w:rsidRPr="00E96205">
                  <w:rPr>
                    <w:rStyle w:val="PlaceholderText"/>
                  </w:rPr>
                  <w:t>Click here to enter Comments.</w:t>
                </w:r>
              </w:p>
            </w:tc>
          </w:sdtContent>
        </w:sdt>
        <w:sdt>
          <w:sdtPr>
            <w:id w:val="992137251"/>
            <w:placeholder>
              <w:docPart w:val="449F753DC0FA4230A926506657F00FBE"/>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7A8DFBC1" w14:textId="23DE7734" w:rsidR="00292EA3" w:rsidRPr="00E96205" w:rsidRDefault="00292EA3" w:rsidP="00292EA3">
                <w:r w:rsidRPr="00E96205">
                  <w:rPr>
                    <w:rStyle w:val="PlaceholderText"/>
                  </w:rPr>
                  <w:t>Click here to enter Comments.</w:t>
                </w:r>
              </w:p>
            </w:tc>
          </w:sdtContent>
        </w:sdt>
      </w:tr>
      <w:tr w:rsidR="00292EA3" w14:paraId="547EF0B7"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4A505373" w14:textId="4A0F736D" w:rsidR="00292EA3" w:rsidRDefault="00292EA3" w:rsidP="00292EA3">
            <w:pPr>
              <w:rPr>
                <w:b/>
                <w:bCs/>
              </w:rPr>
            </w:pPr>
            <w:r>
              <w:rPr>
                <w:b/>
                <w:bCs/>
              </w:rPr>
              <w:t>GEO017</w:t>
            </w:r>
          </w:p>
        </w:tc>
        <w:tc>
          <w:tcPr>
            <w:tcW w:w="4830" w:type="dxa"/>
            <w:gridSpan w:val="2"/>
            <w:tcBorders>
              <w:top w:val="single" w:sz="4" w:space="0" w:color="2DA2BF"/>
              <w:left w:val="single" w:sz="4" w:space="0" w:color="2DA2BF"/>
              <w:bottom w:val="single" w:sz="4" w:space="0" w:color="2DA2BF"/>
              <w:right w:val="single" w:sz="4" w:space="0" w:color="2DA2BF"/>
            </w:tcBorders>
          </w:tcPr>
          <w:p w14:paraId="069E3ECB" w14:textId="7C32D7F4" w:rsidR="00292EA3" w:rsidRDefault="00292EA3" w:rsidP="00292EA3">
            <w:pPr>
              <w:rPr>
                <w:color w:val="000000"/>
              </w:rPr>
            </w:pPr>
            <w:r>
              <w:rPr>
                <w:color w:val="000000"/>
              </w:rPr>
              <w:t>Should allow for integration across multiple apps and operating systems</w:t>
            </w:r>
          </w:p>
        </w:tc>
        <w:sdt>
          <w:sdtPr>
            <w:id w:val="-360506617"/>
            <w:placeholder>
              <w:docPart w:val="781859AA603A443FB30F22B4EB5D059F"/>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7FDBA751" w14:textId="423774D6" w:rsidR="00292EA3" w:rsidRPr="00E96205" w:rsidRDefault="00292EA3" w:rsidP="00292EA3">
                <w:pPr>
                  <w:jc w:val="center"/>
                </w:pPr>
                <w:r w:rsidRPr="00E96205">
                  <w:rPr>
                    <w:rStyle w:val="PlaceholderText"/>
                  </w:rPr>
                  <w:t>Click here to enter Comments.</w:t>
                </w:r>
              </w:p>
            </w:tc>
          </w:sdtContent>
        </w:sdt>
        <w:sdt>
          <w:sdtPr>
            <w:id w:val="776537806"/>
            <w:placeholder>
              <w:docPart w:val="F3F4F6D690B342EDAC221EF685F7F283"/>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28AEC9C2" w14:textId="24ACEE91" w:rsidR="00292EA3" w:rsidRPr="00E96205" w:rsidRDefault="00292EA3" w:rsidP="00292EA3">
                <w:r w:rsidRPr="00E96205">
                  <w:rPr>
                    <w:rStyle w:val="PlaceholderText"/>
                  </w:rPr>
                  <w:t>Click here to enter Comments.</w:t>
                </w:r>
              </w:p>
            </w:tc>
          </w:sdtContent>
        </w:sdt>
      </w:tr>
      <w:tr w:rsidR="00292EA3" w14:paraId="14BEDD6D"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22F4C1BE" w14:textId="4DCBFFF4" w:rsidR="00292EA3" w:rsidRDefault="00292EA3" w:rsidP="00292EA3">
            <w:pPr>
              <w:rPr>
                <w:b/>
                <w:bCs/>
              </w:rPr>
            </w:pPr>
            <w:r>
              <w:rPr>
                <w:b/>
                <w:bCs/>
              </w:rPr>
              <w:t>GEO018</w:t>
            </w:r>
          </w:p>
        </w:tc>
        <w:tc>
          <w:tcPr>
            <w:tcW w:w="4830" w:type="dxa"/>
            <w:gridSpan w:val="2"/>
            <w:tcBorders>
              <w:top w:val="single" w:sz="4" w:space="0" w:color="2DA2BF"/>
              <w:left w:val="single" w:sz="4" w:space="0" w:color="2DA2BF"/>
              <w:bottom w:val="single" w:sz="4" w:space="0" w:color="2DA2BF"/>
              <w:right w:val="single" w:sz="4" w:space="0" w:color="2DA2BF"/>
            </w:tcBorders>
          </w:tcPr>
          <w:p w14:paraId="22B967EC" w14:textId="69E299BD" w:rsidR="00292EA3" w:rsidRDefault="00292EA3" w:rsidP="00292EA3">
            <w:pPr>
              <w:rPr>
                <w:color w:val="000000"/>
              </w:rPr>
            </w:pPr>
            <w:r>
              <w:rPr>
                <w:color w:val="000000"/>
              </w:rPr>
              <w:t>Should have a web interface for users access and payments</w:t>
            </w:r>
          </w:p>
        </w:tc>
        <w:sdt>
          <w:sdtPr>
            <w:id w:val="1593660563"/>
            <w:placeholder>
              <w:docPart w:val="15D0439CF8A7499194C30BD855B363DB"/>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3DD490AA" w14:textId="7A6760DA" w:rsidR="00292EA3" w:rsidRPr="00E96205" w:rsidRDefault="00292EA3" w:rsidP="00292EA3">
                <w:pPr>
                  <w:jc w:val="center"/>
                </w:pPr>
                <w:r w:rsidRPr="00E96205">
                  <w:rPr>
                    <w:rStyle w:val="PlaceholderText"/>
                  </w:rPr>
                  <w:t>Click here to enter Comments.</w:t>
                </w:r>
              </w:p>
            </w:tc>
          </w:sdtContent>
        </w:sdt>
        <w:sdt>
          <w:sdtPr>
            <w:id w:val="-2020234756"/>
            <w:placeholder>
              <w:docPart w:val="7EDD7CF8A3AB4785956A84AE0AC6AED8"/>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1EBEB1FC" w14:textId="722FC132" w:rsidR="00292EA3" w:rsidRPr="00E96205" w:rsidRDefault="00292EA3" w:rsidP="00292EA3">
                <w:r w:rsidRPr="00E96205">
                  <w:rPr>
                    <w:rStyle w:val="PlaceholderText"/>
                  </w:rPr>
                  <w:t>Click here to enter Comments.</w:t>
                </w:r>
              </w:p>
            </w:tc>
          </w:sdtContent>
        </w:sdt>
      </w:tr>
      <w:tr w:rsidR="00292EA3" w14:paraId="63BB0F81"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4B6A6FFE" w14:textId="2DA3D8D5" w:rsidR="00292EA3" w:rsidRDefault="00292EA3" w:rsidP="00292EA3">
            <w:pPr>
              <w:rPr>
                <w:b/>
                <w:bCs/>
              </w:rPr>
            </w:pPr>
            <w:r>
              <w:rPr>
                <w:b/>
                <w:bCs/>
              </w:rPr>
              <w:t>GEO019</w:t>
            </w:r>
          </w:p>
        </w:tc>
        <w:tc>
          <w:tcPr>
            <w:tcW w:w="4830" w:type="dxa"/>
            <w:gridSpan w:val="2"/>
            <w:tcBorders>
              <w:top w:val="single" w:sz="4" w:space="0" w:color="2DA2BF"/>
              <w:left w:val="single" w:sz="4" w:space="0" w:color="2DA2BF"/>
              <w:bottom w:val="single" w:sz="4" w:space="0" w:color="2DA2BF"/>
              <w:right w:val="single" w:sz="4" w:space="0" w:color="2DA2BF"/>
            </w:tcBorders>
          </w:tcPr>
          <w:p w14:paraId="4D5740EF" w14:textId="3530D68E" w:rsidR="00292EA3" w:rsidRDefault="00292EA3" w:rsidP="00292EA3">
            <w:pPr>
              <w:rPr>
                <w:color w:val="000000"/>
              </w:rPr>
            </w:pPr>
            <w:r>
              <w:rPr>
                <w:color w:val="000000"/>
              </w:rPr>
              <w:t>Should the ability to provide user information reports</w:t>
            </w:r>
          </w:p>
        </w:tc>
        <w:sdt>
          <w:sdtPr>
            <w:id w:val="-1606024664"/>
            <w:placeholder>
              <w:docPart w:val="89E825634F6B4F97A2A767D870D5EC6A"/>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2762EC9D" w14:textId="423C8CB3" w:rsidR="00292EA3" w:rsidRPr="00E96205" w:rsidRDefault="00292EA3" w:rsidP="00292EA3">
                <w:pPr>
                  <w:jc w:val="center"/>
                </w:pPr>
                <w:r w:rsidRPr="00E96205">
                  <w:rPr>
                    <w:rStyle w:val="PlaceholderText"/>
                  </w:rPr>
                  <w:t>Click here to enter Comments.</w:t>
                </w:r>
              </w:p>
            </w:tc>
          </w:sdtContent>
        </w:sdt>
        <w:sdt>
          <w:sdtPr>
            <w:id w:val="-1263684697"/>
            <w:placeholder>
              <w:docPart w:val="406482CCCD874D63AD5AF52D0410C823"/>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191C0A12" w14:textId="5D9FB720" w:rsidR="00292EA3" w:rsidRPr="00E96205" w:rsidRDefault="00292EA3" w:rsidP="00292EA3">
                <w:r w:rsidRPr="00E96205">
                  <w:rPr>
                    <w:rStyle w:val="PlaceholderText"/>
                  </w:rPr>
                  <w:t>Click here to enter Comments.</w:t>
                </w:r>
              </w:p>
            </w:tc>
          </w:sdtContent>
        </w:sdt>
      </w:tr>
      <w:tr w:rsidR="00292EA3" w14:paraId="0586A942" w14:textId="77777777" w:rsidTr="00356D0F">
        <w:tc>
          <w:tcPr>
            <w:tcW w:w="1095" w:type="dxa"/>
            <w:tcBorders>
              <w:top w:val="single" w:sz="4" w:space="0" w:color="2DA2BF"/>
              <w:left w:val="single" w:sz="4" w:space="0" w:color="2DA2BF"/>
              <w:bottom w:val="single" w:sz="4" w:space="0" w:color="2DA2BF"/>
              <w:right w:val="single" w:sz="4" w:space="0" w:color="2DA2BF"/>
            </w:tcBorders>
          </w:tcPr>
          <w:p w14:paraId="75D0FD76" w14:textId="22AD5D4D" w:rsidR="00292EA3" w:rsidRDefault="00292EA3" w:rsidP="00292EA3">
            <w:pPr>
              <w:rPr>
                <w:b/>
                <w:bCs/>
              </w:rPr>
            </w:pPr>
            <w:r>
              <w:rPr>
                <w:b/>
                <w:bCs/>
              </w:rPr>
              <w:t>GEO020</w:t>
            </w:r>
          </w:p>
        </w:tc>
        <w:tc>
          <w:tcPr>
            <w:tcW w:w="4830" w:type="dxa"/>
            <w:gridSpan w:val="2"/>
            <w:tcBorders>
              <w:top w:val="single" w:sz="4" w:space="0" w:color="2DA2BF"/>
              <w:left w:val="single" w:sz="4" w:space="0" w:color="2DA2BF"/>
              <w:bottom w:val="single" w:sz="4" w:space="0" w:color="2DA2BF"/>
              <w:right w:val="single" w:sz="4" w:space="0" w:color="2DA2BF"/>
            </w:tcBorders>
          </w:tcPr>
          <w:p w14:paraId="6D98966B" w14:textId="1A17EB5F" w:rsidR="00292EA3" w:rsidRDefault="00292EA3" w:rsidP="00292EA3">
            <w:pPr>
              <w:rPr>
                <w:color w:val="000000"/>
              </w:rPr>
            </w:pPr>
            <w:r>
              <w:rPr>
                <w:color w:val="000000"/>
              </w:rPr>
              <w:t>Should have a user-friendly interface</w:t>
            </w:r>
          </w:p>
        </w:tc>
        <w:sdt>
          <w:sdtPr>
            <w:id w:val="-1798749555"/>
            <w:placeholder>
              <w:docPart w:val="AA655A07CBCC4373910E2BAE4C0BEF5D"/>
            </w:placeholder>
            <w:showingPlcHdr/>
            <w:text/>
          </w:sdtPr>
          <w:sdtContent>
            <w:tc>
              <w:tcPr>
                <w:tcW w:w="2156" w:type="dxa"/>
                <w:gridSpan w:val="2"/>
                <w:tcBorders>
                  <w:top w:val="single" w:sz="4" w:space="0" w:color="2DA2BF"/>
                  <w:left w:val="single" w:sz="4" w:space="0" w:color="2DA2BF"/>
                  <w:bottom w:val="single" w:sz="4" w:space="0" w:color="2DA2BF"/>
                  <w:right w:val="single" w:sz="4" w:space="0" w:color="2DA2BF"/>
                </w:tcBorders>
              </w:tcPr>
              <w:p w14:paraId="11CF7F22" w14:textId="033A0729" w:rsidR="00292EA3" w:rsidRPr="00E96205" w:rsidRDefault="00292EA3" w:rsidP="00292EA3">
                <w:pPr>
                  <w:jc w:val="center"/>
                </w:pPr>
                <w:r w:rsidRPr="00E96205">
                  <w:rPr>
                    <w:rStyle w:val="PlaceholderText"/>
                  </w:rPr>
                  <w:t>Click here to enter Comments.</w:t>
                </w:r>
              </w:p>
            </w:tc>
          </w:sdtContent>
        </w:sdt>
        <w:sdt>
          <w:sdtPr>
            <w:id w:val="1232121339"/>
            <w:placeholder>
              <w:docPart w:val="9C281E88E2FE4BCE945723AF2A787567"/>
            </w:placeholder>
            <w:showingPlcHdr/>
            <w:text/>
          </w:sdtPr>
          <w:sdtContent>
            <w:tc>
              <w:tcPr>
                <w:tcW w:w="2249" w:type="dxa"/>
                <w:tcBorders>
                  <w:top w:val="single" w:sz="4" w:space="0" w:color="2DA2BF"/>
                  <w:left w:val="single" w:sz="4" w:space="0" w:color="2DA2BF"/>
                  <w:bottom w:val="single" w:sz="4" w:space="0" w:color="2DA2BF"/>
                  <w:right w:val="single" w:sz="4" w:space="0" w:color="2DA2BF"/>
                </w:tcBorders>
              </w:tcPr>
              <w:p w14:paraId="604D035B" w14:textId="637AE4D7" w:rsidR="00292EA3" w:rsidRPr="00E96205" w:rsidRDefault="00292EA3" w:rsidP="00292EA3">
                <w:r w:rsidRPr="00E96205">
                  <w:rPr>
                    <w:rStyle w:val="PlaceholderText"/>
                  </w:rPr>
                  <w:t>Click here to enter Comments.</w:t>
                </w:r>
              </w:p>
            </w:tc>
          </w:sdtContent>
        </w:sdt>
      </w:tr>
      <w:tr w:rsidR="00292EA3" w14:paraId="391699A8" w14:textId="2F5779D0" w:rsidTr="00356D0F">
        <w:tc>
          <w:tcPr>
            <w:tcW w:w="10330" w:type="dxa"/>
            <w:gridSpan w:val="6"/>
            <w:tcBorders>
              <w:top w:val="single" w:sz="4" w:space="0" w:color="2DA2BF"/>
              <w:left w:val="single" w:sz="4" w:space="0" w:color="2DA2BF"/>
              <w:bottom w:val="single" w:sz="4" w:space="0" w:color="2DA2BF"/>
              <w:right w:val="single" w:sz="4" w:space="0" w:color="2DA2BF"/>
            </w:tcBorders>
          </w:tcPr>
          <w:p w14:paraId="49E8E3B3" w14:textId="7CD57034" w:rsidR="00292EA3" w:rsidRDefault="00292EA3" w:rsidP="00292EA3">
            <w:pPr>
              <w:pStyle w:val="Heading2"/>
              <w:ind w:left="540"/>
            </w:pPr>
            <w:bookmarkStart w:id="55" w:name="_Toc531352038"/>
            <w:r w:rsidRPr="00A8767E">
              <w:lastRenderedPageBreak/>
              <w:t>Sea level Monitoring Systems</w:t>
            </w:r>
            <w:r>
              <w:t xml:space="preserve"> (SMS)</w:t>
            </w:r>
            <w:bookmarkEnd w:id="55"/>
          </w:p>
        </w:tc>
      </w:tr>
      <w:tr w:rsidR="00292EA3" w14:paraId="706A4DF4" w14:textId="03CAAF5E" w:rsidTr="002E6692">
        <w:tc>
          <w:tcPr>
            <w:tcW w:w="1115" w:type="dxa"/>
            <w:gridSpan w:val="2"/>
            <w:tcBorders>
              <w:top w:val="single" w:sz="4" w:space="0" w:color="2DA2BF"/>
              <w:left w:val="single" w:sz="4" w:space="0" w:color="2DA2BF"/>
              <w:bottom w:val="single" w:sz="4" w:space="0" w:color="2DA2BF"/>
              <w:right w:val="single" w:sz="4" w:space="0" w:color="auto"/>
            </w:tcBorders>
          </w:tcPr>
          <w:p w14:paraId="322C8154" w14:textId="233E691D" w:rsidR="00292EA3" w:rsidRPr="00FB005A" w:rsidRDefault="00292EA3" w:rsidP="00292EA3">
            <w:pPr>
              <w:rPr>
                <w:b/>
                <w:bCs/>
              </w:rPr>
            </w:pPr>
            <w:r w:rsidRPr="00FB005A">
              <w:rPr>
                <w:b/>
                <w:bCs/>
              </w:rPr>
              <w:t>SMS001</w:t>
            </w:r>
          </w:p>
        </w:tc>
        <w:tc>
          <w:tcPr>
            <w:tcW w:w="4838" w:type="dxa"/>
            <w:gridSpan w:val="2"/>
            <w:tcBorders>
              <w:top w:val="single" w:sz="4" w:space="0" w:color="2DA2BF"/>
              <w:left w:val="single" w:sz="4" w:space="0" w:color="auto"/>
              <w:bottom w:val="single" w:sz="4" w:space="0" w:color="2DA2BF"/>
              <w:right w:val="single" w:sz="4" w:space="0" w:color="2DA2BF"/>
            </w:tcBorders>
          </w:tcPr>
          <w:p w14:paraId="1F3D361C" w14:textId="2E00F4F6" w:rsidR="00292EA3" w:rsidRPr="00FB005A" w:rsidRDefault="00292EA3" w:rsidP="00292EA3">
            <w:pPr>
              <w:rPr>
                <w:color w:val="000000"/>
              </w:rPr>
            </w:pPr>
            <w:r>
              <w:rPr>
                <w:color w:val="000000"/>
              </w:rPr>
              <w:t>Should be stand-alone, unattended system</w:t>
            </w:r>
          </w:p>
        </w:tc>
        <w:sdt>
          <w:sdtPr>
            <w:id w:val="800200475"/>
            <w:placeholder>
              <w:docPart w:val="8A99DDEA2741488B93D74C5B79AE0192"/>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648DDA9E" w14:textId="2AE06966" w:rsidR="00292EA3" w:rsidRPr="00FB005A" w:rsidRDefault="00292EA3" w:rsidP="00292EA3">
                <w:pPr>
                  <w:rPr>
                    <w:color w:val="000000"/>
                  </w:rP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086919514"/>
            <w:placeholder>
              <w:docPart w:val="585A0689628D4CFCA57D0CAE0904F2C7"/>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11B64C4B" w14:textId="3DC980F9" w:rsidR="00292EA3" w:rsidRPr="00FB005A" w:rsidRDefault="00292EA3" w:rsidP="00292EA3">
                <w:pPr>
                  <w:rPr>
                    <w:color w:val="000000"/>
                  </w:rPr>
                </w:pPr>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4279AAF9"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7FCEC9F9" w14:textId="2C533881" w:rsidR="00292EA3" w:rsidRPr="00FB005A" w:rsidRDefault="00292EA3" w:rsidP="00292EA3">
            <w:pPr>
              <w:rPr>
                <w:b/>
                <w:bCs/>
              </w:rPr>
            </w:pPr>
            <w:r w:rsidRPr="00FB005A">
              <w:rPr>
                <w:b/>
                <w:bCs/>
              </w:rPr>
              <w:t>SMS002</w:t>
            </w:r>
          </w:p>
        </w:tc>
        <w:tc>
          <w:tcPr>
            <w:tcW w:w="4838" w:type="dxa"/>
            <w:gridSpan w:val="2"/>
            <w:tcBorders>
              <w:top w:val="single" w:sz="4" w:space="0" w:color="2DA2BF"/>
              <w:left w:val="single" w:sz="4" w:space="0" w:color="auto"/>
              <w:bottom w:val="single" w:sz="4" w:space="0" w:color="2DA2BF"/>
              <w:right w:val="single" w:sz="4" w:space="0" w:color="2DA2BF"/>
            </w:tcBorders>
          </w:tcPr>
          <w:p w14:paraId="3B275BF4" w14:textId="57CEC15B" w:rsidR="00292EA3" w:rsidRPr="00FB005A" w:rsidRDefault="00292EA3" w:rsidP="00292EA3">
            <w:pPr>
              <w:rPr>
                <w:color w:val="000000"/>
              </w:rPr>
            </w:pPr>
            <w:r>
              <w:rPr>
                <w:color w:val="000000"/>
              </w:rPr>
              <w:t>Should be GPS enabled with antennas and transmitters</w:t>
            </w:r>
          </w:p>
        </w:tc>
        <w:sdt>
          <w:sdtPr>
            <w:id w:val="27536158"/>
            <w:placeholder>
              <w:docPart w:val="DB47F7752B1A4056B1451369A27553C2"/>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6FFF7B46" w14:textId="75CEACE2" w:rsidR="00292EA3" w:rsidRPr="00FB005A" w:rsidRDefault="00292EA3" w:rsidP="00292EA3">
                <w:pPr>
                  <w:rPr>
                    <w:color w:val="000000"/>
                  </w:rP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170612849"/>
            <w:placeholder>
              <w:docPart w:val="DFE815D879174038BA75A4F4FB9080E2"/>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37293241" w14:textId="607B3AD1" w:rsidR="00292EA3" w:rsidRPr="00FB005A" w:rsidRDefault="00292EA3" w:rsidP="00292EA3">
                <w:pPr>
                  <w:rPr>
                    <w:color w:val="000000"/>
                  </w:rPr>
                </w:pPr>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121D7596"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6B26D576" w14:textId="0FAB84D5" w:rsidR="00292EA3" w:rsidRPr="00FB005A" w:rsidRDefault="00292EA3" w:rsidP="00292EA3">
            <w:pPr>
              <w:rPr>
                <w:b/>
                <w:bCs/>
              </w:rPr>
            </w:pPr>
            <w:r w:rsidRPr="00FB005A">
              <w:rPr>
                <w:b/>
                <w:bCs/>
              </w:rPr>
              <w:t>SMS003</w:t>
            </w:r>
          </w:p>
        </w:tc>
        <w:tc>
          <w:tcPr>
            <w:tcW w:w="4838" w:type="dxa"/>
            <w:gridSpan w:val="2"/>
            <w:tcBorders>
              <w:top w:val="single" w:sz="4" w:space="0" w:color="2DA2BF"/>
              <w:left w:val="single" w:sz="4" w:space="0" w:color="auto"/>
              <w:bottom w:val="single" w:sz="4" w:space="0" w:color="2DA2BF"/>
              <w:right w:val="single" w:sz="4" w:space="0" w:color="2DA2BF"/>
            </w:tcBorders>
          </w:tcPr>
          <w:p w14:paraId="4BD7FE3C" w14:textId="1BF90B29" w:rsidR="00292EA3" w:rsidRPr="00FB005A" w:rsidRDefault="00292EA3" w:rsidP="00292EA3">
            <w:pPr>
              <w:rPr>
                <w:color w:val="000000"/>
              </w:rPr>
            </w:pPr>
            <w:r>
              <w:rPr>
                <w:color w:val="000000"/>
              </w:rPr>
              <w:t>Should be able to acquire and transmit data</w:t>
            </w:r>
          </w:p>
        </w:tc>
        <w:sdt>
          <w:sdtPr>
            <w:id w:val="-202328258"/>
            <w:placeholder>
              <w:docPart w:val="0656602942CD42078FF9141959745535"/>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38413311" w14:textId="6F5ADFFF" w:rsidR="00292EA3" w:rsidRPr="00FB005A" w:rsidRDefault="00292EA3" w:rsidP="00292EA3">
                <w:pPr>
                  <w:rPr>
                    <w:color w:val="000000"/>
                  </w:rP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649747483"/>
            <w:placeholder>
              <w:docPart w:val="3E51B9DCA61340C5B6D1FDEB09535C0B"/>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3850E2E6" w14:textId="3376048E" w:rsidR="00292EA3" w:rsidRPr="00FB005A" w:rsidRDefault="00292EA3" w:rsidP="00292EA3">
                <w:pPr>
                  <w:rPr>
                    <w:color w:val="000000"/>
                  </w:rPr>
                </w:pPr>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311B74A7"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577018C9" w14:textId="42139C4C" w:rsidR="00292EA3" w:rsidRPr="00FB005A" w:rsidRDefault="00292EA3" w:rsidP="00292EA3">
            <w:pPr>
              <w:rPr>
                <w:b/>
                <w:bCs/>
              </w:rPr>
            </w:pPr>
            <w:r w:rsidRPr="00FB005A">
              <w:rPr>
                <w:b/>
                <w:bCs/>
              </w:rPr>
              <w:t>SMS004</w:t>
            </w:r>
          </w:p>
        </w:tc>
        <w:tc>
          <w:tcPr>
            <w:tcW w:w="4838" w:type="dxa"/>
            <w:gridSpan w:val="2"/>
            <w:tcBorders>
              <w:top w:val="single" w:sz="4" w:space="0" w:color="2DA2BF"/>
              <w:left w:val="single" w:sz="4" w:space="0" w:color="auto"/>
              <w:bottom w:val="single" w:sz="4" w:space="0" w:color="2DA2BF"/>
              <w:right w:val="single" w:sz="4" w:space="0" w:color="2DA2BF"/>
            </w:tcBorders>
          </w:tcPr>
          <w:p w14:paraId="0273AA1E" w14:textId="4143CBC0" w:rsidR="00292EA3" w:rsidRPr="00FB005A" w:rsidRDefault="00292EA3" w:rsidP="00292EA3">
            <w:pPr>
              <w:rPr>
                <w:color w:val="000000"/>
              </w:rPr>
            </w:pPr>
            <w:r>
              <w:rPr>
                <w:color w:val="000000"/>
              </w:rPr>
              <w:t>Should be able to store data and produce continuous water level reports</w:t>
            </w:r>
          </w:p>
        </w:tc>
        <w:sdt>
          <w:sdtPr>
            <w:id w:val="-1073342643"/>
            <w:placeholder>
              <w:docPart w:val="6F3D29795F974938AC27B7AB88D8B3BE"/>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2A52053C" w14:textId="4725F2AE" w:rsidR="00292EA3" w:rsidRPr="00FB005A" w:rsidRDefault="00292EA3" w:rsidP="00292EA3">
                <w:pPr>
                  <w:rPr>
                    <w:color w:val="000000"/>
                  </w:rP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351529272"/>
            <w:placeholder>
              <w:docPart w:val="04DBDDCE53F94F20AC8C33C66E302D9B"/>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279F9B74" w14:textId="7FEEBE17" w:rsidR="00292EA3" w:rsidRPr="00FB005A" w:rsidRDefault="00292EA3" w:rsidP="00292EA3">
                <w:pPr>
                  <w:rPr>
                    <w:color w:val="000000"/>
                  </w:rPr>
                </w:pPr>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62EEC3AB"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7881D0FF" w14:textId="055FDCF0" w:rsidR="00292EA3" w:rsidRPr="00FB005A" w:rsidRDefault="00292EA3" w:rsidP="00292EA3">
            <w:pPr>
              <w:rPr>
                <w:b/>
                <w:bCs/>
              </w:rPr>
            </w:pPr>
            <w:r w:rsidRPr="00FB005A">
              <w:rPr>
                <w:b/>
                <w:bCs/>
              </w:rPr>
              <w:t>SMS005</w:t>
            </w:r>
          </w:p>
        </w:tc>
        <w:tc>
          <w:tcPr>
            <w:tcW w:w="4838" w:type="dxa"/>
            <w:gridSpan w:val="2"/>
            <w:tcBorders>
              <w:top w:val="single" w:sz="4" w:space="0" w:color="2DA2BF"/>
              <w:left w:val="single" w:sz="4" w:space="0" w:color="auto"/>
              <w:bottom w:val="single" w:sz="4" w:space="0" w:color="2DA2BF"/>
              <w:right w:val="single" w:sz="4" w:space="0" w:color="2DA2BF"/>
            </w:tcBorders>
          </w:tcPr>
          <w:p w14:paraId="273BB0A9" w14:textId="103E72CD" w:rsidR="00292EA3" w:rsidRPr="00FB005A" w:rsidRDefault="00292EA3" w:rsidP="00292EA3">
            <w:pPr>
              <w:rPr>
                <w:color w:val="000000"/>
              </w:rPr>
            </w:pPr>
            <w:r>
              <w:rPr>
                <w:color w:val="000000"/>
              </w:rPr>
              <w:t>Should have radar water level sensor with appropriate mounting</w:t>
            </w:r>
          </w:p>
        </w:tc>
        <w:sdt>
          <w:sdtPr>
            <w:id w:val="-1672023905"/>
            <w:placeholder>
              <w:docPart w:val="16A043F612FB40AA8D44A19A5B9C10F8"/>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37F51E22" w14:textId="530DBD9A" w:rsidR="00292EA3" w:rsidRPr="00FB005A" w:rsidRDefault="00292EA3" w:rsidP="00292EA3">
                <w:pPr>
                  <w:rPr>
                    <w:color w:val="000000"/>
                  </w:rP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088346109"/>
            <w:placeholder>
              <w:docPart w:val="DCD0BFE31CA04BBE9B8AE27F360C2C24"/>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5191D6EB" w14:textId="4DBBF9ED" w:rsidR="00292EA3" w:rsidRPr="00FB005A" w:rsidRDefault="00292EA3" w:rsidP="00292EA3">
                <w:pPr>
                  <w:rPr>
                    <w:color w:val="000000"/>
                  </w:rPr>
                </w:pPr>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1582708D"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26C620CC" w14:textId="19F60434" w:rsidR="00292EA3" w:rsidRPr="00FB005A" w:rsidRDefault="00292EA3" w:rsidP="00292EA3">
            <w:pPr>
              <w:rPr>
                <w:b/>
                <w:bCs/>
              </w:rPr>
            </w:pPr>
            <w:r>
              <w:rPr>
                <w:b/>
                <w:bCs/>
              </w:rPr>
              <w:t>SMS006</w:t>
            </w:r>
          </w:p>
        </w:tc>
        <w:tc>
          <w:tcPr>
            <w:tcW w:w="4838" w:type="dxa"/>
            <w:gridSpan w:val="2"/>
            <w:tcBorders>
              <w:top w:val="single" w:sz="4" w:space="0" w:color="2DA2BF"/>
              <w:left w:val="single" w:sz="4" w:space="0" w:color="auto"/>
              <w:bottom w:val="single" w:sz="4" w:space="0" w:color="2DA2BF"/>
              <w:right w:val="single" w:sz="4" w:space="0" w:color="2DA2BF"/>
            </w:tcBorders>
          </w:tcPr>
          <w:p w14:paraId="19E5067B" w14:textId="4BABD422" w:rsidR="00292EA3" w:rsidRDefault="00292EA3" w:rsidP="00292EA3">
            <w:pPr>
              <w:rPr>
                <w:color w:val="000000"/>
              </w:rPr>
            </w:pPr>
            <w:r>
              <w:rPr>
                <w:color w:val="000000"/>
              </w:rPr>
              <w:t>Should have battery back-up for redundancy</w:t>
            </w:r>
          </w:p>
        </w:tc>
        <w:sdt>
          <w:sdtPr>
            <w:id w:val="-887481767"/>
            <w:placeholder>
              <w:docPart w:val="770C9D73125A42BAB4C58EFF12ABE4E4"/>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02366465" w14:textId="79BFC9C0"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386615260"/>
            <w:placeholder>
              <w:docPart w:val="EC4EFF7D8A144BAB976F0B9E202947CA"/>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7BB623A5" w14:textId="4033F2CC"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3A451F42"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17AD0855" w14:textId="1D31D424" w:rsidR="00292EA3" w:rsidRDefault="00292EA3" w:rsidP="00292EA3">
            <w:pPr>
              <w:rPr>
                <w:b/>
                <w:bCs/>
              </w:rPr>
            </w:pPr>
            <w:r>
              <w:rPr>
                <w:b/>
                <w:bCs/>
              </w:rPr>
              <w:t>SMS007</w:t>
            </w:r>
          </w:p>
        </w:tc>
        <w:tc>
          <w:tcPr>
            <w:tcW w:w="4838" w:type="dxa"/>
            <w:gridSpan w:val="2"/>
            <w:tcBorders>
              <w:top w:val="single" w:sz="4" w:space="0" w:color="2DA2BF"/>
              <w:left w:val="single" w:sz="4" w:space="0" w:color="auto"/>
              <w:bottom w:val="single" w:sz="4" w:space="0" w:color="2DA2BF"/>
              <w:right w:val="single" w:sz="4" w:space="0" w:color="2DA2BF"/>
            </w:tcBorders>
          </w:tcPr>
          <w:p w14:paraId="64256AC9" w14:textId="5D9D8054" w:rsidR="00292EA3" w:rsidRDefault="00292EA3" w:rsidP="00292EA3">
            <w:pPr>
              <w:rPr>
                <w:color w:val="000000"/>
              </w:rPr>
            </w:pPr>
            <w:r>
              <w:rPr>
                <w:color w:val="000000"/>
              </w:rPr>
              <w:t>Should have solar panels for power supply</w:t>
            </w:r>
          </w:p>
        </w:tc>
        <w:sdt>
          <w:sdtPr>
            <w:id w:val="1664348942"/>
            <w:placeholder>
              <w:docPart w:val="792FEDE7648F418AAAFF1819756553B2"/>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0A7E8CEB" w14:textId="25D42893"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156607095"/>
            <w:placeholder>
              <w:docPart w:val="20C77965982C4A98A0DD5A1B22AB8FC4"/>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33F0DC6D" w14:textId="252A23D4"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114EF5A1"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11FBF013" w14:textId="2B39A5E1" w:rsidR="00292EA3" w:rsidRDefault="00292EA3" w:rsidP="00292EA3">
            <w:pPr>
              <w:rPr>
                <w:b/>
                <w:bCs/>
              </w:rPr>
            </w:pPr>
            <w:r>
              <w:rPr>
                <w:b/>
                <w:bCs/>
              </w:rPr>
              <w:t>SMS008</w:t>
            </w:r>
          </w:p>
        </w:tc>
        <w:tc>
          <w:tcPr>
            <w:tcW w:w="4838" w:type="dxa"/>
            <w:gridSpan w:val="2"/>
            <w:tcBorders>
              <w:top w:val="single" w:sz="4" w:space="0" w:color="2DA2BF"/>
              <w:left w:val="single" w:sz="4" w:space="0" w:color="auto"/>
              <w:bottom w:val="single" w:sz="4" w:space="0" w:color="2DA2BF"/>
              <w:right w:val="single" w:sz="4" w:space="0" w:color="2DA2BF"/>
            </w:tcBorders>
          </w:tcPr>
          <w:p w14:paraId="0935BDE1" w14:textId="3C6E2F36" w:rsidR="00292EA3" w:rsidRDefault="00292EA3" w:rsidP="00292EA3">
            <w:pPr>
              <w:rPr>
                <w:color w:val="000000"/>
              </w:rPr>
            </w:pPr>
            <w:r>
              <w:rPr>
                <w:color w:val="000000"/>
              </w:rPr>
              <w:t xml:space="preserve">Should be GOES, equivalent or superior standard </w:t>
            </w:r>
          </w:p>
        </w:tc>
        <w:sdt>
          <w:sdtPr>
            <w:id w:val="-929512060"/>
            <w:placeholder>
              <w:docPart w:val="816F6FA611184A1CB101C606D2F938AF"/>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6DC22452" w14:textId="7265CDB1"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161778333"/>
            <w:placeholder>
              <w:docPart w:val="22DBFEA2606E4082BC924EBF13827BB1"/>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4BF857D9" w14:textId="22063841"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5859A863"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7BCE738C" w14:textId="06719104" w:rsidR="00292EA3" w:rsidRDefault="00292EA3" w:rsidP="00292EA3">
            <w:pPr>
              <w:rPr>
                <w:b/>
                <w:bCs/>
              </w:rPr>
            </w:pPr>
            <w:r>
              <w:rPr>
                <w:b/>
                <w:bCs/>
              </w:rPr>
              <w:t>SMS009</w:t>
            </w:r>
          </w:p>
        </w:tc>
        <w:tc>
          <w:tcPr>
            <w:tcW w:w="4838" w:type="dxa"/>
            <w:gridSpan w:val="2"/>
            <w:tcBorders>
              <w:top w:val="single" w:sz="4" w:space="0" w:color="2DA2BF"/>
              <w:left w:val="single" w:sz="4" w:space="0" w:color="auto"/>
              <w:bottom w:val="single" w:sz="4" w:space="0" w:color="2DA2BF"/>
              <w:right w:val="single" w:sz="4" w:space="0" w:color="2DA2BF"/>
            </w:tcBorders>
          </w:tcPr>
          <w:p w14:paraId="3A33B5B3" w14:textId="73CD8A27" w:rsidR="00292EA3" w:rsidRDefault="00292EA3" w:rsidP="00292EA3">
            <w:pPr>
              <w:rPr>
                <w:color w:val="000000"/>
              </w:rPr>
            </w:pPr>
            <w:r>
              <w:rPr>
                <w:color w:val="000000"/>
              </w:rPr>
              <w:t>Should provide structure to house equipment for protection from elements  and security for the components</w:t>
            </w:r>
          </w:p>
        </w:tc>
        <w:sdt>
          <w:sdtPr>
            <w:id w:val="697274189"/>
            <w:placeholder>
              <w:docPart w:val="5F4013D8D00B422399E2B29E0CFB0B7A"/>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6CCE66F8" w14:textId="3E08195A"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399447853"/>
            <w:placeholder>
              <w:docPart w:val="D8E4A5C3C7FF4E01900E63EE7850DB9E"/>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45513B38" w14:textId="63A2FE8D"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7FF93580"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53C69B08" w14:textId="6E8BDACA" w:rsidR="00292EA3" w:rsidRDefault="00292EA3" w:rsidP="00292EA3">
            <w:pPr>
              <w:rPr>
                <w:b/>
                <w:bCs/>
              </w:rPr>
            </w:pPr>
            <w:r>
              <w:rPr>
                <w:b/>
                <w:bCs/>
              </w:rPr>
              <w:t>SMS010</w:t>
            </w:r>
          </w:p>
        </w:tc>
        <w:tc>
          <w:tcPr>
            <w:tcW w:w="4838" w:type="dxa"/>
            <w:gridSpan w:val="2"/>
            <w:tcBorders>
              <w:top w:val="single" w:sz="4" w:space="0" w:color="2DA2BF"/>
              <w:left w:val="single" w:sz="4" w:space="0" w:color="auto"/>
              <w:bottom w:val="single" w:sz="4" w:space="0" w:color="2DA2BF"/>
              <w:right w:val="single" w:sz="4" w:space="0" w:color="2DA2BF"/>
            </w:tcBorders>
          </w:tcPr>
          <w:p w14:paraId="0536760D" w14:textId="6225FE65" w:rsidR="00292EA3" w:rsidRDefault="00292EA3" w:rsidP="00292EA3">
            <w:pPr>
              <w:rPr>
                <w:color w:val="000000"/>
              </w:rPr>
            </w:pPr>
            <w:r>
              <w:t>Should provide reliable real time data streaming</w:t>
            </w:r>
          </w:p>
        </w:tc>
        <w:sdt>
          <w:sdtPr>
            <w:id w:val="-1153746953"/>
            <w:placeholder>
              <w:docPart w:val="D0272A2CED3142A298A1CD9ED572E317"/>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155B72AB" w14:textId="7F25DEBC"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519588680"/>
            <w:placeholder>
              <w:docPart w:val="3AE384EE52344F8CBF5F4CBED852178D"/>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704AC875" w14:textId="1D61AD32"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6A2A17DD"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464590CF" w14:textId="161BCD5B" w:rsidR="00292EA3" w:rsidRDefault="00292EA3" w:rsidP="00292EA3">
            <w:pPr>
              <w:rPr>
                <w:b/>
                <w:bCs/>
              </w:rPr>
            </w:pPr>
            <w:r>
              <w:rPr>
                <w:b/>
                <w:bCs/>
              </w:rPr>
              <w:t>SMS011</w:t>
            </w:r>
          </w:p>
        </w:tc>
        <w:tc>
          <w:tcPr>
            <w:tcW w:w="4838" w:type="dxa"/>
            <w:gridSpan w:val="2"/>
            <w:tcBorders>
              <w:top w:val="single" w:sz="4" w:space="0" w:color="2DA2BF"/>
              <w:left w:val="single" w:sz="4" w:space="0" w:color="auto"/>
              <w:bottom w:val="single" w:sz="4" w:space="0" w:color="2DA2BF"/>
              <w:right w:val="single" w:sz="4" w:space="0" w:color="2DA2BF"/>
            </w:tcBorders>
          </w:tcPr>
          <w:p w14:paraId="75D13B53" w14:textId="203B8B4A" w:rsidR="00292EA3" w:rsidRPr="00C47D83" w:rsidRDefault="00292EA3" w:rsidP="00292EA3">
            <w:r w:rsidRPr="00C47D83">
              <w:t xml:space="preserve">Should provide system versatility and two-way communication </w:t>
            </w:r>
          </w:p>
        </w:tc>
        <w:sdt>
          <w:sdtPr>
            <w:id w:val="-1342002371"/>
            <w:placeholder>
              <w:docPart w:val="8B42B715F98C4AE3AD6E57A95FDC6396"/>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76DDCF18" w14:textId="1D8E6E3D"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735597658"/>
            <w:placeholder>
              <w:docPart w:val="5264088E6975481B89EBD2B69E39592F"/>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365EB3F2" w14:textId="691F81BD"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0BFA1D3F"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5F1D2DA9" w14:textId="345E0D04" w:rsidR="00292EA3" w:rsidRDefault="00292EA3" w:rsidP="00292EA3">
            <w:pPr>
              <w:rPr>
                <w:b/>
                <w:bCs/>
              </w:rPr>
            </w:pPr>
            <w:r>
              <w:rPr>
                <w:b/>
                <w:bCs/>
              </w:rPr>
              <w:t>SMS012</w:t>
            </w:r>
          </w:p>
        </w:tc>
        <w:tc>
          <w:tcPr>
            <w:tcW w:w="4838" w:type="dxa"/>
            <w:gridSpan w:val="2"/>
            <w:tcBorders>
              <w:top w:val="single" w:sz="4" w:space="0" w:color="2DA2BF"/>
              <w:left w:val="single" w:sz="4" w:space="0" w:color="auto"/>
              <w:bottom w:val="single" w:sz="4" w:space="0" w:color="2DA2BF"/>
              <w:right w:val="single" w:sz="4" w:space="0" w:color="2DA2BF"/>
            </w:tcBorders>
          </w:tcPr>
          <w:p w14:paraId="7D6DA4BA" w14:textId="3054A9C0" w:rsidR="00292EA3" w:rsidRDefault="00292EA3" w:rsidP="00292EA3">
            <w:r w:rsidRPr="00C47D83">
              <w:t>Should be scalable</w:t>
            </w:r>
          </w:p>
        </w:tc>
        <w:sdt>
          <w:sdtPr>
            <w:id w:val="-435296592"/>
            <w:placeholder>
              <w:docPart w:val="A2A192F0458D43F981FAF1CB3E0CD571"/>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725568D5" w14:textId="52D4AC33"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48890907"/>
            <w:placeholder>
              <w:docPart w:val="5185871DBCCD40F3BEEB7A8B02109B89"/>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51A3978F" w14:textId="13E06093"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965F2A" w14:paraId="23D1896F"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02BF6B02" w14:textId="72D77F89" w:rsidR="00965F2A" w:rsidRDefault="00965F2A" w:rsidP="00965F2A">
            <w:pPr>
              <w:rPr>
                <w:b/>
                <w:bCs/>
              </w:rPr>
            </w:pPr>
            <w:r>
              <w:rPr>
                <w:b/>
                <w:bCs/>
              </w:rPr>
              <w:t>SMS013</w:t>
            </w:r>
          </w:p>
        </w:tc>
        <w:tc>
          <w:tcPr>
            <w:tcW w:w="4838" w:type="dxa"/>
            <w:gridSpan w:val="2"/>
            <w:tcBorders>
              <w:top w:val="single" w:sz="4" w:space="0" w:color="2DA2BF"/>
              <w:left w:val="single" w:sz="4" w:space="0" w:color="auto"/>
              <w:bottom w:val="single" w:sz="4" w:space="0" w:color="2DA2BF"/>
              <w:right w:val="single" w:sz="4" w:space="0" w:color="2DA2BF"/>
            </w:tcBorders>
          </w:tcPr>
          <w:p w14:paraId="0478E726" w14:textId="7B8A13EE" w:rsidR="00965F2A" w:rsidRPr="00C47D83" w:rsidRDefault="00965F2A" w:rsidP="00965F2A">
            <w:r>
              <w:t xml:space="preserve">Should have the </w:t>
            </w:r>
            <w:r w:rsidRPr="000767B6">
              <w:t>ability to make some meteorological observations such as sea water and air temperatures, wind velocity and pressure</w:t>
            </w:r>
          </w:p>
        </w:tc>
        <w:sdt>
          <w:sdtPr>
            <w:id w:val="1633743211"/>
            <w:placeholder>
              <w:docPart w:val="E13A3CD4ACF945B7A9E41354ED784F1E"/>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2D4851DC" w14:textId="226DBEE6" w:rsidR="00965F2A" w:rsidRDefault="00965F2A" w:rsidP="00965F2A">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6934813"/>
            <w:placeholder>
              <w:docPart w:val="D85D7354A16A4BDC8F92AD06F472D834"/>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4A79201B" w14:textId="3A803CD9" w:rsidR="00965F2A" w:rsidRDefault="00965F2A" w:rsidP="00965F2A">
                <w:r w:rsidRPr="00987C9C">
                  <w:rPr>
                    <w:rStyle w:val="PlaceholderText"/>
                  </w:rPr>
                  <w:t xml:space="preserve">Click here to enter </w:t>
                </w:r>
                <w:r>
                  <w:rPr>
                    <w:rStyle w:val="PlaceholderText"/>
                  </w:rPr>
                  <w:t>Comments</w:t>
                </w:r>
                <w:r w:rsidRPr="00987C9C">
                  <w:rPr>
                    <w:rStyle w:val="PlaceholderText"/>
                  </w:rPr>
                  <w:t>.</w:t>
                </w:r>
              </w:p>
            </w:tc>
          </w:sdtContent>
        </w:sdt>
      </w:tr>
      <w:tr w:rsidR="00E871A9" w14:paraId="43EDF790" w14:textId="77777777" w:rsidTr="00E871A9">
        <w:tc>
          <w:tcPr>
            <w:tcW w:w="10330" w:type="dxa"/>
            <w:gridSpan w:val="6"/>
            <w:tcBorders>
              <w:top w:val="single" w:sz="4" w:space="0" w:color="2DA2BF"/>
              <w:left w:val="single" w:sz="4" w:space="0" w:color="2DA2BF"/>
              <w:bottom w:val="single" w:sz="4" w:space="0" w:color="2DA2BF"/>
              <w:right w:val="single" w:sz="4" w:space="0" w:color="2DA2BF"/>
            </w:tcBorders>
          </w:tcPr>
          <w:p w14:paraId="19AB82E6" w14:textId="645EC80C" w:rsidR="00E871A9" w:rsidRDefault="00E871A9" w:rsidP="00EE63CB">
            <w:pPr>
              <w:pStyle w:val="Heading2"/>
              <w:ind w:left="540"/>
            </w:pPr>
            <w:bookmarkStart w:id="56" w:name="_Toc531352039"/>
            <w:r>
              <w:t>Multi Beam Scanner System (MSS)</w:t>
            </w:r>
            <w:bookmarkEnd w:id="56"/>
          </w:p>
          <w:p w14:paraId="6D71DB10" w14:textId="6E4BB06A" w:rsidR="00E871A9" w:rsidRDefault="00E871A9" w:rsidP="00E871A9"/>
        </w:tc>
      </w:tr>
      <w:tr w:rsidR="00E871A9" w14:paraId="1823383B"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44F3234F" w14:textId="4084824D" w:rsidR="00E871A9" w:rsidRDefault="00E871A9" w:rsidP="00E871A9">
            <w:pPr>
              <w:rPr>
                <w:b/>
                <w:bCs/>
              </w:rPr>
            </w:pPr>
            <w:r>
              <w:rPr>
                <w:b/>
                <w:bCs/>
              </w:rPr>
              <w:t>MSS001</w:t>
            </w:r>
          </w:p>
        </w:tc>
        <w:tc>
          <w:tcPr>
            <w:tcW w:w="4838" w:type="dxa"/>
            <w:gridSpan w:val="2"/>
            <w:tcBorders>
              <w:top w:val="single" w:sz="4" w:space="0" w:color="2DA2BF"/>
              <w:left w:val="single" w:sz="4" w:space="0" w:color="auto"/>
              <w:bottom w:val="single" w:sz="4" w:space="0" w:color="2DA2BF"/>
              <w:right w:val="single" w:sz="4" w:space="0" w:color="2DA2BF"/>
            </w:tcBorders>
          </w:tcPr>
          <w:p w14:paraId="3E9E75ED" w14:textId="6D0862F3" w:rsidR="00E871A9" w:rsidRDefault="004E37D8" w:rsidP="00414786">
            <w:r>
              <w:t xml:space="preserve">Should </w:t>
            </w:r>
            <w:r w:rsidR="00FD7DEE">
              <w:t xml:space="preserve">have the ability to </w:t>
            </w:r>
            <w:r w:rsidR="00414786">
              <w:t>produce</w:t>
            </w:r>
            <w:r>
              <w:t xml:space="preserve"> high resolution </w:t>
            </w:r>
            <w:r w:rsidR="00414786">
              <w:t xml:space="preserve">bathymetry </w:t>
            </w:r>
            <w:r>
              <w:t>imagery</w:t>
            </w:r>
          </w:p>
        </w:tc>
        <w:sdt>
          <w:sdtPr>
            <w:id w:val="805042764"/>
            <w:placeholder>
              <w:docPart w:val="5DD75567203C4F08A7E972495749CFB2"/>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601ED1F9" w14:textId="54AD16DA" w:rsidR="00E871A9" w:rsidRDefault="00E871A9" w:rsidP="00E871A9">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689563951"/>
            <w:placeholder>
              <w:docPart w:val="5C29053C24864988A73D553DFB405ECA"/>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196A253C" w14:textId="09467425" w:rsidR="00E871A9" w:rsidRDefault="00E871A9" w:rsidP="00E871A9">
                <w:r w:rsidRPr="00987C9C">
                  <w:rPr>
                    <w:rStyle w:val="PlaceholderText"/>
                  </w:rPr>
                  <w:t xml:space="preserve">Click here to enter </w:t>
                </w:r>
                <w:r>
                  <w:rPr>
                    <w:rStyle w:val="PlaceholderText"/>
                  </w:rPr>
                  <w:t>Comments</w:t>
                </w:r>
                <w:r w:rsidRPr="00987C9C">
                  <w:rPr>
                    <w:rStyle w:val="PlaceholderText"/>
                  </w:rPr>
                  <w:t>.</w:t>
                </w:r>
              </w:p>
            </w:tc>
          </w:sdtContent>
        </w:sdt>
      </w:tr>
      <w:tr w:rsidR="00E871A9" w14:paraId="4BEB7FE2"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420916F7" w14:textId="78C9108B" w:rsidR="00E871A9" w:rsidRDefault="00E871A9" w:rsidP="00E871A9">
            <w:pPr>
              <w:rPr>
                <w:b/>
                <w:bCs/>
              </w:rPr>
            </w:pPr>
            <w:r>
              <w:rPr>
                <w:b/>
                <w:bCs/>
              </w:rPr>
              <w:t>MSS002</w:t>
            </w:r>
          </w:p>
        </w:tc>
        <w:tc>
          <w:tcPr>
            <w:tcW w:w="4838" w:type="dxa"/>
            <w:gridSpan w:val="2"/>
            <w:tcBorders>
              <w:top w:val="single" w:sz="4" w:space="0" w:color="2DA2BF"/>
              <w:left w:val="single" w:sz="4" w:space="0" w:color="auto"/>
              <w:bottom w:val="single" w:sz="4" w:space="0" w:color="2DA2BF"/>
              <w:right w:val="single" w:sz="4" w:space="0" w:color="2DA2BF"/>
            </w:tcBorders>
          </w:tcPr>
          <w:p w14:paraId="71C2E562" w14:textId="73F7BED0" w:rsidR="00E871A9" w:rsidRDefault="00E871A9" w:rsidP="00E871A9">
            <w:r>
              <w:t xml:space="preserve">Should have GPS location </w:t>
            </w:r>
            <w:r w:rsidR="00FD7DEE">
              <w:t>cap</w:t>
            </w:r>
            <w:r>
              <w:t>ability</w:t>
            </w:r>
          </w:p>
        </w:tc>
        <w:sdt>
          <w:sdtPr>
            <w:id w:val="-1187133827"/>
            <w:placeholder>
              <w:docPart w:val="68D404159E4B49E798BB4501FE086B3C"/>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5CE6D0C5" w14:textId="67B36FF9" w:rsidR="00E871A9" w:rsidRDefault="00E871A9" w:rsidP="00E871A9">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82574133"/>
            <w:placeholder>
              <w:docPart w:val="60EF6B082AFA4968BA3E7204B93B7698"/>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1DE3EC43" w14:textId="1E4EF9A0" w:rsidR="00E871A9" w:rsidRDefault="00E871A9" w:rsidP="00E871A9">
                <w:r w:rsidRPr="00987C9C">
                  <w:rPr>
                    <w:rStyle w:val="PlaceholderText"/>
                  </w:rPr>
                  <w:t xml:space="preserve">Click here to enter </w:t>
                </w:r>
                <w:r>
                  <w:rPr>
                    <w:rStyle w:val="PlaceholderText"/>
                  </w:rPr>
                  <w:t>Comments</w:t>
                </w:r>
                <w:r w:rsidRPr="00987C9C">
                  <w:rPr>
                    <w:rStyle w:val="PlaceholderText"/>
                  </w:rPr>
                  <w:t>.</w:t>
                </w:r>
              </w:p>
            </w:tc>
          </w:sdtContent>
        </w:sdt>
      </w:tr>
      <w:tr w:rsidR="00E871A9" w14:paraId="0AB39A3D"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593A62EA" w14:textId="7A434ED4" w:rsidR="00E871A9" w:rsidRDefault="00E871A9" w:rsidP="00E871A9">
            <w:pPr>
              <w:rPr>
                <w:b/>
                <w:bCs/>
              </w:rPr>
            </w:pPr>
            <w:r>
              <w:rPr>
                <w:b/>
                <w:bCs/>
              </w:rPr>
              <w:t>MSS003</w:t>
            </w:r>
          </w:p>
        </w:tc>
        <w:tc>
          <w:tcPr>
            <w:tcW w:w="4838" w:type="dxa"/>
            <w:gridSpan w:val="2"/>
            <w:tcBorders>
              <w:top w:val="single" w:sz="4" w:space="0" w:color="2DA2BF"/>
              <w:left w:val="single" w:sz="4" w:space="0" w:color="auto"/>
              <w:bottom w:val="single" w:sz="4" w:space="0" w:color="2DA2BF"/>
              <w:right w:val="single" w:sz="4" w:space="0" w:color="2DA2BF"/>
            </w:tcBorders>
          </w:tcPr>
          <w:p w14:paraId="2FF18A2B" w14:textId="4BC00B45" w:rsidR="00E871A9" w:rsidRDefault="004E37D8" w:rsidP="00E871A9">
            <w:r>
              <w:t>Should be highly portable</w:t>
            </w:r>
          </w:p>
        </w:tc>
        <w:sdt>
          <w:sdtPr>
            <w:id w:val="-559086270"/>
            <w:placeholder>
              <w:docPart w:val="26092C90A2B747168CCA1ADEDE53995B"/>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604E6152" w14:textId="7CC317B9" w:rsidR="00E871A9" w:rsidRDefault="00E871A9" w:rsidP="00E871A9">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287659869"/>
            <w:placeholder>
              <w:docPart w:val="A5BFB8E6C13B423599181E6E794EE13C"/>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39F86E7E" w14:textId="3BB98D63" w:rsidR="00E871A9" w:rsidRDefault="00E871A9" w:rsidP="00E871A9">
                <w:r w:rsidRPr="00987C9C">
                  <w:rPr>
                    <w:rStyle w:val="PlaceholderText"/>
                  </w:rPr>
                  <w:t xml:space="preserve">Click here to enter </w:t>
                </w:r>
                <w:r>
                  <w:rPr>
                    <w:rStyle w:val="PlaceholderText"/>
                  </w:rPr>
                  <w:t>Comments</w:t>
                </w:r>
                <w:r w:rsidRPr="00987C9C">
                  <w:rPr>
                    <w:rStyle w:val="PlaceholderText"/>
                  </w:rPr>
                  <w:t>.</w:t>
                </w:r>
              </w:p>
            </w:tc>
          </w:sdtContent>
        </w:sdt>
      </w:tr>
      <w:tr w:rsidR="004E37D8" w14:paraId="51B93369"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1C3F7073" w14:textId="08E4F74A" w:rsidR="004E37D8" w:rsidRDefault="004E37D8" w:rsidP="004E37D8">
            <w:pPr>
              <w:rPr>
                <w:b/>
                <w:bCs/>
              </w:rPr>
            </w:pPr>
            <w:r>
              <w:rPr>
                <w:b/>
                <w:bCs/>
              </w:rPr>
              <w:lastRenderedPageBreak/>
              <w:t>MSS004</w:t>
            </w:r>
          </w:p>
        </w:tc>
        <w:tc>
          <w:tcPr>
            <w:tcW w:w="4838" w:type="dxa"/>
            <w:gridSpan w:val="2"/>
            <w:tcBorders>
              <w:top w:val="single" w:sz="4" w:space="0" w:color="2DA2BF"/>
              <w:left w:val="single" w:sz="4" w:space="0" w:color="auto"/>
              <w:bottom w:val="single" w:sz="4" w:space="0" w:color="2DA2BF"/>
              <w:right w:val="single" w:sz="4" w:space="0" w:color="2DA2BF"/>
            </w:tcBorders>
          </w:tcPr>
          <w:p w14:paraId="48C9A672" w14:textId="1FC80003" w:rsidR="004E37D8" w:rsidRDefault="004E37D8" w:rsidP="004E37D8">
            <w:r>
              <w:t xml:space="preserve">Should be able to capture accurate measurement </w:t>
            </w:r>
            <w:r w:rsidR="00FD7DEE">
              <w:t xml:space="preserve">of bathymetry </w:t>
            </w:r>
            <w:r>
              <w:t>data of underwater structures, objects and sites</w:t>
            </w:r>
          </w:p>
        </w:tc>
        <w:sdt>
          <w:sdtPr>
            <w:id w:val="357634895"/>
            <w:placeholder>
              <w:docPart w:val="5326982AA34345258CB57A0B28958722"/>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7B0345DE" w14:textId="73CF8A2D" w:rsidR="004E37D8" w:rsidRDefault="004E37D8" w:rsidP="004E37D8">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317307039"/>
            <w:placeholder>
              <w:docPart w:val="6D7B6E4A88A5425996F2E3EE0E1EE34C"/>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479C496A" w14:textId="5FD35464" w:rsidR="004E37D8" w:rsidRDefault="004E37D8" w:rsidP="004E37D8">
                <w:r w:rsidRPr="00987C9C">
                  <w:rPr>
                    <w:rStyle w:val="PlaceholderText"/>
                  </w:rPr>
                  <w:t xml:space="preserve">Click here to enter </w:t>
                </w:r>
                <w:r>
                  <w:rPr>
                    <w:rStyle w:val="PlaceholderText"/>
                  </w:rPr>
                  <w:t>Comments</w:t>
                </w:r>
                <w:r w:rsidRPr="00987C9C">
                  <w:rPr>
                    <w:rStyle w:val="PlaceholderText"/>
                  </w:rPr>
                  <w:t>.</w:t>
                </w:r>
              </w:p>
            </w:tc>
          </w:sdtContent>
        </w:sdt>
      </w:tr>
      <w:tr w:rsidR="004E37D8" w14:paraId="1786EE9A"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7B0C33CC" w14:textId="4C48D029" w:rsidR="004E37D8" w:rsidRDefault="004E37D8" w:rsidP="004E37D8">
            <w:pPr>
              <w:rPr>
                <w:b/>
                <w:bCs/>
              </w:rPr>
            </w:pPr>
            <w:r>
              <w:rPr>
                <w:b/>
                <w:bCs/>
              </w:rPr>
              <w:t>MSS005</w:t>
            </w:r>
          </w:p>
        </w:tc>
        <w:tc>
          <w:tcPr>
            <w:tcW w:w="4838" w:type="dxa"/>
            <w:gridSpan w:val="2"/>
            <w:tcBorders>
              <w:top w:val="single" w:sz="4" w:space="0" w:color="2DA2BF"/>
              <w:left w:val="single" w:sz="4" w:space="0" w:color="auto"/>
              <w:bottom w:val="single" w:sz="4" w:space="0" w:color="2DA2BF"/>
              <w:right w:val="single" w:sz="4" w:space="0" w:color="2DA2BF"/>
            </w:tcBorders>
          </w:tcPr>
          <w:p w14:paraId="1E2C1D36" w14:textId="7DF5F4EF" w:rsidR="004E37D8" w:rsidRDefault="00FD7DEE" w:rsidP="004E37D8">
            <w:r>
              <w:t>Must be able to integrate with the processing software</w:t>
            </w:r>
          </w:p>
        </w:tc>
        <w:sdt>
          <w:sdtPr>
            <w:id w:val="-1071656619"/>
            <w:placeholder>
              <w:docPart w:val="8BBDA3B122B94941BD69086EC71F7B07"/>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1D695D16" w14:textId="0296F9B9" w:rsidR="004E37D8" w:rsidRDefault="004E37D8" w:rsidP="004E37D8">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396402908"/>
            <w:placeholder>
              <w:docPart w:val="D1D155C4286F4A1AA434E0B9E82E0988"/>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6E24DEDE" w14:textId="40E2AAF5" w:rsidR="004E37D8" w:rsidRDefault="004E37D8" w:rsidP="004E37D8">
                <w:r w:rsidRPr="00987C9C">
                  <w:rPr>
                    <w:rStyle w:val="PlaceholderText"/>
                  </w:rPr>
                  <w:t xml:space="preserve">Click here to enter </w:t>
                </w:r>
                <w:r>
                  <w:rPr>
                    <w:rStyle w:val="PlaceholderText"/>
                  </w:rPr>
                  <w:t>Comments</w:t>
                </w:r>
                <w:r w:rsidRPr="00987C9C">
                  <w:rPr>
                    <w:rStyle w:val="PlaceholderText"/>
                  </w:rPr>
                  <w:t>.</w:t>
                </w:r>
              </w:p>
            </w:tc>
          </w:sdtContent>
        </w:sdt>
      </w:tr>
      <w:tr w:rsidR="004E37D8" w14:paraId="6CFF8998"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5E844163" w14:textId="18426233" w:rsidR="004E37D8" w:rsidRDefault="004E37D8" w:rsidP="004E37D8">
            <w:pPr>
              <w:rPr>
                <w:b/>
                <w:bCs/>
              </w:rPr>
            </w:pPr>
            <w:r>
              <w:rPr>
                <w:b/>
                <w:bCs/>
              </w:rPr>
              <w:t>MSS006</w:t>
            </w:r>
          </w:p>
        </w:tc>
        <w:tc>
          <w:tcPr>
            <w:tcW w:w="4838" w:type="dxa"/>
            <w:gridSpan w:val="2"/>
            <w:tcBorders>
              <w:top w:val="single" w:sz="4" w:space="0" w:color="2DA2BF"/>
              <w:left w:val="single" w:sz="4" w:space="0" w:color="auto"/>
              <w:bottom w:val="single" w:sz="4" w:space="0" w:color="2DA2BF"/>
              <w:right w:val="single" w:sz="4" w:space="0" w:color="2DA2BF"/>
            </w:tcBorders>
          </w:tcPr>
          <w:p w14:paraId="12CD4C0F" w14:textId="1732E28E" w:rsidR="004E37D8" w:rsidRDefault="00FD7DEE" w:rsidP="004E37D8">
            <w:r>
              <w:t>Must have a minimum of 120 degree swath</w:t>
            </w:r>
            <w:r w:rsidR="00414786">
              <w:t xml:space="preserve"> port to starboard scanning area</w:t>
            </w:r>
          </w:p>
        </w:tc>
        <w:sdt>
          <w:sdtPr>
            <w:id w:val="887920750"/>
            <w:placeholder>
              <w:docPart w:val="8157DD57101C433FA19C517B0C010BA7"/>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68EB8DCD" w14:textId="010038D1" w:rsidR="004E37D8" w:rsidRDefault="004E37D8" w:rsidP="004E37D8">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990163558"/>
            <w:placeholder>
              <w:docPart w:val="D957E4EC69904FFE947A692625C48D8C"/>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2FABCDB6" w14:textId="7D62640E" w:rsidR="004E37D8" w:rsidRDefault="004E37D8" w:rsidP="004E37D8">
                <w:r w:rsidRPr="00987C9C">
                  <w:rPr>
                    <w:rStyle w:val="PlaceholderText"/>
                  </w:rPr>
                  <w:t xml:space="preserve">Click here to enter </w:t>
                </w:r>
                <w:r>
                  <w:rPr>
                    <w:rStyle w:val="PlaceholderText"/>
                  </w:rPr>
                  <w:t>Comments</w:t>
                </w:r>
                <w:r w:rsidRPr="00987C9C">
                  <w:rPr>
                    <w:rStyle w:val="PlaceholderText"/>
                  </w:rPr>
                  <w:t>.</w:t>
                </w:r>
              </w:p>
            </w:tc>
          </w:sdtContent>
        </w:sdt>
      </w:tr>
      <w:tr w:rsidR="00FD7DEE" w14:paraId="3EFD54F3"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1A665B52" w14:textId="17B0B370" w:rsidR="00FD7DEE" w:rsidRDefault="00FD7DEE" w:rsidP="00FD7DEE">
            <w:pPr>
              <w:rPr>
                <w:b/>
                <w:bCs/>
              </w:rPr>
            </w:pPr>
            <w:r>
              <w:rPr>
                <w:b/>
                <w:bCs/>
              </w:rPr>
              <w:t>MSS007</w:t>
            </w:r>
          </w:p>
        </w:tc>
        <w:tc>
          <w:tcPr>
            <w:tcW w:w="4838" w:type="dxa"/>
            <w:gridSpan w:val="2"/>
            <w:tcBorders>
              <w:top w:val="single" w:sz="4" w:space="0" w:color="2DA2BF"/>
              <w:left w:val="single" w:sz="4" w:space="0" w:color="auto"/>
              <w:bottom w:val="single" w:sz="4" w:space="0" w:color="2DA2BF"/>
              <w:right w:val="single" w:sz="4" w:space="0" w:color="2DA2BF"/>
            </w:tcBorders>
          </w:tcPr>
          <w:p w14:paraId="63CA2271" w14:textId="75C8F03F" w:rsidR="00FD7DEE" w:rsidRDefault="00414786" w:rsidP="00FD7DEE">
            <w:r>
              <w:t>Must include the processing and conversion software</w:t>
            </w:r>
          </w:p>
        </w:tc>
        <w:sdt>
          <w:sdtPr>
            <w:id w:val="1981186871"/>
            <w:placeholder>
              <w:docPart w:val="3491C3D2835D40E7ACB234025CC9D17F"/>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5C983818" w14:textId="05F9565C" w:rsidR="00FD7DEE" w:rsidRDefault="00FD7DEE" w:rsidP="00FD7DEE">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129279037"/>
            <w:placeholder>
              <w:docPart w:val="094E551B33304C8AB5959184BAD3A76C"/>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56ACD1E6" w14:textId="1155D411" w:rsidR="00FD7DEE" w:rsidRDefault="00FD7DEE" w:rsidP="00FD7DEE">
                <w:r w:rsidRPr="00987C9C">
                  <w:rPr>
                    <w:rStyle w:val="PlaceholderText"/>
                  </w:rPr>
                  <w:t xml:space="preserve">Click here to enter </w:t>
                </w:r>
                <w:r>
                  <w:rPr>
                    <w:rStyle w:val="PlaceholderText"/>
                  </w:rPr>
                  <w:t>Comments</w:t>
                </w:r>
                <w:r w:rsidRPr="00987C9C">
                  <w:rPr>
                    <w:rStyle w:val="PlaceholderText"/>
                  </w:rPr>
                  <w:t>.</w:t>
                </w:r>
              </w:p>
            </w:tc>
          </w:sdtContent>
        </w:sdt>
      </w:tr>
      <w:tr w:rsidR="00414786" w14:paraId="02F18165"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7C6C05B5" w14:textId="70E94020" w:rsidR="00414786" w:rsidRDefault="00414786" w:rsidP="00414786">
            <w:pPr>
              <w:rPr>
                <w:b/>
                <w:bCs/>
              </w:rPr>
            </w:pPr>
            <w:r>
              <w:rPr>
                <w:b/>
                <w:bCs/>
              </w:rPr>
              <w:t>MSS008</w:t>
            </w:r>
          </w:p>
        </w:tc>
        <w:tc>
          <w:tcPr>
            <w:tcW w:w="4838" w:type="dxa"/>
            <w:gridSpan w:val="2"/>
            <w:tcBorders>
              <w:top w:val="single" w:sz="4" w:space="0" w:color="2DA2BF"/>
              <w:left w:val="single" w:sz="4" w:space="0" w:color="auto"/>
              <w:bottom w:val="single" w:sz="4" w:space="0" w:color="2DA2BF"/>
              <w:right w:val="single" w:sz="4" w:space="0" w:color="2DA2BF"/>
            </w:tcBorders>
          </w:tcPr>
          <w:p w14:paraId="5723D8FA" w14:textId="6567003F" w:rsidR="00414786" w:rsidRDefault="00414786" w:rsidP="00414786">
            <w:r>
              <w:t>Must be integrate with new/existing mapping solution</w:t>
            </w:r>
          </w:p>
        </w:tc>
        <w:sdt>
          <w:sdtPr>
            <w:id w:val="536472234"/>
            <w:placeholder>
              <w:docPart w:val="07F6BFC2D3814555854C2296FE74A239"/>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1547E223" w14:textId="1E4087E8" w:rsidR="00414786" w:rsidRDefault="00414786" w:rsidP="00414786">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64853427"/>
            <w:placeholder>
              <w:docPart w:val="47CC4ABC6B0B4C98B9BE99999BB5D134"/>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01BB211A" w14:textId="43C4AADD" w:rsidR="00414786" w:rsidRDefault="00414786" w:rsidP="00414786">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1DFE9C1D" w14:textId="77777777" w:rsidTr="00356D0F">
        <w:trPr>
          <w:trHeight w:val="579"/>
        </w:trPr>
        <w:tc>
          <w:tcPr>
            <w:tcW w:w="10330" w:type="dxa"/>
            <w:gridSpan w:val="6"/>
            <w:tcBorders>
              <w:top w:val="single" w:sz="4" w:space="0" w:color="2DA2BF"/>
              <w:left w:val="single" w:sz="4" w:space="0" w:color="2DA2BF"/>
              <w:bottom w:val="single" w:sz="4" w:space="0" w:color="2DA2BF"/>
              <w:right w:val="single" w:sz="4" w:space="0" w:color="2DA2BF"/>
            </w:tcBorders>
          </w:tcPr>
          <w:p w14:paraId="5373D6A7" w14:textId="531F143F" w:rsidR="00292EA3" w:rsidRDefault="00292EA3" w:rsidP="00292EA3">
            <w:pPr>
              <w:pStyle w:val="Heading2"/>
              <w:ind w:left="540"/>
            </w:pPr>
            <w:bookmarkStart w:id="57" w:name="_Toc531352040"/>
            <w:r w:rsidRPr="00784C26">
              <w:t>Precise Levelling and Accessories</w:t>
            </w:r>
            <w:r>
              <w:t xml:space="preserve"> (PLA)</w:t>
            </w:r>
            <w:bookmarkEnd w:id="57"/>
          </w:p>
        </w:tc>
      </w:tr>
      <w:tr w:rsidR="00292EA3" w14:paraId="2FC3FB59"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500FCE59" w14:textId="0BFD88D0" w:rsidR="00292EA3" w:rsidRPr="00FB005A" w:rsidRDefault="00292EA3" w:rsidP="00292EA3">
            <w:pPr>
              <w:rPr>
                <w:b/>
                <w:bCs/>
              </w:rPr>
            </w:pPr>
            <w:r>
              <w:rPr>
                <w:b/>
                <w:bCs/>
              </w:rPr>
              <w:t>PLA001</w:t>
            </w:r>
          </w:p>
        </w:tc>
        <w:tc>
          <w:tcPr>
            <w:tcW w:w="4838" w:type="dxa"/>
            <w:gridSpan w:val="2"/>
            <w:tcBorders>
              <w:top w:val="single" w:sz="4" w:space="0" w:color="2DA2BF"/>
              <w:left w:val="single" w:sz="4" w:space="0" w:color="auto"/>
              <w:bottom w:val="single" w:sz="4" w:space="0" w:color="2DA2BF"/>
              <w:right w:val="single" w:sz="4" w:space="0" w:color="2DA2BF"/>
            </w:tcBorders>
          </w:tcPr>
          <w:p w14:paraId="096C1E27" w14:textId="1C43181D" w:rsidR="00292EA3" w:rsidRPr="00FB005A" w:rsidRDefault="00292EA3" w:rsidP="00292EA3">
            <w:pPr>
              <w:rPr>
                <w:color w:val="000000"/>
              </w:rPr>
            </w:pPr>
            <w:r>
              <w:rPr>
                <w:color w:val="000000"/>
              </w:rPr>
              <w:t>Should be water and fog proof</w:t>
            </w:r>
          </w:p>
        </w:tc>
        <w:sdt>
          <w:sdtPr>
            <w:id w:val="-2122523777"/>
            <w:placeholder>
              <w:docPart w:val="250B109FBE8347A1A68D4489C92377B4"/>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13CD6E46" w14:textId="73ED4796"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84627527"/>
            <w:placeholder>
              <w:docPart w:val="2C51766D03554C859BAA7DA04614552B"/>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4B0C3E6F" w14:textId="7DC21A1F"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25DE3DE3"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6D9B0566" w14:textId="0A76947E" w:rsidR="00292EA3" w:rsidRPr="00FB005A" w:rsidRDefault="00292EA3" w:rsidP="00292EA3">
            <w:pPr>
              <w:rPr>
                <w:b/>
                <w:bCs/>
              </w:rPr>
            </w:pPr>
            <w:r>
              <w:rPr>
                <w:b/>
                <w:bCs/>
              </w:rPr>
              <w:t>PLA002</w:t>
            </w:r>
          </w:p>
        </w:tc>
        <w:tc>
          <w:tcPr>
            <w:tcW w:w="4838" w:type="dxa"/>
            <w:gridSpan w:val="2"/>
            <w:tcBorders>
              <w:top w:val="single" w:sz="4" w:space="0" w:color="2DA2BF"/>
              <w:left w:val="single" w:sz="4" w:space="0" w:color="auto"/>
              <w:bottom w:val="single" w:sz="4" w:space="0" w:color="2DA2BF"/>
              <w:right w:val="single" w:sz="4" w:space="0" w:color="2DA2BF"/>
            </w:tcBorders>
          </w:tcPr>
          <w:p w14:paraId="6F2B105D" w14:textId="439B8BE5" w:rsidR="00292EA3" w:rsidRPr="00FB005A" w:rsidRDefault="00292EA3" w:rsidP="00292EA3">
            <w:pPr>
              <w:rPr>
                <w:color w:val="000000"/>
              </w:rPr>
            </w:pPr>
            <w:r>
              <w:rPr>
                <w:color w:val="000000"/>
              </w:rPr>
              <w:t xml:space="preserve">Should provide high accuracy </w:t>
            </w:r>
            <w:r>
              <w:t xml:space="preserve">levelling for 1km double run ±0.8mm without micrometre and ±0.4mm with micrometre, or better </w:t>
            </w:r>
          </w:p>
        </w:tc>
        <w:sdt>
          <w:sdtPr>
            <w:id w:val="-350188216"/>
            <w:placeholder>
              <w:docPart w:val="FA31B35B9604474CA842F77EE0FE50F3"/>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621FB8CB" w14:textId="272654A0"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899057754"/>
            <w:placeholder>
              <w:docPart w:val="76BAA4AF70BE4E33BA1DF4915F90E436"/>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76012B12" w14:textId="226E056F"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5E12300F"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18BF9670" w14:textId="022B5C2D" w:rsidR="00292EA3" w:rsidRPr="00FB005A" w:rsidRDefault="00292EA3" w:rsidP="00292EA3">
            <w:pPr>
              <w:rPr>
                <w:b/>
                <w:bCs/>
              </w:rPr>
            </w:pPr>
            <w:r>
              <w:rPr>
                <w:b/>
                <w:bCs/>
              </w:rPr>
              <w:t>PLA003</w:t>
            </w:r>
          </w:p>
        </w:tc>
        <w:tc>
          <w:tcPr>
            <w:tcW w:w="4838" w:type="dxa"/>
            <w:gridSpan w:val="2"/>
            <w:tcBorders>
              <w:top w:val="single" w:sz="4" w:space="0" w:color="2DA2BF"/>
              <w:left w:val="single" w:sz="4" w:space="0" w:color="auto"/>
              <w:bottom w:val="single" w:sz="4" w:space="0" w:color="2DA2BF"/>
              <w:right w:val="single" w:sz="4" w:space="0" w:color="2DA2BF"/>
            </w:tcBorders>
          </w:tcPr>
          <w:p w14:paraId="08FB00B0" w14:textId="2EA3334A" w:rsidR="00292EA3" w:rsidRPr="00FB005A" w:rsidRDefault="00292EA3" w:rsidP="00292EA3">
            <w:pPr>
              <w:rPr>
                <w:color w:val="000000"/>
              </w:rPr>
            </w:pPr>
            <w:r>
              <w:rPr>
                <w:color w:val="000000"/>
              </w:rPr>
              <w:t>Should have automatic compensator and must prevent magnetic interference</w:t>
            </w:r>
          </w:p>
        </w:tc>
        <w:sdt>
          <w:sdtPr>
            <w:id w:val="1129907551"/>
            <w:placeholder>
              <w:docPart w:val="931E32AA964F485BA296532919B20439"/>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205603AE" w14:textId="5926A3C8"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235614551"/>
            <w:placeholder>
              <w:docPart w:val="CE8516552A9F4572AD186E0978030528"/>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1ED7F657" w14:textId="0F63F321"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372D76B4"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1B680B25" w14:textId="547BD8E1" w:rsidR="00292EA3" w:rsidRPr="00FB005A" w:rsidRDefault="00292EA3" w:rsidP="00292EA3">
            <w:pPr>
              <w:rPr>
                <w:b/>
                <w:bCs/>
              </w:rPr>
            </w:pPr>
            <w:r>
              <w:rPr>
                <w:b/>
                <w:bCs/>
              </w:rPr>
              <w:t>PLA004</w:t>
            </w:r>
          </w:p>
        </w:tc>
        <w:tc>
          <w:tcPr>
            <w:tcW w:w="4838" w:type="dxa"/>
            <w:gridSpan w:val="2"/>
            <w:tcBorders>
              <w:top w:val="single" w:sz="4" w:space="0" w:color="2DA2BF"/>
              <w:left w:val="single" w:sz="4" w:space="0" w:color="auto"/>
              <w:bottom w:val="single" w:sz="4" w:space="0" w:color="2DA2BF"/>
              <w:right w:val="single" w:sz="4" w:space="0" w:color="2DA2BF"/>
            </w:tcBorders>
          </w:tcPr>
          <w:p w14:paraId="018038C0" w14:textId="2867550A" w:rsidR="00292EA3" w:rsidRPr="00FB005A" w:rsidRDefault="00292EA3" w:rsidP="00292EA3">
            <w:pPr>
              <w:rPr>
                <w:color w:val="000000"/>
              </w:rPr>
            </w:pPr>
            <w:r>
              <w:rPr>
                <w:color w:val="000000"/>
              </w:rPr>
              <w:t>Should have the ability to operate effectively in extreme conditions, including high humidity</w:t>
            </w:r>
          </w:p>
        </w:tc>
        <w:sdt>
          <w:sdtPr>
            <w:id w:val="-850948395"/>
            <w:placeholder>
              <w:docPart w:val="8F74C4DCF6FB49769BAD385917AD517F"/>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2F0DDAF8" w14:textId="73EB6BEF"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318417892"/>
            <w:placeholder>
              <w:docPart w:val="75F367A1DFFB4FC4927CC59257DDB17F"/>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41961EEE" w14:textId="23CDC687"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6F8581BE"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6B3A96FD" w14:textId="2E3C01DD" w:rsidR="00292EA3" w:rsidRPr="00FB005A" w:rsidRDefault="00292EA3" w:rsidP="00292EA3">
            <w:pPr>
              <w:rPr>
                <w:b/>
                <w:bCs/>
              </w:rPr>
            </w:pPr>
            <w:r>
              <w:rPr>
                <w:b/>
                <w:bCs/>
              </w:rPr>
              <w:t>PLA005</w:t>
            </w:r>
          </w:p>
        </w:tc>
        <w:tc>
          <w:tcPr>
            <w:tcW w:w="4838" w:type="dxa"/>
            <w:gridSpan w:val="2"/>
            <w:tcBorders>
              <w:top w:val="single" w:sz="4" w:space="0" w:color="2DA2BF"/>
              <w:left w:val="single" w:sz="4" w:space="0" w:color="auto"/>
              <w:bottom w:val="single" w:sz="4" w:space="0" w:color="2DA2BF"/>
              <w:right w:val="single" w:sz="4" w:space="0" w:color="2DA2BF"/>
            </w:tcBorders>
          </w:tcPr>
          <w:p w14:paraId="41BF54C8" w14:textId="45D47FDA" w:rsidR="00292EA3" w:rsidRPr="00FB005A" w:rsidRDefault="00292EA3" w:rsidP="00292EA3">
            <w:pPr>
              <w:rPr>
                <w:color w:val="000000"/>
              </w:rPr>
            </w:pPr>
            <w:r>
              <w:rPr>
                <w:color w:val="000000"/>
              </w:rPr>
              <w:t xml:space="preserve">Should have </w:t>
            </w:r>
            <w:r>
              <w:t>34x high-magnification, high-resolution telescope to assure sharp images in poor light</w:t>
            </w:r>
          </w:p>
        </w:tc>
        <w:sdt>
          <w:sdtPr>
            <w:id w:val="-1679039206"/>
            <w:placeholder>
              <w:docPart w:val="23354088A17B4D16A637FFFA322906E9"/>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642453A5" w14:textId="7C77534C"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65532641"/>
            <w:placeholder>
              <w:docPart w:val="3C394A30195C459F9BA7F9458B29BCBE"/>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60A9DCB9" w14:textId="01325ECE"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520524EF"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3096F567" w14:textId="313D4620" w:rsidR="00292EA3" w:rsidRDefault="00292EA3" w:rsidP="00292EA3">
            <w:pPr>
              <w:rPr>
                <w:b/>
                <w:bCs/>
              </w:rPr>
            </w:pPr>
            <w:r>
              <w:rPr>
                <w:b/>
                <w:bCs/>
              </w:rPr>
              <w:t>PLA006</w:t>
            </w:r>
          </w:p>
        </w:tc>
        <w:tc>
          <w:tcPr>
            <w:tcW w:w="4838" w:type="dxa"/>
            <w:gridSpan w:val="2"/>
            <w:tcBorders>
              <w:top w:val="single" w:sz="4" w:space="0" w:color="2DA2BF"/>
              <w:left w:val="single" w:sz="4" w:space="0" w:color="auto"/>
              <w:bottom w:val="single" w:sz="4" w:space="0" w:color="2DA2BF"/>
              <w:right w:val="single" w:sz="4" w:space="0" w:color="2DA2BF"/>
            </w:tcBorders>
          </w:tcPr>
          <w:p w14:paraId="2A5140AB" w14:textId="42568A0D" w:rsidR="00292EA3" w:rsidRDefault="00292EA3" w:rsidP="00292EA3">
            <w:pPr>
              <w:rPr>
                <w:color w:val="000000"/>
              </w:rPr>
            </w:pPr>
            <w:r>
              <w:rPr>
                <w:color w:val="000000"/>
              </w:rPr>
              <w:t>Should have a medium-duty, aluminium tripod</w:t>
            </w:r>
          </w:p>
        </w:tc>
        <w:sdt>
          <w:sdtPr>
            <w:id w:val="1874257145"/>
            <w:placeholder>
              <w:docPart w:val="E00013BD2B774273A8FA17061A92E481"/>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0A2AA835" w14:textId="6E87D2F0"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063623625"/>
            <w:placeholder>
              <w:docPart w:val="346EC6BCF8B44AE09BCEAFFE81B98C9B"/>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2183A2B1" w14:textId="4B48F86E"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337B329C"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060301C5" w14:textId="2AD31BD1" w:rsidR="00292EA3" w:rsidRDefault="00292EA3" w:rsidP="00292EA3">
            <w:pPr>
              <w:rPr>
                <w:b/>
                <w:bCs/>
              </w:rPr>
            </w:pPr>
            <w:r>
              <w:rPr>
                <w:b/>
                <w:bCs/>
              </w:rPr>
              <w:t>PLA007</w:t>
            </w:r>
          </w:p>
        </w:tc>
        <w:tc>
          <w:tcPr>
            <w:tcW w:w="4838" w:type="dxa"/>
            <w:gridSpan w:val="2"/>
            <w:tcBorders>
              <w:top w:val="single" w:sz="4" w:space="0" w:color="2DA2BF"/>
              <w:left w:val="single" w:sz="4" w:space="0" w:color="auto"/>
              <w:bottom w:val="single" w:sz="4" w:space="0" w:color="2DA2BF"/>
              <w:right w:val="single" w:sz="4" w:space="0" w:color="2DA2BF"/>
            </w:tcBorders>
          </w:tcPr>
          <w:p w14:paraId="3C67A21B" w14:textId="18516CD5" w:rsidR="00292EA3" w:rsidRDefault="00292EA3" w:rsidP="00292EA3">
            <w:pPr>
              <w:rPr>
                <w:color w:val="000000"/>
              </w:rPr>
            </w:pPr>
            <w:r>
              <w:rPr>
                <w:color w:val="000000"/>
              </w:rPr>
              <w:t>Should have two (2) grade rods, with 5 sections telescopic and 5 meter metric</w:t>
            </w:r>
          </w:p>
        </w:tc>
        <w:sdt>
          <w:sdtPr>
            <w:id w:val="-1800148960"/>
            <w:placeholder>
              <w:docPart w:val="880B2B6E89F046CC9DAAABCD3E56A100"/>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6EC2C0D8" w14:textId="62967401"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697112027"/>
            <w:placeholder>
              <w:docPart w:val="0181191D4C6E43DDB434BFB3C601DF0D"/>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406D12E8" w14:textId="0AF115B7"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3D7330E8" w14:textId="77777777" w:rsidTr="00356D0F">
        <w:tc>
          <w:tcPr>
            <w:tcW w:w="10330" w:type="dxa"/>
            <w:gridSpan w:val="6"/>
            <w:tcBorders>
              <w:top w:val="single" w:sz="4" w:space="0" w:color="2DA2BF"/>
              <w:left w:val="single" w:sz="4" w:space="0" w:color="2DA2BF"/>
              <w:bottom w:val="single" w:sz="4" w:space="0" w:color="2DA2BF"/>
              <w:right w:val="single" w:sz="4" w:space="0" w:color="2DA2BF"/>
            </w:tcBorders>
          </w:tcPr>
          <w:p w14:paraId="20C194B9" w14:textId="5DD63C32" w:rsidR="00292EA3" w:rsidRDefault="00292EA3" w:rsidP="00292EA3">
            <w:pPr>
              <w:pStyle w:val="Heading2"/>
              <w:ind w:left="540"/>
            </w:pPr>
            <w:bookmarkStart w:id="58" w:name="_Toc531352041"/>
            <w:r w:rsidRPr="00784C26">
              <w:t>Electronic Level and Accessories</w:t>
            </w:r>
            <w:r>
              <w:t xml:space="preserve"> (ELA)</w:t>
            </w:r>
            <w:bookmarkEnd w:id="58"/>
          </w:p>
        </w:tc>
      </w:tr>
      <w:tr w:rsidR="00292EA3" w14:paraId="11A0476D"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37E553BD" w14:textId="7ED03E4D" w:rsidR="00292EA3" w:rsidRDefault="00292EA3" w:rsidP="00292EA3">
            <w:pPr>
              <w:rPr>
                <w:b/>
                <w:bCs/>
              </w:rPr>
            </w:pPr>
            <w:r>
              <w:rPr>
                <w:b/>
                <w:bCs/>
              </w:rPr>
              <w:t>ELA001</w:t>
            </w:r>
          </w:p>
        </w:tc>
        <w:tc>
          <w:tcPr>
            <w:tcW w:w="4838" w:type="dxa"/>
            <w:gridSpan w:val="2"/>
            <w:tcBorders>
              <w:top w:val="single" w:sz="4" w:space="0" w:color="2DA2BF"/>
              <w:left w:val="single" w:sz="4" w:space="0" w:color="auto"/>
              <w:bottom w:val="single" w:sz="4" w:space="0" w:color="2DA2BF"/>
              <w:right w:val="single" w:sz="4" w:space="0" w:color="2DA2BF"/>
            </w:tcBorders>
          </w:tcPr>
          <w:p w14:paraId="73CA39CC" w14:textId="63773B35" w:rsidR="00292EA3" w:rsidRPr="00FB005A" w:rsidRDefault="00292EA3" w:rsidP="00292EA3">
            <w:pPr>
              <w:rPr>
                <w:color w:val="000000"/>
              </w:rPr>
            </w:pPr>
            <w:r>
              <w:rPr>
                <w:color w:val="000000"/>
              </w:rPr>
              <w:t xml:space="preserve">Should have a minimum of </w:t>
            </w:r>
            <w:r>
              <w:t>0.3 or 0.7 mm</w:t>
            </w:r>
            <w:r>
              <w:rPr>
                <w:color w:val="000000"/>
              </w:rPr>
              <w:t xml:space="preserve"> </w:t>
            </w:r>
            <w:r>
              <w:t>accuracy level</w:t>
            </w:r>
          </w:p>
        </w:tc>
        <w:sdt>
          <w:sdtPr>
            <w:id w:val="-594780162"/>
            <w:placeholder>
              <w:docPart w:val="6976D391B47A4A15BD6FA5B9BC7CD86C"/>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30183388" w14:textId="3DB3171E"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47887014"/>
            <w:placeholder>
              <w:docPart w:val="CF998662AA82459C883DE446EB90071D"/>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2B7DBBF4" w14:textId="40E3858F"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14288F2A"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54DA236C" w14:textId="15F2FEA5" w:rsidR="00292EA3" w:rsidRDefault="00292EA3" w:rsidP="00292EA3">
            <w:pPr>
              <w:rPr>
                <w:b/>
                <w:bCs/>
              </w:rPr>
            </w:pPr>
            <w:r>
              <w:rPr>
                <w:b/>
                <w:bCs/>
              </w:rPr>
              <w:t>ELA002</w:t>
            </w:r>
          </w:p>
        </w:tc>
        <w:tc>
          <w:tcPr>
            <w:tcW w:w="4838" w:type="dxa"/>
            <w:gridSpan w:val="2"/>
            <w:tcBorders>
              <w:top w:val="single" w:sz="4" w:space="0" w:color="2DA2BF"/>
              <w:left w:val="single" w:sz="4" w:space="0" w:color="auto"/>
              <w:bottom w:val="single" w:sz="4" w:space="0" w:color="2DA2BF"/>
              <w:right w:val="single" w:sz="4" w:space="0" w:color="2DA2BF"/>
            </w:tcBorders>
          </w:tcPr>
          <w:p w14:paraId="4F8DD008" w14:textId="664FF15B" w:rsidR="00292EA3" w:rsidRPr="00D86327" w:rsidRDefault="00292EA3" w:rsidP="00292EA3">
            <w:pPr>
              <w:rPr>
                <w:color w:val="000000"/>
              </w:rPr>
            </w:pPr>
            <w:r w:rsidRPr="00D86327">
              <w:rPr>
                <w:color w:val="000000"/>
              </w:rPr>
              <w:t>Should have dust and waterproof rating of IP55</w:t>
            </w:r>
          </w:p>
        </w:tc>
        <w:sdt>
          <w:sdtPr>
            <w:id w:val="662590700"/>
            <w:placeholder>
              <w:docPart w:val="8A16C497EB8346358E3773E674E1EFF7"/>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0E72AF08" w14:textId="50A81714"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246689190"/>
            <w:placeholder>
              <w:docPart w:val="0DBBF81D711C41C0BFF48ABDD04E7F2D"/>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60B17D80" w14:textId="2269DF7F"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1034A844"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576D355A" w14:textId="2AD68EAA" w:rsidR="00292EA3" w:rsidRDefault="00292EA3" w:rsidP="00292EA3">
            <w:pPr>
              <w:rPr>
                <w:b/>
                <w:bCs/>
              </w:rPr>
            </w:pPr>
            <w:r>
              <w:rPr>
                <w:b/>
                <w:bCs/>
              </w:rPr>
              <w:t>ELA003</w:t>
            </w:r>
          </w:p>
        </w:tc>
        <w:tc>
          <w:tcPr>
            <w:tcW w:w="4838" w:type="dxa"/>
            <w:gridSpan w:val="2"/>
            <w:tcBorders>
              <w:top w:val="single" w:sz="4" w:space="0" w:color="2DA2BF"/>
              <w:left w:val="single" w:sz="4" w:space="0" w:color="auto"/>
              <w:bottom w:val="single" w:sz="4" w:space="0" w:color="2DA2BF"/>
              <w:right w:val="single" w:sz="4" w:space="0" w:color="2DA2BF"/>
            </w:tcBorders>
          </w:tcPr>
          <w:p w14:paraId="13A4972A" w14:textId="6983688A" w:rsidR="00292EA3" w:rsidRPr="00FB005A" w:rsidRDefault="00292EA3" w:rsidP="00292EA3">
            <w:pPr>
              <w:rPr>
                <w:color w:val="000000"/>
              </w:rPr>
            </w:pPr>
            <w:r w:rsidRPr="00D86327">
              <w:rPr>
                <w:color w:val="000000"/>
              </w:rPr>
              <w:t>Should have a minimum 3 day battery life</w:t>
            </w:r>
          </w:p>
        </w:tc>
        <w:sdt>
          <w:sdtPr>
            <w:id w:val="2060667719"/>
            <w:placeholder>
              <w:docPart w:val="BC0B44D32B8B45579D6C71E0C58AFC8E"/>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2C47D517" w14:textId="593B1C63"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499497625"/>
            <w:placeholder>
              <w:docPart w:val="8556C0D75EDE4450A75745974DAF5825"/>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5AC69AFC" w14:textId="0A944197"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015B3806"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743A2C98" w14:textId="042BCEED" w:rsidR="00292EA3" w:rsidRDefault="00292EA3" w:rsidP="00292EA3">
            <w:pPr>
              <w:rPr>
                <w:b/>
                <w:bCs/>
              </w:rPr>
            </w:pPr>
            <w:r>
              <w:rPr>
                <w:b/>
                <w:bCs/>
              </w:rPr>
              <w:t>ELA004</w:t>
            </w:r>
          </w:p>
        </w:tc>
        <w:tc>
          <w:tcPr>
            <w:tcW w:w="4838" w:type="dxa"/>
            <w:gridSpan w:val="2"/>
            <w:tcBorders>
              <w:top w:val="single" w:sz="4" w:space="0" w:color="2DA2BF"/>
              <w:left w:val="single" w:sz="4" w:space="0" w:color="auto"/>
              <w:bottom w:val="single" w:sz="4" w:space="0" w:color="2DA2BF"/>
              <w:right w:val="single" w:sz="4" w:space="0" w:color="2DA2BF"/>
            </w:tcBorders>
          </w:tcPr>
          <w:p w14:paraId="76CDAC57" w14:textId="59E67B76" w:rsidR="00292EA3" w:rsidRPr="00FB005A" w:rsidRDefault="00292EA3" w:rsidP="00292EA3">
            <w:pPr>
              <w:rPr>
                <w:color w:val="000000"/>
              </w:rPr>
            </w:pPr>
            <w:r w:rsidRPr="00D86327">
              <w:rPr>
                <w:color w:val="000000"/>
              </w:rPr>
              <w:t xml:space="preserve">Should allow for USB Storage </w:t>
            </w:r>
          </w:p>
        </w:tc>
        <w:sdt>
          <w:sdtPr>
            <w:id w:val="-569968829"/>
            <w:placeholder>
              <w:docPart w:val="91E933C0A24B4B4D8E9E608B852CBA08"/>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4B597FD0" w14:textId="7B34A5C3"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348206421"/>
            <w:placeholder>
              <w:docPart w:val="0AA589ED02E9484AACABDC5EF19F605F"/>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4389324B" w14:textId="0118FABE"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5F8152FE"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5C7A3CDF" w14:textId="1FAE124C" w:rsidR="00292EA3" w:rsidRDefault="00292EA3" w:rsidP="00292EA3">
            <w:pPr>
              <w:rPr>
                <w:b/>
                <w:bCs/>
              </w:rPr>
            </w:pPr>
            <w:r>
              <w:rPr>
                <w:b/>
                <w:bCs/>
              </w:rPr>
              <w:lastRenderedPageBreak/>
              <w:t>ELA005</w:t>
            </w:r>
          </w:p>
        </w:tc>
        <w:tc>
          <w:tcPr>
            <w:tcW w:w="4838" w:type="dxa"/>
            <w:gridSpan w:val="2"/>
            <w:tcBorders>
              <w:top w:val="single" w:sz="4" w:space="0" w:color="2DA2BF"/>
              <w:left w:val="single" w:sz="4" w:space="0" w:color="auto"/>
              <w:bottom w:val="single" w:sz="4" w:space="0" w:color="2DA2BF"/>
              <w:right w:val="single" w:sz="4" w:space="0" w:color="2DA2BF"/>
            </w:tcBorders>
          </w:tcPr>
          <w:p w14:paraId="587E17E5" w14:textId="649745C3" w:rsidR="00292EA3" w:rsidRPr="00FB005A" w:rsidRDefault="00292EA3" w:rsidP="00292EA3">
            <w:pPr>
              <w:rPr>
                <w:color w:val="000000"/>
              </w:rPr>
            </w:pPr>
            <w:r>
              <w:rPr>
                <w:color w:val="000000"/>
              </w:rPr>
              <w:t>Should have carrying case, battery, data transfer cable and manual</w:t>
            </w:r>
          </w:p>
        </w:tc>
        <w:sdt>
          <w:sdtPr>
            <w:id w:val="-121002342"/>
            <w:placeholder>
              <w:docPart w:val="22B0E1083D1242079E376E40AFA03F42"/>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786780B5" w14:textId="19100AF5"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46634375"/>
            <w:placeholder>
              <w:docPart w:val="D9EE2ADC42B1475BAD06333A681CA996"/>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35C19BC3" w14:textId="12656D06"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5C5E4086"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17A9933C" w14:textId="1A5C4300" w:rsidR="00292EA3" w:rsidRDefault="00292EA3" w:rsidP="00292EA3">
            <w:pPr>
              <w:rPr>
                <w:b/>
                <w:bCs/>
              </w:rPr>
            </w:pPr>
            <w:r>
              <w:rPr>
                <w:b/>
                <w:bCs/>
              </w:rPr>
              <w:t>ELA006</w:t>
            </w:r>
          </w:p>
        </w:tc>
        <w:tc>
          <w:tcPr>
            <w:tcW w:w="4838" w:type="dxa"/>
            <w:gridSpan w:val="2"/>
            <w:tcBorders>
              <w:top w:val="single" w:sz="4" w:space="0" w:color="2DA2BF"/>
              <w:left w:val="single" w:sz="4" w:space="0" w:color="auto"/>
              <w:bottom w:val="single" w:sz="4" w:space="0" w:color="2DA2BF"/>
              <w:right w:val="single" w:sz="4" w:space="0" w:color="2DA2BF"/>
            </w:tcBorders>
          </w:tcPr>
          <w:p w14:paraId="5F821C8B" w14:textId="141A03FC" w:rsidR="00292EA3" w:rsidRDefault="00292EA3" w:rsidP="00292EA3">
            <w:pPr>
              <w:rPr>
                <w:color w:val="000000"/>
              </w:rPr>
            </w:pPr>
            <w:r>
              <w:rPr>
                <w:color w:val="000000"/>
              </w:rPr>
              <w:t>Should have a light weight, aluminium tripod</w:t>
            </w:r>
          </w:p>
        </w:tc>
        <w:sdt>
          <w:sdtPr>
            <w:id w:val="-854029845"/>
            <w:placeholder>
              <w:docPart w:val="70CCDF66F69D41E584A4532F4C4B014F"/>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1D8DDFBB" w14:textId="51145203"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654716898"/>
            <w:placeholder>
              <w:docPart w:val="D163DEFF900748D799C73B03B4791946"/>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66CCDD9A" w14:textId="5B69BDE2"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42B2F7C3"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35736BC6" w14:textId="7B2C3FC5" w:rsidR="00292EA3" w:rsidRDefault="00292EA3" w:rsidP="00292EA3">
            <w:pPr>
              <w:rPr>
                <w:b/>
                <w:bCs/>
              </w:rPr>
            </w:pPr>
            <w:r>
              <w:rPr>
                <w:b/>
                <w:bCs/>
              </w:rPr>
              <w:t>ELA007</w:t>
            </w:r>
          </w:p>
        </w:tc>
        <w:tc>
          <w:tcPr>
            <w:tcW w:w="4838" w:type="dxa"/>
            <w:gridSpan w:val="2"/>
            <w:tcBorders>
              <w:top w:val="single" w:sz="4" w:space="0" w:color="2DA2BF"/>
              <w:left w:val="single" w:sz="4" w:space="0" w:color="auto"/>
              <w:bottom w:val="single" w:sz="4" w:space="0" w:color="2DA2BF"/>
              <w:right w:val="single" w:sz="4" w:space="0" w:color="2DA2BF"/>
            </w:tcBorders>
          </w:tcPr>
          <w:p w14:paraId="27FA5795" w14:textId="3B4C5A2D" w:rsidR="00292EA3" w:rsidRDefault="00292EA3" w:rsidP="00292EA3">
            <w:pPr>
              <w:rPr>
                <w:color w:val="000000"/>
              </w:rPr>
            </w:pPr>
            <w:r>
              <w:rPr>
                <w:color w:val="000000"/>
              </w:rPr>
              <w:t>Should have two (2) levelling telescopic rods</w:t>
            </w:r>
          </w:p>
        </w:tc>
        <w:sdt>
          <w:sdtPr>
            <w:id w:val="-120765940"/>
            <w:placeholder>
              <w:docPart w:val="7BDC57834CA64EB2A3466E2C4ADB221F"/>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49FEC200" w14:textId="68617952"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990699801"/>
            <w:placeholder>
              <w:docPart w:val="F34B2C21EE5B4DFDB3A55713C75E751B"/>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4D654FCB" w14:textId="4DC94B27"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36A87142" w14:textId="77777777" w:rsidTr="00356D0F">
        <w:tc>
          <w:tcPr>
            <w:tcW w:w="10330" w:type="dxa"/>
            <w:gridSpan w:val="6"/>
            <w:tcBorders>
              <w:top w:val="single" w:sz="4" w:space="0" w:color="2DA2BF"/>
              <w:left w:val="single" w:sz="4" w:space="0" w:color="2DA2BF"/>
              <w:bottom w:val="single" w:sz="4" w:space="0" w:color="2DA2BF"/>
              <w:right w:val="single" w:sz="4" w:space="0" w:color="2DA2BF"/>
            </w:tcBorders>
          </w:tcPr>
          <w:p w14:paraId="12F0B04F" w14:textId="16732DCD" w:rsidR="00292EA3" w:rsidRDefault="00292EA3" w:rsidP="00292EA3">
            <w:pPr>
              <w:pStyle w:val="Heading2"/>
              <w:ind w:left="540"/>
            </w:pPr>
            <w:bookmarkStart w:id="59" w:name="_Toc531352042"/>
            <w:r w:rsidRPr="006E68C1">
              <w:t>RTK Equipment and Accessories</w:t>
            </w:r>
            <w:r>
              <w:t xml:space="preserve"> (RTK)</w:t>
            </w:r>
            <w:bookmarkEnd w:id="59"/>
          </w:p>
        </w:tc>
      </w:tr>
      <w:tr w:rsidR="00292EA3" w14:paraId="18992863"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5DA7D694" w14:textId="5BB0BFB4" w:rsidR="00292EA3" w:rsidRDefault="00292EA3" w:rsidP="00292EA3">
            <w:pPr>
              <w:rPr>
                <w:b/>
                <w:bCs/>
              </w:rPr>
            </w:pPr>
            <w:r>
              <w:rPr>
                <w:b/>
                <w:bCs/>
              </w:rPr>
              <w:t>RTK001</w:t>
            </w:r>
          </w:p>
        </w:tc>
        <w:tc>
          <w:tcPr>
            <w:tcW w:w="4838" w:type="dxa"/>
            <w:gridSpan w:val="2"/>
            <w:tcBorders>
              <w:top w:val="single" w:sz="4" w:space="0" w:color="2DA2BF"/>
              <w:left w:val="single" w:sz="4" w:space="0" w:color="auto"/>
              <w:bottom w:val="single" w:sz="4" w:space="0" w:color="2DA2BF"/>
              <w:right w:val="single" w:sz="4" w:space="0" w:color="2DA2BF"/>
            </w:tcBorders>
          </w:tcPr>
          <w:p w14:paraId="0ADFD4AB" w14:textId="78EC5F63" w:rsidR="00292EA3" w:rsidRPr="00FB005A" w:rsidRDefault="00292EA3" w:rsidP="00292EA3">
            <w:pPr>
              <w:rPr>
                <w:color w:val="000000"/>
              </w:rPr>
            </w:pPr>
            <w:r>
              <w:rPr>
                <w:color w:val="000000"/>
              </w:rPr>
              <w:t xml:space="preserve">Should have the ability to receive and process </w:t>
            </w:r>
            <w:r>
              <w:t>L1/L2 GPS and GLONASS bands for GNSS satellite applications</w:t>
            </w:r>
          </w:p>
        </w:tc>
        <w:sdt>
          <w:sdtPr>
            <w:id w:val="1917132614"/>
            <w:placeholder>
              <w:docPart w:val="0752AEA9D81F40C297507BF65977ED0C"/>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47EE62FC" w14:textId="2568BBD2"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3445890"/>
            <w:placeholder>
              <w:docPart w:val="B8D7246353D14DC1ABDBF71B29428268"/>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1F584699" w14:textId="253133D1"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31E48FB1"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2C544045" w14:textId="26B73901" w:rsidR="00292EA3" w:rsidRDefault="00292EA3" w:rsidP="00292EA3">
            <w:pPr>
              <w:rPr>
                <w:b/>
                <w:bCs/>
              </w:rPr>
            </w:pPr>
            <w:r>
              <w:rPr>
                <w:b/>
                <w:bCs/>
              </w:rPr>
              <w:t>RTK002</w:t>
            </w:r>
          </w:p>
        </w:tc>
        <w:tc>
          <w:tcPr>
            <w:tcW w:w="4838" w:type="dxa"/>
            <w:gridSpan w:val="2"/>
            <w:tcBorders>
              <w:top w:val="single" w:sz="4" w:space="0" w:color="2DA2BF"/>
              <w:left w:val="single" w:sz="4" w:space="0" w:color="auto"/>
              <w:bottom w:val="single" w:sz="4" w:space="0" w:color="2DA2BF"/>
              <w:right w:val="single" w:sz="4" w:space="0" w:color="2DA2BF"/>
            </w:tcBorders>
          </w:tcPr>
          <w:p w14:paraId="373264EB" w14:textId="11C32171" w:rsidR="00292EA3" w:rsidRPr="00FB005A" w:rsidRDefault="00292EA3" w:rsidP="00292EA3">
            <w:pPr>
              <w:rPr>
                <w:color w:val="000000"/>
              </w:rPr>
            </w:pPr>
            <w:r>
              <w:rPr>
                <w:color w:val="000000"/>
              </w:rPr>
              <w:t>Should be scalable to GALILEO receiver standard</w:t>
            </w:r>
          </w:p>
        </w:tc>
        <w:sdt>
          <w:sdtPr>
            <w:id w:val="400872635"/>
            <w:placeholder>
              <w:docPart w:val="91E3F017D33941D4A4E20B64FD3449B7"/>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23565AA6" w14:textId="27394F15"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599860735"/>
            <w:placeholder>
              <w:docPart w:val="C3D8F0C0202F45FFA086FF2683A464B5"/>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42E04C86" w14:textId="41274944"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5BAA0C6B"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529FE6AD" w14:textId="5E12A252" w:rsidR="00292EA3" w:rsidRDefault="00292EA3" w:rsidP="00292EA3">
            <w:pPr>
              <w:rPr>
                <w:b/>
                <w:bCs/>
              </w:rPr>
            </w:pPr>
            <w:r>
              <w:rPr>
                <w:b/>
                <w:bCs/>
              </w:rPr>
              <w:t>RTK003</w:t>
            </w:r>
          </w:p>
        </w:tc>
        <w:tc>
          <w:tcPr>
            <w:tcW w:w="4838" w:type="dxa"/>
            <w:gridSpan w:val="2"/>
            <w:tcBorders>
              <w:top w:val="single" w:sz="4" w:space="0" w:color="2DA2BF"/>
              <w:left w:val="single" w:sz="4" w:space="0" w:color="auto"/>
              <w:bottom w:val="single" w:sz="4" w:space="0" w:color="2DA2BF"/>
              <w:right w:val="single" w:sz="4" w:space="0" w:color="2DA2BF"/>
            </w:tcBorders>
          </w:tcPr>
          <w:p w14:paraId="5B6169E4" w14:textId="05E69B30" w:rsidR="00292EA3" w:rsidRPr="00FB005A" w:rsidRDefault="00292EA3" w:rsidP="00292EA3">
            <w:pPr>
              <w:rPr>
                <w:color w:val="000000"/>
              </w:rPr>
            </w:pPr>
            <w:r>
              <w:rPr>
                <w:color w:val="000000"/>
              </w:rPr>
              <w:t>Should have a durable range pole with bipod</w:t>
            </w:r>
          </w:p>
        </w:tc>
        <w:sdt>
          <w:sdtPr>
            <w:id w:val="1187556491"/>
            <w:placeholder>
              <w:docPart w:val="39B2037198054894AC6D1E7D8A1FB4B7"/>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43283103" w14:textId="148B0C68"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563494614"/>
            <w:placeholder>
              <w:docPart w:val="E6B37983E82843C9A43C3D4D48BA2FBA"/>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77ED0A1E" w14:textId="187EA937"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6CDA60F4"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3C386744" w14:textId="0BE9FE28" w:rsidR="00292EA3" w:rsidRDefault="00292EA3" w:rsidP="00292EA3">
            <w:pPr>
              <w:rPr>
                <w:b/>
                <w:bCs/>
              </w:rPr>
            </w:pPr>
            <w:r>
              <w:rPr>
                <w:b/>
                <w:bCs/>
              </w:rPr>
              <w:t>RTK004</w:t>
            </w:r>
          </w:p>
        </w:tc>
        <w:tc>
          <w:tcPr>
            <w:tcW w:w="4838" w:type="dxa"/>
            <w:gridSpan w:val="2"/>
            <w:tcBorders>
              <w:top w:val="single" w:sz="4" w:space="0" w:color="2DA2BF"/>
              <w:left w:val="single" w:sz="4" w:space="0" w:color="auto"/>
              <w:bottom w:val="single" w:sz="4" w:space="0" w:color="2DA2BF"/>
              <w:right w:val="single" w:sz="4" w:space="0" w:color="2DA2BF"/>
            </w:tcBorders>
          </w:tcPr>
          <w:p w14:paraId="5ADE7C0F" w14:textId="0C44FF94" w:rsidR="00292EA3" w:rsidRPr="00FB005A" w:rsidRDefault="00292EA3" w:rsidP="00292EA3">
            <w:pPr>
              <w:rPr>
                <w:color w:val="000000"/>
              </w:rPr>
            </w:pPr>
            <w:r>
              <w:rPr>
                <w:color w:val="000000"/>
              </w:rPr>
              <w:t>Should have a radio and antenna system</w:t>
            </w:r>
          </w:p>
        </w:tc>
        <w:sdt>
          <w:sdtPr>
            <w:id w:val="205910367"/>
            <w:placeholder>
              <w:docPart w:val="DFFC4EB9285E4874A6C47B935BD7802E"/>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244A3BEB" w14:textId="2E7CE519"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263762213"/>
            <w:placeholder>
              <w:docPart w:val="BE2A10875184450B8776ABB1373DD7DF"/>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4EE9727F" w14:textId="79E97EB0"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3037B414" w14:textId="75C9ED41" w:rsidTr="002E6692">
        <w:tc>
          <w:tcPr>
            <w:tcW w:w="1115" w:type="dxa"/>
            <w:gridSpan w:val="2"/>
            <w:tcBorders>
              <w:top w:val="single" w:sz="4" w:space="0" w:color="2DA2BF"/>
              <w:left w:val="single" w:sz="4" w:space="0" w:color="2DA2BF"/>
              <w:bottom w:val="single" w:sz="4" w:space="0" w:color="2DA2BF"/>
              <w:right w:val="single" w:sz="4" w:space="0" w:color="auto"/>
            </w:tcBorders>
          </w:tcPr>
          <w:p w14:paraId="479DB1BC" w14:textId="2AC7FA42" w:rsidR="00292EA3" w:rsidRDefault="00292EA3" w:rsidP="00292EA3">
            <w:pPr>
              <w:rPr>
                <w:b/>
                <w:bCs/>
              </w:rPr>
            </w:pPr>
            <w:r>
              <w:rPr>
                <w:b/>
                <w:bCs/>
              </w:rPr>
              <w:t>RTK005</w:t>
            </w:r>
          </w:p>
        </w:tc>
        <w:tc>
          <w:tcPr>
            <w:tcW w:w="4838" w:type="dxa"/>
            <w:gridSpan w:val="2"/>
            <w:tcBorders>
              <w:top w:val="single" w:sz="4" w:space="0" w:color="2DA2BF"/>
              <w:left w:val="single" w:sz="4" w:space="0" w:color="auto"/>
              <w:bottom w:val="single" w:sz="4" w:space="0" w:color="2DA2BF"/>
              <w:right w:val="single" w:sz="4" w:space="0" w:color="2DA2BF"/>
            </w:tcBorders>
          </w:tcPr>
          <w:p w14:paraId="626AA48E" w14:textId="5AB442F1" w:rsidR="00292EA3" w:rsidRDefault="00292EA3" w:rsidP="00292EA3">
            <w:pPr>
              <w:tabs>
                <w:tab w:val="left" w:pos="192"/>
              </w:tabs>
            </w:pPr>
            <w:r>
              <w:t>Should have an adjustable tripod for GPS with two (2) mounts</w:t>
            </w:r>
            <w:r>
              <w:tab/>
            </w:r>
          </w:p>
        </w:tc>
        <w:sdt>
          <w:sdtPr>
            <w:id w:val="-1847547639"/>
            <w:placeholder>
              <w:docPart w:val="C3E5125C57DD482DBB69E02499FBE8B0"/>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36A199F5" w14:textId="654AD280"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421252027"/>
            <w:placeholder>
              <w:docPart w:val="324DBC00F8254BA9A6D3AFEFBD2B2FEA"/>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5E9FC62E" w14:textId="7FB508A0"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3200DE80"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7B0CF835" w14:textId="3FF6EBFA" w:rsidR="00292EA3" w:rsidRDefault="00292EA3" w:rsidP="00292EA3">
            <w:pPr>
              <w:rPr>
                <w:b/>
                <w:bCs/>
              </w:rPr>
            </w:pPr>
            <w:r>
              <w:rPr>
                <w:b/>
                <w:bCs/>
              </w:rPr>
              <w:t>RTK006</w:t>
            </w:r>
          </w:p>
        </w:tc>
        <w:tc>
          <w:tcPr>
            <w:tcW w:w="4838" w:type="dxa"/>
            <w:gridSpan w:val="2"/>
            <w:tcBorders>
              <w:top w:val="single" w:sz="4" w:space="0" w:color="2DA2BF"/>
              <w:left w:val="single" w:sz="4" w:space="0" w:color="auto"/>
              <w:bottom w:val="single" w:sz="4" w:space="0" w:color="2DA2BF"/>
              <w:right w:val="single" w:sz="4" w:space="0" w:color="2DA2BF"/>
            </w:tcBorders>
          </w:tcPr>
          <w:p w14:paraId="3B9AF4B4" w14:textId="6664B169" w:rsidR="00292EA3" w:rsidRDefault="00292EA3" w:rsidP="00292EA3">
            <w:pPr>
              <w:tabs>
                <w:tab w:val="left" w:pos="192"/>
              </w:tabs>
            </w:pPr>
            <w:r>
              <w:t>Should include RTK Processing software</w:t>
            </w:r>
          </w:p>
        </w:tc>
        <w:sdt>
          <w:sdtPr>
            <w:id w:val="1956518933"/>
            <w:placeholder>
              <w:docPart w:val="7337AC3A4FF94454938FB7760AD5F507"/>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42AA6326" w14:textId="08D6630E"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542353617"/>
            <w:placeholder>
              <w:docPart w:val="037F798F15F04EF0BD045CBF5D4835DF"/>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1DAA86C4" w14:textId="1D48E537"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46287DAF"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48B3BF6B" w14:textId="047E25CD" w:rsidR="00292EA3" w:rsidRDefault="00292EA3" w:rsidP="00292EA3">
            <w:pPr>
              <w:rPr>
                <w:b/>
                <w:bCs/>
              </w:rPr>
            </w:pPr>
            <w:r>
              <w:rPr>
                <w:b/>
                <w:bCs/>
              </w:rPr>
              <w:t>RTK007</w:t>
            </w:r>
          </w:p>
        </w:tc>
        <w:tc>
          <w:tcPr>
            <w:tcW w:w="4838" w:type="dxa"/>
            <w:gridSpan w:val="2"/>
            <w:tcBorders>
              <w:top w:val="single" w:sz="4" w:space="0" w:color="2DA2BF"/>
              <w:left w:val="single" w:sz="4" w:space="0" w:color="auto"/>
              <w:bottom w:val="single" w:sz="4" w:space="0" w:color="2DA2BF"/>
              <w:right w:val="single" w:sz="4" w:space="0" w:color="2DA2BF"/>
            </w:tcBorders>
          </w:tcPr>
          <w:p w14:paraId="32C3597E" w14:textId="1A6A8BB4" w:rsidR="00292EA3" w:rsidRDefault="00292EA3" w:rsidP="00292EA3">
            <w:pPr>
              <w:tabs>
                <w:tab w:val="left" w:pos="192"/>
              </w:tabs>
            </w:pPr>
            <w:r>
              <w:t>Should include durable carrying cases</w:t>
            </w:r>
          </w:p>
        </w:tc>
        <w:sdt>
          <w:sdtPr>
            <w:id w:val="1984031773"/>
            <w:placeholder>
              <w:docPart w:val="040E459FD55E4B3EA4C0DA016FD46C05"/>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0B4D06A7" w14:textId="5F8A66B6" w:rsidR="00292EA3" w:rsidRDefault="00292EA3" w:rsidP="00292EA3">
                <w:pPr>
                  <w:jc w:val="right"/>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863318227"/>
            <w:placeholder>
              <w:docPart w:val="DAA5BFBA219A421AABD26AC310BC0C12"/>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2504D9E9" w14:textId="33BB88F8"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6A054257" w14:textId="5D231D03" w:rsidTr="00356D0F">
        <w:tc>
          <w:tcPr>
            <w:tcW w:w="10330" w:type="dxa"/>
            <w:gridSpan w:val="6"/>
            <w:tcBorders>
              <w:top w:val="single" w:sz="4" w:space="0" w:color="2DA2BF"/>
              <w:left w:val="single" w:sz="4" w:space="0" w:color="2DA2BF"/>
              <w:bottom w:val="single" w:sz="4" w:space="0" w:color="2DA2BF"/>
              <w:right w:val="single" w:sz="4" w:space="0" w:color="2DA2BF"/>
            </w:tcBorders>
          </w:tcPr>
          <w:p w14:paraId="271CD1E2" w14:textId="54D87285" w:rsidR="00292EA3" w:rsidRDefault="00292EA3" w:rsidP="00292EA3">
            <w:pPr>
              <w:pStyle w:val="Heading2"/>
              <w:ind w:left="540"/>
            </w:pPr>
            <w:bookmarkStart w:id="60" w:name="_Toc531352043"/>
            <w:r w:rsidRPr="006E68C1">
              <w:t>Total Stations and Accessories</w:t>
            </w:r>
            <w:r>
              <w:t xml:space="preserve"> (TSA)</w:t>
            </w:r>
            <w:bookmarkEnd w:id="60"/>
          </w:p>
        </w:tc>
      </w:tr>
      <w:tr w:rsidR="00292EA3" w14:paraId="25ADD8C6"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061691D0" w14:textId="0EAE292B" w:rsidR="00292EA3" w:rsidRDefault="00292EA3" w:rsidP="00292EA3">
            <w:pPr>
              <w:rPr>
                <w:b/>
                <w:bCs/>
              </w:rPr>
            </w:pPr>
            <w:r>
              <w:rPr>
                <w:b/>
                <w:bCs/>
              </w:rPr>
              <w:t>TSA001</w:t>
            </w:r>
          </w:p>
        </w:tc>
        <w:tc>
          <w:tcPr>
            <w:tcW w:w="4838" w:type="dxa"/>
            <w:gridSpan w:val="2"/>
            <w:tcBorders>
              <w:top w:val="single" w:sz="4" w:space="0" w:color="2DA2BF"/>
              <w:left w:val="single" w:sz="4" w:space="0" w:color="auto"/>
              <w:bottom w:val="single" w:sz="4" w:space="0" w:color="2DA2BF"/>
              <w:right w:val="single" w:sz="4" w:space="0" w:color="2DA2BF"/>
            </w:tcBorders>
          </w:tcPr>
          <w:p w14:paraId="2AE48093" w14:textId="6B4D43AE" w:rsidR="00292EA3" w:rsidRPr="00FB005A" w:rsidRDefault="00292EA3" w:rsidP="00292EA3">
            <w:pPr>
              <w:rPr>
                <w:color w:val="000000"/>
              </w:rPr>
            </w:pPr>
            <w:r>
              <w:rPr>
                <w:color w:val="000000"/>
              </w:rPr>
              <w:t>Should have a minimum angular accuracy of 1 second or greater</w:t>
            </w:r>
          </w:p>
        </w:tc>
        <w:sdt>
          <w:sdtPr>
            <w:id w:val="-1631863273"/>
            <w:placeholder>
              <w:docPart w:val="E12BE5D3F7644151AC0370AC320F884D"/>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1B256118" w14:textId="6452F1EB"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719751097"/>
            <w:placeholder>
              <w:docPart w:val="E30F66FC70D648DFB677035005BB9688"/>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040A9975" w14:textId="51937A4E"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736678AD"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13E3EFA6" w14:textId="4A6E09B9" w:rsidR="00292EA3" w:rsidRDefault="00292EA3" w:rsidP="00292EA3">
            <w:pPr>
              <w:rPr>
                <w:b/>
                <w:bCs/>
              </w:rPr>
            </w:pPr>
            <w:r>
              <w:rPr>
                <w:b/>
                <w:bCs/>
              </w:rPr>
              <w:t>TSA002</w:t>
            </w:r>
          </w:p>
        </w:tc>
        <w:tc>
          <w:tcPr>
            <w:tcW w:w="4838" w:type="dxa"/>
            <w:gridSpan w:val="2"/>
            <w:tcBorders>
              <w:top w:val="single" w:sz="4" w:space="0" w:color="2DA2BF"/>
              <w:left w:val="single" w:sz="4" w:space="0" w:color="auto"/>
              <w:bottom w:val="single" w:sz="4" w:space="0" w:color="2DA2BF"/>
              <w:right w:val="single" w:sz="4" w:space="0" w:color="2DA2BF"/>
            </w:tcBorders>
          </w:tcPr>
          <w:p w14:paraId="2A6D70D3" w14:textId="6E651F80" w:rsidR="00292EA3" w:rsidRPr="00FB005A" w:rsidRDefault="00292EA3" w:rsidP="00292EA3">
            <w:pPr>
              <w:rPr>
                <w:color w:val="000000"/>
              </w:rPr>
            </w:pPr>
            <w:r>
              <w:rPr>
                <w:color w:val="000000"/>
              </w:rPr>
              <w:t xml:space="preserve">Should have a minimum EDM distance accuracy of </w:t>
            </w:r>
            <w:r>
              <w:t>1.0 mm + 2 ppm Prism / 2.0 mm + 2 ppm DR or greater</w:t>
            </w:r>
          </w:p>
        </w:tc>
        <w:sdt>
          <w:sdtPr>
            <w:id w:val="2078019998"/>
            <w:placeholder>
              <w:docPart w:val="25F6C617BFC346D2848644741967F998"/>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438E0700" w14:textId="53DA88F9"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030497545"/>
            <w:placeholder>
              <w:docPart w:val="0431C3429AF241A682A894D3F8A283FB"/>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3AAF5541" w14:textId="05DCDC62"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6D4B17AA"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2305C152" w14:textId="7A77D366" w:rsidR="00292EA3" w:rsidRDefault="00292EA3" w:rsidP="00292EA3">
            <w:pPr>
              <w:rPr>
                <w:b/>
                <w:bCs/>
              </w:rPr>
            </w:pPr>
            <w:r>
              <w:rPr>
                <w:b/>
                <w:bCs/>
              </w:rPr>
              <w:t>TSA003</w:t>
            </w:r>
          </w:p>
        </w:tc>
        <w:tc>
          <w:tcPr>
            <w:tcW w:w="4838" w:type="dxa"/>
            <w:gridSpan w:val="2"/>
            <w:tcBorders>
              <w:top w:val="single" w:sz="4" w:space="0" w:color="2DA2BF"/>
              <w:left w:val="single" w:sz="4" w:space="0" w:color="auto"/>
              <w:bottom w:val="single" w:sz="4" w:space="0" w:color="2DA2BF"/>
              <w:right w:val="single" w:sz="4" w:space="0" w:color="2DA2BF"/>
            </w:tcBorders>
          </w:tcPr>
          <w:p w14:paraId="2ED62368" w14:textId="65E971B8" w:rsidR="00292EA3" w:rsidRPr="00FB005A" w:rsidRDefault="00292EA3" w:rsidP="00292EA3">
            <w:pPr>
              <w:rPr>
                <w:color w:val="000000"/>
              </w:rPr>
            </w:pPr>
            <w:r>
              <w:rPr>
                <w:color w:val="000000"/>
              </w:rPr>
              <w:t>Should have servo technology that is robotic or auto-lock</w:t>
            </w:r>
          </w:p>
        </w:tc>
        <w:sdt>
          <w:sdtPr>
            <w:id w:val="79490553"/>
            <w:placeholder>
              <w:docPart w:val="F11521A83A4744FA933D213DEF30BD31"/>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68192498" w14:textId="43B04FC0"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020917773"/>
            <w:placeholder>
              <w:docPart w:val="84D7CECB92004D72A33B2F16B095FA94"/>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279DD6ED" w14:textId="0B75A305"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77781915"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7456E69E" w14:textId="61F5DE0C" w:rsidR="00292EA3" w:rsidRDefault="00292EA3" w:rsidP="00292EA3">
            <w:pPr>
              <w:rPr>
                <w:b/>
                <w:bCs/>
              </w:rPr>
            </w:pPr>
            <w:r>
              <w:rPr>
                <w:b/>
                <w:bCs/>
              </w:rPr>
              <w:t>TSA004</w:t>
            </w:r>
          </w:p>
        </w:tc>
        <w:tc>
          <w:tcPr>
            <w:tcW w:w="4838" w:type="dxa"/>
            <w:gridSpan w:val="2"/>
            <w:tcBorders>
              <w:top w:val="single" w:sz="4" w:space="0" w:color="2DA2BF"/>
              <w:left w:val="single" w:sz="4" w:space="0" w:color="auto"/>
              <w:bottom w:val="single" w:sz="4" w:space="0" w:color="2DA2BF"/>
              <w:right w:val="single" w:sz="4" w:space="0" w:color="2DA2BF"/>
            </w:tcBorders>
          </w:tcPr>
          <w:p w14:paraId="44DA2187" w14:textId="565BFE0C" w:rsidR="00292EA3" w:rsidRPr="00FB005A" w:rsidRDefault="00292EA3" w:rsidP="00292EA3">
            <w:pPr>
              <w:rPr>
                <w:color w:val="000000"/>
              </w:rPr>
            </w:pPr>
            <w:r>
              <w:rPr>
                <w:color w:val="000000"/>
              </w:rPr>
              <w:t xml:space="preserve">Should have a maximum distance range of </w:t>
            </w:r>
            <w:r>
              <w:t>5,500 meters</w:t>
            </w:r>
          </w:p>
        </w:tc>
        <w:sdt>
          <w:sdtPr>
            <w:id w:val="141931186"/>
            <w:placeholder>
              <w:docPart w:val="AFDA92B57C374B2FB1B65AF7E501ABB1"/>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7F4501B2" w14:textId="62FE4733"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683978253"/>
            <w:placeholder>
              <w:docPart w:val="FB252E67B80E42B3900BB5FE556FD234"/>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155EF8B6" w14:textId="4A281098"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44A8D244"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00506185" w14:textId="30546513" w:rsidR="00292EA3" w:rsidRDefault="00292EA3" w:rsidP="00292EA3">
            <w:pPr>
              <w:rPr>
                <w:b/>
                <w:bCs/>
              </w:rPr>
            </w:pPr>
            <w:r>
              <w:rPr>
                <w:b/>
                <w:bCs/>
              </w:rPr>
              <w:t>TSA005</w:t>
            </w:r>
          </w:p>
        </w:tc>
        <w:tc>
          <w:tcPr>
            <w:tcW w:w="4838" w:type="dxa"/>
            <w:gridSpan w:val="2"/>
            <w:tcBorders>
              <w:top w:val="single" w:sz="4" w:space="0" w:color="2DA2BF"/>
              <w:left w:val="single" w:sz="4" w:space="0" w:color="auto"/>
              <w:bottom w:val="single" w:sz="4" w:space="0" w:color="2DA2BF"/>
              <w:right w:val="single" w:sz="4" w:space="0" w:color="2DA2BF"/>
            </w:tcBorders>
          </w:tcPr>
          <w:p w14:paraId="26B9D20E" w14:textId="0F1186E3" w:rsidR="00292EA3" w:rsidRPr="00FB005A" w:rsidRDefault="00292EA3" w:rsidP="00292EA3">
            <w:pPr>
              <w:rPr>
                <w:color w:val="000000"/>
              </w:rPr>
            </w:pPr>
            <w:r>
              <w:rPr>
                <w:color w:val="000000"/>
              </w:rPr>
              <w:t>Should have a c</w:t>
            </w:r>
            <w:r>
              <w:t>omplete field-to-office solution for quick data capture and processing</w:t>
            </w:r>
          </w:p>
        </w:tc>
        <w:sdt>
          <w:sdtPr>
            <w:id w:val="-1441442463"/>
            <w:placeholder>
              <w:docPart w:val="EF10E4D0BAF24FC7853AACC1D3C3C223"/>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41BC3968" w14:textId="7CBF4E1A"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048146081"/>
            <w:placeholder>
              <w:docPart w:val="C0BE03D88C0C480FA742B84622CA547A"/>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6CF3163B" w14:textId="19D15DC6"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42FC7D0E"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7CBC86C7" w14:textId="5D265F27" w:rsidR="00292EA3" w:rsidRDefault="00292EA3" w:rsidP="00292EA3">
            <w:pPr>
              <w:rPr>
                <w:b/>
                <w:bCs/>
              </w:rPr>
            </w:pPr>
            <w:r>
              <w:rPr>
                <w:b/>
                <w:bCs/>
              </w:rPr>
              <w:t>TSA006</w:t>
            </w:r>
          </w:p>
        </w:tc>
        <w:tc>
          <w:tcPr>
            <w:tcW w:w="4838" w:type="dxa"/>
            <w:gridSpan w:val="2"/>
            <w:tcBorders>
              <w:top w:val="single" w:sz="4" w:space="0" w:color="2DA2BF"/>
              <w:left w:val="single" w:sz="4" w:space="0" w:color="auto"/>
              <w:bottom w:val="single" w:sz="4" w:space="0" w:color="2DA2BF"/>
              <w:right w:val="single" w:sz="4" w:space="0" w:color="2DA2BF"/>
            </w:tcBorders>
          </w:tcPr>
          <w:p w14:paraId="678B819E" w14:textId="17855DFD" w:rsidR="00292EA3" w:rsidRDefault="00292EA3" w:rsidP="00292EA3">
            <w:pPr>
              <w:rPr>
                <w:color w:val="000000"/>
              </w:rPr>
            </w:pPr>
            <w:r>
              <w:rPr>
                <w:color w:val="000000"/>
              </w:rPr>
              <w:t>Should have the ability to integrate seamlessly with GNSS receivers</w:t>
            </w:r>
          </w:p>
        </w:tc>
        <w:sdt>
          <w:sdtPr>
            <w:id w:val="-248887614"/>
            <w:placeholder>
              <w:docPart w:val="6F7C0D2635E644E2A53A7D1464AE4930"/>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6DF87804" w14:textId="4FF8E205"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464889212"/>
            <w:placeholder>
              <w:docPart w:val="29562590AF644650ADF81B3D98B0EC8F"/>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702127B0" w14:textId="244171BC"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4B64D6C4"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6D0F732A" w14:textId="11E0245F" w:rsidR="00292EA3" w:rsidRDefault="00292EA3" w:rsidP="00292EA3">
            <w:pPr>
              <w:rPr>
                <w:b/>
                <w:bCs/>
              </w:rPr>
            </w:pPr>
            <w:r>
              <w:rPr>
                <w:b/>
                <w:bCs/>
              </w:rPr>
              <w:lastRenderedPageBreak/>
              <w:t>TSA007</w:t>
            </w:r>
          </w:p>
        </w:tc>
        <w:tc>
          <w:tcPr>
            <w:tcW w:w="4838" w:type="dxa"/>
            <w:gridSpan w:val="2"/>
            <w:tcBorders>
              <w:top w:val="single" w:sz="4" w:space="0" w:color="2DA2BF"/>
              <w:left w:val="single" w:sz="4" w:space="0" w:color="auto"/>
              <w:bottom w:val="single" w:sz="4" w:space="0" w:color="2DA2BF"/>
              <w:right w:val="single" w:sz="4" w:space="0" w:color="2DA2BF"/>
            </w:tcBorders>
          </w:tcPr>
          <w:p w14:paraId="04C1FEE8" w14:textId="4829F5E1" w:rsidR="00292EA3" w:rsidRDefault="00292EA3" w:rsidP="00292EA3">
            <w:pPr>
              <w:rPr>
                <w:color w:val="000000"/>
              </w:rPr>
            </w:pPr>
            <w:r>
              <w:rPr>
                <w:color w:val="000000"/>
              </w:rPr>
              <w:t>Should have a 360◦ Prism with a standard telescopic rod</w:t>
            </w:r>
          </w:p>
        </w:tc>
        <w:sdt>
          <w:sdtPr>
            <w:id w:val="1651701859"/>
            <w:placeholder>
              <w:docPart w:val="68B7932882D043F4A68704A7FE1B0C86"/>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215CCC72" w14:textId="711EBCA2"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391928258"/>
            <w:placeholder>
              <w:docPart w:val="FF95109F729742C8A58770E95AE7796A"/>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001BF3CE" w14:textId="70182B1D"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05793A1E"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079D9213" w14:textId="561C4F04" w:rsidR="00292EA3" w:rsidRDefault="00292EA3" w:rsidP="00292EA3">
            <w:pPr>
              <w:rPr>
                <w:b/>
                <w:bCs/>
              </w:rPr>
            </w:pPr>
            <w:r>
              <w:rPr>
                <w:b/>
                <w:bCs/>
              </w:rPr>
              <w:t>TSA008</w:t>
            </w:r>
          </w:p>
        </w:tc>
        <w:tc>
          <w:tcPr>
            <w:tcW w:w="4838" w:type="dxa"/>
            <w:gridSpan w:val="2"/>
            <w:tcBorders>
              <w:top w:val="single" w:sz="4" w:space="0" w:color="2DA2BF"/>
              <w:left w:val="single" w:sz="4" w:space="0" w:color="auto"/>
              <w:bottom w:val="single" w:sz="4" w:space="0" w:color="2DA2BF"/>
              <w:right w:val="single" w:sz="4" w:space="0" w:color="2DA2BF"/>
            </w:tcBorders>
          </w:tcPr>
          <w:p w14:paraId="42F992DB" w14:textId="118FF3FD" w:rsidR="00292EA3" w:rsidRDefault="00292EA3" w:rsidP="00292EA3">
            <w:pPr>
              <w:rPr>
                <w:color w:val="000000"/>
              </w:rPr>
            </w:pPr>
            <w:r>
              <w:rPr>
                <w:color w:val="000000"/>
              </w:rPr>
              <w:t>Should have instrument tripod with standard dual clumps</w:t>
            </w:r>
          </w:p>
        </w:tc>
        <w:sdt>
          <w:sdtPr>
            <w:id w:val="-981071695"/>
            <w:placeholder>
              <w:docPart w:val="B481B3E1BAE74A75A0975AE2A657D99C"/>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7B83BEFC" w14:textId="44B22C1B"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741598176"/>
            <w:placeholder>
              <w:docPart w:val="8181BEB6122741A39B98DBF0F17EE955"/>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0842CB2D" w14:textId="664F978B"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359F7DEE"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430A0E2E" w14:textId="642C1F4D" w:rsidR="00292EA3" w:rsidRDefault="00292EA3" w:rsidP="00292EA3">
            <w:pPr>
              <w:rPr>
                <w:b/>
                <w:bCs/>
              </w:rPr>
            </w:pPr>
            <w:r>
              <w:rPr>
                <w:b/>
                <w:bCs/>
              </w:rPr>
              <w:t>TSA009</w:t>
            </w:r>
          </w:p>
        </w:tc>
        <w:tc>
          <w:tcPr>
            <w:tcW w:w="4838" w:type="dxa"/>
            <w:gridSpan w:val="2"/>
            <w:tcBorders>
              <w:top w:val="single" w:sz="4" w:space="0" w:color="2DA2BF"/>
              <w:left w:val="single" w:sz="4" w:space="0" w:color="auto"/>
              <w:bottom w:val="single" w:sz="4" w:space="0" w:color="2DA2BF"/>
              <w:right w:val="single" w:sz="4" w:space="0" w:color="2DA2BF"/>
            </w:tcBorders>
          </w:tcPr>
          <w:p w14:paraId="73CED00D" w14:textId="5BF44B6D" w:rsidR="00292EA3" w:rsidRDefault="00292EA3" w:rsidP="00292EA3">
            <w:pPr>
              <w:rPr>
                <w:color w:val="000000"/>
              </w:rPr>
            </w:pPr>
            <w:r>
              <w:rPr>
                <w:color w:val="000000"/>
              </w:rPr>
              <w:t>Should have multiple battery charger (minimum 5 batteries) with power cords</w:t>
            </w:r>
          </w:p>
        </w:tc>
        <w:sdt>
          <w:sdtPr>
            <w:id w:val="-1334379482"/>
            <w:placeholder>
              <w:docPart w:val="BAABBE328EB3474F9BA3CB155B1F1054"/>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60107EA7" w14:textId="2A78F5CB"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92053737"/>
            <w:placeholder>
              <w:docPart w:val="BD11FF94B6764CE28EAE960120F6CE87"/>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73D7B74A" w14:textId="19A97569"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285EFF83"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61ED2627" w14:textId="6B20558C" w:rsidR="00292EA3" w:rsidRDefault="00292EA3" w:rsidP="00292EA3">
            <w:pPr>
              <w:rPr>
                <w:b/>
                <w:bCs/>
              </w:rPr>
            </w:pPr>
            <w:r>
              <w:rPr>
                <w:b/>
                <w:bCs/>
              </w:rPr>
              <w:t>TSA010</w:t>
            </w:r>
          </w:p>
        </w:tc>
        <w:tc>
          <w:tcPr>
            <w:tcW w:w="4838" w:type="dxa"/>
            <w:gridSpan w:val="2"/>
            <w:tcBorders>
              <w:top w:val="single" w:sz="4" w:space="0" w:color="2DA2BF"/>
              <w:left w:val="single" w:sz="4" w:space="0" w:color="auto"/>
              <w:bottom w:val="single" w:sz="4" w:space="0" w:color="2DA2BF"/>
              <w:right w:val="single" w:sz="4" w:space="0" w:color="2DA2BF"/>
            </w:tcBorders>
          </w:tcPr>
          <w:p w14:paraId="61DD8759" w14:textId="36C41AA1" w:rsidR="00292EA3" w:rsidRDefault="00292EA3" w:rsidP="00292EA3">
            <w:pPr>
              <w:rPr>
                <w:color w:val="000000"/>
              </w:rPr>
            </w:pPr>
            <w:r>
              <w:rPr>
                <w:color w:val="000000"/>
              </w:rPr>
              <w:t>Should have five (5) additional lithium – ion long lasting batteries</w:t>
            </w:r>
          </w:p>
        </w:tc>
        <w:sdt>
          <w:sdtPr>
            <w:id w:val="1150326344"/>
            <w:placeholder>
              <w:docPart w:val="97279964741F41D491A7AE8AC3D93FB8"/>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0A9E51BA" w14:textId="57CE49A4"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652595981"/>
            <w:placeholder>
              <w:docPart w:val="4904495D429E420399B9C38C642A43F8"/>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76B211BA" w14:textId="3E3B4000"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1112CF02"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4E0A98F1" w14:textId="22ADF458" w:rsidR="00292EA3" w:rsidRPr="002B01A3" w:rsidRDefault="00292EA3" w:rsidP="00292EA3">
            <w:pPr>
              <w:rPr>
                <w:b/>
                <w:bCs/>
              </w:rPr>
            </w:pPr>
            <w:r>
              <w:rPr>
                <w:b/>
                <w:bCs/>
              </w:rPr>
              <w:t>TSA011</w:t>
            </w:r>
          </w:p>
        </w:tc>
        <w:tc>
          <w:tcPr>
            <w:tcW w:w="4838" w:type="dxa"/>
            <w:gridSpan w:val="2"/>
            <w:tcBorders>
              <w:top w:val="single" w:sz="4" w:space="0" w:color="2DA2BF"/>
              <w:left w:val="single" w:sz="4" w:space="0" w:color="auto"/>
              <w:bottom w:val="single" w:sz="4" w:space="0" w:color="2DA2BF"/>
              <w:right w:val="single" w:sz="4" w:space="0" w:color="2DA2BF"/>
            </w:tcBorders>
          </w:tcPr>
          <w:p w14:paraId="079A25F4" w14:textId="186C3F9F" w:rsidR="00292EA3" w:rsidRDefault="00292EA3" w:rsidP="00292EA3">
            <w:pPr>
              <w:rPr>
                <w:color w:val="000000"/>
              </w:rPr>
            </w:pPr>
            <w:r>
              <w:rPr>
                <w:color w:val="000000"/>
              </w:rPr>
              <w:t>Should have Bluetooth, integrated, data logger/controller</w:t>
            </w:r>
          </w:p>
        </w:tc>
        <w:sdt>
          <w:sdtPr>
            <w:id w:val="-1770768116"/>
            <w:placeholder>
              <w:docPart w:val="E0C9965A28D14E15909141E353356652"/>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3FAEB14C" w14:textId="74487D17"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561094399"/>
            <w:placeholder>
              <w:docPart w:val="1CB52A3A78C0434985A35E649CE90B46"/>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2BD4782B" w14:textId="7B2419FE"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09BF4779" w14:textId="77777777" w:rsidTr="00356D0F">
        <w:tc>
          <w:tcPr>
            <w:tcW w:w="10330" w:type="dxa"/>
            <w:gridSpan w:val="6"/>
            <w:tcBorders>
              <w:top w:val="single" w:sz="4" w:space="0" w:color="2DA2BF"/>
              <w:left w:val="single" w:sz="4" w:space="0" w:color="2DA2BF"/>
              <w:bottom w:val="single" w:sz="4" w:space="0" w:color="2DA2BF"/>
              <w:right w:val="single" w:sz="4" w:space="0" w:color="2DA2BF"/>
            </w:tcBorders>
          </w:tcPr>
          <w:p w14:paraId="60F09CE1" w14:textId="30B66744" w:rsidR="00292EA3" w:rsidRDefault="00292EA3" w:rsidP="00292EA3">
            <w:pPr>
              <w:pStyle w:val="Heading2"/>
              <w:ind w:left="540"/>
            </w:pPr>
            <w:bookmarkStart w:id="61" w:name="_Toc531352044"/>
            <w:r w:rsidRPr="006E68C1">
              <w:t>UAS RGD Aerial Imaging Camera</w:t>
            </w:r>
            <w:r>
              <w:t xml:space="preserve"> (UAS)</w:t>
            </w:r>
            <w:bookmarkEnd w:id="61"/>
          </w:p>
        </w:tc>
      </w:tr>
      <w:tr w:rsidR="00292EA3" w14:paraId="0174B9AB"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4458163C" w14:textId="60A45B9E" w:rsidR="00292EA3" w:rsidRDefault="00292EA3" w:rsidP="00292EA3">
            <w:pPr>
              <w:rPr>
                <w:b/>
                <w:bCs/>
              </w:rPr>
            </w:pPr>
            <w:r>
              <w:rPr>
                <w:b/>
                <w:bCs/>
              </w:rPr>
              <w:t>UAS001</w:t>
            </w:r>
          </w:p>
        </w:tc>
        <w:tc>
          <w:tcPr>
            <w:tcW w:w="4838" w:type="dxa"/>
            <w:gridSpan w:val="2"/>
            <w:tcBorders>
              <w:top w:val="single" w:sz="4" w:space="0" w:color="2DA2BF"/>
              <w:left w:val="single" w:sz="4" w:space="0" w:color="auto"/>
              <w:bottom w:val="single" w:sz="4" w:space="0" w:color="2DA2BF"/>
              <w:right w:val="single" w:sz="4" w:space="0" w:color="2DA2BF"/>
            </w:tcBorders>
          </w:tcPr>
          <w:p w14:paraId="0259E287" w14:textId="568D9A96" w:rsidR="00292EA3" w:rsidRPr="00FF0726" w:rsidRDefault="00292EA3" w:rsidP="00292EA3">
            <w:pPr>
              <w:rPr>
                <w:szCs w:val="22"/>
              </w:rPr>
            </w:pPr>
            <w:r>
              <w:rPr>
                <w:szCs w:val="22"/>
              </w:rPr>
              <w:t xml:space="preserve">Should be </w:t>
            </w:r>
            <w:r w:rsidRPr="00FF0726">
              <w:rPr>
                <w:szCs w:val="22"/>
              </w:rPr>
              <w:t>fixed wing</w:t>
            </w:r>
          </w:p>
        </w:tc>
        <w:sdt>
          <w:sdtPr>
            <w:id w:val="-55787638"/>
            <w:placeholder>
              <w:docPart w:val="BA451BB105514D099AF1E39815C9B584"/>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4D5409A4" w14:textId="0767AFA7"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707058496"/>
            <w:placeholder>
              <w:docPart w:val="FFE2440EA49F4705A81F30AF2C1310C2"/>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2C02C60D" w14:textId="28FC51C9"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595FA95E"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2D284671" w14:textId="1C5B93EB" w:rsidR="00292EA3" w:rsidRDefault="00292EA3" w:rsidP="00292EA3">
            <w:pPr>
              <w:rPr>
                <w:b/>
                <w:bCs/>
              </w:rPr>
            </w:pPr>
            <w:r>
              <w:rPr>
                <w:b/>
                <w:bCs/>
              </w:rPr>
              <w:t>UAS002</w:t>
            </w:r>
          </w:p>
        </w:tc>
        <w:tc>
          <w:tcPr>
            <w:tcW w:w="4838" w:type="dxa"/>
            <w:gridSpan w:val="2"/>
            <w:tcBorders>
              <w:top w:val="single" w:sz="4" w:space="0" w:color="2DA2BF"/>
              <w:left w:val="single" w:sz="4" w:space="0" w:color="auto"/>
              <w:bottom w:val="single" w:sz="4" w:space="0" w:color="2DA2BF"/>
              <w:right w:val="single" w:sz="4" w:space="0" w:color="2DA2BF"/>
            </w:tcBorders>
          </w:tcPr>
          <w:p w14:paraId="7D2317A4" w14:textId="7F58C982" w:rsidR="00292EA3" w:rsidRPr="00FF0726" w:rsidRDefault="00292EA3" w:rsidP="00292EA3">
            <w:pPr>
              <w:rPr>
                <w:szCs w:val="22"/>
              </w:rPr>
            </w:pPr>
            <w:r>
              <w:rPr>
                <w:szCs w:val="22"/>
              </w:rPr>
              <w:t>Should be a UAS with infrared Camera, and have GPS capability</w:t>
            </w:r>
          </w:p>
        </w:tc>
        <w:sdt>
          <w:sdtPr>
            <w:id w:val="1918135523"/>
            <w:placeholder>
              <w:docPart w:val="08D76746A11C4A97B8DC2346C73ED0F2"/>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464EF06E" w14:textId="3A3FAB35"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726537656"/>
            <w:placeholder>
              <w:docPart w:val="3D55A2F91D49470D98E51941EB9994D1"/>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5D6A7D8E" w14:textId="24D8D627"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7249D485"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54871846" w14:textId="004657D8" w:rsidR="00292EA3" w:rsidRDefault="00292EA3" w:rsidP="00292EA3">
            <w:pPr>
              <w:rPr>
                <w:b/>
                <w:bCs/>
              </w:rPr>
            </w:pPr>
            <w:r>
              <w:rPr>
                <w:b/>
                <w:bCs/>
              </w:rPr>
              <w:t>UAS003</w:t>
            </w:r>
          </w:p>
        </w:tc>
        <w:tc>
          <w:tcPr>
            <w:tcW w:w="4838" w:type="dxa"/>
            <w:gridSpan w:val="2"/>
            <w:tcBorders>
              <w:top w:val="single" w:sz="4" w:space="0" w:color="2DA2BF"/>
              <w:left w:val="single" w:sz="4" w:space="0" w:color="auto"/>
              <w:bottom w:val="single" w:sz="4" w:space="0" w:color="2DA2BF"/>
              <w:right w:val="single" w:sz="4" w:space="0" w:color="2DA2BF"/>
            </w:tcBorders>
          </w:tcPr>
          <w:p w14:paraId="5DBB1CC1" w14:textId="6A3B47E6" w:rsidR="00292EA3" w:rsidRPr="00FF0726" w:rsidRDefault="00292EA3" w:rsidP="00292EA3">
            <w:pPr>
              <w:rPr>
                <w:szCs w:val="22"/>
              </w:rPr>
            </w:pPr>
            <w:r>
              <w:rPr>
                <w:szCs w:val="22"/>
              </w:rPr>
              <w:t xml:space="preserve">Should be a UAS with a photogrammetry camera, </w:t>
            </w:r>
            <w:proofErr w:type="spellStart"/>
            <w:r>
              <w:rPr>
                <w:szCs w:val="22"/>
              </w:rPr>
              <w:t>Rededge</w:t>
            </w:r>
            <w:proofErr w:type="spellEnd"/>
            <w:r>
              <w:rPr>
                <w:szCs w:val="22"/>
              </w:rPr>
              <w:t>, similar or superior, and GPS capability</w:t>
            </w:r>
          </w:p>
        </w:tc>
        <w:sdt>
          <w:sdtPr>
            <w:id w:val="1792013194"/>
            <w:placeholder>
              <w:docPart w:val="C3C4A3E2933946D5BEE919D633025D96"/>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6E4B0475" w14:textId="365D50DD"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378160415"/>
            <w:placeholder>
              <w:docPart w:val="FAEED12B9392484A93BAAD2ACA2B52C9"/>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4EF6EF5E" w14:textId="1BB87944"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6E3CF50C"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48B6EFDF" w14:textId="47441422" w:rsidR="00292EA3" w:rsidRDefault="00292EA3" w:rsidP="00292EA3">
            <w:pPr>
              <w:rPr>
                <w:b/>
                <w:bCs/>
              </w:rPr>
            </w:pPr>
            <w:r>
              <w:rPr>
                <w:b/>
                <w:bCs/>
              </w:rPr>
              <w:t>UAS004</w:t>
            </w:r>
          </w:p>
        </w:tc>
        <w:tc>
          <w:tcPr>
            <w:tcW w:w="4838" w:type="dxa"/>
            <w:gridSpan w:val="2"/>
            <w:tcBorders>
              <w:top w:val="single" w:sz="4" w:space="0" w:color="2DA2BF"/>
              <w:left w:val="single" w:sz="4" w:space="0" w:color="auto"/>
              <w:bottom w:val="single" w:sz="4" w:space="0" w:color="2DA2BF"/>
              <w:right w:val="single" w:sz="4" w:space="0" w:color="2DA2BF"/>
            </w:tcBorders>
          </w:tcPr>
          <w:p w14:paraId="2D1D0CD6" w14:textId="72E78B40" w:rsidR="00292EA3" w:rsidRPr="00FF0726" w:rsidRDefault="00292EA3" w:rsidP="00292EA3">
            <w:pPr>
              <w:rPr>
                <w:szCs w:val="22"/>
              </w:rPr>
            </w:pPr>
            <w:r>
              <w:rPr>
                <w:szCs w:val="22"/>
              </w:rPr>
              <w:t xml:space="preserve">Photogrammetry camera should have a minimum ground sample distance of </w:t>
            </w:r>
            <w:r>
              <w:t>8.2 cm/pixel (per band) at 120 m (400 ft.) AGL</w:t>
            </w:r>
          </w:p>
        </w:tc>
        <w:sdt>
          <w:sdtPr>
            <w:id w:val="1166977423"/>
            <w:placeholder>
              <w:docPart w:val="203E5B96820044DA9BEC5906EDA61093"/>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4E824AE1" w14:textId="7F7E77B6"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734976983"/>
            <w:placeholder>
              <w:docPart w:val="4A9E6B053383484CA5C77837D5E3E530"/>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777F6B1B" w14:textId="24003871"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6718DE51"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55E387A4" w14:textId="3E9CFD63" w:rsidR="00292EA3" w:rsidRDefault="00292EA3" w:rsidP="00292EA3">
            <w:pPr>
              <w:rPr>
                <w:b/>
                <w:bCs/>
              </w:rPr>
            </w:pPr>
            <w:r>
              <w:rPr>
                <w:b/>
                <w:bCs/>
              </w:rPr>
              <w:t>UAS005</w:t>
            </w:r>
          </w:p>
        </w:tc>
        <w:tc>
          <w:tcPr>
            <w:tcW w:w="4838" w:type="dxa"/>
            <w:gridSpan w:val="2"/>
            <w:tcBorders>
              <w:top w:val="single" w:sz="4" w:space="0" w:color="2DA2BF"/>
              <w:left w:val="single" w:sz="4" w:space="0" w:color="auto"/>
              <w:bottom w:val="single" w:sz="4" w:space="0" w:color="2DA2BF"/>
              <w:right w:val="single" w:sz="4" w:space="0" w:color="2DA2BF"/>
            </w:tcBorders>
          </w:tcPr>
          <w:p w14:paraId="14D77E90" w14:textId="6031D6A0" w:rsidR="00292EA3" w:rsidRPr="00FF0726" w:rsidRDefault="00292EA3" w:rsidP="00292EA3">
            <w:pPr>
              <w:rPr>
                <w:szCs w:val="22"/>
              </w:rPr>
            </w:pPr>
            <w:r>
              <w:t>Photogrammetry camera should have a capture speed of 1 capture per second (all bands), 12-bit RAW</w:t>
            </w:r>
          </w:p>
        </w:tc>
        <w:sdt>
          <w:sdtPr>
            <w:id w:val="-1672482863"/>
            <w:placeholder>
              <w:docPart w:val="55CBD93506BD44AB8DB53E1F37427C5E"/>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2A1F27F1" w14:textId="4D1CA3BF"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361089710"/>
            <w:placeholder>
              <w:docPart w:val="8FF0FDE032BC4C02BE8D10CE6EA003F8"/>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084C02EC" w14:textId="03D11551"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120665AB"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4FB8AE55" w14:textId="6101025F" w:rsidR="00292EA3" w:rsidRDefault="00292EA3" w:rsidP="00292EA3">
            <w:pPr>
              <w:rPr>
                <w:b/>
                <w:bCs/>
              </w:rPr>
            </w:pPr>
            <w:r>
              <w:rPr>
                <w:b/>
                <w:bCs/>
              </w:rPr>
              <w:t>UAS006</w:t>
            </w:r>
          </w:p>
        </w:tc>
        <w:tc>
          <w:tcPr>
            <w:tcW w:w="4838" w:type="dxa"/>
            <w:gridSpan w:val="2"/>
            <w:tcBorders>
              <w:top w:val="single" w:sz="4" w:space="0" w:color="2DA2BF"/>
              <w:left w:val="single" w:sz="4" w:space="0" w:color="auto"/>
              <w:bottom w:val="single" w:sz="4" w:space="0" w:color="2DA2BF"/>
              <w:right w:val="single" w:sz="4" w:space="0" w:color="2DA2BF"/>
            </w:tcBorders>
          </w:tcPr>
          <w:p w14:paraId="7B04E25E" w14:textId="3EDDE91C" w:rsidR="00292EA3" w:rsidRDefault="00292EA3" w:rsidP="00292EA3">
            <w:r>
              <w:rPr>
                <w:szCs w:val="22"/>
              </w:rPr>
              <w:t xml:space="preserve">Photogrammetry camera should have the ability to operate in </w:t>
            </w:r>
            <w:r>
              <w:t>0 - 40 degrees Celsius</w:t>
            </w:r>
          </w:p>
        </w:tc>
        <w:sdt>
          <w:sdtPr>
            <w:id w:val="-957488280"/>
            <w:placeholder>
              <w:docPart w:val="C6E0B271550A40159732A5E8EF6A72DB"/>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056D3B25" w14:textId="73235B85"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853450095"/>
            <w:placeholder>
              <w:docPart w:val="43C009719150439FB5A07CA8D4D4F506"/>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4A82ABD2" w14:textId="2F11E3F9"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55D6BE0E"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631FC79E" w14:textId="62317F12" w:rsidR="00292EA3" w:rsidRDefault="00292EA3" w:rsidP="00292EA3">
            <w:pPr>
              <w:rPr>
                <w:b/>
                <w:bCs/>
              </w:rPr>
            </w:pPr>
            <w:r>
              <w:rPr>
                <w:b/>
                <w:bCs/>
              </w:rPr>
              <w:t>UAS007</w:t>
            </w:r>
          </w:p>
        </w:tc>
        <w:tc>
          <w:tcPr>
            <w:tcW w:w="4838" w:type="dxa"/>
            <w:gridSpan w:val="2"/>
            <w:tcBorders>
              <w:top w:val="single" w:sz="4" w:space="0" w:color="2DA2BF"/>
              <w:left w:val="single" w:sz="4" w:space="0" w:color="auto"/>
              <w:bottom w:val="single" w:sz="4" w:space="0" w:color="2DA2BF"/>
              <w:right w:val="single" w:sz="4" w:space="0" w:color="2DA2BF"/>
            </w:tcBorders>
          </w:tcPr>
          <w:p w14:paraId="5539E99D" w14:textId="5F2126E4" w:rsidR="00292EA3" w:rsidRDefault="00292EA3" w:rsidP="00292EA3">
            <w:r>
              <w:rPr>
                <w:szCs w:val="22"/>
              </w:rPr>
              <w:t>Infrared camera should be of the highest quality resolution</w:t>
            </w:r>
          </w:p>
        </w:tc>
        <w:sdt>
          <w:sdtPr>
            <w:id w:val="1515416409"/>
            <w:placeholder>
              <w:docPart w:val="04298ACCEECC4CE180D11F4B7E068BDC"/>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29C4177C" w14:textId="2780F286"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791005011"/>
            <w:placeholder>
              <w:docPart w:val="390615ED26C44F978E080AFC0770D6DA"/>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62C5B5A7" w14:textId="46CFAEA3"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6D84C8D5"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29FD76BA" w14:textId="231D6E6E" w:rsidR="00292EA3" w:rsidRDefault="00292EA3" w:rsidP="00292EA3">
            <w:pPr>
              <w:rPr>
                <w:b/>
                <w:bCs/>
              </w:rPr>
            </w:pPr>
            <w:r>
              <w:rPr>
                <w:b/>
                <w:bCs/>
              </w:rPr>
              <w:t>UAS008</w:t>
            </w:r>
          </w:p>
        </w:tc>
        <w:tc>
          <w:tcPr>
            <w:tcW w:w="4838" w:type="dxa"/>
            <w:gridSpan w:val="2"/>
            <w:tcBorders>
              <w:top w:val="single" w:sz="4" w:space="0" w:color="2DA2BF"/>
              <w:left w:val="single" w:sz="4" w:space="0" w:color="auto"/>
              <w:bottom w:val="single" w:sz="4" w:space="0" w:color="2DA2BF"/>
              <w:right w:val="single" w:sz="4" w:space="0" w:color="2DA2BF"/>
            </w:tcBorders>
          </w:tcPr>
          <w:p w14:paraId="7BC09190" w14:textId="279E3BB1" w:rsidR="00292EA3" w:rsidRPr="00FF0726" w:rsidRDefault="00292EA3" w:rsidP="00292EA3">
            <w:pPr>
              <w:rPr>
                <w:szCs w:val="22"/>
              </w:rPr>
            </w:pPr>
            <w:r>
              <w:rPr>
                <w:szCs w:val="22"/>
              </w:rPr>
              <w:t xml:space="preserve">Infrared camera should have the ability to operate in </w:t>
            </w:r>
            <w:r>
              <w:t>-20°C to +50°C</w:t>
            </w:r>
          </w:p>
        </w:tc>
        <w:sdt>
          <w:sdtPr>
            <w:id w:val="-856264480"/>
            <w:placeholder>
              <w:docPart w:val="9FB3A047EAC44BDC9204CE1BA7665003"/>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259D32E8" w14:textId="5613972D"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799798939"/>
            <w:placeholder>
              <w:docPart w:val="9D7BF66D13A14B57867E7F5EEFD9422D"/>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1AB6AFD9" w14:textId="057393A5"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0876D48D"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5469D9CC" w14:textId="2A6A2FAF" w:rsidR="00292EA3" w:rsidRDefault="00292EA3" w:rsidP="00292EA3">
            <w:pPr>
              <w:rPr>
                <w:b/>
                <w:bCs/>
              </w:rPr>
            </w:pPr>
            <w:r>
              <w:rPr>
                <w:b/>
                <w:bCs/>
              </w:rPr>
              <w:t>UAS009</w:t>
            </w:r>
          </w:p>
        </w:tc>
        <w:tc>
          <w:tcPr>
            <w:tcW w:w="4838" w:type="dxa"/>
            <w:gridSpan w:val="2"/>
            <w:tcBorders>
              <w:top w:val="single" w:sz="4" w:space="0" w:color="2DA2BF"/>
              <w:left w:val="single" w:sz="4" w:space="0" w:color="auto"/>
              <w:bottom w:val="single" w:sz="4" w:space="0" w:color="2DA2BF"/>
              <w:right w:val="single" w:sz="4" w:space="0" w:color="2DA2BF"/>
            </w:tcBorders>
          </w:tcPr>
          <w:p w14:paraId="7BD539AD" w14:textId="1BCE532C" w:rsidR="00292EA3" w:rsidRPr="00FF0726" w:rsidRDefault="00292EA3" w:rsidP="00292EA3">
            <w:pPr>
              <w:rPr>
                <w:szCs w:val="22"/>
              </w:rPr>
            </w:pPr>
            <w:r>
              <w:rPr>
                <w:szCs w:val="22"/>
              </w:rPr>
              <w:t xml:space="preserve">UAS should </w:t>
            </w:r>
            <w:r w:rsidRPr="00FF0726">
              <w:rPr>
                <w:szCs w:val="22"/>
              </w:rPr>
              <w:t>charging system</w:t>
            </w:r>
            <w:r>
              <w:rPr>
                <w:szCs w:val="22"/>
              </w:rPr>
              <w:t xml:space="preserve"> and power strip</w:t>
            </w:r>
          </w:p>
        </w:tc>
        <w:sdt>
          <w:sdtPr>
            <w:id w:val="622653242"/>
            <w:placeholder>
              <w:docPart w:val="02C5C167BA47490E9D6636C57501D909"/>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3E12A87F" w14:textId="669A6E0C"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279333825"/>
            <w:placeholder>
              <w:docPart w:val="BA1877204662429FBFDFA66E53CD39F1"/>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6CD6D358" w14:textId="7A5CCDD3"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3FF497D2"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4ED6F7E6" w14:textId="0832822F" w:rsidR="00292EA3" w:rsidRDefault="00292EA3" w:rsidP="00292EA3">
            <w:pPr>
              <w:rPr>
                <w:b/>
                <w:bCs/>
              </w:rPr>
            </w:pPr>
            <w:r>
              <w:rPr>
                <w:b/>
                <w:bCs/>
              </w:rPr>
              <w:t>UAS010</w:t>
            </w:r>
          </w:p>
        </w:tc>
        <w:tc>
          <w:tcPr>
            <w:tcW w:w="4838" w:type="dxa"/>
            <w:gridSpan w:val="2"/>
            <w:tcBorders>
              <w:top w:val="single" w:sz="4" w:space="0" w:color="2DA2BF"/>
              <w:left w:val="single" w:sz="4" w:space="0" w:color="auto"/>
              <w:bottom w:val="single" w:sz="4" w:space="0" w:color="2DA2BF"/>
              <w:right w:val="single" w:sz="4" w:space="0" w:color="2DA2BF"/>
            </w:tcBorders>
          </w:tcPr>
          <w:p w14:paraId="27F102E1" w14:textId="0ECAEEC7" w:rsidR="00292EA3" w:rsidRDefault="00292EA3" w:rsidP="00292EA3">
            <w:pPr>
              <w:rPr>
                <w:szCs w:val="22"/>
              </w:rPr>
            </w:pPr>
            <w:r>
              <w:rPr>
                <w:szCs w:val="22"/>
              </w:rPr>
              <w:t>Should have download cable</w:t>
            </w:r>
          </w:p>
        </w:tc>
        <w:sdt>
          <w:sdtPr>
            <w:id w:val="-1509279624"/>
            <w:placeholder>
              <w:docPart w:val="80D1132A54734344BC0ECD0220AC1ECA"/>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640840C9" w14:textId="1C571703"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236128869"/>
            <w:placeholder>
              <w:docPart w:val="105214756F7D47FD94E1341E91CD1703"/>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2BAA5110" w14:textId="4CF6C463"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7B0BD37B"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3369E16F" w14:textId="1712CBAC" w:rsidR="00292EA3" w:rsidRDefault="00292EA3" w:rsidP="00292EA3">
            <w:pPr>
              <w:rPr>
                <w:b/>
                <w:bCs/>
              </w:rPr>
            </w:pPr>
            <w:r>
              <w:rPr>
                <w:b/>
                <w:bCs/>
              </w:rPr>
              <w:t>UAS011</w:t>
            </w:r>
          </w:p>
        </w:tc>
        <w:tc>
          <w:tcPr>
            <w:tcW w:w="4838" w:type="dxa"/>
            <w:gridSpan w:val="2"/>
            <w:tcBorders>
              <w:top w:val="single" w:sz="4" w:space="0" w:color="2DA2BF"/>
              <w:left w:val="single" w:sz="4" w:space="0" w:color="auto"/>
              <w:bottom w:val="single" w:sz="4" w:space="0" w:color="2DA2BF"/>
              <w:right w:val="single" w:sz="4" w:space="0" w:color="2DA2BF"/>
            </w:tcBorders>
          </w:tcPr>
          <w:p w14:paraId="7FFA253B" w14:textId="2D82D24F" w:rsidR="00292EA3" w:rsidRPr="00FF0726" w:rsidRDefault="00292EA3" w:rsidP="00292EA3">
            <w:pPr>
              <w:rPr>
                <w:szCs w:val="22"/>
              </w:rPr>
            </w:pPr>
            <w:r w:rsidRPr="00FF0726">
              <w:rPr>
                <w:szCs w:val="22"/>
              </w:rPr>
              <w:t xml:space="preserve">Should have </w:t>
            </w:r>
            <w:r>
              <w:rPr>
                <w:szCs w:val="22"/>
              </w:rPr>
              <w:t>a launcher</w:t>
            </w:r>
          </w:p>
        </w:tc>
        <w:sdt>
          <w:sdtPr>
            <w:id w:val="376984226"/>
            <w:placeholder>
              <w:docPart w:val="1DA0E3AD31DE4624A0F44175D31DD971"/>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3A733455" w14:textId="4E08D3A9"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68707030"/>
            <w:placeholder>
              <w:docPart w:val="4222C8A25DEF4954AD7A55AD9CD5FC60"/>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70AB69EE" w14:textId="3B44938D"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26DC3ED0"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75BAC169" w14:textId="24655D24" w:rsidR="00292EA3" w:rsidRDefault="00292EA3" w:rsidP="00292EA3">
            <w:pPr>
              <w:rPr>
                <w:b/>
                <w:bCs/>
              </w:rPr>
            </w:pPr>
            <w:r>
              <w:rPr>
                <w:b/>
                <w:bCs/>
              </w:rPr>
              <w:t>UAS012</w:t>
            </w:r>
          </w:p>
        </w:tc>
        <w:tc>
          <w:tcPr>
            <w:tcW w:w="4838" w:type="dxa"/>
            <w:gridSpan w:val="2"/>
            <w:tcBorders>
              <w:top w:val="single" w:sz="4" w:space="0" w:color="2DA2BF"/>
              <w:left w:val="single" w:sz="4" w:space="0" w:color="auto"/>
              <w:bottom w:val="single" w:sz="4" w:space="0" w:color="2DA2BF"/>
              <w:right w:val="single" w:sz="4" w:space="0" w:color="2DA2BF"/>
            </w:tcBorders>
          </w:tcPr>
          <w:p w14:paraId="189AC891" w14:textId="028ADF78" w:rsidR="00292EA3" w:rsidRPr="00FF0726" w:rsidRDefault="00292EA3" w:rsidP="00292EA3">
            <w:pPr>
              <w:rPr>
                <w:szCs w:val="22"/>
              </w:rPr>
            </w:pPr>
            <w:r>
              <w:rPr>
                <w:szCs w:val="22"/>
              </w:rPr>
              <w:t>Should have additional batteries</w:t>
            </w:r>
          </w:p>
        </w:tc>
        <w:sdt>
          <w:sdtPr>
            <w:id w:val="63769087"/>
            <w:placeholder>
              <w:docPart w:val="39CEBD59EEF24D138FF22415B0F340DF"/>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050D1A0D" w14:textId="66D243A6"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755514553"/>
            <w:placeholder>
              <w:docPart w:val="69254F4D476446CBB111219D7537D8EE"/>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62AD211D" w14:textId="733E2398"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0270A976"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49466D56" w14:textId="6D920A19" w:rsidR="00292EA3" w:rsidRDefault="00292EA3" w:rsidP="00292EA3">
            <w:pPr>
              <w:rPr>
                <w:b/>
                <w:bCs/>
              </w:rPr>
            </w:pPr>
            <w:r>
              <w:rPr>
                <w:b/>
                <w:bCs/>
              </w:rPr>
              <w:t>UAS013</w:t>
            </w:r>
          </w:p>
        </w:tc>
        <w:tc>
          <w:tcPr>
            <w:tcW w:w="4838" w:type="dxa"/>
            <w:gridSpan w:val="2"/>
            <w:tcBorders>
              <w:top w:val="single" w:sz="4" w:space="0" w:color="2DA2BF"/>
              <w:left w:val="single" w:sz="4" w:space="0" w:color="auto"/>
              <w:bottom w:val="single" w:sz="4" w:space="0" w:color="2DA2BF"/>
              <w:right w:val="single" w:sz="4" w:space="0" w:color="2DA2BF"/>
            </w:tcBorders>
          </w:tcPr>
          <w:p w14:paraId="2DDD4719" w14:textId="34013609" w:rsidR="00292EA3" w:rsidRPr="000C171F" w:rsidRDefault="00292EA3" w:rsidP="00292EA3">
            <w:pPr>
              <w:rPr>
                <w:szCs w:val="22"/>
              </w:rPr>
            </w:pPr>
            <w:r w:rsidRPr="000C171F">
              <w:rPr>
                <w:szCs w:val="22"/>
              </w:rPr>
              <w:t>Should have</w:t>
            </w:r>
            <w:r>
              <w:rPr>
                <w:szCs w:val="22"/>
              </w:rPr>
              <w:t xml:space="preserve"> available </w:t>
            </w:r>
            <w:r w:rsidRPr="000C171F">
              <w:rPr>
                <w:szCs w:val="22"/>
              </w:rPr>
              <w:t xml:space="preserve">spare parts </w:t>
            </w:r>
            <w:r>
              <w:rPr>
                <w:szCs w:val="22"/>
              </w:rPr>
              <w:t>for UAS</w:t>
            </w:r>
          </w:p>
        </w:tc>
        <w:sdt>
          <w:sdtPr>
            <w:id w:val="-458720192"/>
            <w:placeholder>
              <w:docPart w:val="BFD6D4D9EA8846A68DC7CA48906D8B34"/>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1CFD4F2B" w14:textId="788EF3D6"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947807800"/>
            <w:placeholder>
              <w:docPart w:val="C4B7727086DC469CB4466F52AC480C34"/>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3CD2EA3B" w14:textId="1DADACCD"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48823AFF"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350A1480" w14:textId="3AF20682" w:rsidR="00292EA3" w:rsidRDefault="00292EA3" w:rsidP="00292EA3">
            <w:pPr>
              <w:rPr>
                <w:b/>
                <w:bCs/>
              </w:rPr>
            </w:pPr>
            <w:r>
              <w:rPr>
                <w:b/>
                <w:bCs/>
              </w:rPr>
              <w:lastRenderedPageBreak/>
              <w:t>UAS014</w:t>
            </w:r>
          </w:p>
        </w:tc>
        <w:tc>
          <w:tcPr>
            <w:tcW w:w="4838" w:type="dxa"/>
            <w:gridSpan w:val="2"/>
            <w:tcBorders>
              <w:top w:val="single" w:sz="4" w:space="0" w:color="2DA2BF"/>
              <w:left w:val="single" w:sz="4" w:space="0" w:color="auto"/>
              <w:bottom w:val="single" w:sz="4" w:space="0" w:color="2DA2BF"/>
              <w:right w:val="single" w:sz="4" w:space="0" w:color="2DA2BF"/>
            </w:tcBorders>
          </w:tcPr>
          <w:p w14:paraId="5EC14418" w14:textId="5CFEF6A3" w:rsidR="00292EA3" w:rsidRPr="000C171F" w:rsidRDefault="00292EA3" w:rsidP="00292EA3">
            <w:pPr>
              <w:rPr>
                <w:szCs w:val="22"/>
              </w:rPr>
            </w:pPr>
            <w:r w:rsidRPr="000C171F">
              <w:rPr>
                <w:szCs w:val="22"/>
              </w:rPr>
              <w:t xml:space="preserve">Should have aerial photogrammetry </w:t>
            </w:r>
            <w:r>
              <w:rPr>
                <w:szCs w:val="22"/>
              </w:rPr>
              <w:t xml:space="preserve"> and infrared </w:t>
            </w:r>
            <w:r w:rsidRPr="000C171F">
              <w:rPr>
                <w:szCs w:val="22"/>
              </w:rPr>
              <w:t>processing software</w:t>
            </w:r>
          </w:p>
        </w:tc>
        <w:sdt>
          <w:sdtPr>
            <w:id w:val="-695918593"/>
            <w:placeholder>
              <w:docPart w:val="D832AF33CAD84D4F920E4589A2D40524"/>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375E4581" w14:textId="6BC8A774"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880736399"/>
            <w:placeholder>
              <w:docPart w:val="FDBEFCC8EFA1420C86FD6466E29E6DB2"/>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369D3836" w14:textId="2A7FD316"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0808A4AF"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23845AA2" w14:textId="33F20890" w:rsidR="00292EA3" w:rsidRDefault="00292EA3" w:rsidP="00292EA3">
            <w:pPr>
              <w:rPr>
                <w:b/>
                <w:bCs/>
              </w:rPr>
            </w:pPr>
            <w:r>
              <w:rPr>
                <w:b/>
                <w:bCs/>
              </w:rPr>
              <w:t>UAS015</w:t>
            </w:r>
          </w:p>
        </w:tc>
        <w:tc>
          <w:tcPr>
            <w:tcW w:w="4838" w:type="dxa"/>
            <w:gridSpan w:val="2"/>
            <w:tcBorders>
              <w:top w:val="single" w:sz="4" w:space="0" w:color="2DA2BF"/>
              <w:left w:val="single" w:sz="4" w:space="0" w:color="auto"/>
              <w:bottom w:val="single" w:sz="4" w:space="0" w:color="2DA2BF"/>
              <w:right w:val="single" w:sz="4" w:space="0" w:color="2DA2BF"/>
            </w:tcBorders>
          </w:tcPr>
          <w:p w14:paraId="2795BF53" w14:textId="3A372089" w:rsidR="00292EA3" w:rsidRPr="000C171F" w:rsidRDefault="00292EA3" w:rsidP="00292EA3">
            <w:pPr>
              <w:rPr>
                <w:szCs w:val="22"/>
              </w:rPr>
            </w:pPr>
            <w:r>
              <w:t>Should have the ability to integrate with other GNSS and total stations</w:t>
            </w:r>
          </w:p>
        </w:tc>
        <w:sdt>
          <w:sdtPr>
            <w:id w:val="1613394668"/>
            <w:placeholder>
              <w:docPart w:val="7F89DA1EE1204CE1B16D2A3350C0D5F8"/>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36D99367" w14:textId="1D5F14CC"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400793175"/>
            <w:placeholder>
              <w:docPart w:val="E1D37BF268C54DBEB05761B6E238B8DB"/>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53F8BA1C" w14:textId="1C12EB33"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79044778" w14:textId="77777777" w:rsidTr="00356D0F">
        <w:tc>
          <w:tcPr>
            <w:tcW w:w="10330" w:type="dxa"/>
            <w:gridSpan w:val="6"/>
            <w:tcBorders>
              <w:top w:val="single" w:sz="4" w:space="0" w:color="2DA2BF"/>
              <w:left w:val="single" w:sz="4" w:space="0" w:color="2DA2BF"/>
              <w:bottom w:val="single" w:sz="4" w:space="0" w:color="2DA2BF"/>
              <w:right w:val="single" w:sz="4" w:space="0" w:color="2DA2BF"/>
            </w:tcBorders>
          </w:tcPr>
          <w:p w14:paraId="6E84D5A0" w14:textId="04381D6E" w:rsidR="00292EA3" w:rsidRDefault="00292EA3" w:rsidP="00292EA3">
            <w:pPr>
              <w:pStyle w:val="Heading2"/>
              <w:ind w:left="540"/>
            </w:pPr>
            <w:bookmarkStart w:id="62" w:name="_Toc531352045"/>
            <w:r w:rsidRPr="006E68C1">
              <w:t>3G Mobile Broadband Modem</w:t>
            </w:r>
            <w:r>
              <w:t xml:space="preserve"> (MBM)</w:t>
            </w:r>
            <w:bookmarkEnd w:id="62"/>
          </w:p>
        </w:tc>
      </w:tr>
      <w:tr w:rsidR="00292EA3" w14:paraId="58579B3A"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1F40EE82" w14:textId="77CDB908" w:rsidR="00292EA3" w:rsidRDefault="00292EA3" w:rsidP="00292EA3">
            <w:pPr>
              <w:rPr>
                <w:b/>
                <w:bCs/>
              </w:rPr>
            </w:pPr>
            <w:r>
              <w:rPr>
                <w:b/>
                <w:bCs/>
              </w:rPr>
              <w:t>MBM001</w:t>
            </w:r>
          </w:p>
        </w:tc>
        <w:tc>
          <w:tcPr>
            <w:tcW w:w="4838" w:type="dxa"/>
            <w:gridSpan w:val="2"/>
            <w:tcBorders>
              <w:top w:val="single" w:sz="4" w:space="0" w:color="2DA2BF"/>
              <w:left w:val="single" w:sz="4" w:space="0" w:color="auto"/>
              <w:bottom w:val="single" w:sz="4" w:space="0" w:color="2DA2BF"/>
              <w:right w:val="single" w:sz="4" w:space="0" w:color="2DA2BF"/>
            </w:tcBorders>
          </w:tcPr>
          <w:p w14:paraId="190AA7B4" w14:textId="001F3814" w:rsidR="00292EA3" w:rsidRPr="00A3726C" w:rsidRDefault="00292EA3" w:rsidP="00292EA3">
            <w:pPr>
              <w:rPr>
                <w:szCs w:val="22"/>
              </w:rPr>
            </w:pPr>
            <w:r w:rsidRPr="00A3726C">
              <w:rPr>
                <w:szCs w:val="22"/>
              </w:rPr>
              <w:t>Should allow for multi-port connections</w:t>
            </w:r>
          </w:p>
        </w:tc>
        <w:sdt>
          <w:sdtPr>
            <w:id w:val="2104524283"/>
            <w:placeholder>
              <w:docPart w:val="12A6FFF6612E4E9CA74D784226455DAE"/>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48D059E4" w14:textId="4B05A394"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477188342"/>
            <w:placeholder>
              <w:docPart w:val="4F6B7B9981664A819BE14FC3DCD69F14"/>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7C154DD3" w14:textId="5F252FE5"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597BF089"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1CF1F047" w14:textId="2A407154" w:rsidR="00292EA3" w:rsidRDefault="00292EA3" w:rsidP="00292EA3">
            <w:pPr>
              <w:rPr>
                <w:b/>
                <w:bCs/>
              </w:rPr>
            </w:pPr>
            <w:r>
              <w:rPr>
                <w:b/>
                <w:bCs/>
              </w:rPr>
              <w:t>MBM002</w:t>
            </w:r>
          </w:p>
        </w:tc>
        <w:tc>
          <w:tcPr>
            <w:tcW w:w="4838" w:type="dxa"/>
            <w:gridSpan w:val="2"/>
            <w:tcBorders>
              <w:top w:val="single" w:sz="4" w:space="0" w:color="2DA2BF"/>
              <w:left w:val="single" w:sz="4" w:space="0" w:color="auto"/>
              <w:bottom w:val="single" w:sz="4" w:space="0" w:color="2DA2BF"/>
              <w:right w:val="single" w:sz="4" w:space="0" w:color="2DA2BF"/>
            </w:tcBorders>
          </w:tcPr>
          <w:p w14:paraId="089BA219" w14:textId="28E8C607" w:rsidR="00292EA3" w:rsidRPr="00B64062" w:rsidRDefault="00292EA3" w:rsidP="00292EA3">
            <w:pPr>
              <w:rPr>
                <w:szCs w:val="22"/>
              </w:rPr>
            </w:pPr>
            <w:r w:rsidRPr="00B64062">
              <w:rPr>
                <w:szCs w:val="22"/>
              </w:rPr>
              <w:t>Should be able to support both 2G and 3G networks</w:t>
            </w:r>
          </w:p>
        </w:tc>
        <w:sdt>
          <w:sdtPr>
            <w:id w:val="-740478097"/>
            <w:placeholder>
              <w:docPart w:val="51CCF84A2461424F8482519C7061B1E6"/>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55A64570" w14:textId="5CAC0352"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894711637"/>
            <w:placeholder>
              <w:docPart w:val="6D65B8D87DA647ADBA9601AE9C452729"/>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66C2C7E8" w14:textId="37795FDE"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6540E03A"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0955E2BE" w14:textId="05485C17" w:rsidR="00292EA3" w:rsidRDefault="00292EA3" w:rsidP="00292EA3">
            <w:pPr>
              <w:rPr>
                <w:b/>
                <w:bCs/>
              </w:rPr>
            </w:pPr>
            <w:r>
              <w:rPr>
                <w:b/>
                <w:bCs/>
              </w:rPr>
              <w:t>MBM003</w:t>
            </w:r>
          </w:p>
        </w:tc>
        <w:tc>
          <w:tcPr>
            <w:tcW w:w="4838" w:type="dxa"/>
            <w:gridSpan w:val="2"/>
            <w:tcBorders>
              <w:top w:val="single" w:sz="4" w:space="0" w:color="2DA2BF"/>
              <w:left w:val="single" w:sz="4" w:space="0" w:color="auto"/>
              <w:bottom w:val="single" w:sz="4" w:space="0" w:color="2DA2BF"/>
              <w:right w:val="single" w:sz="4" w:space="0" w:color="2DA2BF"/>
            </w:tcBorders>
          </w:tcPr>
          <w:p w14:paraId="3EE84800" w14:textId="0501C061" w:rsidR="00292EA3" w:rsidRPr="00B64062" w:rsidRDefault="00292EA3" w:rsidP="00292EA3">
            <w:pPr>
              <w:rPr>
                <w:szCs w:val="22"/>
              </w:rPr>
            </w:pPr>
            <w:r w:rsidRPr="00B64062">
              <w:rPr>
                <w:szCs w:val="22"/>
              </w:rPr>
              <w:t>Should allow for a SIM card</w:t>
            </w:r>
          </w:p>
        </w:tc>
        <w:sdt>
          <w:sdtPr>
            <w:id w:val="1456366910"/>
            <w:placeholder>
              <w:docPart w:val="DF716B51EAAD4D39BEF884A3C56AEEB7"/>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701EEB95" w14:textId="6F1D0B31"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076009326"/>
            <w:placeholder>
              <w:docPart w:val="5CEEF92F820D415382F9F9F725D1B21A"/>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6D40AD2F" w14:textId="3093770B"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01A4B779"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32642928" w14:textId="44019727" w:rsidR="00292EA3" w:rsidRDefault="00292EA3" w:rsidP="00292EA3">
            <w:pPr>
              <w:rPr>
                <w:b/>
                <w:bCs/>
              </w:rPr>
            </w:pPr>
            <w:r>
              <w:rPr>
                <w:b/>
                <w:bCs/>
              </w:rPr>
              <w:t>MBM004</w:t>
            </w:r>
          </w:p>
        </w:tc>
        <w:tc>
          <w:tcPr>
            <w:tcW w:w="4838" w:type="dxa"/>
            <w:gridSpan w:val="2"/>
            <w:tcBorders>
              <w:top w:val="single" w:sz="4" w:space="0" w:color="2DA2BF"/>
              <w:left w:val="single" w:sz="4" w:space="0" w:color="auto"/>
              <w:bottom w:val="single" w:sz="4" w:space="0" w:color="2DA2BF"/>
              <w:right w:val="single" w:sz="4" w:space="0" w:color="2DA2BF"/>
            </w:tcBorders>
          </w:tcPr>
          <w:p w14:paraId="478BBDBF" w14:textId="2F3E07CE" w:rsidR="00292EA3" w:rsidRPr="00B64062" w:rsidRDefault="00292EA3" w:rsidP="00292EA3">
            <w:pPr>
              <w:rPr>
                <w:szCs w:val="22"/>
              </w:rPr>
            </w:pPr>
            <w:r w:rsidRPr="00B64062">
              <w:rPr>
                <w:szCs w:val="22"/>
              </w:rPr>
              <w:t>Should be able to compress send/receive data</w:t>
            </w:r>
          </w:p>
        </w:tc>
        <w:sdt>
          <w:sdtPr>
            <w:id w:val="-2102711322"/>
            <w:placeholder>
              <w:docPart w:val="E7C5A0BBCFBB4FDCBBA549DAC3FF6F36"/>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56FB1689" w14:textId="3F06952C"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080950789"/>
            <w:placeholder>
              <w:docPart w:val="9F4BA806CF914431B6D3E03E2F869252"/>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799C70EA" w14:textId="412A7CC3"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221D9206"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0E63F3D8" w14:textId="12034869" w:rsidR="00292EA3" w:rsidRDefault="00292EA3" w:rsidP="00292EA3">
            <w:pPr>
              <w:rPr>
                <w:b/>
                <w:bCs/>
              </w:rPr>
            </w:pPr>
            <w:r>
              <w:rPr>
                <w:b/>
                <w:bCs/>
              </w:rPr>
              <w:t>MBM005</w:t>
            </w:r>
          </w:p>
        </w:tc>
        <w:tc>
          <w:tcPr>
            <w:tcW w:w="4838" w:type="dxa"/>
            <w:gridSpan w:val="2"/>
            <w:tcBorders>
              <w:top w:val="single" w:sz="4" w:space="0" w:color="2DA2BF"/>
              <w:left w:val="single" w:sz="4" w:space="0" w:color="auto"/>
              <w:bottom w:val="single" w:sz="4" w:space="0" w:color="2DA2BF"/>
              <w:right w:val="single" w:sz="4" w:space="0" w:color="2DA2BF"/>
            </w:tcBorders>
          </w:tcPr>
          <w:p w14:paraId="2B8E50B4" w14:textId="6377BFAD" w:rsidR="00292EA3" w:rsidRPr="00B64062" w:rsidRDefault="00292EA3" w:rsidP="00292EA3">
            <w:pPr>
              <w:rPr>
                <w:szCs w:val="22"/>
              </w:rPr>
            </w:pPr>
            <w:r w:rsidRPr="00B64062">
              <w:rPr>
                <w:szCs w:val="22"/>
              </w:rPr>
              <w:t>Should be easy to install and configure</w:t>
            </w:r>
          </w:p>
        </w:tc>
        <w:sdt>
          <w:sdtPr>
            <w:id w:val="1127748999"/>
            <w:placeholder>
              <w:docPart w:val="53A22BA8AD6540498E375D9833318967"/>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0DBADBD1" w14:textId="4AD98263"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907578630"/>
            <w:placeholder>
              <w:docPart w:val="C3D5ACFB431C4F59B45F06C77EAE1D2B"/>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548F8CE8" w14:textId="755F25E8"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2664681C"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4B6A278D" w14:textId="68AD317B" w:rsidR="00292EA3" w:rsidRDefault="00292EA3" w:rsidP="00292EA3">
            <w:pPr>
              <w:rPr>
                <w:b/>
                <w:bCs/>
              </w:rPr>
            </w:pPr>
            <w:r>
              <w:rPr>
                <w:b/>
                <w:bCs/>
              </w:rPr>
              <w:t>MBM006</w:t>
            </w:r>
          </w:p>
        </w:tc>
        <w:tc>
          <w:tcPr>
            <w:tcW w:w="4838" w:type="dxa"/>
            <w:gridSpan w:val="2"/>
            <w:tcBorders>
              <w:top w:val="single" w:sz="4" w:space="0" w:color="2DA2BF"/>
              <w:left w:val="single" w:sz="4" w:space="0" w:color="auto"/>
              <w:bottom w:val="single" w:sz="4" w:space="0" w:color="2DA2BF"/>
              <w:right w:val="single" w:sz="4" w:space="0" w:color="2DA2BF"/>
            </w:tcBorders>
          </w:tcPr>
          <w:p w14:paraId="25852535" w14:textId="77777777" w:rsidR="00292EA3" w:rsidRPr="00B64062" w:rsidRDefault="00292EA3" w:rsidP="00292EA3">
            <w:pPr>
              <w:rPr>
                <w:szCs w:val="22"/>
              </w:rPr>
            </w:pPr>
            <w:r w:rsidRPr="00B64062">
              <w:rPr>
                <w:szCs w:val="22"/>
              </w:rPr>
              <w:t>Should be easy to carry</w:t>
            </w:r>
          </w:p>
          <w:p w14:paraId="427C2B4F" w14:textId="4FA91B32" w:rsidR="00292EA3" w:rsidRPr="00693110" w:rsidRDefault="00292EA3" w:rsidP="00292EA3">
            <w:pPr>
              <w:rPr>
                <w:sz w:val="18"/>
                <w:szCs w:val="18"/>
              </w:rPr>
            </w:pPr>
          </w:p>
        </w:tc>
        <w:sdt>
          <w:sdtPr>
            <w:id w:val="-269626522"/>
            <w:placeholder>
              <w:docPart w:val="6C198DE372DB42EFAA38BE304E1ABEA9"/>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30963C6F" w14:textId="35D8B599"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129075588"/>
            <w:placeholder>
              <w:docPart w:val="E1E02884277547E6B0F590259F817438"/>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0E9933C9" w14:textId="2842202E"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11633065" w14:textId="77777777" w:rsidTr="00356D0F">
        <w:tc>
          <w:tcPr>
            <w:tcW w:w="10330" w:type="dxa"/>
            <w:gridSpan w:val="6"/>
            <w:tcBorders>
              <w:top w:val="single" w:sz="4" w:space="0" w:color="2DA2BF"/>
              <w:left w:val="single" w:sz="4" w:space="0" w:color="2DA2BF"/>
              <w:bottom w:val="single" w:sz="4" w:space="0" w:color="2DA2BF"/>
              <w:right w:val="single" w:sz="4" w:space="0" w:color="2DA2BF"/>
            </w:tcBorders>
          </w:tcPr>
          <w:p w14:paraId="4B943FDF" w14:textId="7FF12623" w:rsidR="00292EA3" w:rsidRDefault="00292EA3" w:rsidP="00292EA3">
            <w:pPr>
              <w:pStyle w:val="Heading2"/>
              <w:ind w:left="540"/>
            </w:pPr>
            <w:bookmarkStart w:id="63" w:name="_Toc531352046"/>
            <w:r w:rsidRPr="006E68C1">
              <w:t>R</w:t>
            </w:r>
            <w:r>
              <w:t>u</w:t>
            </w:r>
            <w:r w:rsidRPr="006E68C1">
              <w:t>gged Tablets w/ Cases</w:t>
            </w:r>
            <w:r>
              <w:t xml:space="preserve"> (RAG)</w:t>
            </w:r>
            <w:bookmarkEnd w:id="63"/>
          </w:p>
        </w:tc>
      </w:tr>
      <w:tr w:rsidR="00292EA3" w14:paraId="3D525AEE"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05F46234" w14:textId="347D8E83" w:rsidR="00292EA3" w:rsidRDefault="00292EA3" w:rsidP="00292EA3">
            <w:pPr>
              <w:rPr>
                <w:b/>
                <w:bCs/>
              </w:rPr>
            </w:pPr>
            <w:r>
              <w:rPr>
                <w:b/>
                <w:bCs/>
              </w:rPr>
              <w:t>RAG001</w:t>
            </w:r>
          </w:p>
        </w:tc>
        <w:tc>
          <w:tcPr>
            <w:tcW w:w="4838" w:type="dxa"/>
            <w:gridSpan w:val="2"/>
            <w:tcBorders>
              <w:top w:val="single" w:sz="4" w:space="0" w:color="2DA2BF"/>
              <w:left w:val="single" w:sz="4" w:space="0" w:color="auto"/>
              <w:bottom w:val="single" w:sz="4" w:space="0" w:color="2DA2BF"/>
              <w:right w:val="single" w:sz="4" w:space="0" w:color="2DA2BF"/>
            </w:tcBorders>
          </w:tcPr>
          <w:p w14:paraId="0B682050" w14:textId="3143E0A2" w:rsidR="00292EA3" w:rsidRPr="00952ED3" w:rsidRDefault="00292EA3" w:rsidP="00292EA3">
            <w:pPr>
              <w:rPr>
                <w:szCs w:val="22"/>
              </w:rPr>
            </w:pPr>
            <w:r w:rsidRPr="00952ED3">
              <w:rPr>
                <w:szCs w:val="22"/>
              </w:rPr>
              <w:t>Must have industrial strength frame</w:t>
            </w:r>
          </w:p>
        </w:tc>
        <w:sdt>
          <w:sdtPr>
            <w:id w:val="-904074720"/>
            <w:placeholder>
              <w:docPart w:val="DBD3CB95F8DE4A75B68EFED481D49841"/>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34AC521D" w14:textId="4296EE4F"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097903210"/>
            <w:placeholder>
              <w:docPart w:val="89AAD9ED9DE9481D87890D9303A84951"/>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51D6ED17" w14:textId="314F6829"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3B7500F6"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60368E1C" w14:textId="4FD11699" w:rsidR="00292EA3" w:rsidRDefault="00292EA3" w:rsidP="00292EA3">
            <w:pPr>
              <w:rPr>
                <w:b/>
                <w:bCs/>
              </w:rPr>
            </w:pPr>
            <w:r>
              <w:rPr>
                <w:b/>
                <w:bCs/>
              </w:rPr>
              <w:t>RAG002</w:t>
            </w:r>
          </w:p>
        </w:tc>
        <w:tc>
          <w:tcPr>
            <w:tcW w:w="4838" w:type="dxa"/>
            <w:gridSpan w:val="2"/>
            <w:tcBorders>
              <w:top w:val="single" w:sz="4" w:space="0" w:color="2DA2BF"/>
              <w:left w:val="single" w:sz="4" w:space="0" w:color="auto"/>
              <w:bottom w:val="single" w:sz="4" w:space="0" w:color="2DA2BF"/>
              <w:right w:val="single" w:sz="4" w:space="0" w:color="2DA2BF"/>
            </w:tcBorders>
          </w:tcPr>
          <w:p w14:paraId="27F6B4F8" w14:textId="140D6B0A" w:rsidR="00292EA3" w:rsidRPr="00952ED3" w:rsidRDefault="00292EA3" w:rsidP="00292EA3">
            <w:pPr>
              <w:rPr>
                <w:szCs w:val="22"/>
              </w:rPr>
            </w:pPr>
            <w:r w:rsidRPr="00952ED3">
              <w:rPr>
                <w:szCs w:val="22"/>
              </w:rPr>
              <w:t>Must have sealed ports</w:t>
            </w:r>
          </w:p>
        </w:tc>
        <w:sdt>
          <w:sdtPr>
            <w:id w:val="680245500"/>
            <w:placeholder>
              <w:docPart w:val="0CE756F75DC1424394D68006F97BDD8B"/>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3E895E0B" w14:textId="655FBE74"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430882600"/>
            <w:placeholder>
              <w:docPart w:val="B13251A68CCA49FA8907AC6CFF5DA819"/>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36E99E91" w14:textId="4EA1E69D"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2FC4220E"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6CB34B29" w14:textId="235CD1B6" w:rsidR="00292EA3" w:rsidRDefault="00292EA3" w:rsidP="00292EA3">
            <w:pPr>
              <w:rPr>
                <w:b/>
                <w:bCs/>
              </w:rPr>
            </w:pPr>
            <w:r>
              <w:rPr>
                <w:b/>
                <w:bCs/>
              </w:rPr>
              <w:t>RAG003</w:t>
            </w:r>
          </w:p>
        </w:tc>
        <w:tc>
          <w:tcPr>
            <w:tcW w:w="4838" w:type="dxa"/>
            <w:gridSpan w:val="2"/>
            <w:tcBorders>
              <w:top w:val="single" w:sz="4" w:space="0" w:color="2DA2BF"/>
              <w:left w:val="single" w:sz="4" w:space="0" w:color="auto"/>
              <w:bottom w:val="single" w:sz="4" w:space="0" w:color="2DA2BF"/>
              <w:right w:val="single" w:sz="4" w:space="0" w:color="2DA2BF"/>
            </w:tcBorders>
          </w:tcPr>
          <w:p w14:paraId="35574C6C" w14:textId="6860CCF2" w:rsidR="00292EA3" w:rsidRPr="00952ED3" w:rsidRDefault="00292EA3" w:rsidP="00292EA3">
            <w:pPr>
              <w:rPr>
                <w:szCs w:val="22"/>
              </w:rPr>
            </w:pPr>
            <w:r w:rsidRPr="00952ED3">
              <w:rPr>
                <w:szCs w:val="22"/>
              </w:rPr>
              <w:t xml:space="preserve">Must have Gorilla type </w:t>
            </w:r>
            <w:r>
              <w:t>chemically strengthened glass</w:t>
            </w:r>
          </w:p>
        </w:tc>
        <w:sdt>
          <w:sdtPr>
            <w:id w:val="1784994460"/>
            <w:placeholder>
              <w:docPart w:val="9C9546F5FDE84991A49A39E9023A3E69"/>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711B8DB1" w14:textId="4B090156"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605309332"/>
            <w:placeholder>
              <w:docPart w:val="5B52A655F45D47C09E4FC4FA92AEAF60"/>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4917C3EC" w14:textId="2AE939F6"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1E4D6610"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53575AC5" w14:textId="3AE5FCB3" w:rsidR="00292EA3" w:rsidRDefault="00292EA3" w:rsidP="00292EA3">
            <w:pPr>
              <w:rPr>
                <w:b/>
                <w:bCs/>
              </w:rPr>
            </w:pPr>
            <w:r>
              <w:rPr>
                <w:b/>
                <w:bCs/>
              </w:rPr>
              <w:t>RAG004</w:t>
            </w:r>
          </w:p>
        </w:tc>
        <w:tc>
          <w:tcPr>
            <w:tcW w:w="4838" w:type="dxa"/>
            <w:gridSpan w:val="2"/>
            <w:tcBorders>
              <w:top w:val="single" w:sz="4" w:space="0" w:color="2DA2BF"/>
              <w:left w:val="single" w:sz="4" w:space="0" w:color="auto"/>
              <w:bottom w:val="single" w:sz="4" w:space="0" w:color="2DA2BF"/>
              <w:right w:val="single" w:sz="4" w:space="0" w:color="2DA2BF"/>
            </w:tcBorders>
          </w:tcPr>
          <w:p w14:paraId="59420CC2" w14:textId="792E748F" w:rsidR="00292EA3" w:rsidRPr="00952ED3" w:rsidRDefault="00292EA3" w:rsidP="00292EA3">
            <w:pPr>
              <w:rPr>
                <w:szCs w:val="22"/>
              </w:rPr>
            </w:pPr>
            <w:r w:rsidRPr="00952ED3">
              <w:rPr>
                <w:szCs w:val="22"/>
              </w:rPr>
              <w:t>Must have minimum Intel Core i5 processor</w:t>
            </w:r>
          </w:p>
        </w:tc>
        <w:sdt>
          <w:sdtPr>
            <w:id w:val="1736903552"/>
            <w:placeholder>
              <w:docPart w:val="CBA3FB21073946699A47E287D91CDDFE"/>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55F05C78" w14:textId="05F62C7B"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977515390"/>
            <w:placeholder>
              <w:docPart w:val="4AA2E7083376488682C298D7EA47B25C"/>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01185A50" w14:textId="49F8C8A3"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454E1D6C"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4833566D" w14:textId="241C20BE" w:rsidR="00292EA3" w:rsidRDefault="00292EA3" w:rsidP="00292EA3">
            <w:pPr>
              <w:rPr>
                <w:b/>
                <w:bCs/>
              </w:rPr>
            </w:pPr>
            <w:r>
              <w:rPr>
                <w:b/>
                <w:bCs/>
              </w:rPr>
              <w:t>RAG005</w:t>
            </w:r>
          </w:p>
        </w:tc>
        <w:tc>
          <w:tcPr>
            <w:tcW w:w="4838" w:type="dxa"/>
            <w:gridSpan w:val="2"/>
            <w:tcBorders>
              <w:top w:val="single" w:sz="4" w:space="0" w:color="2DA2BF"/>
              <w:left w:val="single" w:sz="4" w:space="0" w:color="auto"/>
              <w:bottom w:val="single" w:sz="4" w:space="0" w:color="2DA2BF"/>
              <w:right w:val="single" w:sz="4" w:space="0" w:color="2DA2BF"/>
            </w:tcBorders>
          </w:tcPr>
          <w:p w14:paraId="74876711" w14:textId="063A8CE9" w:rsidR="00292EA3" w:rsidRPr="00952ED3" w:rsidRDefault="00292EA3" w:rsidP="00292EA3">
            <w:pPr>
              <w:rPr>
                <w:szCs w:val="22"/>
              </w:rPr>
            </w:pPr>
            <w:r w:rsidRPr="00952ED3">
              <w:rPr>
                <w:szCs w:val="22"/>
              </w:rPr>
              <w:t>Must have minimum 100GB SSD Storage</w:t>
            </w:r>
          </w:p>
        </w:tc>
        <w:sdt>
          <w:sdtPr>
            <w:id w:val="123050363"/>
            <w:placeholder>
              <w:docPart w:val="5AF3092FE98A41CD8E9B875D5F8B7FF3"/>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0989DE5B" w14:textId="22C7F78F"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540436225"/>
            <w:placeholder>
              <w:docPart w:val="1DE62C190A834A0DAC008BCD4DD2F090"/>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0924012F" w14:textId="7BB92BC3"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60FB31E7"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1D167308" w14:textId="5E16992B" w:rsidR="00292EA3" w:rsidRDefault="00292EA3" w:rsidP="00292EA3">
            <w:pPr>
              <w:rPr>
                <w:b/>
                <w:bCs/>
              </w:rPr>
            </w:pPr>
            <w:r>
              <w:rPr>
                <w:b/>
                <w:bCs/>
              </w:rPr>
              <w:t>RAG006</w:t>
            </w:r>
          </w:p>
        </w:tc>
        <w:tc>
          <w:tcPr>
            <w:tcW w:w="4838" w:type="dxa"/>
            <w:gridSpan w:val="2"/>
            <w:tcBorders>
              <w:top w:val="single" w:sz="4" w:space="0" w:color="2DA2BF"/>
              <w:left w:val="single" w:sz="4" w:space="0" w:color="auto"/>
              <w:bottom w:val="single" w:sz="4" w:space="0" w:color="2DA2BF"/>
              <w:right w:val="single" w:sz="4" w:space="0" w:color="2DA2BF"/>
            </w:tcBorders>
          </w:tcPr>
          <w:p w14:paraId="0147B63A" w14:textId="66D7BE02" w:rsidR="00292EA3" w:rsidRPr="00952ED3" w:rsidRDefault="00292EA3" w:rsidP="00292EA3">
            <w:pPr>
              <w:rPr>
                <w:szCs w:val="22"/>
              </w:rPr>
            </w:pPr>
            <w:r w:rsidRPr="00952ED3">
              <w:rPr>
                <w:szCs w:val="22"/>
              </w:rPr>
              <w:t>Must have minimum 1300 NITs Backlighting with resistive display</w:t>
            </w:r>
          </w:p>
        </w:tc>
        <w:sdt>
          <w:sdtPr>
            <w:id w:val="-389194716"/>
            <w:placeholder>
              <w:docPart w:val="A2C78799F01148178A9A239B5305EB99"/>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37268B04" w14:textId="14651C72"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570626429"/>
            <w:placeholder>
              <w:docPart w:val="AE7AC07785614EE0A3BFD98A22E520F9"/>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5CAFD7EB" w14:textId="33B70DD8"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6515AF2C"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5B6B67E3" w14:textId="7DA14CB5" w:rsidR="00292EA3" w:rsidRDefault="00292EA3" w:rsidP="00292EA3">
            <w:pPr>
              <w:rPr>
                <w:b/>
                <w:bCs/>
              </w:rPr>
            </w:pPr>
            <w:r>
              <w:rPr>
                <w:b/>
                <w:bCs/>
              </w:rPr>
              <w:t>RAG007</w:t>
            </w:r>
          </w:p>
        </w:tc>
        <w:tc>
          <w:tcPr>
            <w:tcW w:w="4838" w:type="dxa"/>
            <w:gridSpan w:val="2"/>
            <w:tcBorders>
              <w:top w:val="single" w:sz="4" w:space="0" w:color="2DA2BF"/>
              <w:left w:val="single" w:sz="4" w:space="0" w:color="auto"/>
              <w:bottom w:val="single" w:sz="4" w:space="0" w:color="2DA2BF"/>
              <w:right w:val="single" w:sz="4" w:space="0" w:color="2DA2BF"/>
            </w:tcBorders>
          </w:tcPr>
          <w:p w14:paraId="427D4542" w14:textId="7A85224E" w:rsidR="00292EA3" w:rsidRPr="00952ED3" w:rsidRDefault="00292EA3" w:rsidP="00292EA3">
            <w:pPr>
              <w:rPr>
                <w:szCs w:val="22"/>
              </w:rPr>
            </w:pPr>
            <w:r w:rsidRPr="00952ED3">
              <w:rPr>
                <w:szCs w:val="22"/>
              </w:rPr>
              <w:t xml:space="preserve">Must have minimum 8.5 hour warm swappable  battery </w:t>
            </w:r>
          </w:p>
        </w:tc>
        <w:sdt>
          <w:sdtPr>
            <w:id w:val="1084412086"/>
            <w:placeholder>
              <w:docPart w:val="22766DFC2CC041AE8FCC7C49FCCBCF52"/>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5AD6CDFD" w14:textId="27BE3A7B"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89311059"/>
            <w:placeholder>
              <w:docPart w:val="1CB553039BCA49EAA554678D197B52EF"/>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7DA95B04" w14:textId="62A737D7"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3AC2CBF0"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3F353566" w14:textId="60820C09" w:rsidR="00292EA3" w:rsidRDefault="00292EA3" w:rsidP="00292EA3">
            <w:pPr>
              <w:rPr>
                <w:b/>
                <w:bCs/>
              </w:rPr>
            </w:pPr>
            <w:r>
              <w:rPr>
                <w:b/>
                <w:bCs/>
              </w:rPr>
              <w:t>RAG008</w:t>
            </w:r>
          </w:p>
        </w:tc>
        <w:tc>
          <w:tcPr>
            <w:tcW w:w="4838" w:type="dxa"/>
            <w:gridSpan w:val="2"/>
            <w:tcBorders>
              <w:top w:val="single" w:sz="4" w:space="0" w:color="2DA2BF"/>
              <w:left w:val="single" w:sz="4" w:space="0" w:color="auto"/>
              <w:bottom w:val="single" w:sz="4" w:space="0" w:color="2DA2BF"/>
              <w:right w:val="single" w:sz="4" w:space="0" w:color="2DA2BF"/>
            </w:tcBorders>
          </w:tcPr>
          <w:p w14:paraId="774E4E16" w14:textId="06CBE952" w:rsidR="00292EA3" w:rsidRPr="00952ED3" w:rsidRDefault="00292EA3" w:rsidP="00292EA3">
            <w:pPr>
              <w:rPr>
                <w:szCs w:val="22"/>
              </w:rPr>
            </w:pPr>
            <w:r w:rsidRPr="00952ED3">
              <w:rPr>
                <w:szCs w:val="22"/>
              </w:rPr>
              <w:t>M</w:t>
            </w:r>
            <w:r>
              <w:rPr>
                <w:szCs w:val="22"/>
              </w:rPr>
              <w:t>ust have a minimum 10.5” touchscreen display</w:t>
            </w:r>
          </w:p>
        </w:tc>
        <w:sdt>
          <w:sdtPr>
            <w:id w:val="-1167166710"/>
            <w:placeholder>
              <w:docPart w:val="9DB09379C6644CC7A007EBEEB4A3A125"/>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12169F80" w14:textId="3FFBC44D"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785157033"/>
            <w:placeholder>
              <w:docPart w:val="CD5C5916B12A464A8D93DB9ABEA6D146"/>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08F1AE92" w14:textId="078B333E"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5D8996EC"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6114B07E" w14:textId="5AA1CFDA" w:rsidR="00292EA3" w:rsidRDefault="00292EA3" w:rsidP="00292EA3">
            <w:pPr>
              <w:rPr>
                <w:b/>
                <w:bCs/>
              </w:rPr>
            </w:pPr>
            <w:r>
              <w:rPr>
                <w:b/>
                <w:bCs/>
              </w:rPr>
              <w:t>RAG009</w:t>
            </w:r>
          </w:p>
        </w:tc>
        <w:tc>
          <w:tcPr>
            <w:tcW w:w="4838" w:type="dxa"/>
            <w:gridSpan w:val="2"/>
            <w:tcBorders>
              <w:top w:val="single" w:sz="4" w:space="0" w:color="2DA2BF"/>
              <w:left w:val="single" w:sz="4" w:space="0" w:color="auto"/>
              <w:bottom w:val="single" w:sz="4" w:space="0" w:color="2DA2BF"/>
              <w:right w:val="single" w:sz="4" w:space="0" w:color="2DA2BF"/>
            </w:tcBorders>
          </w:tcPr>
          <w:p w14:paraId="71C3C0BD" w14:textId="1B2BC86D" w:rsidR="00292EA3" w:rsidRPr="00952ED3" w:rsidRDefault="00292EA3" w:rsidP="00292EA3">
            <w:pPr>
              <w:rPr>
                <w:szCs w:val="22"/>
              </w:rPr>
            </w:pPr>
            <w:r>
              <w:rPr>
                <w:szCs w:val="22"/>
              </w:rPr>
              <w:t>Must have multiple ports, allowing for multiple connections (inclusive of communication)</w:t>
            </w:r>
          </w:p>
        </w:tc>
        <w:sdt>
          <w:sdtPr>
            <w:id w:val="-1933968796"/>
            <w:placeholder>
              <w:docPart w:val="66FDBCAEE85A4237A29CA45D980EA8BA"/>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7DC6133C" w14:textId="3EA1D8FE"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027375922"/>
            <w:placeholder>
              <w:docPart w:val="77647140078D4A86AE2F377FF124579F"/>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32DCD950" w14:textId="3AB5B975"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71D003A1"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61A9085A" w14:textId="109E122B" w:rsidR="00292EA3" w:rsidRDefault="00292EA3" w:rsidP="00292EA3">
            <w:pPr>
              <w:rPr>
                <w:b/>
                <w:bCs/>
              </w:rPr>
            </w:pPr>
            <w:r>
              <w:rPr>
                <w:b/>
                <w:bCs/>
              </w:rPr>
              <w:lastRenderedPageBreak/>
              <w:t>RAG010</w:t>
            </w:r>
          </w:p>
        </w:tc>
        <w:tc>
          <w:tcPr>
            <w:tcW w:w="4838" w:type="dxa"/>
            <w:gridSpan w:val="2"/>
            <w:tcBorders>
              <w:top w:val="single" w:sz="4" w:space="0" w:color="2DA2BF"/>
              <w:left w:val="single" w:sz="4" w:space="0" w:color="auto"/>
              <w:bottom w:val="single" w:sz="4" w:space="0" w:color="2DA2BF"/>
              <w:right w:val="single" w:sz="4" w:space="0" w:color="2DA2BF"/>
            </w:tcBorders>
          </w:tcPr>
          <w:p w14:paraId="2CB252FE" w14:textId="175BA4AD" w:rsidR="00292EA3" w:rsidRPr="00952ED3" w:rsidRDefault="00292EA3" w:rsidP="00292EA3">
            <w:pPr>
              <w:rPr>
                <w:szCs w:val="22"/>
              </w:rPr>
            </w:pPr>
            <w:r>
              <w:t>Should have a built-in 5-megapixel camera with LED flash</w:t>
            </w:r>
          </w:p>
        </w:tc>
        <w:sdt>
          <w:sdtPr>
            <w:id w:val="-14239946"/>
            <w:placeholder>
              <w:docPart w:val="72F4F77EFAF1459986385ACE5CF0AE2D"/>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50269C22" w14:textId="1260974E"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666527083"/>
            <w:placeholder>
              <w:docPart w:val="FE1C4761A7234496A8F0616F595A9D95"/>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7440B797" w14:textId="74DFB008"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r w:rsidR="00292EA3" w14:paraId="4886E6F7" w14:textId="77777777" w:rsidTr="002E6692">
        <w:tc>
          <w:tcPr>
            <w:tcW w:w="1115" w:type="dxa"/>
            <w:gridSpan w:val="2"/>
            <w:tcBorders>
              <w:top w:val="single" w:sz="4" w:space="0" w:color="2DA2BF"/>
              <w:left w:val="single" w:sz="4" w:space="0" w:color="2DA2BF"/>
              <w:bottom w:val="single" w:sz="4" w:space="0" w:color="2DA2BF"/>
              <w:right w:val="single" w:sz="4" w:space="0" w:color="auto"/>
            </w:tcBorders>
          </w:tcPr>
          <w:p w14:paraId="5428275B" w14:textId="7CE9B8A0" w:rsidR="00292EA3" w:rsidRDefault="00292EA3" w:rsidP="00292EA3">
            <w:pPr>
              <w:rPr>
                <w:b/>
                <w:bCs/>
              </w:rPr>
            </w:pPr>
            <w:r>
              <w:rPr>
                <w:b/>
                <w:bCs/>
              </w:rPr>
              <w:t>RAG011</w:t>
            </w:r>
          </w:p>
        </w:tc>
        <w:tc>
          <w:tcPr>
            <w:tcW w:w="4838" w:type="dxa"/>
            <w:gridSpan w:val="2"/>
            <w:tcBorders>
              <w:top w:val="single" w:sz="4" w:space="0" w:color="2DA2BF"/>
              <w:left w:val="single" w:sz="4" w:space="0" w:color="auto"/>
              <w:bottom w:val="single" w:sz="4" w:space="0" w:color="2DA2BF"/>
              <w:right w:val="single" w:sz="4" w:space="0" w:color="2DA2BF"/>
            </w:tcBorders>
          </w:tcPr>
          <w:p w14:paraId="237AAF3E" w14:textId="2D5CCF8E" w:rsidR="00292EA3" w:rsidRPr="00952ED3" w:rsidRDefault="00292EA3" w:rsidP="00292EA3">
            <w:pPr>
              <w:rPr>
                <w:szCs w:val="22"/>
              </w:rPr>
            </w:pPr>
            <w:r>
              <w:rPr>
                <w:szCs w:val="22"/>
              </w:rPr>
              <w:t>Must allow for GPS integration</w:t>
            </w:r>
          </w:p>
        </w:tc>
        <w:sdt>
          <w:sdtPr>
            <w:id w:val="-261922528"/>
            <w:placeholder>
              <w:docPart w:val="80B2B2CF2D474B13A37C30971ED41591"/>
            </w:placeholder>
            <w:showingPlcHdr/>
            <w:text/>
          </w:sdtPr>
          <w:sdtContent>
            <w:tc>
              <w:tcPr>
                <w:tcW w:w="2128" w:type="dxa"/>
                <w:tcBorders>
                  <w:top w:val="single" w:sz="4" w:space="0" w:color="2DA2BF"/>
                  <w:left w:val="single" w:sz="4" w:space="0" w:color="auto"/>
                  <w:bottom w:val="single" w:sz="4" w:space="0" w:color="2DA2BF"/>
                  <w:right w:val="single" w:sz="4" w:space="0" w:color="2DA2BF"/>
                </w:tcBorders>
              </w:tcPr>
              <w:p w14:paraId="34A1A78E" w14:textId="744A6E9E" w:rsidR="00292EA3" w:rsidRDefault="00292EA3" w:rsidP="00292EA3">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328565075"/>
            <w:placeholder>
              <w:docPart w:val="12C79F1B5EB743C5B1995A7ADA2385A0"/>
            </w:placeholder>
            <w:showingPlcHdr/>
            <w:text/>
          </w:sdtPr>
          <w:sdtContent>
            <w:tc>
              <w:tcPr>
                <w:tcW w:w="2249" w:type="dxa"/>
                <w:tcBorders>
                  <w:top w:val="single" w:sz="4" w:space="0" w:color="2DA2BF"/>
                  <w:left w:val="single" w:sz="4" w:space="0" w:color="auto"/>
                  <w:bottom w:val="single" w:sz="4" w:space="0" w:color="2DA2BF"/>
                  <w:right w:val="single" w:sz="4" w:space="0" w:color="2DA2BF"/>
                </w:tcBorders>
              </w:tcPr>
              <w:p w14:paraId="38A5B7BF" w14:textId="7740EC2A" w:rsidR="00292EA3" w:rsidRDefault="00292EA3" w:rsidP="00292EA3">
                <w:r w:rsidRPr="00987C9C">
                  <w:rPr>
                    <w:rStyle w:val="PlaceholderText"/>
                  </w:rPr>
                  <w:t xml:space="preserve">Click here to enter </w:t>
                </w:r>
                <w:r>
                  <w:rPr>
                    <w:rStyle w:val="PlaceholderText"/>
                  </w:rPr>
                  <w:t>Comments</w:t>
                </w:r>
                <w:r w:rsidRPr="00987C9C">
                  <w:rPr>
                    <w:rStyle w:val="PlaceholderText"/>
                  </w:rPr>
                  <w:t>.</w:t>
                </w:r>
              </w:p>
            </w:tc>
          </w:sdtContent>
        </w:sdt>
      </w:tr>
    </w:tbl>
    <w:p w14:paraId="08A62A12" w14:textId="48E2A805" w:rsidR="00EA5F53" w:rsidRDefault="00EA5F53" w:rsidP="00C624B5">
      <w:pPr>
        <w:rPr>
          <w:lang w:bidi="ar-SA"/>
        </w:rPr>
      </w:pPr>
    </w:p>
    <w:p w14:paraId="71F115EA" w14:textId="5C48F603" w:rsidR="00432D63" w:rsidRDefault="00EA5F53" w:rsidP="00C624B5">
      <w:pPr>
        <w:rPr>
          <w:lang w:bidi="ar-SA"/>
        </w:rPr>
      </w:pPr>
      <w:r>
        <w:rPr>
          <w:lang w:bidi="ar-SA"/>
        </w:rPr>
        <w:br w:type="page"/>
      </w:r>
    </w:p>
    <w:p w14:paraId="69A8BC18" w14:textId="77777777" w:rsidR="006F6736" w:rsidRDefault="002A68B3" w:rsidP="00AA5ADD">
      <w:pPr>
        <w:pStyle w:val="Heading1"/>
        <w:rPr>
          <w:lang w:bidi="ar-SA"/>
        </w:rPr>
      </w:pPr>
      <w:bookmarkStart w:id="64" w:name="_Toc531352047"/>
      <w:r>
        <w:rPr>
          <w:lang w:bidi="ar-SA"/>
        </w:rPr>
        <w:lastRenderedPageBreak/>
        <w:t>Non-Functional Requirements</w:t>
      </w:r>
      <w:bookmarkEnd w:id="64"/>
    </w:p>
    <w:tbl>
      <w:tblPr>
        <w:tblW w:w="10340" w:type="dxa"/>
        <w:tblInd w:w="-30" w:type="dxa"/>
        <w:tblBorders>
          <w:top w:val="single" w:sz="4" w:space="0" w:color="2DA2BF"/>
          <w:left w:val="single" w:sz="4" w:space="0" w:color="2DA2BF"/>
          <w:bottom w:val="single" w:sz="4" w:space="0" w:color="2DA2BF"/>
          <w:right w:val="single" w:sz="4" w:space="0" w:color="2DA2BF"/>
          <w:insideH w:val="single" w:sz="4" w:space="0" w:color="2DA2BF"/>
          <w:insideV w:val="single" w:sz="4" w:space="0" w:color="2DA2BF"/>
        </w:tblBorders>
        <w:tblLayout w:type="fixed"/>
        <w:tblLook w:val="00A0" w:firstRow="1" w:lastRow="0" w:firstColumn="1" w:lastColumn="0" w:noHBand="0" w:noVBand="0"/>
      </w:tblPr>
      <w:tblGrid>
        <w:gridCol w:w="1056"/>
        <w:gridCol w:w="4774"/>
        <w:gridCol w:w="2265"/>
        <w:gridCol w:w="2245"/>
      </w:tblGrid>
      <w:tr w:rsidR="001C3C7E" w14:paraId="726D2E1F" w14:textId="77777777" w:rsidTr="00CB301D">
        <w:trPr>
          <w:tblHeader/>
        </w:trPr>
        <w:tc>
          <w:tcPr>
            <w:tcW w:w="1056" w:type="dxa"/>
            <w:tcBorders>
              <w:top w:val="nil"/>
              <w:left w:val="nil"/>
              <w:bottom w:val="single" w:sz="4" w:space="0" w:color="FFFFFF"/>
              <w:right w:val="single" w:sz="4" w:space="0" w:color="FFFFFF"/>
            </w:tcBorders>
            <w:shd w:val="clear" w:color="auto" w:fill="2DA2BF"/>
            <w:vAlign w:val="center"/>
          </w:tcPr>
          <w:p w14:paraId="0944D078" w14:textId="77777777" w:rsidR="001C3C7E" w:rsidRPr="00177378" w:rsidRDefault="001C3C7E" w:rsidP="007C594F">
            <w:pPr>
              <w:rPr>
                <w:b/>
                <w:bCs/>
                <w:color w:val="FFFFFF"/>
              </w:rPr>
            </w:pPr>
            <w:r w:rsidRPr="00177378">
              <w:rPr>
                <w:b/>
                <w:bCs/>
                <w:color w:val="FFFFFF"/>
              </w:rPr>
              <w:t>ID</w:t>
            </w:r>
          </w:p>
        </w:tc>
        <w:tc>
          <w:tcPr>
            <w:tcW w:w="4774" w:type="dxa"/>
            <w:tcBorders>
              <w:top w:val="nil"/>
              <w:left w:val="single" w:sz="4" w:space="0" w:color="FFFFFF"/>
              <w:bottom w:val="single" w:sz="4" w:space="0" w:color="FFFFFF"/>
              <w:right w:val="single" w:sz="4" w:space="0" w:color="FFFFFF"/>
            </w:tcBorders>
            <w:shd w:val="clear" w:color="auto" w:fill="2DA2BF"/>
            <w:vAlign w:val="center"/>
          </w:tcPr>
          <w:p w14:paraId="2FFE46B7" w14:textId="77777777" w:rsidR="001C3C7E" w:rsidRPr="00177378" w:rsidRDefault="001C3C7E" w:rsidP="007C594F">
            <w:pPr>
              <w:keepNext/>
              <w:ind w:left="610"/>
              <w:rPr>
                <w:b/>
                <w:bCs/>
                <w:color w:val="FFFFFF"/>
                <w:sz w:val="24"/>
                <w:szCs w:val="24"/>
              </w:rPr>
            </w:pPr>
            <w:r w:rsidRPr="00177378">
              <w:rPr>
                <w:b/>
                <w:bCs/>
                <w:color w:val="FFFFFF"/>
                <w:sz w:val="24"/>
                <w:szCs w:val="24"/>
              </w:rPr>
              <w:t>Requirement</w:t>
            </w:r>
          </w:p>
        </w:tc>
        <w:tc>
          <w:tcPr>
            <w:tcW w:w="2265" w:type="dxa"/>
            <w:tcBorders>
              <w:top w:val="nil"/>
              <w:left w:val="single" w:sz="4" w:space="0" w:color="FFFFFF"/>
              <w:bottom w:val="single" w:sz="4" w:space="0" w:color="FFFFFF"/>
              <w:right w:val="single" w:sz="4" w:space="0" w:color="FFFFFF"/>
            </w:tcBorders>
            <w:shd w:val="clear" w:color="auto" w:fill="2DA2BF"/>
            <w:vAlign w:val="center"/>
          </w:tcPr>
          <w:p w14:paraId="48EB9A05" w14:textId="77777777" w:rsidR="001C3C7E" w:rsidRDefault="001C3C7E" w:rsidP="007C594F">
            <w:pPr>
              <w:keepNext/>
              <w:rPr>
                <w:b/>
                <w:bCs/>
                <w:color w:val="FFFFFF"/>
                <w:sz w:val="24"/>
                <w:szCs w:val="24"/>
              </w:rPr>
            </w:pPr>
            <w:r>
              <w:rPr>
                <w:b/>
                <w:bCs/>
                <w:color w:val="FFFFFF"/>
                <w:sz w:val="24"/>
                <w:szCs w:val="24"/>
              </w:rPr>
              <w:t>Product Satisfaction</w:t>
            </w:r>
          </w:p>
          <w:p w14:paraId="11808CDC" w14:textId="77777777" w:rsidR="001C3C7E" w:rsidRPr="00516075" w:rsidRDefault="001C3C7E" w:rsidP="007C594F">
            <w:pPr>
              <w:keepNext/>
              <w:rPr>
                <w:b/>
                <w:bCs/>
                <w:i/>
                <w:color w:val="FFFFFF"/>
                <w:sz w:val="18"/>
                <w:szCs w:val="18"/>
              </w:rPr>
            </w:pPr>
            <w:r>
              <w:rPr>
                <w:b/>
                <w:bCs/>
                <w:i/>
                <w:color w:val="FFFFFF"/>
                <w:sz w:val="18"/>
                <w:szCs w:val="18"/>
              </w:rPr>
              <w:t>(</w:t>
            </w:r>
            <w:r w:rsidRPr="00516075">
              <w:rPr>
                <w:b/>
                <w:bCs/>
                <w:i/>
                <w:color w:val="FFFFFF"/>
                <w:sz w:val="18"/>
                <w:szCs w:val="18"/>
              </w:rPr>
              <w:t>Select appropriate response</w:t>
            </w:r>
            <w:r>
              <w:rPr>
                <w:b/>
                <w:bCs/>
                <w:i/>
                <w:color w:val="FFFFFF"/>
                <w:sz w:val="18"/>
                <w:szCs w:val="18"/>
              </w:rPr>
              <w:t>)</w:t>
            </w:r>
          </w:p>
          <w:p w14:paraId="0BA87BA3" w14:textId="77777777" w:rsidR="001C3C7E" w:rsidRPr="001C3C7E" w:rsidRDefault="001C3C7E" w:rsidP="007C594F">
            <w:pPr>
              <w:keepNext/>
              <w:rPr>
                <w:b/>
                <w:bCs/>
                <w:i/>
                <w:color w:val="FFFFFF"/>
                <w:sz w:val="18"/>
                <w:szCs w:val="22"/>
              </w:rPr>
            </w:pPr>
            <w:r w:rsidRPr="001C3C7E">
              <w:rPr>
                <w:b/>
                <w:bCs/>
                <w:i/>
                <w:color w:val="FFFFFF"/>
                <w:sz w:val="18"/>
                <w:szCs w:val="22"/>
              </w:rPr>
              <w:t>0 = Does Not Meet</w:t>
            </w:r>
          </w:p>
          <w:p w14:paraId="599BDA08" w14:textId="77777777" w:rsidR="001C3C7E" w:rsidRPr="001C3C7E" w:rsidRDefault="001C3C7E" w:rsidP="007C594F">
            <w:pPr>
              <w:keepNext/>
              <w:rPr>
                <w:b/>
                <w:bCs/>
                <w:i/>
                <w:color w:val="FFFFFF"/>
                <w:sz w:val="18"/>
                <w:szCs w:val="22"/>
              </w:rPr>
            </w:pPr>
            <w:r w:rsidRPr="001C3C7E">
              <w:rPr>
                <w:b/>
                <w:bCs/>
                <w:i/>
                <w:color w:val="FFFFFF"/>
                <w:sz w:val="18"/>
                <w:szCs w:val="22"/>
              </w:rPr>
              <w:t>1 = Partially Meets</w:t>
            </w:r>
          </w:p>
          <w:p w14:paraId="4B083920" w14:textId="77777777" w:rsidR="001C3C7E" w:rsidRPr="001C3C7E" w:rsidRDefault="001C3C7E" w:rsidP="007C594F">
            <w:pPr>
              <w:keepNext/>
              <w:rPr>
                <w:b/>
                <w:bCs/>
                <w:i/>
                <w:color w:val="FFFFFF"/>
                <w:sz w:val="18"/>
                <w:szCs w:val="22"/>
              </w:rPr>
            </w:pPr>
            <w:r w:rsidRPr="001C3C7E">
              <w:rPr>
                <w:b/>
                <w:bCs/>
                <w:i/>
                <w:color w:val="FFFFFF"/>
                <w:sz w:val="18"/>
                <w:szCs w:val="22"/>
              </w:rPr>
              <w:t>2 = Fully Meets</w:t>
            </w:r>
          </w:p>
          <w:p w14:paraId="158460C3" w14:textId="77777777" w:rsidR="001C3C7E" w:rsidRPr="00177378" w:rsidRDefault="001C3C7E" w:rsidP="007C594F">
            <w:pPr>
              <w:keepNext/>
              <w:rPr>
                <w:b/>
                <w:bCs/>
                <w:color w:val="FFFFFF"/>
                <w:sz w:val="24"/>
                <w:szCs w:val="24"/>
              </w:rPr>
            </w:pPr>
            <w:r w:rsidRPr="001C3C7E">
              <w:rPr>
                <w:b/>
                <w:bCs/>
                <w:i/>
                <w:color w:val="FFFFFF"/>
                <w:sz w:val="18"/>
                <w:szCs w:val="22"/>
              </w:rPr>
              <w:t>3 = Exceeds</w:t>
            </w:r>
          </w:p>
        </w:tc>
        <w:tc>
          <w:tcPr>
            <w:tcW w:w="2245" w:type="dxa"/>
            <w:tcBorders>
              <w:top w:val="nil"/>
              <w:left w:val="single" w:sz="4" w:space="0" w:color="FFFFFF"/>
              <w:bottom w:val="single" w:sz="4" w:space="0" w:color="FFFFFF"/>
              <w:right w:val="nil"/>
            </w:tcBorders>
            <w:shd w:val="clear" w:color="auto" w:fill="2DA2BF"/>
            <w:vAlign w:val="center"/>
          </w:tcPr>
          <w:p w14:paraId="1280CE0B" w14:textId="77777777" w:rsidR="001C3C7E" w:rsidRPr="00177378" w:rsidRDefault="001C3C7E" w:rsidP="007C594F">
            <w:pPr>
              <w:keepNext/>
              <w:rPr>
                <w:b/>
                <w:bCs/>
                <w:color w:val="FFFFFF"/>
                <w:sz w:val="24"/>
                <w:szCs w:val="24"/>
              </w:rPr>
            </w:pPr>
            <w:r>
              <w:rPr>
                <w:b/>
                <w:bCs/>
                <w:color w:val="FFFFFF"/>
                <w:sz w:val="24"/>
                <w:szCs w:val="24"/>
              </w:rPr>
              <w:t>Comments</w:t>
            </w:r>
          </w:p>
        </w:tc>
      </w:tr>
      <w:tr w:rsidR="00AA5ADD" w:rsidRPr="004E76D0" w14:paraId="50EEB5D8" w14:textId="77777777" w:rsidTr="00CB301D">
        <w:tc>
          <w:tcPr>
            <w:tcW w:w="10340" w:type="dxa"/>
            <w:gridSpan w:val="4"/>
            <w:tcBorders>
              <w:top w:val="single" w:sz="4" w:space="0" w:color="2DA2BF"/>
              <w:left w:val="single" w:sz="4" w:space="0" w:color="2DA2BF"/>
              <w:bottom w:val="single" w:sz="4" w:space="0" w:color="2DA2BF"/>
              <w:right w:val="single" w:sz="4" w:space="0" w:color="2DA2BF"/>
            </w:tcBorders>
          </w:tcPr>
          <w:p w14:paraId="618F48F4" w14:textId="7AF58082" w:rsidR="00AA5ADD" w:rsidRDefault="00AA5ADD" w:rsidP="00AA5ADD">
            <w:pPr>
              <w:pStyle w:val="Heading2"/>
              <w:ind w:left="450"/>
            </w:pPr>
            <w:bookmarkStart w:id="65" w:name="_Toc531352048"/>
            <w:r>
              <w:t>Human Factors (Usability)</w:t>
            </w:r>
            <w:r w:rsidR="00724809">
              <w:t xml:space="preserve"> (HUM)</w:t>
            </w:r>
            <w:bookmarkEnd w:id="65"/>
          </w:p>
        </w:tc>
      </w:tr>
      <w:tr w:rsidR="00757F4C" w:rsidRPr="004E76D0" w14:paraId="3337AA9C"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70C30D50" w14:textId="77777777" w:rsidR="00757F4C" w:rsidRPr="00706AFE" w:rsidRDefault="00757F4C" w:rsidP="00013EC4">
            <w:pPr>
              <w:rPr>
                <w:b/>
                <w:bCs/>
              </w:rPr>
            </w:pPr>
            <w:r>
              <w:rPr>
                <w:b/>
                <w:bCs/>
              </w:rPr>
              <w:t>HUM001</w:t>
            </w:r>
          </w:p>
        </w:tc>
        <w:tc>
          <w:tcPr>
            <w:tcW w:w="4774" w:type="dxa"/>
            <w:tcBorders>
              <w:top w:val="single" w:sz="4" w:space="0" w:color="2DA2BF"/>
              <w:left w:val="single" w:sz="4" w:space="0" w:color="2DA2BF"/>
              <w:bottom w:val="single" w:sz="4" w:space="0" w:color="2DA2BF"/>
              <w:right w:val="single" w:sz="4" w:space="0" w:color="2DA2BF"/>
            </w:tcBorders>
          </w:tcPr>
          <w:p w14:paraId="05E29AD8" w14:textId="05112BCD" w:rsidR="00757F4C" w:rsidRPr="004E76D0" w:rsidRDefault="00757F4C" w:rsidP="00A5158C">
            <w:r>
              <w:t xml:space="preserve">The </w:t>
            </w:r>
            <w:r w:rsidR="00A5158C">
              <w:t>equipment</w:t>
            </w:r>
            <w:r>
              <w:t xml:space="preserve"> should be easy to learn and should allow users to efficiently complete tasks once they have learned the solution.</w:t>
            </w:r>
          </w:p>
        </w:tc>
        <w:sdt>
          <w:sdtPr>
            <w:id w:val="-1434739667"/>
            <w:placeholder>
              <w:docPart w:val="572A47B16A7146BCB7EEA972B9A091DA"/>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615B0FC8" w14:textId="77777777" w:rsidR="00757F4C" w:rsidRDefault="00757F4C" w:rsidP="00757F4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591166093"/>
            <w:placeholder>
              <w:docPart w:val="69AA9068C2844B9B950B95E4FCD0816E"/>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7D795826" w14:textId="77777777" w:rsidR="00757F4C" w:rsidRDefault="00757F4C" w:rsidP="00757F4C">
                <w:r w:rsidRPr="00987C9C">
                  <w:rPr>
                    <w:rStyle w:val="PlaceholderText"/>
                  </w:rPr>
                  <w:t xml:space="preserve">Click here to enter </w:t>
                </w:r>
                <w:r>
                  <w:rPr>
                    <w:rStyle w:val="PlaceholderText"/>
                  </w:rPr>
                  <w:t>Comments</w:t>
                </w:r>
                <w:r w:rsidRPr="00987C9C">
                  <w:rPr>
                    <w:rStyle w:val="PlaceholderText"/>
                  </w:rPr>
                  <w:t>.</w:t>
                </w:r>
              </w:p>
            </w:tc>
          </w:sdtContent>
        </w:sdt>
      </w:tr>
      <w:tr w:rsidR="00757F4C" w:rsidRPr="004E76D0" w14:paraId="5E7C7321"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7998DF6F" w14:textId="77777777" w:rsidR="00757F4C" w:rsidRDefault="00757F4C" w:rsidP="00013EC4">
            <w:pPr>
              <w:rPr>
                <w:b/>
                <w:bCs/>
              </w:rPr>
            </w:pPr>
            <w:r>
              <w:rPr>
                <w:b/>
                <w:bCs/>
              </w:rPr>
              <w:t>HUM002</w:t>
            </w:r>
          </w:p>
        </w:tc>
        <w:tc>
          <w:tcPr>
            <w:tcW w:w="4774" w:type="dxa"/>
            <w:tcBorders>
              <w:top w:val="single" w:sz="4" w:space="0" w:color="2DA2BF"/>
              <w:left w:val="single" w:sz="4" w:space="0" w:color="2DA2BF"/>
              <w:bottom w:val="single" w:sz="4" w:space="0" w:color="2DA2BF"/>
              <w:right w:val="single" w:sz="4" w:space="0" w:color="2DA2BF"/>
            </w:tcBorders>
          </w:tcPr>
          <w:p w14:paraId="78C0B170" w14:textId="5E2C8B55" w:rsidR="00757F4C" w:rsidRDefault="00757F4C" w:rsidP="00A5158C">
            <w:r w:rsidRPr="002E7E10">
              <w:t xml:space="preserve">The </w:t>
            </w:r>
            <w:r w:rsidR="00A5158C">
              <w:t>equipment’s</w:t>
            </w:r>
            <w:r>
              <w:t xml:space="preserve"> user </w:t>
            </w:r>
            <w:r w:rsidRPr="002E7E10">
              <w:t xml:space="preserve">interface must </w:t>
            </w:r>
            <w:r>
              <w:t>be easily customizable</w:t>
            </w:r>
            <w:r w:rsidRPr="002E7E10">
              <w:t>.</w:t>
            </w:r>
          </w:p>
        </w:tc>
        <w:sdt>
          <w:sdtPr>
            <w:id w:val="843525606"/>
            <w:placeholder>
              <w:docPart w:val="F755521A60284A4184CD539E10EFC049"/>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1364094E" w14:textId="77777777" w:rsidR="00757F4C" w:rsidRDefault="00757F4C" w:rsidP="00757F4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518899402"/>
            <w:placeholder>
              <w:docPart w:val="EB7C1472756E4ED7A32D84A6BD3388A5"/>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7FC5B34C" w14:textId="77777777" w:rsidR="00757F4C" w:rsidRDefault="00757F4C" w:rsidP="00757F4C">
                <w:r w:rsidRPr="00987C9C">
                  <w:rPr>
                    <w:rStyle w:val="PlaceholderText"/>
                  </w:rPr>
                  <w:t xml:space="preserve">Click here to enter </w:t>
                </w:r>
                <w:r>
                  <w:rPr>
                    <w:rStyle w:val="PlaceholderText"/>
                  </w:rPr>
                  <w:t>Comments</w:t>
                </w:r>
                <w:r w:rsidRPr="00987C9C">
                  <w:rPr>
                    <w:rStyle w:val="PlaceholderText"/>
                  </w:rPr>
                  <w:t>.</w:t>
                </w:r>
              </w:p>
            </w:tc>
          </w:sdtContent>
        </w:sdt>
      </w:tr>
      <w:tr w:rsidR="00757F4C" w:rsidRPr="004E76D0" w14:paraId="0FF728DE"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67599107" w14:textId="77777777" w:rsidR="00757F4C" w:rsidRDefault="00757F4C" w:rsidP="00013EC4">
            <w:pPr>
              <w:rPr>
                <w:b/>
                <w:bCs/>
              </w:rPr>
            </w:pPr>
            <w:r>
              <w:rPr>
                <w:b/>
                <w:bCs/>
              </w:rPr>
              <w:t>HUM003</w:t>
            </w:r>
          </w:p>
        </w:tc>
        <w:tc>
          <w:tcPr>
            <w:tcW w:w="4774" w:type="dxa"/>
            <w:tcBorders>
              <w:top w:val="single" w:sz="4" w:space="0" w:color="2DA2BF"/>
              <w:left w:val="single" w:sz="4" w:space="0" w:color="2DA2BF"/>
              <w:bottom w:val="single" w:sz="4" w:space="0" w:color="2DA2BF"/>
              <w:right w:val="single" w:sz="4" w:space="0" w:color="2DA2BF"/>
            </w:tcBorders>
          </w:tcPr>
          <w:p w14:paraId="721DA3CA" w14:textId="49E55348" w:rsidR="00757F4C" w:rsidRPr="002E7E10" w:rsidRDefault="00757F4C" w:rsidP="00A5158C">
            <w:r w:rsidRPr="002E7E10">
              <w:t xml:space="preserve">The </w:t>
            </w:r>
            <w:r w:rsidR="00A5158C">
              <w:t>equipment</w:t>
            </w:r>
            <w:r w:rsidRPr="002E7E10">
              <w:t xml:space="preserve"> should be designed </w:t>
            </w:r>
            <w:r>
              <w:t xml:space="preserve">to </w:t>
            </w:r>
            <w:r w:rsidRPr="002E7E10">
              <w:t>limit the number and severity of user errors, and should provide the user with clear error messages and instructions on error recovery.</w:t>
            </w:r>
          </w:p>
        </w:tc>
        <w:sdt>
          <w:sdtPr>
            <w:id w:val="1129823087"/>
            <w:placeholder>
              <w:docPart w:val="B9AB505AE181416E966D2DCB3AF6727B"/>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76216BF3" w14:textId="77777777" w:rsidR="00757F4C" w:rsidRDefault="00757F4C" w:rsidP="00757F4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73440798"/>
            <w:placeholder>
              <w:docPart w:val="197A8B48D842492BB2B4398C0F206A35"/>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7B3734F2" w14:textId="77777777" w:rsidR="00757F4C" w:rsidRDefault="00757F4C" w:rsidP="00757F4C">
                <w:r w:rsidRPr="00987C9C">
                  <w:rPr>
                    <w:rStyle w:val="PlaceholderText"/>
                  </w:rPr>
                  <w:t xml:space="preserve">Click here to enter </w:t>
                </w:r>
                <w:r>
                  <w:rPr>
                    <w:rStyle w:val="PlaceholderText"/>
                  </w:rPr>
                  <w:t>Comments</w:t>
                </w:r>
                <w:r w:rsidRPr="00987C9C">
                  <w:rPr>
                    <w:rStyle w:val="PlaceholderText"/>
                  </w:rPr>
                  <w:t>.</w:t>
                </w:r>
              </w:p>
            </w:tc>
          </w:sdtContent>
        </w:sdt>
      </w:tr>
      <w:tr w:rsidR="00757F4C" w:rsidRPr="004E76D0" w14:paraId="63A59536"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17E7975B" w14:textId="77777777" w:rsidR="00757F4C" w:rsidRDefault="00757F4C" w:rsidP="00013EC4">
            <w:pPr>
              <w:rPr>
                <w:b/>
                <w:bCs/>
              </w:rPr>
            </w:pPr>
            <w:r>
              <w:rPr>
                <w:b/>
                <w:bCs/>
              </w:rPr>
              <w:t>HUM004</w:t>
            </w:r>
          </w:p>
        </w:tc>
        <w:tc>
          <w:tcPr>
            <w:tcW w:w="4774" w:type="dxa"/>
            <w:tcBorders>
              <w:top w:val="single" w:sz="4" w:space="0" w:color="2DA2BF"/>
              <w:left w:val="single" w:sz="4" w:space="0" w:color="2DA2BF"/>
              <w:bottom w:val="single" w:sz="4" w:space="0" w:color="2DA2BF"/>
              <w:right w:val="single" w:sz="4" w:space="0" w:color="2DA2BF"/>
            </w:tcBorders>
          </w:tcPr>
          <w:p w14:paraId="2AA63535" w14:textId="346A74A8" w:rsidR="00757F4C" w:rsidRDefault="00757F4C" w:rsidP="00A5158C">
            <w:r>
              <w:t xml:space="preserve">The </w:t>
            </w:r>
            <w:r w:rsidR="00A5158C">
              <w:t>equipment</w:t>
            </w:r>
            <w:r>
              <w:t xml:space="preserve"> must be </w:t>
            </w:r>
            <w:r w:rsidRPr="002E7E10">
              <w:t>able to provide comprehensive on-screen help facilities.</w:t>
            </w:r>
          </w:p>
        </w:tc>
        <w:sdt>
          <w:sdtPr>
            <w:id w:val="1353616163"/>
            <w:placeholder>
              <w:docPart w:val="57BBD8822891462C8ABCE6CBE19AA9A0"/>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4554001B" w14:textId="77777777" w:rsidR="00757F4C" w:rsidRDefault="00757F4C" w:rsidP="00757F4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643633037"/>
            <w:placeholder>
              <w:docPart w:val="6A76510DA4F844D0A88FC1524B4B56C8"/>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4294DB15" w14:textId="77777777" w:rsidR="00757F4C" w:rsidRDefault="00757F4C" w:rsidP="00757F4C">
                <w:r w:rsidRPr="00987C9C">
                  <w:rPr>
                    <w:rStyle w:val="PlaceholderText"/>
                  </w:rPr>
                  <w:t xml:space="preserve">Click here to enter </w:t>
                </w:r>
                <w:r>
                  <w:rPr>
                    <w:rStyle w:val="PlaceholderText"/>
                  </w:rPr>
                  <w:t>Comments</w:t>
                </w:r>
                <w:r w:rsidRPr="00987C9C">
                  <w:rPr>
                    <w:rStyle w:val="PlaceholderText"/>
                  </w:rPr>
                  <w:t>.</w:t>
                </w:r>
              </w:p>
            </w:tc>
          </w:sdtContent>
        </w:sdt>
      </w:tr>
      <w:tr w:rsidR="00AA5ADD" w:rsidRPr="00AA5ADD" w14:paraId="35493B41" w14:textId="77777777" w:rsidTr="00CB301D">
        <w:tc>
          <w:tcPr>
            <w:tcW w:w="10340" w:type="dxa"/>
            <w:gridSpan w:val="4"/>
            <w:tcBorders>
              <w:top w:val="single" w:sz="4" w:space="0" w:color="2DA2BF"/>
              <w:left w:val="single" w:sz="4" w:space="0" w:color="2DA2BF"/>
              <w:bottom w:val="single" w:sz="4" w:space="0" w:color="2DA2BF"/>
              <w:right w:val="single" w:sz="4" w:space="0" w:color="2DA2BF"/>
            </w:tcBorders>
          </w:tcPr>
          <w:p w14:paraId="625A17A0" w14:textId="58B1B04D" w:rsidR="00AA5ADD" w:rsidRPr="00AA5ADD" w:rsidRDefault="00AA5ADD" w:rsidP="00AA5ADD">
            <w:pPr>
              <w:pStyle w:val="Heading2"/>
              <w:ind w:left="450"/>
              <w:rPr>
                <w:bCs/>
              </w:rPr>
            </w:pPr>
            <w:bookmarkStart w:id="66" w:name="_Toc531352049"/>
            <w:r w:rsidRPr="00AA5ADD">
              <w:t>Security</w:t>
            </w:r>
            <w:r w:rsidR="00724809">
              <w:t xml:space="preserve"> (SEC)</w:t>
            </w:r>
            <w:bookmarkEnd w:id="66"/>
          </w:p>
        </w:tc>
      </w:tr>
      <w:tr w:rsidR="00757F4C" w:rsidRPr="004E76D0" w14:paraId="74FEB067"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5572F631" w14:textId="77777777" w:rsidR="00757F4C" w:rsidRPr="00177378" w:rsidRDefault="00757F4C" w:rsidP="00013EC4">
            <w:pPr>
              <w:rPr>
                <w:b/>
                <w:bCs/>
              </w:rPr>
            </w:pPr>
            <w:r>
              <w:rPr>
                <w:b/>
                <w:bCs/>
              </w:rPr>
              <w:t>SEC001</w:t>
            </w:r>
          </w:p>
        </w:tc>
        <w:tc>
          <w:tcPr>
            <w:tcW w:w="4774" w:type="dxa"/>
            <w:tcBorders>
              <w:top w:val="single" w:sz="4" w:space="0" w:color="2DA2BF"/>
              <w:left w:val="single" w:sz="4" w:space="0" w:color="2DA2BF"/>
              <w:bottom w:val="single" w:sz="4" w:space="0" w:color="2DA2BF"/>
              <w:right w:val="single" w:sz="4" w:space="0" w:color="2DA2BF"/>
            </w:tcBorders>
          </w:tcPr>
          <w:p w14:paraId="365B9DE1" w14:textId="65BA1A19" w:rsidR="00757F4C" w:rsidRPr="004E76D0" w:rsidRDefault="00757F4C" w:rsidP="00A5158C">
            <w:r>
              <w:t xml:space="preserve">The </w:t>
            </w:r>
            <w:r w:rsidR="00A5158C">
              <w:t>equipment</w:t>
            </w:r>
            <w:r>
              <w:t xml:space="preserve"> should implement a security model and mechanisms which provide for identification and authentication of users.</w:t>
            </w:r>
          </w:p>
        </w:tc>
        <w:sdt>
          <w:sdtPr>
            <w:id w:val="-209728335"/>
            <w:placeholder>
              <w:docPart w:val="74A4F3F8C6FF4EC983BABD129E243A3B"/>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73C47FAD" w14:textId="77777777" w:rsidR="00757F4C" w:rsidRDefault="00757F4C" w:rsidP="00757F4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96325377"/>
            <w:placeholder>
              <w:docPart w:val="033D7D02FF61465098625EA0B67013A1"/>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5462FFDD" w14:textId="77777777" w:rsidR="00757F4C" w:rsidRDefault="00757F4C" w:rsidP="00757F4C">
                <w:r w:rsidRPr="00987C9C">
                  <w:rPr>
                    <w:rStyle w:val="PlaceholderText"/>
                  </w:rPr>
                  <w:t xml:space="preserve">Click here to enter </w:t>
                </w:r>
                <w:r>
                  <w:rPr>
                    <w:rStyle w:val="PlaceholderText"/>
                  </w:rPr>
                  <w:t>Comments</w:t>
                </w:r>
                <w:r w:rsidRPr="00987C9C">
                  <w:rPr>
                    <w:rStyle w:val="PlaceholderText"/>
                  </w:rPr>
                  <w:t>.</w:t>
                </w:r>
              </w:p>
            </w:tc>
          </w:sdtContent>
        </w:sdt>
      </w:tr>
      <w:tr w:rsidR="00757F4C" w:rsidRPr="004E76D0" w14:paraId="0EC7EB78"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69C24791" w14:textId="77777777" w:rsidR="00757F4C" w:rsidRDefault="00757F4C" w:rsidP="00AA5ADD">
            <w:r w:rsidRPr="003B59AC">
              <w:rPr>
                <w:b/>
                <w:bCs/>
              </w:rPr>
              <w:t>SEC00</w:t>
            </w:r>
            <w:r>
              <w:rPr>
                <w:b/>
                <w:bCs/>
              </w:rPr>
              <w:t>2</w:t>
            </w:r>
          </w:p>
        </w:tc>
        <w:tc>
          <w:tcPr>
            <w:tcW w:w="4774" w:type="dxa"/>
            <w:tcBorders>
              <w:top w:val="single" w:sz="4" w:space="0" w:color="2DA2BF"/>
              <w:left w:val="single" w:sz="4" w:space="0" w:color="2DA2BF"/>
              <w:bottom w:val="single" w:sz="4" w:space="0" w:color="2DA2BF"/>
              <w:right w:val="single" w:sz="4" w:space="0" w:color="2DA2BF"/>
            </w:tcBorders>
          </w:tcPr>
          <w:p w14:paraId="5D407218" w14:textId="359B8150" w:rsidR="00757F4C" w:rsidRDefault="00A5158C" w:rsidP="00A5158C">
            <w:r>
              <w:t>The equipment</w:t>
            </w:r>
            <w:r w:rsidR="00757F4C">
              <w:t xml:space="preserve"> should prevent unauthorized access to and use of resources.</w:t>
            </w:r>
          </w:p>
        </w:tc>
        <w:sdt>
          <w:sdtPr>
            <w:id w:val="-2013826607"/>
            <w:placeholder>
              <w:docPart w:val="DB5BB7C3E4324C5E90EAB09DADF82BB8"/>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0C65FC8E" w14:textId="77777777" w:rsidR="00757F4C" w:rsidRDefault="00757F4C" w:rsidP="00757F4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180276534"/>
            <w:placeholder>
              <w:docPart w:val="E257480B8F1B4685933CB1B5C00148FB"/>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3F969466" w14:textId="77777777" w:rsidR="00757F4C" w:rsidRDefault="00757F4C" w:rsidP="00757F4C">
                <w:r w:rsidRPr="00987C9C">
                  <w:rPr>
                    <w:rStyle w:val="PlaceholderText"/>
                  </w:rPr>
                  <w:t xml:space="preserve">Click here to enter </w:t>
                </w:r>
                <w:r>
                  <w:rPr>
                    <w:rStyle w:val="PlaceholderText"/>
                  </w:rPr>
                  <w:t>Comments</w:t>
                </w:r>
                <w:r w:rsidRPr="00987C9C">
                  <w:rPr>
                    <w:rStyle w:val="PlaceholderText"/>
                  </w:rPr>
                  <w:t>.</w:t>
                </w:r>
              </w:p>
            </w:tc>
          </w:sdtContent>
        </w:sdt>
      </w:tr>
      <w:tr w:rsidR="00757F4C" w:rsidRPr="004E76D0" w14:paraId="2F00D44E"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26A108FA" w14:textId="77777777" w:rsidR="00757F4C" w:rsidRDefault="00757F4C" w:rsidP="00AA5ADD">
            <w:r w:rsidRPr="003B59AC">
              <w:rPr>
                <w:b/>
                <w:bCs/>
              </w:rPr>
              <w:t>SEC00</w:t>
            </w:r>
            <w:r>
              <w:rPr>
                <w:b/>
                <w:bCs/>
              </w:rPr>
              <w:t>3</w:t>
            </w:r>
          </w:p>
        </w:tc>
        <w:tc>
          <w:tcPr>
            <w:tcW w:w="4774" w:type="dxa"/>
            <w:tcBorders>
              <w:top w:val="single" w:sz="4" w:space="0" w:color="2DA2BF"/>
              <w:left w:val="single" w:sz="4" w:space="0" w:color="2DA2BF"/>
              <w:bottom w:val="single" w:sz="4" w:space="0" w:color="2DA2BF"/>
              <w:right w:val="single" w:sz="4" w:space="0" w:color="2DA2BF"/>
            </w:tcBorders>
          </w:tcPr>
          <w:p w14:paraId="0AE22302" w14:textId="7B51D4CF" w:rsidR="00757F4C" w:rsidRDefault="00A5158C" w:rsidP="00A5158C">
            <w:r>
              <w:t>The equipment</w:t>
            </w:r>
            <w:r w:rsidR="00757F4C">
              <w:t xml:space="preserve"> should protect the confidentiality and integrity of information throughout its entire lifecycle. </w:t>
            </w:r>
          </w:p>
        </w:tc>
        <w:sdt>
          <w:sdtPr>
            <w:id w:val="1782761825"/>
            <w:placeholder>
              <w:docPart w:val="B07AD68854664253BC1050A2788F3091"/>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2065C272" w14:textId="77777777" w:rsidR="00757F4C" w:rsidRDefault="00757F4C" w:rsidP="00757F4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92064852"/>
            <w:placeholder>
              <w:docPart w:val="1823978F95E846F98ACF4DE48BA6FC0E"/>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7AE14429" w14:textId="77777777" w:rsidR="00757F4C" w:rsidRDefault="00757F4C" w:rsidP="00757F4C">
                <w:r w:rsidRPr="00987C9C">
                  <w:rPr>
                    <w:rStyle w:val="PlaceholderText"/>
                  </w:rPr>
                  <w:t xml:space="preserve">Click here to enter </w:t>
                </w:r>
                <w:r>
                  <w:rPr>
                    <w:rStyle w:val="PlaceholderText"/>
                  </w:rPr>
                  <w:t>Comments</w:t>
                </w:r>
                <w:r w:rsidRPr="00987C9C">
                  <w:rPr>
                    <w:rStyle w:val="PlaceholderText"/>
                  </w:rPr>
                  <w:t>.</w:t>
                </w:r>
              </w:p>
            </w:tc>
          </w:sdtContent>
        </w:sdt>
      </w:tr>
      <w:tr w:rsidR="00757F4C" w:rsidRPr="004E76D0" w14:paraId="55A16A81"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4DDD6E1B" w14:textId="77777777" w:rsidR="00757F4C" w:rsidRDefault="00757F4C" w:rsidP="00AA5ADD">
            <w:r w:rsidRPr="003B59AC">
              <w:rPr>
                <w:b/>
                <w:bCs/>
              </w:rPr>
              <w:t>SEC00</w:t>
            </w:r>
            <w:r>
              <w:rPr>
                <w:b/>
                <w:bCs/>
              </w:rPr>
              <w:t>4</w:t>
            </w:r>
          </w:p>
        </w:tc>
        <w:tc>
          <w:tcPr>
            <w:tcW w:w="4774" w:type="dxa"/>
            <w:tcBorders>
              <w:top w:val="single" w:sz="4" w:space="0" w:color="2DA2BF"/>
              <w:left w:val="single" w:sz="4" w:space="0" w:color="2DA2BF"/>
              <w:bottom w:val="single" w:sz="4" w:space="0" w:color="2DA2BF"/>
              <w:right w:val="single" w:sz="4" w:space="0" w:color="2DA2BF"/>
            </w:tcBorders>
          </w:tcPr>
          <w:p w14:paraId="42D5DD5F" w14:textId="36034E2A" w:rsidR="00757F4C" w:rsidRDefault="00A5158C" w:rsidP="00A5158C">
            <w:r>
              <w:t>The equipment</w:t>
            </w:r>
            <w:r w:rsidR="00757F4C">
              <w:t xml:space="preserve"> should encrypt information during transmission over unsecured communication channels.</w:t>
            </w:r>
          </w:p>
        </w:tc>
        <w:sdt>
          <w:sdtPr>
            <w:id w:val="-1819796691"/>
            <w:placeholder>
              <w:docPart w:val="F4E1AD505FFC46ECAA356A23BB7FD892"/>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219A5E01" w14:textId="77777777" w:rsidR="00757F4C" w:rsidRDefault="00757F4C" w:rsidP="00757F4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647588922"/>
            <w:placeholder>
              <w:docPart w:val="01FED3A9E52049659A61E873B0FAE07B"/>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3A1513B2" w14:textId="77777777" w:rsidR="00757F4C" w:rsidRDefault="00757F4C" w:rsidP="00757F4C">
                <w:r w:rsidRPr="00987C9C">
                  <w:rPr>
                    <w:rStyle w:val="PlaceholderText"/>
                  </w:rPr>
                  <w:t xml:space="preserve">Click here to enter </w:t>
                </w:r>
                <w:r>
                  <w:rPr>
                    <w:rStyle w:val="PlaceholderText"/>
                  </w:rPr>
                  <w:t>Comments</w:t>
                </w:r>
                <w:r w:rsidRPr="00987C9C">
                  <w:rPr>
                    <w:rStyle w:val="PlaceholderText"/>
                  </w:rPr>
                  <w:t>.</w:t>
                </w:r>
              </w:p>
            </w:tc>
          </w:sdtContent>
        </w:sdt>
      </w:tr>
      <w:tr w:rsidR="00757F4C" w:rsidRPr="004E76D0" w14:paraId="0EEC9D2D"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2C7FC4B6" w14:textId="77777777" w:rsidR="00757F4C" w:rsidRDefault="00757F4C" w:rsidP="00AA5ADD">
            <w:r w:rsidRPr="003B59AC">
              <w:rPr>
                <w:b/>
                <w:bCs/>
              </w:rPr>
              <w:t>SEC00</w:t>
            </w:r>
            <w:r>
              <w:rPr>
                <w:b/>
                <w:bCs/>
              </w:rPr>
              <w:t>5</w:t>
            </w:r>
          </w:p>
        </w:tc>
        <w:tc>
          <w:tcPr>
            <w:tcW w:w="4774" w:type="dxa"/>
            <w:tcBorders>
              <w:top w:val="single" w:sz="4" w:space="0" w:color="2DA2BF"/>
              <w:left w:val="single" w:sz="4" w:space="0" w:color="2DA2BF"/>
              <w:bottom w:val="single" w:sz="4" w:space="0" w:color="2DA2BF"/>
              <w:right w:val="single" w:sz="4" w:space="0" w:color="2DA2BF"/>
            </w:tcBorders>
          </w:tcPr>
          <w:p w14:paraId="3CAA3888" w14:textId="50448733" w:rsidR="00757F4C" w:rsidRDefault="00757F4C" w:rsidP="00A5158C">
            <w:r w:rsidRPr="00AF1D69">
              <w:t xml:space="preserve">The </w:t>
            </w:r>
            <w:r w:rsidR="00A5158C">
              <w:t>equipment</w:t>
            </w:r>
            <w:r w:rsidR="00E1280C">
              <w:t>’s</w:t>
            </w:r>
            <w:r>
              <w:t xml:space="preserve"> </w:t>
            </w:r>
            <w:r w:rsidRPr="00AF1D69">
              <w:t>security implementation should be specified and documented by the vendor.</w:t>
            </w:r>
          </w:p>
        </w:tc>
        <w:sdt>
          <w:sdtPr>
            <w:id w:val="2140529981"/>
            <w:placeholder>
              <w:docPart w:val="C0A033ADE1B242C3977E5215B8F221F1"/>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69479F02" w14:textId="77777777" w:rsidR="00757F4C" w:rsidRDefault="00757F4C" w:rsidP="00757F4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749654748"/>
            <w:placeholder>
              <w:docPart w:val="728A47DED6BA454B8644788E67131390"/>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7BABF540" w14:textId="77777777" w:rsidR="00757F4C" w:rsidRDefault="00757F4C" w:rsidP="00757F4C">
                <w:r w:rsidRPr="00987C9C">
                  <w:rPr>
                    <w:rStyle w:val="PlaceholderText"/>
                  </w:rPr>
                  <w:t xml:space="preserve">Click here to enter </w:t>
                </w:r>
                <w:r>
                  <w:rPr>
                    <w:rStyle w:val="PlaceholderText"/>
                  </w:rPr>
                  <w:t>Comments</w:t>
                </w:r>
                <w:r w:rsidRPr="00987C9C">
                  <w:rPr>
                    <w:rStyle w:val="PlaceholderText"/>
                  </w:rPr>
                  <w:t>.</w:t>
                </w:r>
              </w:p>
            </w:tc>
          </w:sdtContent>
        </w:sdt>
      </w:tr>
      <w:tr w:rsidR="00AA5ADD" w:rsidRPr="004E76D0" w14:paraId="600BB2CE" w14:textId="77777777" w:rsidTr="00CB301D">
        <w:tc>
          <w:tcPr>
            <w:tcW w:w="10340" w:type="dxa"/>
            <w:gridSpan w:val="4"/>
            <w:tcBorders>
              <w:top w:val="single" w:sz="4" w:space="0" w:color="2DA2BF"/>
              <w:left w:val="single" w:sz="4" w:space="0" w:color="2DA2BF"/>
              <w:bottom w:val="single" w:sz="4" w:space="0" w:color="2DA2BF"/>
              <w:right w:val="single" w:sz="4" w:space="0" w:color="2DA2BF"/>
            </w:tcBorders>
          </w:tcPr>
          <w:p w14:paraId="265683D1" w14:textId="5585BA2A" w:rsidR="00AA5ADD" w:rsidRPr="004E76D0" w:rsidRDefault="00AA5ADD" w:rsidP="007249DF">
            <w:pPr>
              <w:pStyle w:val="Heading2"/>
              <w:ind w:left="450"/>
            </w:pPr>
            <w:bookmarkStart w:id="67" w:name="_Toc531352050"/>
            <w:r>
              <w:t>Resource Auditing</w:t>
            </w:r>
            <w:r w:rsidR="00724809">
              <w:t xml:space="preserve"> (RAU)</w:t>
            </w:r>
            <w:bookmarkEnd w:id="67"/>
          </w:p>
        </w:tc>
      </w:tr>
      <w:tr w:rsidR="00757F4C" w:rsidRPr="004E76D0" w14:paraId="12C86C7D"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3BD7666C" w14:textId="77777777" w:rsidR="00757F4C" w:rsidRDefault="00757F4C" w:rsidP="00013EC4">
            <w:pPr>
              <w:rPr>
                <w:b/>
                <w:bCs/>
              </w:rPr>
            </w:pPr>
            <w:r>
              <w:rPr>
                <w:b/>
                <w:bCs/>
              </w:rPr>
              <w:t>RAU001</w:t>
            </w:r>
          </w:p>
        </w:tc>
        <w:tc>
          <w:tcPr>
            <w:tcW w:w="4774" w:type="dxa"/>
            <w:tcBorders>
              <w:top w:val="single" w:sz="4" w:space="0" w:color="2DA2BF"/>
              <w:left w:val="single" w:sz="4" w:space="0" w:color="2DA2BF"/>
              <w:bottom w:val="single" w:sz="4" w:space="0" w:color="2DA2BF"/>
              <w:right w:val="single" w:sz="4" w:space="0" w:color="2DA2BF"/>
            </w:tcBorders>
          </w:tcPr>
          <w:p w14:paraId="5181120D" w14:textId="4EB7D878" w:rsidR="00757F4C" w:rsidRDefault="00757F4C" w:rsidP="00013EC4">
            <w:r>
              <w:t xml:space="preserve">The </w:t>
            </w:r>
            <w:r w:rsidR="00A5158C">
              <w:t>equipment (software)</w:t>
            </w:r>
            <w:r w:rsidRPr="001B1582">
              <w:t xml:space="preserve"> should provide proper auditing of all data resources, inclusive of the details associated with creation, modification, and deletion operations. </w:t>
            </w:r>
          </w:p>
          <w:p w14:paraId="5F9E6E3D" w14:textId="77777777" w:rsidR="00757F4C" w:rsidRPr="00AF1D69" w:rsidRDefault="00757F4C" w:rsidP="00013EC4">
            <w:r w:rsidRPr="001B1582">
              <w:t>These details should include the identity of the user performing the operation, and the operation timestamp.</w:t>
            </w:r>
          </w:p>
        </w:tc>
        <w:sdt>
          <w:sdtPr>
            <w:id w:val="1635832028"/>
            <w:placeholder>
              <w:docPart w:val="979F979E08F2436A9E59365EE1D0FBDA"/>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5BF7FB1E" w14:textId="77777777" w:rsidR="00757F4C" w:rsidRDefault="00757F4C" w:rsidP="00757F4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397057894"/>
            <w:placeholder>
              <w:docPart w:val="0C6CA30CABB14D24A49630ED245DF688"/>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53698963" w14:textId="77777777" w:rsidR="00757F4C" w:rsidRDefault="00757F4C" w:rsidP="00757F4C">
                <w:r w:rsidRPr="00987C9C">
                  <w:rPr>
                    <w:rStyle w:val="PlaceholderText"/>
                  </w:rPr>
                  <w:t xml:space="preserve">Click here to enter </w:t>
                </w:r>
                <w:r>
                  <w:rPr>
                    <w:rStyle w:val="PlaceholderText"/>
                  </w:rPr>
                  <w:t>Comments</w:t>
                </w:r>
                <w:r w:rsidRPr="00987C9C">
                  <w:rPr>
                    <w:rStyle w:val="PlaceholderText"/>
                  </w:rPr>
                  <w:t>.</w:t>
                </w:r>
              </w:p>
            </w:tc>
          </w:sdtContent>
        </w:sdt>
      </w:tr>
      <w:tr w:rsidR="00757F4C" w:rsidRPr="004E76D0" w14:paraId="44673CF9"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2DF6C2DD" w14:textId="77777777" w:rsidR="00757F4C" w:rsidRDefault="00757F4C" w:rsidP="00AA5ADD">
            <w:r w:rsidRPr="00F91246">
              <w:rPr>
                <w:b/>
                <w:bCs/>
              </w:rPr>
              <w:lastRenderedPageBreak/>
              <w:t>RAU00</w:t>
            </w:r>
            <w:r>
              <w:rPr>
                <w:b/>
                <w:bCs/>
              </w:rPr>
              <w:t>2</w:t>
            </w:r>
          </w:p>
        </w:tc>
        <w:tc>
          <w:tcPr>
            <w:tcW w:w="4774" w:type="dxa"/>
            <w:tcBorders>
              <w:top w:val="single" w:sz="4" w:space="0" w:color="2DA2BF"/>
              <w:left w:val="single" w:sz="4" w:space="0" w:color="2DA2BF"/>
              <w:bottom w:val="single" w:sz="4" w:space="0" w:color="2DA2BF"/>
              <w:right w:val="single" w:sz="4" w:space="0" w:color="2DA2BF"/>
            </w:tcBorders>
          </w:tcPr>
          <w:p w14:paraId="6E9E6EC0" w14:textId="77777777" w:rsidR="00757F4C" w:rsidRDefault="00757F4C" w:rsidP="00013EC4">
            <w:r w:rsidRPr="001B1582">
              <w:t>All deletions should be soft deletes in which the “deleted” resources are either logically marked as deleted or are moved to an online archive.</w:t>
            </w:r>
          </w:p>
        </w:tc>
        <w:sdt>
          <w:sdtPr>
            <w:id w:val="-1163087446"/>
            <w:placeholder>
              <w:docPart w:val="D539DC42AB4848A3BFC11CBBC002D401"/>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4F0BAD1E" w14:textId="77777777" w:rsidR="00757F4C" w:rsidRDefault="00757F4C" w:rsidP="00757F4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575788090"/>
            <w:placeholder>
              <w:docPart w:val="14EC26DD547C4DDD8CB6A49AAF61C9DC"/>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0DFD2AFF" w14:textId="77777777" w:rsidR="00757F4C" w:rsidRDefault="00757F4C" w:rsidP="00757F4C">
                <w:r w:rsidRPr="00987C9C">
                  <w:rPr>
                    <w:rStyle w:val="PlaceholderText"/>
                  </w:rPr>
                  <w:t xml:space="preserve">Click here to enter </w:t>
                </w:r>
                <w:r>
                  <w:rPr>
                    <w:rStyle w:val="PlaceholderText"/>
                  </w:rPr>
                  <w:t>Comments</w:t>
                </w:r>
                <w:r w:rsidRPr="00987C9C">
                  <w:rPr>
                    <w:rStyle w:val="PlaceholderText"/>
                  </w:rPr>
                  <w:t>.</w:t>
                </w:r>
              </w:p>
            </w:tc>
          </w:sdtContent>
        </w:sdt>
      </w:tr>
      <w:tr w:rsidR="00757F4C" w:rsidRPr="004E76D0" w14:paraId="6FDBE5CD"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479AE91C" w14:textId="77777777" w:rsidR="00757F4C" w:rsidRDefault="00757F4C" w:rsidP="00AA5ADD">
            <w:r w:rsidRPr="00F91246">
              <w:rPr>
                <w:b/>
                <w:bCs/>
              </w:rPr>
              <w:t>RAU00</w:t>
            </w:r>
            <w:r>
              <w:rPr>
                <w:b/>
                <w:bCs/>
              </w:rPr>
              <w:t>3</w:t>
            </w:r>
          </w:p>
        </w:tc>
        <w:tc>
          <w:tcPr>
            <w:tcW w:w="4774" w:type="dxa"/>
            <w:tcBorders>
              <w:top w:val="single" w:sz="4" w:space="0" w:color="2DA2BF"/>
              <w:left w:val="single" w:sz="4" w:space="0" w:color="2DA2BF"/>
              <w:bottom w:val="single" w:sz="4" w:space="0" w:color="2DA2BF"/>
              <w:right w:val="single" w:sz="4" w:space="0" w:color="2DA2BF"/>
            </w:tcBorders>
          </w:tcPr>
          <w:p w14:paraId="1CEDAA0C" w14:textId="4731708E" w:rsidR="00757F4C" w:rsidRPr="001B1582" w:rsidRDefault="00757F4C" w:rsidP="00A5158C">
            <w:r w:rsidRPr="001B1582">
              <w:t xml:space="preserve">The </w:t>
            </w:r>
            <w:r w:rsidR="00A5158C">
              <w:t>equipment</w:t>
            </w:r>
            <w:r w:rsidRPr="001B1582">
              <w:t xml:space="preserve"> must retain a copy of all data resources which are transmitted to external systems.</w:t>
            </w:r>
          </w:p>
        </w:tc>
        <w:sdt>
          <w:sdtPr>
            <w:id w:val="940486619"/>
            <w:placeholder>
              <w:docPart w:val="D61827BF40344B0CB057795584743C73"/>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64A13DC9" w14:textId="77777777" w:rsidR="00757F4C" w:rsidRDefault="00757F4C" w:rsidP="00757F4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699004548"/>
            <w:placeholder>
              <w:docPart w:val="988279D913D842E683A3EE60CBF090F4"/>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18CC4766" w14:textId="77777777" w:rsidR="00757F4C" w:rsidRDefault="00757F4C" w:rsidP="00757F4C">
                <w:r w:rsidRPr="00987C9C">
                  <w:rPr>
                    <w:rStyle w:val="PlaceholderText"/>
                  </w:rPr>
                  <w:t xml:space="preserve">Click here to enter </w:t>
                </w:r>
                <w:r>
                  <w:rPr>
                    <w:rStyle w:val="PlaceholderText"/>
                  </w:rPr>
                  <w:t>Comments</w:t>
                </w:r>
                <w:r w:rsidRPr="00987C9C">
                  <w:rPr>
                    <w:rStyle w:val="PlaceholderText"/>
                  </w:rPr>
                  <w:t>.</w:t>
                </w:r>
              </w:p>
            </w:tc>
          </w:sdtContent>
        </w:sdt>
      </w:tr>
      <w:tr w:rsidR="00757F4C" w:rsidRPr="004E76D0" w14:paraId="40CB8443"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620BC9D4" w14:textId="77777777" w:rsidR="00757F4C" w:rsidRPr="00F91246" w:rsidRDefault="00757F4C" w:rsidP="00AA5ADD">
            <w:pPr>
              <w:rPr>
                <w:b/>
                <w:bCs/>
              </w:rPr>
            </w:pPr>
            <w:r>
              <w:rPr>
                <w:b/>
                <w:bCs/>
              </w:rPr>
              <w:t>RAU004</w:t>
            </w:r>
          </w:p>
        </w:tc>
        <w:tc>
          <w:tcPr>
            <w:tcW w:w="4774" w:type="dxa"/>
            <w:tcBorders>
              <w:top w:val="single" w:sz="4" w:space="0" w:color="2DA2BF"/>
              <w:left w:val="single" w:sz="4" w:space="0" w:color="2DA2BF"/>
              <w:bottom w:val="single" w:sz="4" w:space="0" w:color="2DA2BF"/>
              <w:right w:val="single" w:sz="4" w:space="0" w:color="2DA2BF"/>
            </w:tcBorders>
          </w:tcPr>
          <w:p w14:paraId="794ABAA1" w14:textId="77777777" w:rsidR="00757F4C" w:rsidRPr="001B1582" w:rsidRDefault="00757F4C" w:rsidP="00E1280C">
            <w:r w:rsidRPr="00D7118B">
              <w:t>The use of an effective date is necessary</w:t>
            </w:r>
            <w:r>
              <w:t xml:space="preserve"> for whenever a change is made to formulas, calculations, and criteria.  This effective date should be utilised whenever the s</w:t>
            </w:r>
            <w:r w:rsidR="00E1280C">
              <w:t>olution</w:t>
            </w:r>
            <w:r>
              <w:t xml:space="preserve"> is performing an operation that is effected by or dependent on historical </w:t>
            </w:r>
            <w:r w:rsidRPr="007C5D55">
              <w:t>formulas, calculations, and criteria</w:t>
            </w:r>
            <w:r>
              <w:t>.</w:t>
            </w:r>
          </w:p>
        </w:tc>
        <w:sdt>
          <w:sdtPr>
            <w:id w:val="-1909919824"/>
            <w:placeholder>
              <w:docPart w:val="0125EC0972794F8FAC867ED6F7027B4B"/>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42E6B2EA" w14:textId="77777777" w:rsidR="00757F4C" w:rsidRDefault="00757F4C" w:rsidP="00757F4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031685481"/>
            <w:placeholder>
              <w:docPart w:val="32DEF62914164DE4AA0C6B2BF35B4837"/>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276AA1BC" w14:textId="77777777" w:rsidR="00757F4C" w:rsidRDefault="00757F4C" w:rsidP="00757F4C">
                <w:r w:rsidRPr="00987C9C">
                  <w:rPr>
                    <w:rStyle w:val="PlaceholderText"/>
                  </w:rPr>
                  <w:t xml:space="preserve">Click here to enter </w:t>
                </w:r>
                <w:r>
                  <w:rPr>
                    <w:rStyle w:val="PlaceholderText"/>
                  </w:rPr>
                  <w:t>Comments</w:t>
                </w:r>
                <w:r w:rsidRPr="00987C9C">
                  <w:rPr>
                    <w:rStyle w:val="PlaceholderText"/>
                  </w:rPr>
                  <w:t>.</w:t>
                </w:r>
              </w:p>
            </w:tc>
          </w:sdtContent>
        </w:sdt>
      </w:tr>
      <w:tr w:rsidR="00AA5ADD" w:rsidRPr="004E76D0" w14:paraId="71AC8EB6" w14:textId="77777777" w:rsidTr="00CB301D">
        <w:tc>
          <w:tcPr>
            <w:tcW w:w="10340" w:type="dxa"/>
            <w:gridSpan w:val="4"/>
            <w:tcBorders>
              <w:top w:val="single" w:sz="4" w:space="0" w:color="2DA2BF"/>
              <w:left w:val="single" w:sz="4" w:space="0" w:color="2DA2BF"/>
              <w:bottom w:val="single" w:sz="4" w:space="0" w:color="2DA2BF"/>
              <w:right w:val="single" w:sz="4" w:space="0" w:color="2DA2BF"/>
            </w:tcBorders>
          </w:tcPr>
          <w:p w14:paraId="5A9DC572" w14:textId="3E2901BD" w:rsidR="00AA5ADD" w:rsidRPr="004E76D0" w:rsidRDefault="00AA5ADD" w:rsidP="00DD02D9">
            <w:pPr>
              <w:pStyle w:val="Heading2"/>
              <w:ind w:left="450"/>
            </w:pPr>
            <w:bookmarkStart w:id="68" w:name="_Toc531352051"/>
            <w:r w:rsidRPr="00DD02D9">
              <w:t>Availability</w:t>
            </w:r>
            <w:r w:rsidR="00724809">
              <w:t xml:space="preserve"> (AVA)</w:t>
            </w:r>
            <w:bookmarkEnd w:id="68"/>
          </w:p>
        </w:tc>
      </w:tr>
      <w:tr w:rsidR="00757F4C" w:rsidRPr="004E76D0" w14:paraId="2CEB13C6"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03EBD654" w14:textId="77777777" w:rsidR="00757F4C" w:rsidRDefault="00757F4C" w:rsidP="00013EC4">
            <w:pPr>
              <w:rPr>
                <w:b/>
                <w:bCs/>
              </w:rPr>
            </w:pPr>
            <w:r>
              <w:rPr>
                <w:b/>
                <w:bCs/>
              </w:rPr>
              <w:t>AVA001</w:t>
            </w:r>
          </w:p>
        </w:tc>
        <w:tc>
          <w:tcPr>
            <w:tcW w:w="4774" w:type="dxa"/>
            <w:tcBorders>
              <w:top w:val="single" w:sz="4" w:space="0" w:color="2DA2BF"/>
              <w:left w:val="single" w:sz="4" w:space="0" w:color="2DA2BF"/>
              <w:bottom w:val="single" w:sz="4" w:space="0" w:color="2DA2BF"/>
              <w:right w:val="single" w:sz="4" w:space="0" w:color="2DA2BF"/>
            </w:tcBorders>
          </w:tcPr>
          <w:p w14:paraId="098A11E3" w14:textId="25668E2F" w:rsidR="00757F4C" w:rsidRDefault="00757F4C" w:rsidP="00013EC4">
            <w:r>
              <w:t xml:space="preserve">The </w:t>
            </w:r>
            <w:r w:rsidR="00A5158C">
              <w:t>equipment (software)</w:t>
            </w:r>
            <w:r>
              <w:t xml:space="preserve"> is expected to be available 24 hours per day, 7 days per week. </w:t>
            </w:r>
          </w:p>
          <w:p w14:paraId="10DCDBE1" w14:textId="77777777" w:rsidR="00757F4C" w:rsidRPr="00024C95" w:rsidRDefault="00757F4C" w:rsidP="00013EC4">
            <w:r>
              <w:t>The allowed downtime for regular maintenance is 2 to 4 hours per month.</w:t>
            </w:r>
          </w:p>
        </w:tc>
        <w:sdt>
          <w:sdtPr>
            <w:id w:val="-515615563"/>
            <w:placeholder>
              <w:docPart w:val="9A5BEC0502E34168806DE8F15C2439FF"/>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03EBF2E0" w14:textId="77777777" w:rsidR="00757F4C" w:rsidRDefault="00757F4C" w:rsidP="00757F4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85310371"/>
            <w:placeholder>
              <w:docPart w:val="F976C6C8828749F1B51E484185FEE29B"/>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0DD12E54" w14:textId="77777777" w:rsidR="00757F4C" w:rsidRDefault="00757F4C" w:rsidP="00757F4C">
                <w:r w:rsidRPr="00987C9C">
                  <w:rPr>
                    <w:rStyle w:val="PlaceholderText"/>
                  </w:rPr>
                  <w:t xml:space="preserve">Click here to enter </w:t>
                </w:r>
                <w:r>
                  <w:rPr>
                    <w:rStyle w:val="PlaceholderText"/>
                  </w:rPr>
                  <w:t>Comments</w:t>
                </w:r>
                <w:r w:rsidRPr="00987C9C">
                  <w:rPr>
                    <w:rStyle w:val="PlaceholderText"/>
                  </w:rPr>
                  <w:t>.</w:t>
                </w:r>
              </w:p>
            </w:tc>
          </w:sdtContent>
        </w:sdt>
      </w:tr>
      <w:tr w:rsidR="00757F4C" w:rsidRPr="00B225C8" w14:paraId="2D027A74"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516262CD" w14:textId="77777777" w:rsidR="00757F4C" w:rsidRPr="00B225C8" w:rsidRDefault="00757F4C" w:rsidP="00F30E65">
            <w:pPr>
              <w:rPr>
                <w:b/>
                <w:bCs/>
              </w:rPr>
            </w:pPr>
            <w:r w:rsidRPr="00B225C8">
              <w:rPr>
                <w:b/>
                <w:bCs/>
              </w:rPr>
              <w:t>AVA002</w:t>
            </w:r>
          </w:p>
        </w:tc>
        <w:tc>
          <w:tcPr>
            <w:tcW w:w="4774" w:type="dxa"/>
            <w:tcBorders>
              <w:top w:val="single" w:sz="4" w:space="0" w:color="2DA2BF"/>
              <w:left w:val="single" w:sz="4" w:space="0" w:color="2DA2BF"/>
              <w:bottom w:val="single" w:sz="4" w:space="0" w:color="2DA2BF"/>
              <w:right w:val="single" w:sz="4" w:space="0" w:color="2DA2BF"/>
            </w:tcBorders>
          </w:tcPr>
          <w:p w14:paraId="46754470" w14:textId="6120A5A8" w:rsidR="00757F4C" w:rsidRPr="00B225C8" w:rsidRDefault="00757F4C" w:rsidP="00CB301D">
            <w:r w:rsidRPr="00B225C8">
              <w:t xml:space="preserve">The </w:t>
            </w:r>
            <w:r w:rsidR="00A5158C">
              <w:t>equipment (software)</w:t>
            </w:r>
            <w:r w:rsidRPr="00B225C8">
              <w:t xml:space="preserve"> must include a test environment.</w:t>
            </w:r>
          </w:p>
        </w:tc>
        <w:sdt>
          <w:sdtPr>
            <w:id w:val="847834057"/>
            <w:placeholder>
              <w:docPart w:val="174846313C8B409BAE36BFBF3D2B2832"/>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1BCF6118" w14:textId="77777777" w:rsidR="00757F4C" w:rsidRDefault="00757F4C" w:rsidP="00757F4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567809669"/>
            <w:placeholder>
              <w:docPart w:val="211DE68146724008BAD163634DC9BE76"/>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7DCC987A" w14:textId="77777777" w:rsidR="00757F4C" w:rsidRDefault="00757F4C" w:rsidP="00757F4C">
                <w:r w:rsidRPr="00987C9C">
                  <w:rPr>
                    <w:rStyle w:val="PlaceholderText"/>
                  </w:rPr>
                  <w:t xml:space="preserve">Click here to enter </w:t>
                </w:r>
                <w:r>
                  <w:rPr>
                    <w:rStyle w:val="PlaceholderText"/>
                  </w:rPr>
                  <w:t>Comments</w:t>
                </w:r>
                <w:r w:rsidRPr="00987C9C">
                  <w:rPr>
                    <w:rStyle w:val="PlaceholderText"/>
                  </w:rPr>
                  <w:t>.</w:t>
                </w:r>
              </w:p>
            </w:tc>
          </w:sdtContent>
        </w:sdt>
      </w:tr>
      <w:tr w:rsidR="00757F4C" w:rsidRPr="004E76D0" w14:paraId="6509DC60"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532090FA" w14:textId="77777777" w:rsidR="00757F4C" w:rsidRDefault="00757F4C" w:rsidP="00F30E65">
            <w:pPr>
              <w:rPr>
                <w:b/>
                <w:bCs/>
              </w:rPr>
            </w:pPr>
            <w:r>
              <w:rPr>
                <w:b/>
                <w:bCs/>
              </w:rPr>
              <w:t>AVA003</w:t>
            </w:r>
          </w:p>
        </w:tc>
        <w:tc>
          <w:tcPr>
            <w:tcW w:w="4774" w:type="dxa"/>
            <w:tcBorders>
              <w:top w:val="single" w:sz="4" w:space="0" w:color="2DA2BF"/>
              <w:left w:val="single" w:sz="4" w:space="0" w:color="2DA2BF"/>
              <w:bottom w:val="single" w:sz="4" w:space="0" w:color="2DA2BF"/>
              <w:right w:val="single" w:sz="4" w:space="0" w:color="2DA2BF"/>
            </w:tcBorders>
          </w:tcPr>
          <w:p w14:paraId="2366A2AF" w14:textId="20C7EC8C" w:rsidR="00757F4C" w:rsidRDefault="00757F4C" w:rsidP="00CB301D">
            <w:r>
              <w:t xml:space="preserve">The </w:t>
            </w:r>
            <w:r w:rsidR="0090396B">
              <w:t>equipment (software)</w:t>
            </w:r>
            <w:r>
              <w:t xml:space="preserve"> should include a disaster recovery component.</w:t>
            </w:r>
          </w:p>
        </w:tc>
        <w:sdt>
          <w:sdtPr>
            <w:id w:val="1327708060"/>
            <w:placeholder>
              <w:docPart w:val="F6A311C8E8C2485BBBEBA479520FA986"/>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337BE193" w14:textId="77777777" w:rsidR="00757F4C" w:rsidRDefault="00757F4C" w:rsidP="00757F4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571264609"/>
            <w:placeholder>
              <w:docPart w:val="21A1237882684AE8AC0E9BCEB72DED86"/>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3289A19D" w14:textId="77777777" w:rsidR="00757F4C" w:rsidRDefault="00757F4C" w:rsidP="00757F4C">
                <w:r w:rsidRPr="00987C9C">
                  <w:rPr>
                    <w:rStyle w:val="PlaceholderText"/>
                  </w:rPr>
                  <w:t xml:space="preserve">Click here to enter </w:t>
                </w:r>
                <w:r>
                  <w:rPr>
                    <w:rStyle w:val="PlaceholderText"/>
                  </w:rPr>
                  <w:t>Comments</w:t>
                </w:r>
                <w:r w:rsidRPr="00987C9C">
                  <w:rPr>
                    <w:rStyle w:val="PlaceholderText"/>
                  </w:rPr>
                  <w:t>.</w:t>
                </w:r>
              </w:p>
            </w:tc>
          </w:sdtContent>
        </w:sdt>
      </w:tr>
      <w:tr w:rsidR="00AA5ADD" w:rsidRPr="004E76D0" w14:paraId="4001DBF0" w14:textId="77777777" w:rsidTr="00CB301D">
        <w:tc>
          <w:tcPr>
            <w:tcW w:w="10340" w:type="dxa"/>
            <w:gridSpan w:val="4"/>
            <w:tcBorders>
              <w:top w:val="single" w:sz="4" w:space="0" w:color="2DA2BF"/>
              <w:left w:val="single" w:sz="4" w:space="0" w:color="2DA2BF"/>
              <w:bottom w:val="single" w:sz="4" w:space="0" w:color="2DA2BF"/>
              <w:right w:val="single" w:sz="4" w:space="0" w:color="2DA2BF"/>
            </w:tcBorders>
          </w:tcPr>
          <w:p w14:paraId="46582EA2" w14:textId="5DC9E316" w:rsidR="00AA5ADD" w:rsidRPr="00F30E65" w:rsidRDefault="00AA5ADD" w:rsidP="00F30E65">
            <w:pPr>
              <w:pStyle w:val="Heading2"/>
              <w:ind w:left="450"/>
            </w:pPr>
            <w:bookmarkStart w:id="69" w:name="_Toc531352052"/>
            <w:r w:rsidRPr="00F30E65">
              <w:t>Language and Localization</w:t>
            </w:r>
            <w:r w:rsidR="00724809">
              <w:t xml:space="preserve"> (LAL)</w:t>
            </w:r>
            <w:bookmarkEnd w:id="69"/>
          </w:p>
        </w:tc>
      </w:tr>
      <w:tr w:rsidR="00757F4C" w:rsidRPr="004E76D0" w14:paraId="21FDFE52"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225F4CEC" w14:textId="77777777" w:rsidR="00757F4C" w:rsidRDefault="00757F4C" w:rsidP="00013EC4">
            <w:pPr>
              <w:rPr>
                <w:b/>
                <w:bCs/>
              </w:rPr>
            </w:pPr>
            <w:r>
              <w:rPr>
                <w:b/>
                <w:bCs/>
              </w:rPr>
              <w:t>LAL001</w:t>
            </w:r>
          </w:p>
        </w:tc>
        <w:tc>
          <w:tcPr>
            <w:tcW w:w="4774" w:type="dxa"/>
            <w:tcBorders>
              <w:top w:val="single" w:sz="4" w:space="0" w:color="2DA2BF"/>
              <w:left w:val="single" w:sz="4" w:space="0" w:color="2DA2BF"/>
              <w:bottom w:val="single" w:sz="4" w:space="0" w:color="2DA2BF"/>
              <w:right w:val="single" w:sz="4" w:space="0" w:color="2DA2BF"/>
            </w:tcBorders>
          </w:tcPr>
          <w:p w14:paraId="3D16BF32" w14:textId="626F1F1E" w:rsidR="00757F4C" w:rsidRDefault="00757F4C" w:rsidP="00013EC4">
            <w:r w:rsidRPr="005539E7">
              <w:t xml:space="preserve">The language for the </w:t>
            </w:r>
            <w:r w:rsidR="0090396B">
              <w:t>equipment (software)</w:t>
            </w:r>
            <w:r w:rsidRPr="005539E7">
              <w:t xml:space="preserve"> is English and the s</w:t>
            </w:r>
            <w:r>
              <w:t>ystem</w:t>
            </w:r>
            <w:r w:rsidRPr="005539E7">
              <w:t xml:space="preserve"> should be adapted the locale of The Bahamas.</w:t>
            </w:r>
          </w:p>
        </w:tc>
        <w:sdt>
          <w:sdtPr>
            <w:id w:val="-1037661192"/>
            <w:placeholder>
              <w:docPart w:val="D64F1B8682994A6EA7A1B5037815C87A"/>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2CB1A341" w14:textId="77777777" w:rsidR="00757F4C" w:rsidRDefault="00757F4C" w:rsidP="00757F4C">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71431386"/>
            <w:placeholder>
              <w:docPart w:val="EE474BB26BE04029B37F69DBD431BEBC"/>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35D0B008" w14:textId="77777777" w:rsidR="00757F4C" w:rsidRDefault="00757F4C" w:rsidP="00757F4C">
                <w:r w:rsidRPr="00987C9C">
                  <w:rPr>
                    <w:rStyle w:val="PlaceholderText"/>
                  </w:rPr>
                  <w:t xml:space="preserve">Click here to enter </w:t>
                </w:r>
                <w:r>
                  <w:rPr>
                    <w:rStyle w:val="PlaceholderText"/>
                  </w:rPr>
                  <w:t>Comments</w:t>
                </w:r>
                <w:r w:rsidRPr="00987C9C">
                  <w:rPr>
                    <w:rStyle w:val="PlaceholderText"/>
                  </w:rPr>
                  <w:t>.</w:t>
                </w:r>
              </w:p>
            </w:tc>
          </w:sdtContent>
        </w:sdt>
      </w:tr>
      <w:tr w:rsidR="00AA5ADD" w:rsidRPr="004E76D0" w14:paraId="6320B18A" w14:textId="77777777" w:rsidTr="00CB301D">
        <w:tc>
          <w:tcPr>
            <w:tcW w:w="10340" w:type="dxa"/>
            <w:gridSpan w:val="4"/>
            <w:tcBorders>
              <w:top w:val="single" w:sz="4" w:space="0" w:color="2DA2BF"/>
              <w:left w:val="single" w:sz="4" w:space="0" w:color="2DA2BF"/>
              <w:bottom w:val="single" w:sz="4" w:space="0" w:color="2DA2BF"/>
              <w:right w:val="single" w:sz="4" w:space="0" w:color="2DA2BF"/>
            </w:tcBorders>
          </w:tcPr>
          <w:p w14:paraId="28125A58" w14:textId="3FC9B21A" w:rsidR="00AA5ADD" w:rsidRDefault="00AA5ADD" w:rsidP="00762AFF">
            <w:pPr>
              <w:pStyle w:val="Heading2"/>
              <w:ind w:left="450"/>
            </w:pPr>
            <w:bookmarkStart w:id="70" w:name="_Toc531352053"/>
            <w:r>
              <w:t>Software Quality</w:t>
            </w:r>
            <w:r w:rsidR="00762AFF">
              <w:t xml:space="preserve"> (SWQ)</w:t>
            </w:r>
            <w:bookmarkEnd w:id="70"/>
          </w:p>
        </w:tc>
      </w:tr>
      <w:tr w:rsidR="00FF5925" w:rsidRPr="004E76D0" w14:paraId="2390E955"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7847F796" w14:textId="77777777" w:rsidR="00FF5925" w:rsidRDefault="00FF5925" w:rsidP="00013EC4">
            <w:pPr>
              <w:rPr>
                <w:b/>
                <w:bCs/>
              </w:rPr>
            </w:pPr>
            <w:r>
              <w:rPr>
                <w:b/>
                <w:bCs/>
              </w:rPr>
              <w:t>SWQ001</w:t>
            </w:r>
          </w:p>
        </w:tc>
        <w:tc>
          <w:tcPr>
            <w:tcW w:w="4774" w:type="dxa"/>
            <w:tcBorders>
              <w:top w:val="single" w:sz="4" w:space="0" w:color="2DA2BF"/>
              <w:left w:val="single" w:sz="4" w:space="0" w:color="2DA2BF"/>
              <w:bottom w:val="single" w:sz="4" w:space="0" w:color="2DA2BF"/>
              <w:right w:val="single" w:sz="4" w:space="0" w:color="2DA2BF"/>
            </w:tcBorders>
          </w:tcPr>
          <w:p w14:paraId="7BF22A61" w14:textId="239846F0" w:rsidR="00FF5925" w:rsidRDefault="00FF5925" w:rsidP="0090396B">
            <w:r w:rsidRPr="00627E0F">
              <w:t xml:space="preserve">The </w:t>
            </w:r>
            <w:r w:rsidR="0090396B">
              <w:t>software</w:t>
            </w:r>
            <w:r w:rsidRPr="00627E0F">
              <w:t xml:space="preserve"> is expected to conform to industry best practices for software construction.</w:t>
            </w:r>
          </w:p>
        </w:tc>
        <w:sdt>
          <w:sdtPr>
            <w:id w:val="819381974"/>
            <w:placeholder>
              <w:docPart w:val="C053A010C867436D822D795FE433B51C"/>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1450B2DE" w14:textId="77777777" w:rsidR="00FF5925" w:rsidRDefault="00FF5925" w:rsidP="007970BE">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984433290"/>
            <w:placeholder>
              <w:docPart w:val="766405E0C6084A198AE960905F1338E5"/>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76EAAA37" w14:textId="77777777" w:rsidR="00FF5925" w:rsidRDefault="00FF5925" w:rsidP="007970BE">
                <w:r w:rsidRPr="00987C9C">
                  <w:rPr>
                    <w:rStyle w:val="PlaceholderText"/>
                  </w:rPr>
                  <w:t xml:space="preserve">Click here to enter </w:t>
                </w:r>
                <w:r>
                  <w:rPr>
                    <w:rStyle w:val="PlaceholderText"/>
                  </w:rPr>
                  <w:t>Comments</w:t>
                </w:r>
                <w:r w:rsidRPr="00987C9C">
                  <w:rPr>
                    <w:rStyle w:val="PlaceholderText"/>
                  </w:rPr>
                  <w:t>.</w:t>
                </w:r>
              </w:p>
            </w:tc>
          </w:sdtContent>
        </w:sdt>
      </w:tr>
      <w:tr w:rsidR="00FF5925" w:rsidRPr="004E76D0" w14:paraId="211C7CAA"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09542458" w14:textId="77777777" w:rsidR="00FF5925" w:rsidRDefault="00FF5925" w:rsidP="00762AFF">
            <w:r w:rsidRPr="00A318E7">
              <w:rPr>
                <w:b/>
                <w:bCs/>
              </w:rPr>
              <w:t>SWQ00</w:t>
            </w:r>
            <w:r>
              <w:rPr>
                <w:b/>
                <w:bCs/>
              </w:rPr>
              <w:t>2</w:t>
            </w:r>
          </w:p>
        </w:tc>
        <w:tc>
          <w:tcPr>
            <w:tcW w:w="4774" w:type="dxa"/>
            <w:tcBorders>
              <w:top w:val="single" w:sz="4" w:space="0" w:color="2DA2BF"/>
              <w:left w:val="single" w:sz="4" w:space="0" w:color="2DA2BF"/>
              <w:bottom w:val="single" w:sz="4" w:space="0" w:color="2DA2BF"/>
              <w:right w:val="single" w:sz="4" w:space="0" w:color="2DA2BF"/>
            </w:tcBorders>
          </w:tcPr>
          <w:p w14:paraId="7C02FBDD" w14:textId="74E51F82" w:rsidR="00FF5925" w:rsidRDefault="00FF5925" w:rsidP="0090396B">
            <w:r w:rsidRPr="00627E0F">
              <w:t xml:space="preserve">The source code for the </w:t>
            </w:r>
            <w:r w:rsidR="0090396B">
              <w:t xml:space="preserve">software </w:t>
            </w:r>
            <w:r w:rsidRPr="00627E0F">
              <w:t>is expected to conform to standard coding conventions</w:t>
            </w:r>
            <w:r>
              <w:t>.</w:t>
            </w:r>
          </w:p>
        </w:tc>
        <w:sdt>
          <w:sdtPr>
            <w:id w:val="-2021543310"/>
            <w:placeholder>
              <w:docPart w:val="55493EA7EF5B4F0E992E4041E36C334B"/>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19853A75" w14:textId="77777777" w:rsidR="00FF5925" w:rsidRDefault="00FF5925" w:rsidP="007970BE">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343293963"/>
            <w:placeholder>
              <w:docPart w:val="21B934A6E7B047EB854D518FA61C6CF7"/>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27206702" w14:textId="77777777" w:rsidR="00FF5925" w:rsidRDefault="00FF5925" w:rsidP="007970BE">
                <w:r w:rsidRPr="00987C9C">
                  <w:rPr>
                    <w:rStyle w:val="PlaceholderText"/>
                  </w:rPr>
                  <w:t xml:space="preserve">Click here to enter </w:t>
                </w:r>
                <w:r>
                  <w:rPr>
                    <w:rStyle w:val="PlaceholderText"/>
                  </w:rPr>
                  <w:t>Comments</w:t>
                </w:r>
                <w:r w:rsidRPr="00987C9C">
                  <w:rPr>
                    <w:rStyle w:val="PlaceholderText"/>
                  </w:rPr>
                  <w:t>.</w:t>
                </w:r>
              </w:p>
            </w:tc>
          </w:sdtContent>
        </w:sdt>
      </w:tr>
      <w:tr w:rsidR="00FF5925" w:rsidRPr="004E76D0" w14:paraId="59D04958"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5CE73D6E" w14:textId="77777777" w:rsidR="00FF5925" w:rsidRDefault="00FF5925" w:rsidP="00762AFF">
            <w:r w:rsidRPr="00A318E7">
              <w:rPr>
                <w:b/>
                <w:bCs/>
              </w:rPr>
              <w:t>SWQ00</w:t>
            </w:r>
            <w:r>
              <w:rPr>
                <w:b/>
                <w:bCs/>
              </w:rPr>
              <w:t>3</w:t>
            </w:r>
          </w:p>
        </w:tc>
        <w:tc>
          <w:tcPr>
            <w:tcW w:w="4774" w:type="dxa"/>
            <w:tcBorders>
              <w:top w:val="single" w:sz="4" w:space="0" w:color="2DA2BF"/>
              <w:left w:val="single" w:sz="4" w:space="0" w:color="2DA2BF"/>
              <w:bottom w:val="single" w:sz="4" w:space="0" w:color="2DA2BF"/>
              <w:right w:val="single" w:sz="4" w:space="0" w:color="2DA2BF"/>
            </w:tcBorders>
          </w:tcPr>
          <w:p w14:paraId="2E2C7D3A" w14:textId="5A1C6676" w:rsidR="00FF5925" w:rsidRPr="00627E0F" w:rsidRDefault="00CB301D" w:rsidP="0090396B">
            <w:r>
              <w:t xml:space="preserve">The </w:t>
            </w:r>
            <w:r w:rsidR="0090396B">
              <w:t>software</w:t>
            </w:r>
            <w:r w:rsidR="00FF5925">
              <w:t xml:space="preserve"> must</w:t>
            </w:r>
            <w:r w:rsidR="00FF5925" w:rsidRPr="00627E0F">
              <w:t xml:space="preserve"> be delivered by the vendor to the </w:t>
            </w:r>
            <w:r>
              <w:t>Department of Lands and Surveys</w:t>
            </w:r>
            <w:r w:rsidR="00FF5925" w:rsidRPr="00627E0F">
              <w:t xml:space="preserve"> with no critical or major defects.</w:t>
            </w:r>
          </w:p>
        </w:tc>
        <w:sdt>
          <w:sdtPr>
            <w:id w:val="1637915372"/>
            <w:placeholder>
              <w:docPart w:val="1257F7391BAC4AAF9ABE3E8606DE867B"/>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7BCCF2DB" w14:textId="77777777" w:rsidR="00FF5925" w:rsidRDefault="00FF5925" w:rsidP="007970BE">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558619437"/>
            <w:placeholder>
              <w:docPart w:val="04923E1ABB554EF4B080C1DC7DC0386C"/>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008DC522" w14:textId="77777777" w:rsidR="00FF5925" w:rsidRDefault="00FF5925" w:rsidP="007970BE">
                <w:r w:rsidRPr="00987C9C">
                  <w:rPr>
                    <w:rStyle w:val="PlaceholderText"/>
                  </w:rPr>
                  <w:t xml:space="preserve">Click here to enter </w:t>
                </w:r>
                <w:r>
                  <w:rPr>
                    <w:rStyle w:val="PlaceholderText"/>
                  </w:rPr>
                  <w:t>Comments</w:t>
                </w:r>
                <w:r w:rsidRPr="00987C9C">
                  <w:rPr>
                    <w:rStyle w:val="PlaceholderText"/>
                  </w:rPr>
                  <w:t>.</w:t>
                </w:r>
              </w:p>
            </w:tc>
          </w:sdtContent>
        </w:sdt>
      </w:tr>
      <w:tr w:rsidR="00FF5925" w:rsidRPr="004E76D0" w14:paraId="6445909E"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269AA451" w14:textId="77777777" w:rsidR="00FF5925" w:rsidRDefault="00FF5925" w:rsidP="00762AFF">
            <w:r w:rsidRPr="00A318E7">
              <w:rPr>
                <w:b/>
                <w:bCs/>
              </w:rPr>
              <w:t>SWQ00</w:t>
            </w:r>
            <w:r>
              <w:rPr>
                <w:b/>
                <w:bCs/>
              </w:rPr>
              <w:t>4</w:t>
            </w:r>
          </w:p>
        </w:tc>
        <w:tc>
          <w:tcPr>
            <w:tcW w:w="4774" w:type="dxa"/>
            <w:tcBorders>
              <w:top w:val="single" w:sz="4" w:space="0" w:color="2DA2BF"/>
              <w:left w:val="single" w:sz="4" w:space="0" w:color="2DA2BF"/>
              <w:bottom w:val="single" w:sz="4" w:space="0" w:color="2DA2BF"/>
              <w:right w:val="single" w:sz="4" w:space="0" w:color="2DA2BF"/>
            </w:tcBorders>
          </w:tcPr>
          <w:p w14:paraId="159E7339" w14:textId="77777777" w:rsidR="00FF5925" w:rsidRDefault="00FF5925" w:rsidP="00013EC4">
            <w:r w:rsidRPr="00627E0F">
              <w:t xml:space="preserve">All normal and minor defects </w:t>
            </w:r>
            <w:r>
              <w:t xml:space="preserve">must </w:t>
            </w:r>
            <w:r w:rsidRPr="00627E0F">
              <w:t xml:space="preserve">be declared and documented by the vendor and </w:t>
            </w:r>
            <w:r>
              <w:t>must</w:t>
            </w:r>
            <w:r w:rsidRPr="00627E0F">
              <w:t xml:space="preserve"> be corrected within 3 months of delivery date.</w:t>
            </w:r>
          </w:p>
        </w:tc>
        <w:sdt>
          <w:sdtPr>
            <w:id w:val="-577894973"/>
            <w:placeholder>
              <w:docPart w:val="01D01EF0E58041BC83E30671806236F3"/>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7AB7033B" w14:textId="77777777" w:rsidR="00FF5925" w:rsidRDefault="00FF5925" w:rsidP="007970BE">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649315868"/>
            <w:placeholder>
              <w:docPart w:val="8D89AFEE998D43488BBB7363F3BD83F2"/>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5A03F11B" w14:textId="77777777" w:rsidR="00FF5925" w:rsidRDefault="00FF5925" w:rsidP="007970BE">
                <w:r w:rsidRPr="00987C9C">
                  <w:rPr>
                    <w:rStyle w:val="PlaceholderText"/>
                  </w:rPr>
                  <w:t xml:space="preserve">Click here to enter </w:t>
                </w:r>
                <w:r>
                  <w:rPr>
                    <w:rStyle w:val="PlaceholderText"/>
                  </w:rPr>
                  <w:t>Comments</w:t>
                </w:r>
                <w:r w:rsidRPr="00987C9C">
                  <w:rPr>
                    <w:rStyle w:val="PlaceholderText"/>
                  </w:rPr>
                  <w:t>.</w:t>
                </w:r>
              </w:p>
            </w:tc>
          </w:sdtContent>
        </w:sdt>
      </w:tr>
      <w:tr w:rsidR="00383C92" w:rsidRPr="004E76D0" w14:paraId="58AF8BA6" w14:textId="77777777" w:rsidTr="006E7EE6">
        <w:tc>
          <w:tcPr>
            <w:tcW w:w="1056" w:type="dxa"/>
            <w:tcBorders>
              <w:top w:val="single" w:sz="4" w:space="0" w:color="2DA2BF"/>
              <w:left w:val="single" w:sz="4" w:space="0" w:color="2DA2BF"/>
              <w:bottom w:val="single" w:sz="4" w:space="0" w:color="2DA2BF"/>
              <w:right w:val="single" w:sz="4" w:space="0" w:color="2DA2BF"/>
            </w:tcBorders>
          </w:tcPr>
          <w:p w14:paraId="4DC23922" w14:textId="77777777" w:rsidR="00383C92" w:rsidRPr="006E7EE6" w:rsidRDefault="00383C92" w:rsidP="006E7EE6">
            <w:pPr>
              <w:pStyle w:val="Heading2"/>
              <w:ind w:left="450"/>
            </w:pPr>
            <w:bookmarkStart w:id="71" w:name="_Toc531352054"/>
            <w:bookmarkEnd w:id="71"/>
          </w:p>
        </w:tc>
        <w:tc>
          <w:tcPr>
            <w:tcW w:w="9284" w:type="dxa"/>
            <w:gridSpan w:val="3"/>
            <w:tcBorders>
              <w:top w:val="single" w:sz="4" w:space="0" w:color="2DA2BF"/>
              <w:left w:val="single" w:sz="4" w:space="0" w:color="2DA2BF"/>
              <w:bottom w:val="single" w:sz="4" w:space="0" w:color="2DA2BF"/>
              <w:right w:val="single" w:sz="4" w:space="0" w:color="2DA2BF"/>
            </w:tcBorders>
          </w:tcPr>
          <w:p w14:paraId="67919FE2" w14:textId="47F771FF" w:rsidR="00383C92" w:rsidRDefault="00383C92" w:rsidP="006E7EE6">
            <w:pPr>
              <w:pStyle w:val="Heading2"/>
              <w:numPr>
                <w:ilvl w:val="0"/>
                <w:numId w:val="0"/>
              </w:numPr>
              <w:ind w:left="-18"/>
            </w:pPr>
            <w:bookmarkStart w:id="72" w:name="_Toc362949667"/>
            <w:bookmarkStart w:id="73" w:name="_Toc531352055"/>
            <w:r w:rsidRPr="00F30E65">
              <w:t>Client Environment</w:t>
            </w:r>
            <w:r>
              <w:t xml:space="preserve"> (CLI)</w:t>
            </w:r>
            <w:bookmarkEnd w:id="72"/>
            <w:bookmarkEnd w:id="73"/>
          </w:p>
        </w:tc>
      </w:tr>
      <w:tr w:rsidR="002006F2" w:rsidRPr="004E76D0" w14:paraId="4DD7C2C8"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0FA76BF3" w14:textId="0DC0B864" w:rsidR="002006F2" w:rsidRPr="00A318E7" w:rsidRDefault="002006F2" w:rsidP="002006F2">
            <w:pPr>
              <w:rPr>
                <w:b/>
                <w:bCs/>
              </w:rPr>
            </w:pPr>
            <w:r>
              <w:rPr>
                <w:b/>
                <w:bCs/>
              </w:rPr>
              <w:t>CLI001</w:t>
            </w:r>
          </w:p>
        </w:tc>
        <w:tc>
          <w:tcPr>
            <w:tcW w:w="4774" w:type="dxa"/>
            <w:tcBorders>
              <w:top w:val="single" w:sz="4" w:space="0" w:color="2DA2BF"/>
              <w:left w:val="single" w:sz="4" w:space="0" w:color="2DA2BF"/>
              <w:bottom w:val="single" w:sz="4" w:space="0" w:color="2DA2BF"/>
              <w:right w:val="single" w:sz="4" w:space="0" w:color="2DA2BF"/>
            </w:tcBorders>
          </w:tcPr>
          <w:p w14:paraId="24E50273" w14:textId="00B7C108" w:rsidR="002006F2" w:rsidRPr="00627E0F" w:rsidRDefault="002006F2" w:rsidP="002006F2">
            <w:r w:rsidRPr="005539E7">
              <w:t>The s</w:t>
            </w:r>
            <w:r>
              <w:t>ystem</w:t>
            </w:r>
            <w:r w:rsidRPr="005539E7">
              <w:t xml:space="preserve"> should support </w:t>
            </w:r>
            <w:r>
              <w:t xml:space="preserve">web browser-based </w:t>
            </w:r>
            <w:r w:rsidRPr="005539E7">
              <w:t>thin-clients and should communicate using HTTP/HTTPS over the standard TCP/IP ports.</w:t>
            </w:r>
          </w:p>
        </w:tc>
        <w:sdt>
          <w:sdtPr>
            <w:id w:val="1190571500"/>
            <w:placeholder>
              <w:docPart w:val="04446E76EAB54C0682D683A38EB4ACA5"/>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009BBFF6" w14:textId="598597AF" w:rsidR="002006F2" w:rsidRDefault="002006F2" w:rsidP="002006F2">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895344471"/>
            <w:placeholder>
              <w:docPart w:val="73504150C1224737840A6F444B90F363"/>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721FED19" w14:textId="7F23BBC6" w:rsidR="002006F2" w:rsidRDefault="002006F2" w:rsidP="002006F2">
                <w:r w:rsidRPr="00987C9C">
                  <w:rPr>
                    <w:rStyle w:val="PlaceholderText"/>
                  </w:rPr>
                  <w:t xml:space="preserve">Click here to enter </w:t>
                </w:r>
                <w:r>
                  <w:rPr>
                    <w:rStyle w:val="PlaceholderText"/>
                  </w:rPr>
                  <w:t>Comments</w:t>
                </w:r>
                <w:r w:rsidRPr="00987C9C">
                  <w:rPr>
                    <w:rStyle w:val="PlaceholderText"/>
                  </w:rPr>
                  <w:t>.</w:t>
                </w:r>
              </w:p>
            </w:tc>
          </w:sdtContent>
        </w:sdt>
      </w:tr>
      <w:tr w:rsidR="002006F2" w:rsidRPr="004E76D0" w14:paraId="72A5779D"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56DA11D6" w14:textId="64220C44" w:rsidR="002006F2" w:rsidRPr="00A318E7" w:rsidRDefault="002006F2" w:rsidP="002006F2">
            <w:pPr>
              <w:rPr>
                <w:b/>
                <w:bCs/>
              </w:rPr>
            </w:pPr>
            <w:r w:rsidRPr="00B225C8">
              <w:rPr>
                <w:b/>
                <w:bCs/>
              </w:rPr>
              <w:t>CLI002</w:t>
            </w:r>
          </w:p>
        </w:tc>
        <w:tc>
          <w:tcPr>
            <w:tcW w:w="4774" w:type="dxa"/>
            <w:tcBorders>
              <w:top w:val="single" w:sz="4" w:space="0" w:color="2DA2BF"/>
              <w:left w:val="single" w:sz="4" w:space="0" w:color="2DA2BF"/>
              <w:bottom w:val="single" w:sz="4" w:space="0" w:color="2DA2BF"/>
              <w:right w:val="single" w:sz="4" w:space="0" w:color="2DA2BF"/>
            </w:tcBorders>
          </w:tcPr>
          <w:p w14:paraId="24751165" w14:textId="77777777" w:rsidR="002006F2" w:rsidRPr="00B225C8" w:rsidRDefault="002006F2" w:rsidP="002006F2">
            <w:r w:rsidRPr="00B225C8">
              <w:t>The system should be able to operate correctly with reasonable efficiency and response times on computing devices with the following specifications:</w:t>
            </w:r>
          </w:p>
          <w:p w14:paraId="3A292017" w14:textId="25455CE1" w:rsidR="002006F2" w:rsidRPr="000767B6" w:rsidRDefault="002006F2" w:rsidP="002006F2">
            <w:pPr>
              <w:numPr>
                <w:ilvl w:val="0"/>
                <w:numId w:val="10"/>
              </w:numPr>
            </w:pPr>
            <w:r w:rsidRPr="00B225C8">
              <w:t>Web browsers - Microsoft Internet Explorer version 9 and higher</w:t>
            </w:r>
            <w:r>
              <w:t>,</w:t>
            </w:r>
            <w:r w:rsidRPr="00B225C8">
              <w:t xml:space="preserve"> or Mozilla Firefox version 20.0 and higher</w:t>
            </w:r>
            <w:r>
              <w:t xml:space="preserve">, </w:t>
            </w:r>
            <w:r w:rsidRPr="000767B6">
              <w:t>Goggle Chrome version 68.0.3440.106 or higher.</w:t>
            </w:r>
          </w:p>
          <w:p w14:paraId="56C0F3E0" w14:textId="77777777" w:rsidR="002006F2" w:rsidRPr="00A74F20" w:rsidRDefault="002006F2" w:rsidP="002006F2">
            <w:pPr>
              <w:numPr>
                <w:ilvl w:val="0"/>
                <w:numId w:val="10"/>
              </w:numPr>
            </w:pPr>
            <w:r w:rsidRPr="00A74F20">
              <w:t>Java Virtual Machine version 1.4</w:t>
            </w:r>
            <w:r w:rsidRPr="00A74F20">
              <w:rPr>
                <w:b/>
              </w:rPr>
              <w:t xml:space="preserve"> </w:t>
            </w:r>
            <w:r w:rsidRPr="00A74F20">
              <w:t>or higher.</w:t>
            </w:r>
          </w:p>
          <w:p w14:paraId="4358AE8B" w14:textId="77777777" w:rsidR="002006F2" w:rsidRPr="00A74F20" w:rsidRDefault="002006F2" w:rsidP="002006F2">
            <w:pPr>
              <w:numPr>
                <w:ilvl w:val="0"/>
                <w:numId w:val="10"/>
              </w:numPr>
            </w:pPr>
            <w:r w:rsidRPr="00A74F20">
              <w:t>Display resolution - 1024 x 768 pixels.</w:t>
            </w:r>
          </w:p>
          <w:p w14:paraId="06EB160A" w14:textId="3C2CDFFD" w:rsidR="002006F2" w:rsidRPr="00627E0F" w:rsidRDefault="002006F2" w:rsidP="006E7EE6">
            <w:pPr>
              <w:numPr>
                <w:ilvl w:val="0"/>
                <w:numId w:val="10"/>
              </w:numPr>
            </w:pPr>
            <w:r w:rsidRPr="000767B6">
              <w:t>Network speed - 75 Kb/s.</w:t>
            </w:r>
          </w:p>
        </w:tc>
        <w:sdt>
          <w:sdtPr>
            <w:id w:val="-1890248684"/>
            <w:placeholder>
              <w:docPart w:val="2846438ACEF44D958810F0D498DDC5D9"/>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03B92234" w14:textId="46FCE5E6" w:rsidR="002006F2" w:rsidRDefault="002006F2" w:rsidP="002006F2">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212168617"/>
            <w:placeholder>
              <w:docPart w:val="9A1489003453468B81ABE9559F789C7F"/>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7061CA94" w14:textId="1F4921E8" w:rsidR="002006F2" w:rsidRDefault="002006F2" w:rsidP="002006F2">
                <w:r w:rsidRPr="00987C9C">
                  <w:rPr>
                    <w:rStyle w:val="PlaceholderText"/>
                  </w:rPr>
                  <w:t xml:space="preserve">Click here to enter </w:t>
                </w:r>
                <w:r>
                  <w:rPr>
                    <w:rStyle w:val="PlaceholderText"/>
                  </w:rPr>
                  <w:t>Comments</w:t>
                </w:r>
                <w:r w:rsidRPr="00987C9C">
                  <w:rPr>
                    <w:rStyle w:val="PlaceholderText"/>
                  </w:rPr>
                  <w:t>.</w:t>
                </w:r>
              </w:p>
            </w:tc>
          </w:sdtContent>
        </w:sdt>
      </w:tr>
      <w:tr w:rsidR="00383C92" w:rsidRPr="004E76D0" w14:paraId="7C499960"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6409954D" w14:textId="77777777" w:rsidR="00383C92" w:rsidRPr="00A318E7" w:rsidRDefault="00383C92" w:rsidP="006E7EE6">
            <w:pPr>
              <w:pStyle w:val="Heading2"/>
              <w:ind w:left="450"/>
              <w:rPr>
                <w:b/>
                <w:bCs/>
              </w:rPr>
            </w:pPr>
            <w:bookmarkStart w:id="74" w:name="_Toc531352056"/>
            <w:bookmarkEnd w:id="74"/>
          </w:p>
        </w:tc>
        <w:tc>
          <w:tcPr>
            <w:tcW w:w="4774" w:type="dxa"/>
            <w:tcBorders>
              <w:top w:val="single" w:sz="4" w:space="0" w:color="2DA2BF"/>
              <w:left w:val="single" w:sz="4" w:space="0" w:color="2DA2BF"/>
              <w:bottom w:val="single" w:sz="4" w:space="0" w:color="2DA2BF"/>
              <w:right w:val="single" w:sz="4" w:space="0" w:color="2DA2BF"/>
            </w:tcBorders>
          </w:tcPr>
          <w:p w14:paraId="5EB192BF" w14:textId="33EC5395" w:rsidR="00383C92" w:rsidRPr="00627E0F" w:rsidRDefault="00383C92" w:rsidP="006E7EE6">
            <w:pPr>
              <w:pStyle w:val="Heading2"/>
              <w:numPr>
                <w:ilvl w:val="0"/>
                <w:numId w:val="0"/>
              </w:numPr>
              <w:ind w:left="-18"/>
            </w:pPr>
            <w:bookmarkStart w:id="75" w:name="_Toc362949668"/>
            <w:bookmarkStart w:id="76" w:name="_Toc531352057"/>
            <w:r w:rsidRPr="00AC04D8">
              <w:t>Technical</w:t>
            </w:r>
            <w:r w:rsidRPr="00987CCF">
              <w:t xml:space="preserve"> Constraints (TEC)</w:t>
            </w:r>
            <w:bookmarkEnd w:id="75"/>
            <w:bookmarkEnd w:id="76"/>
          </w:p>
        </w:tc>
        <w:tc>
          <w:tcPr>
            <w:tcW w:w="2265" w:type="dxa"/>
            <w:tcBorders>
              <w:top w:val="single" w:sz="4" w:space="0" w:color="2DA2BF"/>
              <w:left w:val="single" w:sz="4" w:space="0" w:color="2DA2BF"/>
              <w:bottom w:val="single" w:sz="4" w:space="0" w:color="2DA2BF"/>
              <w:right w:val="single" w:sz="4" w:space="0" w:color="2DA2BF"/>
            </w:tcBorders>
          </w:tcPr>
          <w:p w14:paraId="5D57992E" w14:textId="77777777" w:rsidR="00383C92" w:rsidRDefault="00383C92" w:rsidP="00383C92">
            <w:pPr>
              <w:jc w:val="center"/>
            </w:pPr>
          </w:p>
        </w:tc>
        <w:tc>
          <w:tcPr>
            <w:tcW w:w="2245" w:type="dxa"/>
            <w:tcBorders>
              <w:top w:val="single" w:sz="4" w:space="0" w:color="2DA2BF"/>
              <w:left w:val="single" w:sz="4" w:space="0" w:color="2DA2BF"/>
              <w:bottom w:val="single" w:sz="4" w:space="0" w:color="2DA2BF"/>
              <w:right w:val="single" w:sz="4" w:space="0" w:color="2DA2BF"/>
            </w:tcBorders>
          </w:tcPr>
          <w:p w14:paraId="049C53DB" w14:textId="77777777" w:rsidR="00383C92" w:rsidRDefault="00383C92" w:rsidP="00383C92"/>
        </w:tc>
      </w:tr>
      <w:tr w:rsidR="002006F2" w:rsidRPr="004E76D0" w14:paraId="64C1C2FF"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5F65EF0F" w14:textId="2719E2B3" w:rsidR="002006F2" w:rsidRPr="00A318E7" w:rsidRDefault="002006F2" w:rsidP="002006F2">
            <w:pPr>
              <w:rPr>
                <w:b/>
                <w:bCs/>
              </w:rPr>
            </w:pPr>
            <w:r>
              <w:rPr>
                <w:b/>
                <w:bCs/>
              </w:rPr>
              <w:t>TEC001</w:t>
            </w:r>
          </w:p>
        </w:tc>
        <w:tc>
          <w:tcPr>
            <w:tcW w:w="4774" w:type="dxa"/>
            <w:tcBorders>
              <w:top w:val="single" w:sz="4" w:space="0" w:color="2DA2BF"/>
              <w:left w:val="single" w:sz="4" w:space="0" w:color="2DA2BF"/>
              <w:bottom w:val="single" w:sz="4" w:space="0" w:color="2DA2BF"/>
              <w:right w:val="single" w:sz="4" w:space="0" w:color="2DA2BF"/>
            </w:tcBorders>
          </w:tcPr>
          <w:p w14:paraId="6490F5E1" w14:textId="3AE4CF1E" w:rsidR="002006F2" w:rsidRPr="00AC04D8" w:rsidRDefault="002006F2" w:rsidP="002006F2">
            <w:r>
              <w:t>The system should be designed as a Java web application.</w:t>
            </w:r>
          </w:p>
        </w:tc>
        <w:sdt>
          <w:sdtPr>
            <w:id w:val="720561533"/>
            <w:placeholder>
              <w:docPart w:val="FD606B8090484F0B9FA855C5155E3DBD"/>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28359401" w14:textId="68213A15" w:rsidR="002006F2" w:rsidRDefault="002006F2" w:rsidP="002006F2">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328636027"/>
            <w:placeholder>
              <w:docPart w:val="325B971F0D7F4BD0AE0779CA99BF7475"/>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2A7BA6FB" w14:textId="11305308" w:rsidR="002006F2" w:rsidRDefault="002006F2" w:rsidP="002006F2">
                <w:r w:rsidRPr="00987C9C">
                  <w:rPr>
                    <w:rStyle w:val="PlaceholderText"/>
                  </w:rPr>
                  <w:t xml:space="preserve">Click here to enter </w:t>
                </w:r>
                <w:r>
                  <w:rPr>
                    <w:rStyle w:val="PlaceholderText"/>
                  </w:rPr>
                  <w:t>Comments</w:t>
                </w:r>
                <w:r w:rsidRPr="00987C9C">
                  <w:rPr>
                    <w:rStyle w:val="PlaceholderText"/>
                  </w:rPr>
                  <w:t>.</w:t>
                </w:r>
              </w:p>
            </w:tc>
          </w:sdtContent>
        </w:sdt>
      </w:tr>
      <w:tr w:rsidR="002006F2" w:rsidRPr="004E76D0" w14:paraId="3A04C073"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0BFB6B37" w14:textId="79E7D3AE" w:rsidR="002006F2" w:rsidRPr="00A318E7" w:rsidRDefault="002006F2" w:rsidP="002006F2">
            <w:pPr>
              <w:rPr>
                <w:b/>
                <w:bCs/>
              </w:rPr>
            </w:pPr>
            <w:r w:rsidRPr="000104C3">
              <w:rPr>
                <w:b/>
                <w:bCs/>
              </w:rPr>
              <w:t>TEC00</w:t>
            </w:r>
            <w:r>
              <w:rPr>
                <w:b/>
                <w:bCs/>
              </w:rPr>
              <w:t>2</w:t>
            </w:r>
          </w:p>
        </w:tc>
        <w:tc>
          <w:tcPr>
            <w:tcW w:w="4774" w:type="dxa"/>
            <w:tcBorders>
              <w:top w:val="single" w:sz="4" w:space="0" w:color="2DA2BF"/>
              <w:left w:val="single" w:sz="4" w:space="0" w:color="2DA2BF"/>
              <w:bottom w:val="single" w:sz="4" w:space="0" w:color="2DA2BF"/>
              <w:right w:val="single" w:sz="4" w:space="0" w:color="2DA2BF"/>
            </w:tcBorders>
          </w:tcPr>
          <w:p w14:paraId="578FFC1E" w14:textId="77777777" w:rsidR="002006F2" w:rsidRDefault="002006F2" w:rsidP="002006F2">
            <w:r w:rsidRPr="00FB6711">
              <w:t xml:space="preserve">The </w:t>
            </w:r>
            <w:r>
              <w:t xml:space="preserve">following products are </w:t>
            </w:r>
            <w:r w:rsidRPr="00FB6711">
              <w:t xml:space="preserve">currently available in the Bahamas </w:t>
            </w:r>
            <w:r>
              <w:t>Government technology</w:t>
            </w:r>
            <w:r w:rsidRPr="00FB6711">
              <w:t xml:space="preserve"> environment</w:t>
            </w:r>
            <w:r>
              <w:t xml:space="preserve"> on premise Data Centre. where appropriate</w:t>
            </w:r>
            <w:r w:rsidRPr="00FB6711">
              <w:t>:</w:t>
            </w:r>
          </w:p>
          <w:tbl>
            <w:tblPr>
              <w:tblStyle w:val="LightList-Accent1"/>
              <w:tblpPr w:leftFromText="180" w:rightFromText="180" w:vertAnchor="text" w:horzAnchor="margin" w:tblpY="269"/>
              <w:tblOverlap w:val="never"/>
              <w:tblW w:w="4679" w:type="dxa"/>
              <w:tblLayout w:type="fixed"/>
              <w:tblLook w:val="0620" w:firstRow="1" w:lastRow="0" w:firstColumn="0" w:lastColumn="0" w:noHBand="1" w:noVBand="1"/>
            </w:tblPr>
            <w:tblGrid>
              <w:gridCol w:w="1763"/>
              <w:gridCol w:w="1856"/>
              <w:gridCol w:w="1060"/>
            </w:tblGrid>
            <w:tr w:rsidR="002006F2" w:rsidRPr="008A3779" w14:paraId="4E0011A7" w14:textId="77777777" w:rsidTr="006E7EE6">
              <w:trPr>
                <w:cnfStyle w:val="100000000000" w:firstRow="1" w:lastRow="0" w:firstColumn="0" w:lastColumn="0" w:oddVBand="0" w:evenVBand="0" w:oddHBand="0" w:evenHBand="0" w:firstRowFirstColumn="0" w:firstRowLastColumn="0" w:lastRowFirstColumn="0" w:lastRowLastColumn="0"/>
                <w:trHeight w:val="248"/>
                <w:tblHeader/>
              </w:trPr>
              <w:tc>
                <w:tcPr>
                  <w:tcW w:w="1763" w:type="dxa"/>
                </w:tcPr>
                <w:p w14:paraId="49C7FEBD" w14:textId="77777777" w:rsidR="002006F2" w:rsidRPr="00495E90" w:rsidRDefault="002006F2" w:rsidP="002006F2">
                  <w:pPr>
                    <w:rPr>
                      <w:b w:val="0"/>
                    </w:rPr>
                  </w:pPr>
                  <w:r w:rsidRPr="00495E90">
                    <w:rPr>
                      <w:b w:val="0"/>
                    </w:rPr>
                    <w:t>Functionality</w:t>
                  </w:r>
                </w:p>
              </w:tc>
              <w:tc>
                <w:tcPr>
                  <w:tcW w:w="1856" w:type="dxa"/>
                </w:tcPr>
                <w:p w14:paraId="18846B75" w14:textId="77777777" w:rsidR="002006F2" w:rsidRPr="00495E90" w:rsidRDefault="002006F2" w:rsidP="002006F2">
                  <w:pPr>
                    <w:rPr>
                      <w:b w:val="0"/>
                    </w:rPr>
                  </w:pPr>
                  <w:r w:rsidRPr="00495E90">
                    <w:rPr>
                      <w:b w:val="0"/>
                    </w:rPr>
                    <w:t>Product</w:t>
                  </w:r>
                </w:p>
              </w:tc>
              <w:tc>
                <w:tcPr>
                  <w:tcW w:w="1060" w:type="dxa"/>
                </w:tcPr>
                <w:p w14:paraId="2B1B3654" w14:textId="77777777" w:rsidR="002006F2" w:rsidRPr="00495E90" w:rsidRDefault="002006F2" w:rsidP="002006F2">
                  <w:pPr>
                    <w:rPr>
                      <w:b w:val="0"/>
                    </w:rPr>
                  </w:pPr>
                  <w:r w:rsidRPr="00495E90">
                    <w:rPr>
                      <w:b w:val="0"/>
                    </w:rPr>
                    <w:t>Ver</w:t>
                  </w:r>
                  <w:r>
                    <w:rPr>
                      <w:b w:val="0"/>
                    </w:rPr>
                    <w:t>.</w:t>
                  </w:r>
                </w:p>
              </w:tc>
            </w:tr>
            <w:tr w:rsidR="002006F2" w14:paraId="78AE8818" w14:textId="77777777" w:rsidTr="006E7EE6">
              <w:trPr>
                <w:trHeight w:val="1058"/>
              </w:trPr>
              <w:tc>
                <w:tcPr>
                  <w:tcW w:w="1763" w:type="dxa"/>
                </w:tcPr>
                <w:p w14:paraId="73B2050A" w14:textId="77777777" w:rsidR="002006F2" w:rsidRDefault="002006F2" w:rsidP="002006F2">
                  <w:r>
                    <w:t>Application Server</w:t>
                  </w:r>
                </w:p>
              </w:tc>
              <w:tc>
                <w:tcPr>
                  <w:tcW w:w="1856" w:type="dxa"/>
                </w:tcPr>
                <w:p w14:paraId="0F783484" w14:textId="77777777" w:rsidR="002006F2" w:rsidRDefault="002006F2" w:rsidP="002006F2">
                  <w:r>
                    <w:t>WebSphere Application Server</w:t>
                  </w:r>
                  <w:r w:rsidRPr="0059459D">
                    <w:rPr>
                      <w:color w:val="7030A0"/>
                    </w:rPr>
                    <w:t xml:space="preserve"> </w:t>
                  </w:r>
                  <w:r w:rsidRPr="00E95C08">
                    <w:t xml:space="preserve">or </w:t>
                  </w:r>
                  <w:r>
                    <w:t>Compatible Java EE Server</w:t>
                  </w:r>
                </w:p>
              </w:tc>
              <w:tc>
                <w:tcPr>
                  <w:tcW w:w="1060" w:type="dxa"/>
                </w:tcPr>
                <w:p w14:paraId="11836461" w14:textId="77777777" w:rsidR="002006F2" w:rsidRPr="00A74F20" w:rsidRDefault="002006F2" w:rsidP="002006F2">
                  <w:r w:rsidRPr="000767B6">
                    <w:t>7.0</w:t>
                  </w:r>
                </w:p>
              </w:tc>
            </w:tr>
            <w:tr w:rsidR="002006F2" w14:paraId="7177BFB4" w14:textId="77777777" w:rsidTr="006E7EE6">
              <w:trPr>
                <w:trHeight w:val="296"/>
              </w:trPr>
              <w:tc>
                <w:tcPr>
                  <w:tcW w:w="1763" w:type="dxa"/>
                  <w:vMerge w:val="restart"/>
                </w:tcPr>
                <w:p w14:paraId="5AA7FD06" w14:textId="77777777" w:rsidR="002006F2" w:rsidRDefault="002006F2" w:rsidP="002006F2">
                  <w:r>
                    <w:t>Database</w:t>
                  </w:r>
                </w:p>
              </w:tc>
              <w:tc>
                <w:tcPr>
                  <w:tcW w:w="1856" w:type="dxa"/>
                </w:tcPr>
                <w:p w14:paraId="79A2B634" w14:textId="77777777" w:rsidR="002006F2" w:rsidRDefault="002006F2" w:rsidP="002006F2">
                  <w:r>
                    <w:t>DB2</w:t>
                  </w:r>
                </w:p>
              </w:tc>
              <w:tc>
                <w:tcPr>
                  <w:tcW w:w="1060" w:type="dxa"/>
                </w:tcPr>
                <w:p w14:paraId="7234DFB9" w14:textId="77777777" w:rsidR="002006F2" w:rsidRDefault="002006F2" w:rsidP="002006F2">
                  <w:r>
                    <w:t>9.7</w:t>
                  </w:r>
                </w:p>
              </w:tc>
            </w:tr>
            <w:tr w:rsidR="002006F2" w14:paraId="1EBB1DC1" w14:textId="77777777" w:rsidTr="006E7EE6">
              <w:trPr>
                <w:trHeight w:val="320"/>
              </w:trPr>
              <w:tc>
                <w:tcPr>
                  <w:tcW w:w="1763" w:type="dxa"/>
                  <w:vMerge/>
                </w:tcPr>
                <w:p w14:paraId="1A025434" w14:textId="77777777" w:rsidR="002006F2" w:rsidRDefault="002006F2" w:rsidP="002006F2"/>
              </w:tc>
              <w:tc>
                <w:tcPr>
                  <w:tcW w:w="1856" w:type="dxa"/>
                </w:tcPr>
                <w:p w14:paraId="66651373" w14:textId="77777777" w:rsidR="002006F2" w:rsidRDefault="002006F2" w:rsidP="002006F2">
                  <w:r>
                    <w:t>SQL Server</w:t>
                  </w:r>
                </w:p>
              </w:tc>
              <w:tc>
                <w:tcPr>
                  <w:tcW w:w="1060" w:type="dxa"/>
                </w:tcPr>
                <w:p w14:paraId="4EA80455" w14:textId="77777777" w:rsidR="002006F2" w:rsidRDefault="002006F2" w:rsidP="002006F2">
                  <w:r>
                    <w:t>2008</w:t>
                  </w:r>
                </w:p>
              </w:tc>
            </w:tr>
            <w:tr w:rsidR="002006F2" w14:paraId="7EEDC6A3" w14:textId="77777777" w:rsidTr="006E7EE6">
              <w:trPr>
                <w:trHeight w:val="266"/>
              </w:trPr>
              <w:tc>
                <w:tcPr>
                  <w:tcW w:w="1763" w:type="dxa"/>
                </w:tcPr>
                <w:p w14:paraId="0B7125AC" w14:textId="77777777" w:rsidR="002006F2" w:rsidRPr="00334960" w:rsidRDefault="002006F2" w:rsidP="002006F2">
                  <w:r w:rsidRPr="00334960">
                    <w:t>Directory Service (intranet users)</w:t>
                  </w:r>
                </w:p>
              </w:tc>
              <w:tc>
                <w:tcPr>
                  <w:tcW w:w="1856" w:type="dxa"/>
                </w:tcPr>
                <w:p w14:paraId="0EBEDF93" w14:textId="77777777" w:rsidR="002006F2" w:rsidRPr="00334960" w:rsidRDefault="002006F2" w:rsidP="002006F2">
                  <w:r w:rsidRPr="00334960">
                    <w:t>Lotus Domino LDAP</w:t>
                  </w:r>
                </w:p>
              </w:tc>
              <w:tc>
                <w:tcPr>
                  <w:tcW w:w="1060" w:type="dxa"/>
                </w:tcPr>
                <w:p w14:paraId="4B93C4B2" w14:textId="77777777" w:rsidR="002006F2" w:rsidRPr="00334960" w:rsidRDefault="002006F2" w:rsidP="002006F2">
                  <w:r w:rsidRPr="00334960">
                    <w:t>8.5.2</w:t>
                  </w:r>
                </w:p>
              </w:tc>
            </w:tr>
            <w:tr w:rsidR="002006F2" w14:paraId="40DBD9DF" w14:textId="77777777" w:rsidTr="006E7EE6">
              <w:trPr>
                <w:trHeight w:val="266"/>
              </w:trPr>
              <w:tc>
                <w:tcPr>
                  <w:tcW w:w="1763" w:type="dxa"/>
                  <w:vMerge w:val="restart"/>
                </w:tcPr>
                <w:p w14:paraId="02EA6397" w14:textId="77777777" w:rsidR="002006F2" w:rsidRPr="00334960" w:rsidRDefault="002006F2" w:rsidP="002006F2">
                  <w:r w:rsidRPr="00334960">
                    <w:t>Operating System</w:t>
                  </w:r>
                </w:p>
              </w:tc>
              <w:tc>
                <w:tcPr>
                  <w:tcW w:w="1856" w:type="dxa"/>
                </w:tcPr>
                <w:p w14:paraId="74FB3B72" w14:textId="77777777" w:rsidR="002006F2" w:rsidRPr="00334960" w:rsidRDefault="002006F2" w:rsidP="002006F2">
                  <w:r w:rsidRPr="00334960">
                    <w:t>AIX</w:t>
                  </w:r>
                </w:p>
              </w:tc>
              <w:tc>
                <w:tcPr>
                  <w:tcW w:w="1060" w:type="dxa"/>
                </w:tcPr>
                <w:p w14:paraId="652468F8" w14:textId="77777777" w:rsidR="002006F2" w:rsidRDefault="002006F2" w:rsidP="002006F2">
                  <w:r>
                    <w:t>6.2</w:t>
                  </w:r>
                </w:p>
              </w:tc>
            </w:tr>
            <w:tr w:rsidR="002006F2" w14:paraId="310F709A" w14:textId="77777777" w:rsidTr="006E7EE6">
              <w:trPr>
                <w:trHeight w:val="266"/>
              </w:trPr>
              <w:tc>
                <w:tcPr>
                  <w:tcW w:w="1763" w:type="dxa"/>
                  <w:vMerge/>
                </w:tcPr>
                <w:p w14:paraId="4D420971" w14:textId="77777777" w:rsidR="002006F2" w:rsidRPr="00334960" w:rsidRDefault="002006F2" w:rsidP="002006F2"/>
              </w:tc>
              <w:tc>
                <w:tcPr>
                  <w:tcW w:w="1856" w:type="dxa"/>
                </w:tcPr>
                <w:p w14:paraId="79710E30" w14:textId="77777777" w:rsidR="002006F2" w:rsidRPr="00334960" w:rsidRDefault="002006F2" w:rsidP="002006F2">
                  <w:r>
                    <w:t>Windows Server</w:t>
                  </w:r>
                </w:p>
              </w:tc>
              <w:tc>
                <w:tcPr>
                  <w:tcW w:w="1060" w:type="dxa"/>
                </w:tcPr>
                <w:p w14:paraId="013A34FD" w14:textId="77777777" w:rsidR="002006F2" w:rsidRDefault="002006F2" w:rsidP="002006F2">
                  <w:r>
                    <w:t>2008</w:t>
                  </w:r>
                </w:p>
              </w:tc>
            </w:tr>
            <w:tr w:rsidR="002006F2" w14:paraId="63694104" w14:textId="77777777" w:rsidTr="006E7EE6">
              <w:trPr>
                <w:trHeight w:val="266"/>
              </w:trPr>
              <w:tc>
                <w:tcPr>
                  <w:tcW w:w="1763" w:type="dxa"/>
                  <w:vMerge/>
                </w:tcPr>
                <w:p w14:paraId="385FA19C" w14:textId="77777777" w:rsidR="002006F2" w:rsidRPr="00334960" w:rsidRDefault="002006F2" w:rsidP="002006F2"/>
              </w:tc>
              <w:tc>
                <w:tcPr>
                  <w:tcW w:w="1856" w:type="dxa"/>
                </w:tcPr>
                <w:p w14:paraId="47C79E99" w14:textId="77777777" w:rsidR="002006F2" w:rsidRDefault="002006F2" w:rsidP="002006F2">
                  <w:r>
                    <w:t>Linux</w:t>
                  </w:r>
                </w:p>
              </w:tc>
              <w:tc>
                <w:tcPr>
                  <w:tcW w:w="1060" w:type="dxa"/>
                </w:tcPr>
                <w:p w14:paraId="501C294D" w14:textId="77777777" w:rsidR="002006F2" w:rsidRDefault="002006F2" w:rsidP="002006F2">
                  <w:r>
                    <w:t>Kernel 2.6</w:t>
                  </w:r>
                </w:p>
              </w:tc>
            </w:tr>
            <w:tr w:rsidR="002006F2" w14:paraId="763CF222" w14:textId="77777777" w:rsidTr="006E7EE6">
              <w:trPr>
                <w:trHeight w:val="266"/>
              </w:trPr>
              <w:tc>
                <w:tcPr>
                  <w:tcW w:w="1763" w:type="dxa"/>
                  <w:vMerge/>
                </w:tcPr>
                <w:p w14:paraId="57F032AF" w14:textId="77777777" w:rsidR="002006F2" w:rsidRPr="00334960" w:rsidRDefault="002006F2" w:rsidP="002006F2"/>
              </w:tc>
              <w:tc>
                <w:tcPr>
                  <w:tcW w:w="1856" w:type="dxa"/>
                </w:tcPr>
                <w:p w14:paraId="34D5438F" w14:textId="77777777" w:rsidR="002006F2" w:rsidRDefault="002006F2" w:rsidP="002006F2">
                  <w:r>
                    <w:t xml:space="preserve">IBM System </w:t>
                  </w:r>
                  <w:proofErr w:type="spellStart"/>
                  <w:r>
                    <w:t>i</w:t>
                  </w:r>
                  <w:proofErr w:type="spellEnd"/>
                </w:p>
              </w:tc>
              <w:tc>
                <w:tcPr>
                  <w:tcW w:w="1060" w:type="dxa"/>
                </w:tcPr>
                <w:p w14:paraId="748D9292" w14:textId="77777777" w:rsidR="002006F2" w:rsidRDefault="002006F2" w:rsidP="002006F2">
                  <w:r>
                    <w:t>V7R1</w:t>
                  </w:r>
                </w:p>
              </w:tc>
            </w:tr>
            <w:tr w:rsidR="002006F2" w14:paraId="54D66E81" w14:textId="77777777" w:rsidTr="006E7EE6">
              <w:trPr>
                <w:trHeight w:val="266"/>
              </w:trPr>
              <w:tc>
                <w:tcPr>
                  <w:tcW w:w="1763" w:type="dxa"/>
                </w:tcPr>
                <w:p w14:paraId="1B21EF60" w14:textId="77777777" w:rsidR="002006F2" w:rsidRPr="0079647A" w:rsidRDefault="002006F2" w:rsidP="002006F2">
                  <w:r>
                    <w:t xml:space="preserve">Software </w:t>
                  </w:r>
                  <w:r w:rsidRPr="0079647A">
                    <w:t>Configuration Management</w:t>
                  </w:r>
                </w:p>
              </w:tc>
              <w:tc>
                <w:tcPr>
                  <w:tcW w:w="1856" w:type="dxa"/>
                </w:tcPr>
                <w:p w14:paraId="7FE8F470" w14:textId="77777777" w:rsidR="002006F2" w:rsidRPr="0079647A" w:rsidRDefault="002006F2" w:rsidP="002006F2">
                  <w:r>
                    <w:t>Rational Team Concert</w:t>
                  </w:r>
                </w:p>
              </w:tc>
              <w:tc>
                <w:tcPr>
                  <w:tcW w:w="1060" w:type="dxa"/>
                </w:tcPr>
                <w:p w14:paraId="26F6603B" w14:textId="77777777" w:rsidR="002006F2" w:rsidRPr="0079647A" w:rsidRDefault="002006F2" w:rsidP="002006F2">
                  <w:r>
                    <w:t>7.0</w:t>
                  </w:r>
                </w:p>
              </w:tc>
            </w:tr>
          </w:tbl>
          <w:p w14:paraId="474CDA46" w14:textId="19951406" w:rsidR="002006F2" w:rsidRDefault="002006F2" w:rsidP="002006F2">
            <w:pPr>
              <w:rPr>
                <w:b/>
                <w:bCs/>
              </w:rPr>
            </w:pPr>
          </w:p>
        </w:tc>
        <w:sdt>
          <w:sdtPr>
            <w:id w:val="-1142801403"/>
            <w:placeholder>
              <w:docPart w:val="0DC63321E9BC424AB2D93EB9B0CD8236"/>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6A5E793B" w14:textId="5ECB0883" w:rsidR="002006F2" w:rsidRDefault="002006F2" w:rsidP="002006F2">
                <w:pPr>
                  <w:jc w:val="center"/>
                </w:pPr>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604727541"/>
            <w:placeholder>
              <w:docPart w:val="B50A73D0064E4239B7FD97DF3A0FBF50"/>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455DC96A" w14:textId="60AEA76F" w:rsidR="002006F2" w:rsidRDefault="002006F2" w:rsidP="002006F2">
                <w:r w:rsidRPr="00987C9C">
                  <w:rPr>
                    <w:rStyle w:val="PlaceholderText"/>
                  </w:rPr>
                  <w:t xml:space="preserve">Click here to enter </w:t>
                </w:r>
                <w:r>
                  <w:rPr>
                    <w:rStyle w:val="PlaceholderText"/>
                  </w:rPr>
                  <w:t>Comments</w:t>
                </w:r>
                <w:r w:rsidRPr="00987C9C">
                  <w:rPr>
                    <w:rStyle w:val="PlaceholderText"/>
                  </w:rPr>
                  <w:t>.</w:t>
                </w:r>
              </w:p>
            </w:tc>
          </w:sdtContent>
        </w:sdt>
      </w:tr>
      <w:tr w:rsidR="002006F2" w:rsidRPr="004E76D0" w14:paraId="5F44B775"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0588E5AF" w14:textId="6808C60A" w:rsidR="002006F2" w:rsidRPr="00A318E7" w:rsidRDefault="002006F2" w:rsidP="002006F2">
            <w:pPr>
              <w:rPr>
                <w:b/>
                <w:bCs/>
              </w:rPr>
            </w:pPr>
            <w:r w:rsidRPr="000104C3">
              <w:rPr>
                <w:b/>
                <w:bCs/>
              </w:rPr>
              <w:t>TEC00</w:t>
            </w:r>
            <w:r>
              <w:rPr>
                <w:b/>
                <w:bCs/>
              </w:rPr>
              <w:t>3</w:t>
            </w:r>
          </w:p>
        </w:tc>
        <w:tc>
          <w:tcPr>
            <w:tcW w:w="4774" w:type="dxa"/>
            <w:tcBorders>
              <w:top w:val="single" w:sz="4" w:space="0" w:color="2DA2BF"/>
              <w:left w:val="single" w:sz="4" w:space="0" w:color="2DA2BF"/>
              <w:bottom w:val="single" w:sz="4" w:space="0" w:color="2DA2BF"/>
              <w:right w:val="single" w:sz="4" w:space="0" w:color="2DA2BF"/>
            </w:tcBorders>
          </w:tcPr>
          <w:p w14:paraId="3A04A7A1" w14:textId="77777777" w:rsidR="002006F2" w:rsidRDefault="002006F2" w:rsidP="002006F2">
            <w:r>
              <w:t xml:space="preserve">The following products </w:t>
            </w:r>
            <w:r w:rsidRPr="00FB6711">
              <w:t xml:space="preserve">currently available in the Bahamas </w:t>
            </w:r>
            <w:r>
              <w:t xml:space="preserve">Government technology </w:t>
            </w:r>
            <w:r w:rsidRPr="00FB6711">
              <w:t xml:space="preserve"> environment</w:t>
            </w:r>
            <w:r>
              <w:t xml:space="preserve"> </w:t>
            </w:r>
            <w:proofErr w:type="spellStart"/>
            <w:r>
              <w:t>gCloud</w:t>
            </w:r>
            <w:proofErr w:type="spellEnd"/>
            <w:r>
              <w:t xml:space="preserve"> (off-premise Data Centre) where appropriate</w:t>
            </w:r>
            <w:r w:rsidRPr="00FB6711">
              <w:t>:</w:t>
            </w:r>
          </w:p>
          <w:p w14:paraId="4595C817" w14:textId="77777777" w:rsidR="002006F2" w:rsidRDefault="002006F2" w:rsidP="002006F2"/>
          <w:tbl>
            <w:tblPr>
              <w:tblStyle w:val="LightList-Accent1"/>
              <w:tblpPr w:leftFromText="180" w:rightFromText="180" w:vertAnchor="text" w:horzAnchor="margin" w:tblpY="37"/>
              <w:tblOverlap w:val="never"/>
              <w:tblW w:w="4722" w:type="dxa"/>
              <w:tblLayout w:type="fixed"/>
              <w:tblLook w:val="0620" w:firstRow="1" w:lastRow="0" w:firstColumn="0" w:lastColumn="0" w:noHBand="1" w:noVBand="1"/>
            </w:tblPr>
            <w:tblGrid>
              <w:gridCol w:w="1964"/>
              <w:gridCol w:w="2028"/>
              <w:gridCol w:w="730"/>
            </w:tblGrid>
            <w:tr w:rsidR="002006F2" w:rsidRPr="008A3779" w14:paraId="0CA60DBF" w14:textId="77777777" w:rsidTr="006E7EE6">
              <w:trPr>
                <w:cnfStyle w:val="100000000000" w:firstRow="1" w:lastRow="0" w:firstColumn="0" w:lastColumn="0" w:oddVBand="0" w:evenVBand="0" w:oddHBand="0" w:evenHBand="0" w:firstRowFirstColumn="0" w:firstRowLastColumn="0" w:lastRowFirstColumn="0" w:lastRowLastColumn="0"/>
                <w:trHeight w:val="243"/>
                <w:tblHeader/>
              </w:trPr>
              <w:tc>
                <w:tcPr>
                  <w:tcW w:w="1964" w:type="dxa"/>
                </w:tcPr>
                <w:p w14:paraId="2B83A219" w14:textId="77777777" w:rsidR="002006F2" w:rsidRPr="00495E90" w:rsidRDefault="002006F2" w:rsidP="002006F2">
                  <w:pPr>
                    <w:rPr>
                      <w:b w:val="0"/>
                    </w:rPr>
                  </w:pPr>
                  <w:r w:rsidRPr="00495E90">
                    <w:rPr>
                      <w:b w:val="0"/>
                    </w:rPr>
                    <w:t>Functionality</w:t>
                  </w:r>
                </w:p>
              </w:tc>
              <w:tc>
                <w:tcPr>
                  <w:tcW w:w="2028" w:type="dxa"/>
                </w:tcPr>
                <w:p w14:paraId="73EE510D" w14:textId="77777777" w:rsidR="002006F2" w:rsidRPr="00495E90" w:rsidRDefault="002006F2" w:rsidP="002006F2">
                  <w:pPr>
                    <w:rPr>
                      <w:b w:val="0"/>
                    </w:rPr>
                  </w:pPr>
                  <w:r w:rsidRPr="00495E90">
                    <w:rPr>
                      <w:b w:val="0"/>
                    </w:rPr>
                    <w:t>Product</w:t>
                  </w:r>
                </w:p>
              </w:tc>
              <w:tc>
                <w:tcPr>
                  <w:tcW w:w="730" w:type="dxa"/>
                </w:tcPr>
                <w:p w14:paraId="18A853DD" w14:textId="77777777" w:rsidR="002006F2" w:rsidRPr="00495E90" w:rsidRDefault="002006F2" w:rsidP="002006F2">
                  <w:pPr>
                    <w:rPr>
                      <w:b w:val="0"/>
                    </w:rPr>
                  </w:pPr>
                  <w:r w:rsidRPr="00495E90">
                    <w:rPr>
                      <w:b w:val="0"/>
                    </w:rPr>
                    <w:t>Ver</w:t>
                  </w:r>
                  <w:r>
                    <w:rPr>
                      <w:b w:val="0"/>
                    </w:rPr>
                    <w:t>.</w:t>
                  </w:r>
                </w:p>
              </w:tc>
            </w:tr>
            <w:tr w:rsidR="002006F2" w14:paraId="3CB66A37" w14:textId="77777777" w:rsidTr="006E7EE6">
              <w:trPr>
                <w:trHeight w:val="254"/>
              </w:trPr>
              <w:tc>
                <w:tcPr>
                  <w:tcW w:w="1964" w:type="dxa"/>
                </w:tcPr>
                <w:p w14:paraId="5969FE4D" w14:textId="77777777" w:rsidR="002006F2" w:rsidRDefault="002006F2" w:rsidP="002006F2">
                  <w:r>
                    <w:t>Application Server</w:t>
                  </w:r>
                </w:p>
              </w:tc>
              <w:tc>
                <w:tcPr>
                  <w:tcW w:w="2028" w:type="dxa"/>
                </w:tcPr>
                <w:p w14:paraId="03C5147C" w14:textId="77777777" w:rsidR="000F4F10" w:rsidRPr="00755E3A" w:rsidRDefault="000F4F10" w:rsidP="000F4F10">
                  <w:pPr>
                    <w:rPr>
                      <w:b/>
                    </w:rPr>
                  </w:pPr>
                  <w:r w:rsidRPr="00755E3A">
                    <w:rPr>
                      <w:b/>
                    </w:rPr>
                    <w:t xml:space="preserve">All major application servers </w:t>
                  </w:r>
                  <w:r>
                    <w:rPr>
                      <w:b/>
                    </w:rPr>
                    <w:t xml:space="preserve">(currently supported by vendor) </w:t>
                  </w:r>
                  <w:r w:rsidRPr="00755E3A">
                    <w:rPr>
                      <w:b/>
                    </w:rPr>
                    <w:t>are available upon request (x86):</w:t>
                  </w:r>
                </w:p>
                <w:p w14:paraId="3AAF7DEA" w14:textId="77777777" w:rsidR="000F4F10" w:rsidRDefault="000F4F10" w:rsidP="000F4F10">
                  <w:r>
                    <w:t>Java-based (</w:t>
                  </w:r>
                  <w:proofErr w:type="spellStart"/>
                  <w:r>
                    <w:t>RedHat</w:t>
                  </w:r>
                  <w:proofErr w:type="spellEnd"/>
                  <w:r>
                    <w:t xml:space="preserve"> </w:t>
                  </w:r>
                  <w:proofErr w:type="spellStart"/>
                  <w:r>
                    <w:t>JBoss</w:t>
                  </w:r>
                  <w:proofErr w:type="spellEnd"/>
                  <w:r>
                    <w:t xml:space="preserve">, Oracle J2EE, ASF Tomcat, Oracle WebLogic, IBM WebSphere Application Server, </w:t>
                  </w:r>
                  <w:proofErr w:type="spellStart"/>
                  <w:r>
                    <w:t>RedHat</w:t>
                  </w:r>
                  <w:proofErr w:type="spellEnd"/>
                  <w:r>
                    <w:t xml:space="preserve"> </w:t>
                  </w:r>
                  <w:proofErr w:type="spellStart"/>
                  <w:r>
                    <w:t>WildFly</w:t>
                  </w:r>
                  <w:proofErr w:type="spellEnd"/>
                  <w:r>
                    <w:t>)</w:t>
                  </w:r>
                </w:p>
                <w:p w14:paraId="797E3B91" w14:textId="77777777" w:rsidR="000F4F10" w:rsidRDefault="000F4F10" w:rsidP="000F4F10">
                  <w:proofErr w:type="spellStart"/>
                  <w:r>
                    <w:t>Javascript</w:t>
                  </w:r>
                  <w:proofErr w:type="spellEnd"/>
                  <w:r>
                    <w:t xml:space="preserve">-based (Node.js, </w:t>
                  </w:r>
                  <w:proofErr w:type="spellStart"/>
                  <w:r>
                    <w:t>Wakanda</w:t>
                  </w:r>
                  <w:proofErr w:type="spellEnd"/>
                  <w:r>
                    <w:t xml:space="preserve">, </w:t>
                  </w:r>
                  <w:proofErr w:type="spellStart"/>
                  <w:r>
                    <w:t>Phusion</w:t>
                  </w:r>
                  <w:proofErr w:type="spellEnd"/>
                  <w:r>
                    <w:t>, and more)</w:t>
                  </w:r>
                </w:p>
                <w:p w14:paraId="7AC02767" w14:textId="77777777" w:rsidR="000F4F10" w:rsidRDefault="000F4F10" w:rsidP="000F4F10">
                  <w:r>
                    <w:t>Microsoft-based (IIS-Internet Information Services, Windows Server AppFabric, .NET Framework)</w:t>
                  </w:r>
                </w:p>
                <w:p w14:paraId="38B492D4" w14:textId="77777777" w:rsidR="000F4F10" w:rsidRDefault="000F4F10" w:rsidP="000F4F10">
                  <w:r>
                    <w:t>Python-based (</w:t>
                  </w:r>
                  <w:proofErr w:type="spellStart"/>
                  <w:r>
                    <w:t>mod_python</w:t>
                  </w:r>
                  <w:proofErr w:type="spellEnd"/>
                  <w:r>
                    <w:t xml:space="preserve">, </w:t>
                  </w:r>
                  <w:proofErr w:type="spellStart"/>
                  <w:r>
                    <w:t>Zope</w:t>
                  </w:r>
                  <w:proofErr w:type="spellEnd"/>
                  <w:r>
                    <w:t xml:space="preserve">, </w:t>
                  </w:r>
                  <w:proofErr w:type="spellStart"/>
                  <w:r>
                    <w:t>etc</w:t>
                  </w:r>
                  <w:proofErr w:type="spellEnd"/>
                  <w:r>
                    <w:t>)</w:t>
                  </w:r>
                </w:p>
                <w:p w14:paraId="0271A4F6" w14:textId="77777777" w:rsidR="000F4F10" w:rsidRDefault="000F4F10" w:rsidP="000F4F10">
                  <w:r>
                    <w:lastRenderedPageBreak/>
                    <w:t xml:space="preserve">Perl-based (Catalyst, </w:t>
                  </w:r>
                  <w:proofErr w:type="spellStart"/>
                  <w:r>
                    <w:t>Plack</w:t>
                  </w:r>
                  <w:proofErr w:type="spellEnd"/>
                  <w:r>
                    <w:t xml:space="preserve">, </w:t>
                  </w:r>
                  <w:proofErr w:type="spellStart"/>
                  <w:r>
                    <w:t>mod_perl</w:t>
                  </w:r>
                  <w:proofErr w:type="spellEnd"/>
                  <w:r>
                    <w:t xml:space="preserve">, </w:t>
                  </w:r>
                  <w:proofErr w:type="spellStart"/>
                  <w:r>
                    <w:t>etc</w:t>
                  </w:r>
                  <w:proofErr w:type="spellEnd"/>
                  <w:r>
                    <w:t>)</w:t>
                  </w:r>
                </w:p>
                <w:p w14:paraId="5CD231F4" w14:textId="77777777" w:rsidR="000F4F10" w:rsidRDefault="000F4F10" w:rsidP="000F4F10">
                  <w:r>
                    <w:t xml:space="preserve">PHP-based (Zend Server, PHP-FPM, </w:t>
                  </w:r>
                  <w:proofErr w:type="spellStart"/>
                  <w:r>
                    <w:t>etc</w:t>
                  </w:r>
                  <w:proofErr w:type="spellEnd"/>
                  <w:r>
                    <w:t>)</w:t>
                  </w:r>
                </w:p>
                <w:p w14:paraId="524DA65D" w14:textId="06D34D84" w:rsidR="002006F2" w:rsidRDefault="000F4F10" w:rsidP="000F4F10">
                  <w:r>
                    <w:t>Ruby-based (</w:t>
                  </w:r>
                  <w:proofErr w:type="spellStart"/>
                  <w:r>
                    <w:t>Phusion</w:t>
                  </w:r>
                  <w:proofErr w:type="spellEnd"/>
                  <w:r>
                    <w:t xml:space="preserve"> Passenger, Iodine, </w:t>
                  </w:r>
                  <w:proofErr w:type="spellStart"/>
                  <w:r>
                    <w:t>etc</w:t>
                  </w:r>
                  <w:proofErr w:type="spellEnd"/>
                  <w:r>
                    <w:t>)</w:t>
                  </w:r>
                </w:p>
              </w:tc>
              <w:tc>
                <w:tcPr>
                  <w:tcW w:w="730" w:type="dxa"/>
                </w:tcPr>
                <w:p w14:paraId="07F42830" w14:textId="77777777" w:rsidR="002006F2" w:rsidRDefault="002006F2" w:rsidP="002006F2"/>
              </w:tc>
            </w:tr>
            <w:tr w:rsidR="002006F2" w14:paraId="2AB71675" w14:textId="77777777" w:rsidTr="006E7EE6">
              <w:trPr>
                <w:trHeight w:val="289"/>
              </w:trPr>
              <w:tc>
                <w:tcPr>
                  <w:tcW w:w="1964" w:type="dxa"/>
                  <w:vMerge w:val="restart"/>
                </w:tcPr>
                <w:p w14:paraId="3D15A356" w14:textId="77777777" w:rsidR="002006F2" w:rsidRDefault="002006F2" w:rsidP="002006F2">
                  <w:r>
                    <w:t>Database</w:t>
                  </w:r>
                </w:p>
              </w:tc>
              <w:tc>
                <w:tcPr>
                  <w:tcW w:w="2028" w:type="dxa"/>
                </w:tcPr>
                <w:p w14:paraId="0227EE8A" w14:textId="021B8134" w:rsidR="002006F2" w:rsidRDefault="000F4F10" w:rsidP="002006F2">
                  <w:r w:rsidRPr="00755E3A">
                    <w:rPr>
                      <w:b/>
                    </w:rPr>
                    <w:t xml:space="preserve">All major releases of </w:t>
                  </w:r>
                  <w:r w:rsidRPr="00755E3A">
                    <w:rPr>
                      <w:b/>
                      <w:i/>
                      <w:iCs/>
                    </w:rPr>
                    <w:t>Relational</w:t>
                  </w:r>
                  <w:r w:rsidRPr="00755E3A">
                    <w:rPr>
                      <w:b/>
                    </w:rPr>
                    <w:t xml:space="preserve"> and </w:t>
                  </w:r>
                  <w:r w:rsidRPr="00755E3A">
                    <w:rPr>
                      <w:b/>
                      <w:i/>
                      <w:iCs/>
                    </w:rPr>
                    <w:t>NoSQL</w:t>
                  </w:r>
                  <w:r w:rsidRPr="00755E3A">
                    <w:rPr>
                      <w:b/>
                    </w:rPr>
                    <w:t xml:space="preserve"> databases</w:t>
                  </w:r>
                  <w:r>
                    <w:rPr>
                      <w:b/>
                    </w:rPr>
                    <w:t xml:space="preserve"> (currently supported by vendor)</w:t>
                  </w:r>
                  <w:r w:rsidRPr="00755E3A">
                    <w:rPr>
                      <w:b/>
                    </w:rPr>
                    <w:t xml:space="preserve"> are available upon request</w:t>
                  </w:r>
                  <w:r>
                    <w:rPr>
                      <w:b/>
                    </w:rPr>
                    <w:t xml:space="preserve"> (x86):</w:t>
                  </w:r>
                </w:p>
              </w:tc>
              <w:tc>
                <w:tcPr>
                  <w:tcW w:w="730" w:type="dxa"/>
                </w:tcPr>
                <w:p w14:paraId="50F6E4DF" w14:textId="77777777" w:rsidR="002006F2" w:rsidRDefault="002006F2" w:rsidP="002006F2"/>
              </w:tc>
            </w:tr>
            <w:tr w:rsidR="002006F2" w14:paraId="4378911E" w14:textId="77777777" w:rsidTr="006E7EE6">
              <w:trPr>
                <w:trHeight w:val="312"/>
              </w:trPr>
              <w:tc>
                <w:tcPr>
                  <w:tcW w:w="1964" w:type="dxa"/>
                  <w:vMerge/>
                </w:tcPr>
                <w:p w14:paraId="4CE55002" w14:textId="77777777" w:rsidR="002006F2" w:rsidRDefault="002006F2" w:rsidP="002006F2"/>
              </w:tc>
              <w:tc>
                <w:tcPr>
                  <w:tcW w:w="2028" w:type="dxa"/>
                </w:tcPr>
                <w:p w14:paraId="3E315150" w14:textId="77777777" w:rsidR="000F4F10" w:rsidRDefault="000F4F10" w:rsidP="000F4F10">
                  <w:r w:rsidRPr="00755E3A">
                    <w:rPr>
                      <w:b/>
                    </w:rPr>
                    <w:t>Relational:</w:t>
                  </w:r>
                  <w:r>
                    <w:t xml:space="preserve">           Apache Derby, IBM DB2, </w:t>
                  </w:r>
                  <w:proofErr w:type="spellStart"/>
                  <w:r>
                    <w:t>MariaDB</w:t>
                  </w:r>
                  <w:proofErr w:type="spellEnd"/>
                  <w:r>
                    <w:t xml:space="preserve">, Microsoft SQL Server, MySQL, Oracle, PostgreSQL, SQLite, SAP HANA (taken from https://en.wikipedia.org/wiki/Relational_database_management_system </w:t>
                  </w:r>
                </w:p>
                <w:p w14:paraId="05092E07" w14:textId="77777777" w:rsidR="000F4F10" w:rsidRDefault="000F4F10" w:rsidP="000F4F10">
                  <w:r w:rsidRPr="00755E3A">
                    <w:rPr>
                      <w:b/>
                    </w:rPr>
                    <w:t>NoSQL</w:t>
                  </w:r>
                  <w:r>
                    <w:t xml:space="preserve"> (classified below by data model), taken from https://en.wikipedia.org/wiki/NoSQL#Types_and_examples_of_NoSQL_databases </w:t>
                  </w:r>
                </w:p>
                <w:p w14:paraId="4C376C5A" w14:textId="77777777" w:rsidR="000F4F10" w:rsidRDefault="000F4F10" w:rsidP="000F4F10">
                  <w:r>
                    <w:t>•</w:t>
                  </w:r>
                  <w:r>
                    <w:tab/>
                    <w:t xml:space="preserve">Column: </w:t>
                  </w:r>
                  <w:proofErr w:type="spellStart"/>
                  <w:r>
                    <w:t>Accumulo</w:t>
                  </w:r>
                  <w:proofErr w:type="spellEnd"/>
                  <w:r>
                    <w:t xml:space="preserve">, Cassandra, Druid, </w:t>
                  </w:r>
                  <w:proofErr w:type="spellStart"/>
                  <w:r>
                    <w:t>HBase</w:t>
                  </w:r>
                  <w:proofErr w:type="spellEnd"/>
                  <w:r>
                    <w:t>, Vertica.</w:t>
                  </w:r>
                </w:p>
                <w:p w14:paraId="0544A02D" w14:textId="77777777" w:rsidR="000F4F10" w:rsidRDefault="000F4F10" w:rsidP="000F4F10">
                  <w:r>
                    <w:lastRenderedPageBreak/>
                    <w:t>•</w:t>
                  </w:r>
                  <w:r>
                    <w:tab/>
                    <w:t xml:space="preserve">Document: Apache </w:t>
                  </w:r>
                  <w:proofErr w:type="spellStart"/>
                  <w:r>
                    <w:t>CouchDB</w:t>
                  </w:r>
                  <w:proofErr w:type="spellEnd"/>
                  <w:r>
                    <w:t xml:space="preserve">, </w:t>
                  </w:r>
                  <w:proofErr w:type="spellStart"/>
                  <w:r>
                    <w:t>ArangoDB</w:t>
                  </w:r>
                  <w:proofErr w:type="spellEnd"/>
                  <w:r>
                    <w:t xml:space="preserve">, </w:t>
                  </w:r>
                  <w:proofErr w:type="spellStart"/>
                  <w:r>
                    <w:t>BaseX</w:t>
                  </w:r>
                  <w:proofErr w:type="spellEnd"/>
                  <w:r>
                    <w:t xml:space="preserve">, </w:t>
                  </w:r>
                  <w:proofErr w:type="spellStart"/>
                  <w:r>
                    <w:t>Clusterpoint</w:t>
                  </w:r>
                  <w:proofErr w:type="spellEnd"/>
                  <w:r>
                    <w:t xml:space="preserve">, </w:t>
                  </w:r>
                  <w:proofErr w:type="spellStart"/>
                  <w:r>
                    <w:t>Couchbase</w:t>
                  </w:r>
                  <w:proofErr w:type="spellEnd"/>
                  <w:r>
                    <w:t xml:space="preserve">, Cosmos DB, IBM Domino, </w:t>
                  </w:r>
                  <w:proofErr w:type="spellStart"/>
                  <w:r>
                    <w:t>MarkLogic</w:t>
                  </w:r>
                  <w:proofErr w:type="spellEnd"/>
                  <w:r>
                    <w:t xml:space="preserve">, MongoDB, </w:t>
                  </w:r>
                  <w:proofErr w:type="spellStart"/>
                  <w:r>
                    <w:t>OrientDB</w:t>
                  </w:r>
                  <w:proofErr w:type="spellEnd"/>
                  <w:r>
                    <w:t xml:space="preserve">, </w:t>
                  </w:r>
                  <w:proofErr w:type="spellStart"/>
                  <w:r>
                    <w:t>Qizx</w:t>
                  </w:r>
                  <w:proofErr w:type="spellEnd"/>
                  <w:r>
                    <w:t xml:space="preserve">, </w:t>
                  </w:r>
                  <w:proofErr w:type="spellStart"/>
                  <w:r>
                    <w:t>RethinkDB</w:t>
                  </w:r>
                  <w:proofErr w:type="spellEnd"/>
                </w:p>
                <w:p w14:paraId="34C18BE8" w14:textId="77777777" w:rsidR="000F4F10" w:rsidRDefault="000F4F10" w:rsidP="000F4F10">
                  <w:r>
                    <w:t>•</w:t>
                  </w:r>
                  <w:r>
                    <w:tab/>
                    <w:t xml:space="preserve">Key-value: Aerospike, Apache Ignite, </w:t>
                  </w:r>
                  <w:proofErr w:type="spellStart"/>
                  <w:r>
                    <w:t>ArangoDB</w:t>
                  </w:r>
                  <w:proofErr w:type="spellEnd"/>
                  <w:r>
                    <w:t xml:space="preserve">, Berkeley DB, </w:t>
                  </w:r>
                  <w:proofErr w:type="spellStart"/>
                  <w:r>
                    <w:t>Couchbase</w:t>
                  </w:r>
                  <w:proofErr w:type="spellEnd"/>
                  <w:r>
                    <w:t xml:space="preserve">, Dynamo, </w:t>
                  </w:r>
                  <w:proofErr w:type="spellStart"/>
                  <w:r>
                    <w:t>FairCom</w:t>
                  </w:r>
                  <w:proofErr w:type="spellEnd"/>
                  <w:r>
                    <w:t xml:space="preserve"> c-</w:t>
                  </w:r>
                  <w:proofErr w:type="spellStart"/>
                  <w:r>
                    <w:t>treeACE</w:t>
                  </w:r>
                  <w:proofErr w:type="spellEnd"/>
                  <w:r>
                    <w:t xml:space="preserve">, </w:t>
                  </w:r>
                  <w:proofErr w:type="spellStart"/>
                  <w:r>
                    <w:t>FoundationDB</w:t>
                  </w:r>
                  <w:proofErr w:type="spellEnd"/>
                  <w:r>
                    <w:t xml:space="preserve">, </w:t>
                  </w:r>
                  <w:proofErr w:type="spellStart"/>
                  <w:r>
                    <w:t>InfinityDB</w:t>
                  </w:r>
                  <w:proofErr w:type="spellEnd"/>
                  <w:r>
                    <w:t xml:space="preserve">, </w:t>
                  </w:r>
                  <w:proofErr w:type="spellStart"/>
                  <w:r>
                    <w:t>MemcacheDB</w:t>
                  </w:r>
                  <w:proofErr w:type="spellEnd"/>
                  <w:r>
                    <w:t xml:space="preserve">, MUMPS, Oracle NoSQL Database, </w:t>
                  </w:r>
                  <w:proofErr w:type="spellStart"/>
                  <w:r>
                    <w:t>OrientDB</w:t>
                  </w:r>
                  <w:proofErr w:type="spellEnd"/>
                  <w:r>
                    <w:t xml:space="preserve">, </w:t>
                  </w:r>
                  <w:proofErr w:type="spellStart"/>
                  <w:r>
                    <w:t>Redis</w:t>
                  </w:r>
                  <w:proofErr w:type="spellEnd"/>
                  <w:r>
                    <w:t xml:space="preserve">, </w:t>
                  </w:r>
                  <w:proofErr w:type="spellStart"/>
                  <w:r>
                    <w:t>Riak</w:t>
                  </w:r>
                  <w:proofErr w:type="spellEnd"/>
                  <w:r>
                    <w:t xml:space="preserve">, </w:t>
                  </w:r>
                  <w:proofErr w:type="spellStart"/>
                  <w:r>
                    <w:t>SciDB</w:t>
                  </w:r>
                  <w:proofErr w:type="spellEnd"/>
                  <w:r>
                    <w:t xml:space="preserve">, SDBM/Flat File </w:t>
                  </w:r>
                  <w:proofErr w:type="spellStart"/>
                  <w:r>
                    <w:t>dbm</w:t>
                  </w:r>
                  <w:proofErr w:type="spellEnd"/>
                  <w:r>
                    <w:t xml:space="preserve">, </w:t>
                  </w:r>
                  <w:proofErr w:type="spellStart"/>
                  <w:r>
                    <w:t>ZooKeeper</w:t>
                  </w:r>
                  <w:proofErr w:type="spellEnd"/>
                </w:p>
                <w:p w14:paraId="143B3DD6" w14:textId="0021078C" w:rsidR="002006F2" w:rsidRDefault="000F4F10" w:rsidP="000F4F10">
                  <w:r>
                    <w:t>•</w:t>
                  </w:r>
                  <w:r>
                    <w:tab/>
                    <w:t xml:space="preserve">Graph: </w:t>
                  </w:r>
                  <w:proofErr w:type="spellStart"/>
                  <w:r>
                    <w:t>AllegroGraph</w:t>
                  </w:r>
                  <w:proofErr w:type="spellEnd"/>
                  <w:r>
                    <w:t xml:space="preserve">, </w:t>
                  </w:r>
                  <w:proofErr w:type="spellStart"/>
                  <w:r>
                    <w:t>ArangoDB</w:t>
                  </w:r>
                  <w:proofErr w:type="spellEnd"/>
                  <w:r>
                    <w:t xml:space="preserve">, </w:t>
                  </w:r>
                  <w:proofErr w:type="spellStart"/>
                  <w:r>
                    <w:t>InfiniteGraph</w:t>
                  </w:r>
                  <w:proofErr w:type="spellEnd"/>
                  <w:r>
                    <w:t xml:space="preserve">, Apache </w:t>
                  </w:r>
                  <w:proofErr w:type="spellStart"/>
                  <w:r>
                    <w:t>Giraph</w:t>
                  </w:r>
                  <w:proofErr w:type="spellEnd"/>
                  <w:r>
                    <w:t xml:space="preserve">, </w:t>
                  </w:r>
                  <w:proofErr w:type="spellStart"/>
                  <w:r>
                    <w:t>MarkLogic</w:t>
                  </w:r>
                  <w:proofErr w:type="spellEnd"/>
                  <w:r>
                    <w:t xml:space="preserve">, Neo4J, </w:t>
                  </w:r>
                  <w:proofErr w:type="spellStart"/>
                  <w:r>
                    <w:t>OrientDB</w:t>
                  </w:r>
                  <w:proofErr w:type="spellEnd"/>
                  <w:r>
                    <w:t>, Virtuoso</w:t>
                  </w:r>
                </w:p>
              </w:tc>
              <w:tc>
                <w:tcPr>
                  <w:tcW w:w="730" w:type="dxa"/>
                </w:tcPr>
                <w:p w14:paraId="3FBFFDCE" w14:textId="77777777" w:rsidR="002006F2" w:rsidRDefault="002006F2" w:rsidP="002006F2"/>
              </w:tc>
            </w:tr>
            <w:tr w:rsidR="002006F2" w14:paraId="4A22FB63" w14:textId="77777777" w:rsidTr="006E7EE6">
              <w:trPr>
                <w:trHeight w:val="260"/>
              </w:trPr>
              <w:tc>
                <w:tcPr>
                  <w:tcW w:w="1964" w:type="dxa"/>
                </w:tcPr>
                <w:p w14:paraId="0363F81B" w14:textId="77777777" w:rsidR="002006F2" w:rsidRPr="00334960" w:rsidRDefault="002006F2" w:rsidP="002006F2">
                  <w:r w:rsidRPr="00334960">
                    <w:t>Directory Service (intranet users)</w:t>
                  </w:r>
                </w:p>
              </w:tc>
              <w:tc>
                <w:tcPr>
                  <w:tcW w:w="2028" w:type="dxa"/>
                </w:tcPr>
                <w:p w14:paraId="68759124" w14:textId="77777777" w:rsidR="000F4F10" w:rsidRDefault="000F4F10" w:rsidP="000F4F10">
                  <w:r w:rsidRPr="00755E3A">
                    <w:rPr>
                      <w:b/>
                    </w:rPr>
                    <w:t>Deployed in production</w:t>
                  </w:r>
                  <w:r>
                    <w:rPr>
                      <w:b/>
                    </w:rPr>
                    <w:t xml:space="preserve"> (current)</w:t>
                  </w:r>
                  <w:r w:rsidRPr="00755E3A">
                    <w:rPr>
                      <w:b/>
                    </w:rPr>
                    <w:t>:</w:t>
                  </w:r>
                  <w:r>
                    <w:t xml:space="preserve">                </w:t>
                  </w:r>
                </w:p>
                <w:p w14:paraId="014DFD28" w14:textId="77777777" w:rsidR="000F4F10" w:rsidRDefault="000F4F10" w:rsidP="000F4F10">
                  <w:pPr>
                    <w:rPr>
                      <w:lang w:bidi="ar-SA"/>
                    </w:rPr>
                  </w:pPr>
                  <w:r>
                    <w:t xml:space="preserve">Microsoft Active Directory 2012 R2, Domino </w:t>
                  </w:r>
                </w:p>
                <w:p w14:paraId="27F58A4D" w14:textId="7CBB13AB" w:rsidR="000F4F10" w:rsidRPr="00755E3A" w:rsidRDefault="000F4F10" w:rsidP="000F4F10">
                  <w:pPr>
                    <w:rPr>
                      <w:b/>
                    </w:rPr>
                  </w:pPr>
                  <w:r w:rsidRPr="00755E3A">
                    <w:rPr>
                      <w:b/>
                    </w:rPr>
                    <w:t>Availa</w:t>
                  </w:r>
                  <w:r>
                    <w:rPr>
                      <w:b/>
                    </w:rPr>
                    <w:t xml:space="preserve">ble upon request: </w:t>
                  </w:r>
                </w:p>
                <w:p w14:paraId="2D31CCDF" w14:textId="11C76A3E" w:rsidR="002006F2" w:rsidRPr="00334960" w:rsidRDefault="000F4F10" w:rsidP="000F4F10">
                  <w:r>
                    <w:lastRenderedPageBreak/>
                    <w:t xml:space="preserve"> Apache Directory, </w:t>
                  </w:r>
                  <w:proofErr w:type="spellStart"/>
                  <w:r>
                    <w:t>OpenLDAP</w:t>
                  </w:r>
                  <w:proofErr w:type="spellEnd"/>
                  <w:r>
                    <w:t>, Red Hat Directory Services, Oracle Directory Server Enterprise Edition</w:t>
                  </w:r>
                </w:p>
              </w:tc>
              <w:tc>
                <w:tcPr>
                  <w:tcW w:w="730" w:type="dxa"/>
                </w:tcPr>
                <w:p w14:paraId="6A8D4F2A" w14:textId="77777777" w:rsidR="002006F2" w:rsidRPr="00334960" w:rsidRDefault="002006F2" w:rsidP="002006F2"/>
              </w:tc>
            </w:tr>
            <w:tr w:rsidR="002006F2" w14:paraId="454508E8" w14:textId="77777777" w:rsidTr="00383C92">
              <w:trPr>
                <w:trHeight w:val="260"/>
              </w:trPr>
              <w:tc>
                <w:tcPr>
                  <w:tcW w:w="1964" w:type="dxa"/>
                </w:tcPr>
                <w:p w14:paraId="3B12EBD8" w14:textId="77777777" w:rsidR="002006F2" w:rsidRPr="00334960" w:rsidRDefault="002006F2" w:rsidP="002006F2">
                  <w:r w:rsidRPr="00334960">
                    <w:t>Operating System</w:t>
                  </w:r>
                </w:p>
              </w:tc>
              <w:tc>
                <w:tcPr>
                  <w:tcW w:w="2028" w:type="dxa"/>
                </w:tcPr>
                <w:p w14:paraId="5FEE8001" w14:textId="11317A21" w:rsidR="002006F2" w:rsidRPr="00334960" w:rsidRDefault="009E5EEC" w:rsidP="002006F2">
                  <w:r w:rsidRPr="00132AF5">
                    <w:rPr>
                      <w:b/>
                    </w:rPr>
                    <w:t>212 supported operating systems available upon request, including all variants of Windows/ Linux.</w:t>
                  </w:r>
                  <w:r>
                    <w:t xml:space="preserve"> Details in attached list (downloaded for </w:t>
                  </w:r>
                  <w:proofErr w:type="spellStart"/>
                  <w:r>
                    <w:t>ESXi</w:t>
                  </w:r>
                  <w:proofErr w:type="spellEnd"/>
                  <w:r>
                    <w:t xml:space="preserve"> 6.5 U2 from </w:t>
                  </w:r>
                  <w:hyperlink r:id="rId13" w:history="1">
                    <w:r>
                      <w:rPr>
                        <w:rStyle w:val="Hyperlink"/>
                      </w:rPr>
                      <w:t>https://www.vmware.com/resources/compatibility/search.php?deviceCategory=software&amp;details=1&amp;releases=408&amp;productNames=15&amp;page=1&amp;display_interval=10&amp;sortColumn=Partner&amp;sortOrder=Asc&amp;testConfig=16</w:t>
                    </w:r>
                  </w:hyperlink>
                  <w:r>
                    <w:t xml:space="preserve"> )</w:t>
                  </w:r>
                </w:p>
              </w:tc>
              <w:tc>
                <w:tcPr>
                  <w:tcW w:w="730" w:type="dxa"/>
                </w:tcPr>
                <w:p w14:paraId="5BB18B97" w14:textId="77777777" w:rsidR="002006F2" w:rsidRDefault="002006F2" w:rsidP="002006F2"/>
              </w:tc>
            </w:tr>
            <w:tr w:rsidR="002006F2" w14:paraId="17A8E63F" w14:textId="77777777" w:rsidTr="006E7EE6">
              <w:trPr>
                <w:trHeight w:val="260"/>
              </w:trPr>
              <w:tc>
                <w:tcPr>
                  <w:tcW w:w="1964" w:type="dxa"/>
                </w:tcPr>
                <w:p w14:paraId="04F29C10" w14:textId="77777777" w:rsidR="002006F2" w:rsidRPr="0079647A" w:rsidRDefault="002006F2" w:rsidP="002006F2">
                  <w:r>
                    <w:t xml:space="preserve">Software </w:t>
                  </w:r>
                  <w:r w:rsidRPr="0079647A">
                    <w:t>Configuration Management</w:t>
                  </w:r>
                </w:p>
              </w:tc>
              <w:tc>
                <w:tcPr>
                  <w:tcW w:w="2028" w:type="dxa"/>
                </w:tcPr>
                <w:p w14:paraId="6A59CBF4" w14:textId="50051601" w:rsidR="002006F2" w:rsidRPr="0079647A" w:rsidRDefault="009E5EEC" w:rsidP="002006F2">
                  <w:r w:rsidRPr="00F56FD3">
                    <w:rPr>
                      <w:b/>
                    </w:rPr>
                    <w:t>Available upon request:</w:t>
                  </w:r>
                  <w:r>
                    <w:t xml:space="preserve"> VMware </w:t>
                  </w:r>
                  <w:proofErr w:type="spellStart"/>
                  <w:r>
                    <w:t>vRealize</w:t>
                  </w:r>
                  <w:proofErr w:type="spellEnd"/>
                  <w:r>
                    <w:t xml:space="preserve"> </w:t>
                  </w:r>
                  <w:proofErr w:type="spellStart"/>
                  <w:r>
                    <w:t>vRealize</w:t>
                  </w:r>
                  <w:proofErr w:type="spellEnd"/>
                  <w:r>
                    <w:t xml:space="preserve"> Configuration Manager, Chef, Puppet, </w:t>
                  </w:r>
                  <w:proofErr w:type="spellStart"/>
                  <w:r>
                    <w:t>Ansible</w:t>
                  </w:r>
                  <w:proofErr w:type="spellEnd"/>
                  <w:r>
                    <w:t xml:space="preserve"> Tower, Microsoft System </w:t>
                  </w:r>
                  <w:proofErr w:type="spellStart"/>
                  <w:r>
                    <w:t>Center</w:t>
                  </w:r>
                  <w:proofErr w:type="spellEnd"/>
                  <w:r>
                    <w:t xml:space="preserve"> Configuration Manager (formerly Systems Management Server).</w:t>
                  </w:r>
                </w:p>
              </w:tc>
              <w:tc>
                <w:tcPr>
                  <w:tcW w:w="730" w:type="dxa"/>
                </w:tcPr>
                <w:p w14:paraId="11F24E0C" w14:textId="77777777" w:rsidR="002006F2" w:rsidRPr="0079647A" w:rsidRDefault="002006F2" w:rsidP="002006F2"/>
              </w:tc>
            </w:tr>
          </w:tbl>
          <w:p w14:paraId="6FE028FD" w14:textId="1F3FA77A" w:rsidR="002006F2" w:rsidRPr="000104C3" w:rsidRDefault="002006F2" w:rsidP="002006F2">
            <w:pPr>
              <w:rPr>
                <w:b/>
                <w:bCs/>
              </w:rPr>
            </w:pPr>
          </w:p>
        </w:tc>
        <w:sdt>
          <w:sdtPr>
            <w:id w:val="1348295219"/>
            <w:placeholder>
              <w:docPart w:val="1287153B449447AFB11E062E049927F5"/>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05915784" w14:textId="3E18063B" w:rsidR="002006F2" w:rsidRPr="00FB6711" w:rsidRDefault="002006F2" w:rsidP="002006F2">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510591543"/>
            <w:placeholder>
              <w:docPart w:val="F0980845DB08491D85806F34734AFD0F"/>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33D7221E" w14:textId="703F5512" w:rsidR="002006F2" w:rsidRDefault="002006F2" w:rsidP="002006F2">
                <w:r w:rsidRPr="00987C9C">
                  <w:rPr>
                    <w:rStyle w:val="PlaceholderText"/>
                  </w:rPr>
                  <w:t xml:space="preserve">Click here to enter </w:t>
                </w:r>
                <w:r>
                  <w:rPr>
                    <w:rStyle w:val="PlaceholderText"/>
                  </w:rPr>
                  <w:t>Comments</w:t>
                </w:r>
                <w:r w:rsidRPr="00987C9C">
                  <w:rPr>
                    <w:rStyle w:val="PlaceholderText"/>
                  </w:rPr>
                  <w:t>.</w:t>
                </w:r>
              </w:p>
            </w:tc>
          </w:sdtContent>
        </w:sdt>
      </w:tr>
      <w:tr w:rsidR="00383C92" w:rsidRPr="004E76D0" w14:paraId="359D12AF"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105FB04F" w14:textId="77777777" w:rsidR="00383C92" w:rsidRPr="00A318E7" w:rsidRDefault="00383C92" w:rsidP="006E7EE6">
            <w:pPr>
              <w:pStyle w:val="Heading2"/>
              <w:ind w:left="450"/>
              <w:rPr>
                <w:b/>
                <w:bCs/>
              </w:rPr>
            </w:pPr>
            <w:bookmarkStart w:id="77" w:name="_Toc531352058"/>
            <w:bookmarkEnd w:id="77"/>
          </w:p>
        </w:tc>
        <w:tc>
          <w:tcPr>
            <w:tcW w:w="4774" w:type="dxa"/>
            <w:tcBorders>
              <w:top w:val="single" w:sz="4" w:space="0" w:color="2DA2BF"/>
              <w:left w:val="single" w:sz="4" w:space="0" w:color="2DA2BF"/>
              <w:bottom w:val="single" w:sz="4" w:space="0" w:color="2DA2BF"/>
              <w:right w:val="single" w:sz="4" w:space="0" w:color="2DA2BF"/>
            </w:tcBorders>
          </w:tcPr>
          <w:p w14:paraId="41FB8A82" w14:textId="65E28EE0" w:rsidR="00383C92" w:rsidRPr="006E7EE6" w:rsidRDefault="00383C92" w:rsidP="006E7EE6">
            <w:pPr>
              <w:pStyle w:val="Heading2"/>
              <w:numPr>
                <w:ilvl w:val="0"/>
                <w:numId w:val="0"/>
              </w:numPr>
              <w:ind w:left="-18"/>
            </w:pPr>
            <w:bookmarkStart w:id="78" w:name="_Toc362949671"/>
            <w:bookmarkStart w:id="79" w:name="_Toc531352059"/>
            <w:r w:rsidRPr="00762AFF">
              <w:t>Technical Standard</w:t>
            </w:r>
            <w:r>
              <w:t xml:space="preserve"> (TST)</w:t>
            </w:r>
            <w:bookmarkEnd w:id="78"/>
            <w:bookmarkEnd w:id="79"/>
          </w:p>
        </w:tc>
        <w:tc>
          <w:tcPr>
            <w:tcW w:w="2265" w:type="dxa"/>
            <w:tcBorders>
              <w:top w:val="single" w:sz="4" w:space="0" w:color="2DA2BF"/>
              <w:left w:val="single" w:sz="4" w:space="0" w:color="2DA2BF"/>
              <w:bottom w:val="single" w:sz="4" w:space="0" w:color="2DA2BF"/>
              <w:right w:val="single" w:sz="4" w:space="0" w:color="2DA2BF"/>
            </w:tcBorders>
          </w:tcPr>
          <w:p w14:paraId="69FD85D3" w14:textId="77777777" w:rsidR="00383C92" w:rsidRDefault="00383C92" w:rsidP="00383C92"/>
        </w:tc>
        <w:tc>
          <w:tcPr>
            <w:tcW w:w="2245" w:type="dxa"/>
            <w:tcBorders>
              <w:top w:val="single" w:sz="4" w:space="0" w:color="2DA2BF"/>
              <w:left w:val="single" w:sz="4" w:space="0" w:color="2DA2BF"/>
              <w:bottom w:val="single" w:sz="4" w:space="0" w:color="2DA2BF"/>
              <w:right w:val="single" w:sz="4" w:space="0" w:color="2DA2BF"/>
            </w:tcBorders>
          </w:tcPr>
          <w:p w14:paraId="3E03DF5F" w14:textId="77777777" w:rsidR="00383C92" w:rsidRDefault="00383C92" w:rsidP="00383C92"/>
        </w:tc>
      </w:tr>
      <w:tr w:rsidR="002006F2" w:rsidRPr="004E76D0" w14:paraId="3BB92D48" w14:textId="77777777" w:rsidTr="00CB301D">
        <w:tc>
          <w:tcPr>
            <w:tcW w:w="1056" w:type="dxa"/>
            <w:tcBorders>
              <w:top w:val="single" w:sz="4" w:space="0" w:color="2DA2BF"/>
              <w:left w:val="single" w:sz="4" w:space="0" w:color="2DA2BF"/>
              <w:bottom w:val="single" w:sz="4" w:space="0" w:color="2DA2BF"/>
              <w:right w:val="single" w:sz="4" w:space="0" w:color="2DA2BF"/>
            </w:tcBorders>
          </w:tcPr>
          <w:p w14:paraId="264ED44A" w14:textId="0B6689D0" w:rsidR="002006F2" w:rsidRPr="00A318E7" w:rsidRDefault="002006F2" w:rsidP="002006F2">
            <w:pPr>
              <w:rPr>
                <w:b/>
                <w:bCs/>
              </w:rPr>
            </w:pPr>
            <w:r>
              <w:rPr>
                <w:b/>
                <w:bCs/>
              </w:rPr>
              <w:t>TST001</w:t>
            </w:r>
          </w:p>
        </w:tc>
        <w:tc>
          <w:tcPr>
            <w:tcW w:w="4774" w:type="dxa"/>
            <w:tcBorders>
              <w:top w:val="single" w:sz="4" w:space="0" w:color="2DA2BF"/>
              <w:left w:val="single" w:sz="4" w:space="0" w:color="2DA2BF"/>
              <w:bottom w:val="single" w:sz="4" w:space="0" w:color="2DA2BF"/>
              <w:right w:val="single" w:sz="4" w:space="0" w:color="2DA2BF"/>
            </w:tcBorders>
          </w:tcPr>
          <w:p w14:paraId="1F066495" w14:textId="77777777" w:rsidR="002006F2" w:rsidRDefault="002006F2" w:rsidP="002006F2">
            <w:r>
              <w:t>The system should utilize the following open technical standards:</w:t>
            </w:r>
          </w:p>
          <w:p w14:paraId="5738E6D7" w14:textId="77777777" w:rsidR="002006F2" w:rsidRDefault="002006F2" w:rsidP="002006F2"/>
          <w:tbl>
            <w:tblPr>
              <w:tblStyle w:val="LightList-Accent1"/>
              <w:tblW w:w="4661" w:type="dxa"/>
              <w:tblLayout w:type="fixed"/>
              <w:tblLook w:val="04A0" w:firstRow="1" w:lastRow="0" w:firstColumn="1" w:lastColumn="0" w:noHBand="0" w:noVBand="1"/>
            </w:tblPr>
            <w:tblGrid>
              <w:gridCol w:w="1629"/>
              <w:gridCol w:w="3032"/>
            </w:tblGrid>
            <w:tr w:rsidR="002006F2" w14:paraId="11DC4597" w14:textId="77777777" w:rsidTr="006E7EE6">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29" w:type="dxa"/>
                </w:tcPr>
                <w:p w14:paraId="534D7395" w14:textId="77777777" w:rsidR="002006F2" w:rsidRPr="00495E90" w:rsidRDefault="002006F2" w:rsidP="002006F2">
                  <w:pPr>
                    <w:rPr>
                      <w:b w:val="0"/>
                    </w:rPr>
                  </w:pPr>
                  <w:r w:rsidRPr="00495E90">
                    <w:rPr>
                      <w:b w:val="0"/>
                    </w:rPr>
                    <w:t>Domain</w:t>
                  </w:r>
                </w:p>
              </w:tc>
              <w:tc>
                <w:tcPr>
                  <w:tcW w:w="3032" w:type="dxa"/>
                </w:tcPr>
                <w:p w14:paraId="5D57F198" w14:textId="77777777" w:rsidR="002006F2" w:rsidRPr="00495E90" w:rsidRDefault="002006F2" w:rsidP="002006F2">
                  <w:pPr>
                    <w:cnfStyle w:val="100000000000" w:firstRow="1" w:lastRow="0" w:firstColumn="0" w:lastColumn="0" w:oddVBand="0" w:evenVBand="0" w:oddHBand="0" w:evenHBand="0" w:firstRowFirstColumn="0" w:firstRowLastColumn="0" w:lastRowFirstColumn="0" w:lastRowLastColumn="0"/>
                    <w:rPr>
                      <w:b w:val="0"/>
                    </w:rPr>
                  </w:pPr>
                  <w:r w:rsidRPr="00495E90">
                    <w:rPr>
                      <w:b w:val="0"/>
                    </w:rPr>
                    <w:t>Standard</w:t>
                  </w:r>
                </w:p>
              </w:tc>
            </w:tr>
            <w:tr w:rsidR="002006F2" w14:paraId="696D398F" w14:textId="77777777" w:rsidTr="006E7EE6">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629" w:type="dxa"/>
                </w:tcPr>
                <w:p w14:paraId="4A665E83" w14:textId="77777777" w:rsidR="002006F2" w:rsidRDefault="002006F2" w:rsidP="002006F2">
                  <w:r w:rsidRPr="009A41E7">
                    <w:t>Network Level Protocol</w:t>
                  </w:r>
                </w:p>
              </w:tc>
              <w:tc>
                <w:tcPr>
                  <w:tcW w:w="3032" w:type="dxa"/>
                </w:tcPr>
                <w:p w14:paraId="5444AB52" w14:textId="77777777" w:rsidR="002006F2" w:rsidRDefault="002006F2" w:rsidP="002006F2">
                  <w:pPr>
                    <w:cnfStyle w:val="000000100000" w:firstRow="0" w:lastRow="0" w:firstColumn="0" w:lastColumn="0" w:oddVBand="0" w:evenVBand="0" w:oddHBand="1" w:evenHBand="0" w:firstRowFirstColumn="0" w:firstRowLastColumn="0" w:lastRowFirstColumn="0" w:lastRowLastColumn="0"/>
                  </w:pPr>
                  <w:r w:rsidRPr="009A41E7">
                    <w:t>TCP/IP</w:t>
                  </w:r>
                </w:p>
              </w:tc>
            </w:tr>
            <w:tr w:rsidR="002006F2" w14:paraId="28FE6836" w14:textId="77777777" w:rsidTr="006E7EE6">
              <w:trPr>
                <w:trHeight w:val="531"/>
              </w:trPr>
              <w:tc>
                <w:tcPr>
                  <w:cnfStyle w:val="001000000000" w:firstRow="0" w:lastRow="0" w:firstColumn="1" w:lastColumn="0" w:oddVBand="0" w:evenVBand="0" w:oddHBand="0" w:evenHBand="0" w:firstRowFirstColumn="0" w:firstRowLastColumn="0" w:lastRowFirstColumn="0" w:lastRowLastColumn="0"/>
                  <w:tcW w:w="1629" w:type="dxa"/>
                </w:tcPr>
                <w:p w14:paraId="1E461BD0" w14:textId="77777777" w:rsidR="002006F2" w:rsidRDefault="002006F2" w:rsidP="002006F2">
                  <w:r w:rsidRPr="009A41E7">
                    <w:t>Transport Protocol</w:t>
                  </w:r>
                </w:p>
              </w:tc>
              <w:tc>
                <w:tcPr>
                  <w:tcW w:w="3032" w:type="dxa"/>
                </w:tcPr>
                <w:p w14:paraId="02A5AD85" w14:textId="77777777" w:rsidR="002006F2" w:rsidRDefault="002006F2" w:rsidP="002006F2">
                  <w:pPr>
                    <w:cnfStyle w:val="000000000000" w:firstRow="0" w:lastRow="0" w:firstColumn="0" w:lastColumn="0" w:oddVBand="0" w:evenVBand="0" w:oddHBand="0" w:evenHBand="0" w:firstRowFirstColumn="0" w:firstRowLastColumn="0" w:lastRowFirstColumn="0" w:lastRowLastColumn="0"/>
                  </w:pPr>
                  <w:r w:rsidRPr="009A41E7">
                    <w:t>HTTP and HTTPS</w:t>
                  </w:r>
                </w:p>
              </w:tc>
            </w:tr>
            <w:tr w:rsidR="002006F2" w14:paraId="7DE9FF93" w14:textId="77777777" w:rsidTr="006E7EE6">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629" w:type="dxa"/>
                </w:tcPr>
                <w:p w14:paraId="42F0AF7E" w14:textId="77777777" w:rsidR="002006F2" w:rsidRDefault="002006F2" w:rsidP="002006F2">
                  <w:r w:rsidRPr="009A41E7">
                    <w:t>Structured Documents and Messages</w:t>
                  </w:r>
                </w:p>
              </w:tc>
              <w:tc>
                <w:tcPr>
                  <w:tcW w:w="3032" w:type="dxa"/>
                </w:tcPr>
                <w:p w14:paraId="26895762" w14:textId="77777777" w:rsidR="002006F2" w:rsidRDefault="002006F2" w:rsidP="002006F2">
                  <w:pPr>
                    <w:cnfStyle w:val="000000100000" w:firstRow="0" w:lastRow="0" w:firstColumn="0" w:lastColumn="0" w:oddVBand="0" w:evenVBand="0" w:oddHBand="1" w:evenHBand="0" w:firstRowFirstColumn="0" w:firstRowLastColumn="0" w:lastRowFirstColumn="0" w:lastRowLastColumn="0"/>
                  </w:pPr>
                  <w:r w:rsidRPr="009A41E7">
                    <w:t xml:space="preserve">Extensible </w:t>
                  </w:r>
                  <w:proofErr w:type="spellStart"/>
                  <w:r w:rsidRPr="009A41E7">
                    <w:t>Markup</w:t>
                  </w:r>
                  <w:proofErr w:type="spellEnd"/>
                  <w:r w:rsidRPr="009A41E7">
                    <w:t xml:space="preserve"> Language (XML) and XML based Standards</w:t>
                  </w:r>
                </w:p>
              </w:tc>
            </w:tr>
            <w:tr w:rsidR="002006F2" w14:paraId="36B6D5CA" w14:textId="77777777" w:rsidTr="006E7EE6">
              <w:trPr>
                <w:trHeight w:val="519"/>
              </w:trPr>
              <w:tc>
                <w:tcPr>
                  <w:cnfStyle w:val="001000000000" w:firstRow="0" w:lastRow="0" w:firstColumn="1" w:lastColumn="0" w:oddVBand="0" w:evenVBand="0" w:oddHBand="0" w:evenHBand="0" w:firstRowFirstColumn="0" w:firstRowLastColumn="0" w:lastRowFirstColumn="0" w:lastRowLastColumn="0"/>
                  <w:tcW w:w="1629" w:type="dxa"/>
                </w:tcPr>
                <w:p w14:paraId="14FE945B" w14:textId="77777777" w:rsidR="002006F2" w:rsidRDefault="002006F2" w:rsidP="002006F2">
                  <w:r w:rsidRPr="009A41E7">
                    <w:t>Directory and Discovery</w:t>
                  </w:r>
                </w:p>
              </w:tc>
              <w:tc>
                <w:tcPr>
                  <w:tcW w:w="3032" w:type="dxa"/>
                </w:tcPr>
                <w:p w14:paraId="058E148B" w14:textId="77777777" w:rsidR="002006F2" w:rsidRDefault="002006F2" w:rsidP="002006F2">
                  <w:pPr>
                    <w:cnfStyle w:val="000000000000" w:firstRow="0" w:lastRow="0" w:firstColumn="0" w:lastColumn="0" w:oddVBand="0" w:evenVBand="0" w:oddHBand="0" w:evenHBand="0" w:firstRowFirstColumn="0" w:firstRowLastColumn="0" w:lastRowFirstColumn="0" w:lastRowLastColumn="0"/>
                  </w:pPr>
                  <w:r w:rsidRPr="009A41E7">
                    <w:t>Universal Directory, Discovery and Integration (UDDI)</w:t>
                  </w:r>
                </w:p>
              </w:tc>
            </w:tr>
            <w:tr w:rsidR="002006F2" w14:paraId="3161CA07" w14:textId="77777777" w:rsidTr="006E7EE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629" w:type="dxa"/>
                </w:tcPr>
                <w:p w14:paraId="1F347031" w14:textId="77777777" w:rsidR="002006F2" w:rsidRPr="009A41E7" w:rsidRDefault="002006F2" w:rsidP="002006F2">
                  <w:r w:rsidRPr="009A41E7">
                    <w:t>Web Services Definition</w:t>
                  </w:r>
                </w:p>
              </w:tc>
              <w:tc>
                <w:tcPr>
                  <w:tcW w:w="3032" w:type="dxa"/>
                </w:tcPr>
                <w:p w14:paraId="39C0B80E" w14:textId="77777777" w:rsidR="002006F2" w:rsidRDefault="002006F2" w:rsidP="002006F2">
                  <w:pPr>
                    <w:cnfStyle w:val="000000100000" w:firstRow="0" w:lastRow="0" w:firstColumn="0" w:lastColumn="0" w:oddVBand="0" w:evenVBand="0" w:oddHBand="1" w:evenHBand="0" w:firstRowFirstColumn="0" w:firstRowLastColumn="0" w:lastRowFirstColumn="0" w:lastRowLastColumn="0"/>
                  </w:pPr>
                  <w:r w:rsidRPr="009A41E7">
                    <w:t>Web Services Definition Language (WSDL)</w:t>
                  </w:r>
                </w:p>
              </w:tc>
            </w:tr>
            <w:tr w:rsidR="002006F2" w14:paraId="696297CB" w14:textId="77777777" w:rsidTr="006E7EE6">
              <w:trPr>
                <w:trHeight w:val="531"/>
              </w:trPr>
              <w:tc>
                <w:tcPr>
                  <w:cnfStyle w:val="001000000000" w:firstRow="0" w:lastRow="0" w:firstColumn="1" w:lastColumn="0" w:oddVBand="0" w:evenVBand="0" w:oddHBand="0" w:evenHBand="0" w:firstRowFirstColumn="0" w:firstRowLastColumn="0" w:lastRowFirstColumn="0" w:lastRowLastColumn="0"/>
                  <w:tcW w:w="1629" w:type="dxa"/>
                </w:tcPr>
                <w:p w14:paraId="0F903953" w14:textId="77777777" w:rsidR="002006F2" w:rsidRPr="009A41E7" w:rsidRDefault="002006F2" w:rsidP="002006F2">
                  <w:r w:rsidRPr="009A41E7">
                    <w:t>Workflow</w:t>
                  </w:r>
                </w:p>
              </w:tc>
              <w:tc>
                <w:tcPr>
                  <w:tcW w:w="3032" w:type="dxa"/>
                </w:tcPr>
                <w:p w14:paraId="2AF3E345" w14:textId="77777777" w:rsidR="002006F2" w:rsidRPr="009A41E7" w:rsidRDefault="002006F2" w:rsidP="002006F2">
                  <w:pPr>
                    <w:cnfStyle w:val="000000000000" w:firstRow="0" w:lastRow="0" w:firstColumn="0" w:lastColumn="0" w:oddVBand="0" w:evenVBand="0" w:oddHBand="0" w:evenHBand="0" w:firstRowFirstColumn="0" w:firstRowLastColumn="0" w:lastRowFirstColumn="0" w:lastRowLastColumn="0"/>
                  </w:pPr>
                  <w:r w:rsidRPr="009A41E7">
                    <w:t>Web Services Workflow Language (BEPL)</w:t>
                  </w:r>
                </w:p>
              </w:tc>
            </w:tr>
            <w:tr w:rsidR="002006F2" w14:paraId="77686789" w14:textId="77777777" w:rsidTr="006E7EE6">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629" w:type="dxa"/>
                </w:tcPr>
                <w:p w14:paraId="06663CC3" w14:textId="77777777" w:rsidR="002006F2" w:rsidRPr="009A41E7" w:rsidRDefault="002006F2" w:rsidP="002006F2">
                  <w:r w:rsidRPr="009A41E7">
                    <w:t>Remote Object Access and Activation</w:t>
                  </w:r>
                </w:p>
              </w:tc>
              <w:tc>
                <w:tcPr>
                  <w:tcW w:w="3032" w:type="dxa"/>
                </w:tcPr>
                <w:p w14:paraId="1B35BB8A" w14:textId="77777777" w:rsidR="002006F2" w:rsidRPr="009A41E7" w:rsidRDefault="002006F2" w:rsidP="002006F2">
                  <w:pPr>
                    <w:cnfStyle w:val="000000100000" w:firstRow="0" w:lastRow="0" w:firstColumn="0" w:lastColumn="0" w:oddVBand="0" w:evenVBand="0" w:oddHBand="1" w:evenHBand="0" w:firstRowFirstColumn="0" w:firstRowLastColumn="0" w:lastRowFirstColumn="0" w:lastRowLastColumn="0"/>
                  </w:pPr>
                  <w:r w:rsidRPr="009A41E7">
                    <w:t>Simple Object Access Protocol (SOAP)</w:t>
                  </w:r>
                </w:p>
              </w:tc>
            </w:tr>
            <w:tr w:rsidR="002006F2" w14:paraId="50408B9D" w14:textId="77777777" w:rsidTr="006E7EE6">
              <w:trPr>
                <w:trHeight w:val="5501"/>
              </w:trPr>
              <w:tc>
                <w:tcPr>
                  <w:cnfStyle w:val="001000000000" w:firstRow="0" w:lastRow="0" w:firstColumn="1" w:lastColumn="0" w:oddVBand="0" w:evenVBand="0" w:oddHBand="0" w:evenHBand="0" w:firstRowFirstColumn="0" w:firstRowLastColumn="0" w:lastRowFirstColumn="0" w:lastRowLastColumn="0"/>
                  <w:tcW w:w="1629" w:type="dxa"/>
                </w:tcPr>
                <w:p w14:paraId="7B58DAC4" w14:textId="77777777" w:rsidR="002006F2" w:rsidRPr="009A41E7" w:rsidRDefault="002006F2" w:rsidP="002006F2">
                  <w:r w:rsidRPr="009A41E7">
                    <w:lastRenderedPageBreak/>
                    <w:t>Programming Model</w:t>
                  </w:r>
                </w:p>
              </w:tc>
              <w:tc>
                <w:tcPr>
                  <w:tcW w:w="3032" w:type="dxa"/>
                </w:tcPr>
                <w:p w14:paraId="1ACD95E7" w14:textId="77777777" w:rsidR="002006F2" w:rsidRDefault="002006F2" w:rsidP="002006F2">
                  <w:pPr>
                    <w:cnfStyle w:val="000000000000" w:firstRow="0" w:lastRow="0" w:firstColumn="0" w:lastColumn="0" w:oddVBand="0" w:evenVBand="0" w:oddHBand="0" w:evenHBand="0" w:firstRowFirstColumn="0" w:firstRowLastColumn="0" w:lastRowFirstColumn="0" w:lastRowLastColumn="0"/>
                  </w:pPr>
                  <w:r>
                    <w:t>Specific J2EE Technologies:</w:t>
                  </w:r>
                </w:p>
                <w:p w14:paraId="5BFC8CC4" w14:textId="77777777" w:rsidR="002006F2" w:rsidRDefault="002006F2" w:rsidP="002006F2">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Java Portlets</w:t>
                  </w:r>
                </w:p>
                <w:p w14:paraId="02B130D8" w14:textId="77777777" w:rsidR="002006F2" w:rsidRDefault="002006F2" w:rsidP="002006F2">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Java Server Pages (JSP)</w:t>
                  </w:r>
                </w:p>
                <w:p w14:paraId="62AB88B0" w14:textId="77777777" w:rsidR="002006F2" w:rsidRDefault="002006F2" w:rsidP="002006F2">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Servlets as controllers in an MVC architecture</w:t>
                  </w:r>
                </w:p>
                <w:p w14:paraId="69A7A6F2" w14:textId="77777777" w:rsidR="002006F2" w:rsidRDefault="002006F2" w:rsidP="002006F2">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Java Naming and Directory Interface (JNDI) for directory access</w:t>
                  </w:r>
                </w:p>
                <w:p w14:paraId="5FBC8F0B" w14:textId="77777777" w:rsidR="002006F2" w:rsidRDefault="002006F2" w:rsidP="002006F2">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Enterprise Java Beans (EJB) components (These should be used judiciously and not be used in high-volume situations)</w:t>
                  </w:r>
                </w:p>
                <w:p w14:paraId="5FC87FDF" w14:textId="77777777" w:rsidR="002006F2" w:rsidRDefault="002006F2" w:rsidP="002006F2">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Java Database Connectivity (JDBC) for database access</w:t>
                  </w:r>
                </w:p>
                <w:p w14:paraId="29DE76EA" w14:textId="77777777" w:rsidR="002006F2" w:rsidRDefault="002006F2" w:rsidP="002006F2">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Java Message Service (JMS) for messaging</w:t>
                  </w:r>
                </w:p>
                <w:p w14:paraId="5684ADDF" w14:textId="77777777" w:rsidR="002006F2" w:rsidRDefault="002006F2" w:rsidP="002006F2">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proofErr w:type="spellStart"/>
                  <w:r>
                    <w:t>HyperText</w:t>
                  </w:r>
                  <w:proofErr w:type="spellEnd"/>
                  <w:r>
                    <w:t xml:space="preserve"> </w:t>
                  </w:r>
                  <w:proofErr w:type="spellStart"/>
                  <w:r w:rsidRPr="0098745F">
                    <w:t>Markup</w:t>
                  </w:r>
                  <w:proofErr w:type="spellEnd"/>
                  <w:r w:rsidRPr="0098745F">
                    <w:t xml:space="preserve"> Language (HTML)</w:t>
                  </w:r>
                  <w:r>
                    <w:t>.</w:t>
                  </w:r>
                </w:p>
                <w:p w14:paraId="3B0F2D10" w14:textId="77777777" w:rsidR="002006F2" w:rsidRPr="009A41E7" w:rsidRDefault="002006F2" w:rsidP="002006F2">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Cascading Style Sheets (CSS) for appearance and formatting.</w:t>
                  </w:r>
                </w:p>
              </w:tc>
            </w:tr>
          </w:tbl>
          <w:p w14:paraId="3932E9A2" w14:textId="7AB9F3E2" w:rsidR="002006F2" w:rsidRPr="00762AFF" w:rsidRDefault="002006F2" w:rsidP="002006F2"/>
        </w:tc>
        <w:sdt>
          <w:sdtPr>
            <w:id w:val="-1166476350"/>
            <w:placeholder>
              <w:docPart w:val="5CA763DC43D14F76BEFDCD46E96FBA92"/>
            </w:placeholder>
            <w:showingPlcHdr/>
            <w:text/>
          </w:sdtPr>
          <w:sdtContent>
            <w:tc>
              <w:tcPr>
                <w:tcW w:w="2265" w:type="dxa"/>
                <w:tcBorders>
                  <w:top w:val="single" w:sz="4" w:space="0" w:color="2DA2BF"/>
                  <w:left w:val="single" w:sz="4" w:space="0" w:color="2DA2BF"/>
                  <w:bottom w:val="single" w:sz="4" w:space="0" w:color="2DA2BF"/>
                  <w:right w:val="single" w:sz="4" w:space="0" w:color="2DA2BF"/>
                </w:tcBorders>
              </w:tcPr>
              <w:p w14:paraId="7139C204" w14:textId="35E117EE" w:rsidR="002006F2" w:rsidRDefault="002006F2" w:rsidP="002006F2">
                <w:r w:rsidRPr="00987C9C">
                  <w:rPr>
                    <w:rStyle w:val="PlaceholderText"/>
                  </w:rPr>
                  <w:t xml:space="preserve">Click here to enter </w:t>
                </w:r>
                <w:r>
                  <w:rPr>
                    <w:rStyle w:val="PlaceholderText"/>
                  </w:rPr>
                  <w:t>Product Satisfaction</w:t>
                </w:r>
                <w:r w:rsidRPr="00987C9C">
                  <w:rPr>
                    <w:rStyle w:val="PlaceholderText"/>
                  </w:rPr>
                  <w:t>.</w:t>
                </w:r>
              </w:p>
            </w:tc>
          </w:sdtContent>
        </w:sdt>
        <w:sdt>
          <w:sdtPr>
            <w:id w:val="-1211803806"/>
            <w:placeholder>
              <w:docPart w:val="E706BDE991814E3D81E9DE7C7C713D90"/>
            </w:placeholder>
            <w:showingPlcHdr/>
            <w:text/>
          </w:sdtPr>
          <w:sdtContent>
            <w:tc>
              <w:tcPr>
                <w:tcW w:w="2245" w:type="dxa"/>
                <w:tcBorders>
                  <w:top w:val="single" w:sz="4" w:space="0" w:color="2DA2BF"/>
                  <w:left w:val="single" w:sz="4" w:space="0" w:color="2DA2BF"/>
                  <w:bottom w:val="single" w:sz="4" w:space="0" w:color="2DA2BF"/>
                  <w:right w:val="single" w:sz="4" w:space="0" w:color="2DA2BF"/>
                </w:tcBorders>
              </w:tcPr>
              <w:p w14:paraId="4FD50F4F" w14:textId="468F1526" w:rsidR="002006F2" w:rsidRDefault="002006F2" w:rsidP="002006F2">
                <w:r w:rsidRPr="00987C9C">
                  <w:rPr>
                    <w:rStyle w:val="PlaceholderText"/>
                  </w:rPr>
                  <w:t xml:space="preserve">Click here to enter </w:t>
                </w:r>
                <w:r>
                  <w:rPr>
                    <w:rStyle w:val="PlaceholderText"/>
                  </w:rPr>
                  <w:t>Comments</w:t>
                </w:r>
                <w:r w:rsidRPr="00987C9C">
                  <w:rPr>
                    <w:rStyle w:val="PlaceholderText"/>
                  </w:rPr>
                  <w:t>.</w:t>
                </w:r>
              </w:p>
            </w:tc>
          </w:sdtContent>
        </w:sdt>
      </w:tr>
    </w:tbl>
    <w:p w14:paraId="5BC9E83F" w14:textId="77777777" w:rsidR="002827C4" w:rsidRPr="00910B80" w:rsidRDefault="006F6736" w:rsidP="00910B80">
      <w:pPr>
        <w:pStyle w:val="Heading1"/>
        <w:keepNext/>
      </w:pPr>
      <w:bookmarkStart w:id="80" w:name="_Toc102277688"/>
      <w:bookmarkStart w:id="81" w:name="_Toc165429860"/>
      <w:bookmarkStart w:id="82" w:name="_Toc531352060"/>
      <w:r>
        <w:t>Other Requirements</w:t>
      </w:r>
      <w:bookmarkStart w:id="83" w:name="_Toc357059817"/>
      <w:bookmarkStart w:id="84" w:name="_Toc358358995"/>
      <w:bookmarkEnd w:id="80"/>
      <w:bookmarkEnd w:id="81"/>
      <w:bookmarkEnd w:id="82"/>
      <w:bookmarkEnd w:id="83"/>
      <w:bookmarkEnd w:id="84"/>
    </w:p>
    <w:p w14:paraId="6BDF9379" w14:textId="77777777" w:rsidR="002827C4" w:rsidRPr="002827C4" w:rsidRDefault="002827C4" w:rsidP="00EA13A4">
      <w:pPr>
        <w:pStyle w:val="Heading2"/>
        <w:ind w:left="450"/>
        <w:rPr>
          <w:lang w:val="en-CA"/>
        </w:rPr>
      </w:pPr>
      <w:bookmarkStart w:id="85" w:name="_Toc531352061"/>
      <w:bookmarkStart w:id="86" w:name="_Toc102277689"/>
      <w:r w:rsidRPr="002827C4">
        <w:rPr>
          <w:lang w:val="en-CA"/>
        </w:rPr>
        <w:t>Training Requirements</w:t>
      </w:r>
      <w:bookmarkEnd w:id="85"/>
    </w:p>
    <w:p w14:paraId="7B2979F2" w14:textId="77777777" w:rsidR="002827C4" w:rsidRDefault="002827C4" w:rsidP="00BB5390">
      <w:pPr>
        <w:rPr>
          <w:lang w:val="en-CA" w:bidi="ar-SA"/>
        </w:rPr>
      </w:pPr>
      <w:r w:rsidRPr="002827C4">
        <w:rPr>
          <w:lang w:val="en-CA" w:bidi="ar-SA"/>
        </w:rPr>
        <w:t xml:space="preserve">User training will focus on the use of the </w:t>
      </w:r>
      <w:r w:rsidR="007A3DDA">
        <w:rPr>
          <w:lang w:val="en-CA" w:bidi="ar-SA"/>
        </w:rPr>
        <w:t>equipment (both hardware and software)</w:t>
      </w:r>
      <w:r w:rsidRPr="002827C4">
        <w:rPr>
          <w:lang w:val="en-CA" w:bidi="ar-SA"/>
        </w:rPr>
        <w:t xml:space="preserve">.  The successful </w:t>
      </w:r>
      <w:r w:rsidR="00BB4BC9">
        <w:rPr>
          <w:lang w:val="en-CA" w:bidi="ar-SA"/>
        </w:rPr>
        <w:t>Respondent</w:t>
      </w:r>
      <w:r w:rsidRPr="002827C4">
        <w:rPr>
          <w:lang w:val="en-CA" w:bidi="ar-SA"/>
        </w:rPr>
        <w:t>, with the purchaser, shall ensure that all users must be adequately trained in the use of each module, function, feature, screen and buttons and icons on each screen.  The users must be able to understand the purpose and the proper use of each of the above.  They must also be able to understand and interpret error messages and instructions displa</w:t>
      </w:r>
      <w:r w:rsidR="00BB5390">
        <w:rPr>
          <w:lang w:val="en-CA" w:bidi="ar-SA"/>
        </w:rPr>
        <w:t>yed / popped up on the screen. </w:t>
      </w:r>
    </w:p>
    <w:p w14:paraId="013835D3" w14:textId="77777777" w:rsidR="00BB5390" w:rsidRPr="002827C4" w:rsidRDefault="00BB5390" w:rsidP="00BB5390">
      <w:pPr>
        <w:rPr>
          <w:lang w:val="en-CA" w:bidi="ar-SA"/>
        </w:rPr>
      </w:pPr>
    </w:p>
    <w:p w14:paraId="64758B55" w14:textId="77777777" w:rsidR="002827C4" w:rsidRDefault="002827C4" w:rsidP="00BB5390">
      <w:pPr>
        <w:rPr>
          <w:lang w:val="en-CA" w:bidi="ar-SA"/>
        </w:rPr>
      </w:pPr>
      <w:r w:rsidRPr="002827C4">
        <w:rPr>
          <w:lang w:val="en-CA" w:bidi="ar-SA"/>
        </w:rPr>
        <w:t xml:space="preserve">The </w:t>
      </w:r>
      <w:r w:rsidR="00BB4BC9">
        <w:rPr>
          <w:lang w:val="en-CA" w:bidi="ar-SA"/>
        </w:rPr>
        <w:t>Respondent</w:t>
      </w:r>
      <w:r w:rsidRPr="002827C4">
        <w:rPr>
          <w:lang w:val="en-CA" w:bidi="ar-SA"/>
        </w:rPr>
        <w:t xml:space="preserve"> shall provide a description of their approach to delivering training.</w:t>
      </w:r>
    </w:p>
    <w:p w14:paraId="0C6F381D" w14:textId="77777777" w:rsidR="00BB5390" w:rsidRPr="002827C4" w:rsidRDefault="00BB5390" w:rsidP="00BB5390">
      <w:pPr>
        <w:rPr>
          <w:lang w:val="en-CA" w:bidi="ar-SA"/>
        </w:rPr>
      </w:pPr>
    </w:p>
    <w:p w14:paraId="21C8759F" w14:textId="77777777" w:rsidR="002827C4" w:rsidRPr="002827C4" w:rsidRDefault="002827C4" w:rsidP="00BB5390">
      <w:pPr>
        <w:rPr>
          <w:lang w:val="en-CA" w:bidi="ar-SA"/>
        </w:rPr>
      </w:pPr>
      <w:r w:rsidRPr="002827C4">
        <w:rPr>
          <w:lang w:val="en-CA" w:bidi="ar-SA"/>
        </w:rPr>
        <w:t xml:space="preserve">The </w:t>
      </w:r>
      <w:r w:rsidR="00BB4BC9">
        <w:rPr>
          <w:lang w:val="en-CA" w:bidi="ar-SA"/>
        </w:rPr>
        <w:t>Respondent</w:t>
      </w:r>
      <w:r w:rsidRPr="002827C4">
        <w:rPr>
          <w:lang w:val="en-CA" w:bidi="ar-SA"/>
        </w:rPr>
        <w:t xml:space="preserve"> shall provide a preliminary training plan detailed descriptions of training courses to be carried out, including:</w:t>
      </w:r>
    </w:p>
    <w:p w14:paraId="22551A5F" w14:textId="77777777" w:rsidR="002827C4" w:rsidRPr="002827C4" w:rsidRDefault="002827C4" w:rsidP="004F5AC1">
      <w:pPr>
        <w:numPr>
          <w:ilvl w:val="0"/>
          <w:numId w:val="4"/>
        </w:numPr>
        <w:ind w:left="720"/>
        <w:jc w:val="both"/>
        <w:rPr>
          <w:szCs w:val="22"/>
          <w:lang w:val="en-CA" w:bidi="ar-SA"/>
        </w:rPr>
      </w:pPr>
      <w:r w:rsidRPr="002827C4">
        <w:rPr>
          <w:szCs w:val="22"/>
          <w:lang w:val="en-CA" w:bidi="ar-SA"/>
        </w:rPr>
        <w:t>Course title</w:t>
      </w:r>
    </w:p>
    <w:p w14:paraId="35E17E89" w14:textId="77777777" w:rsidR="002827C4" w:rsidRPr="002827C4" w:rsidRDefault="002827C4" w:rsidP="004F5AC1">
      <w:pPr>
        <w:numPr>
          <w:ilvl w:val="0"/>
          <w:numId w:val="4"/>
        </w:numPr>
        <w:ind w:left="720"/>
        <w:jc w:val="both"/>
        <w:rPr>
          <w:szCs w:val="22"/>
          <w:lang w:val="en-CA" w:bidi="ar-SA"/>
        </w:rPr>
      </w:pPr>
      <w:r w:rsidRPr="002827C4">
        <w:rPr>
          <w:szCs w:val="22"/>
          <w:lang w:val="en-CA" w:bidi="ar-SA"/>
        </w:rPr>
        <w:t>Learning or training objective</w:t>
      </w:r>
    </w:p>
    <w:p w14:paraId="26C02750" w14:textId="77777777" w:rsidR="002827C4" w:rsidRPr="002827C4" w:rsidRDefault="002827C4" w:rsidP="004F5AC1">
      <w:pPr>
        <w:numPr>
          <w:ilvl w:val="0"/>
          <w:numId w:val="4"/>
        </w:numPr>
        <w:ind w:left="720"/>
        <w:jc w:val="both"/>
        <w:rPr>
          <w:szCs w:val="22"/>
          <w:lang w:val="en-CA" w:bidi="ar-SA"/>
        </w:rPr>
      </w:pPr>
      <w:r w:rsidRPr="002827C4">
        <w:rPr>
          <w:szCs w:val="22"/>
          <w:lang w:val="en-CA" w:bidi="ar-SA"/>
        </w:rPr>
        <w:t>Class size and composition</w:t>
      </w:r>
    </w:p>
    <w:p w14:paraId="34B0DDDD" w14:textId="77777777" w:rsidR="002827C4" w:rsidRPr="002827C4" w:rsidRDefault="002827C4" w:rsidP="004F5AC1">
      <w:pPr>
        <w:numPr>
          <w:ilvl w:val="0"/>
          <w:numId w:val="4"/>
        </w:numPr>
        <w:ind w:left="720"/>
        <w:jc w:val="both"/>
        <w:rPr>
          <w:szCs w:val="22"/>
          <w:lang w:val="en-CA" w:bidi="ar-SA"/>
        </w:rPr>
      </w:pPr>
      <w:r w:rsidRPr="002827C4">
        <w:rPr>
          <w:szCs w:val="22"/>
          <w:lang w:val="en-CA" w:bidi="ar-SA"/>
        </w:rPr>
        <w:t>Course duration</w:t>
      </w:r>
    </w:p>
    <w:p w14:paraId="003C2ACD" w14:textId="77777777" w:rsidR="002827C4" w:rsidRPr="002827C4" w:rsidRDefault="002827C4" w:rsidP="004F5AC1">
      <w:pPr>
        <w:numPr>
          <w:ilvl w:val="0"/>
          <w:numId w:val="4"/>
        </w:numPr>
        <w:ind w:left="720"/>
        <w:jc w:val="both"/>
        <w:rPr>
          <w:szCs w:val="22"/>
          <w:lang w:val="en-CA" w:bidi="ar-SA"/>
        </w:rPr>
      </w:pPr>
      <w:r w:rsidRPr="002827C4">
        <w:rPr>
          <w:szCs w:val="22"/>
          <w:lang w:val="en-CA" w:bidi="ar-SA"/>
        </w:rPr>
        <w:lastRenderedPageBreak/>
        <w:t>Training sequence (relation to other courses)</w:t>
      </w:r>
    </w:p>
    <w:p w14:paraId="1F42A0D7" w14:textId="77777777" w:rsidR="002827C4" w:rsidRPr="002827C4" w:rsidRDefault="002827C4" w:rsidP="004F5AC1">
      <w:pPr>
        <w:numPr>
          <w:ilvl w:val="0"/>
          <w:numId w:val="4"/>
        </w:numPr>
        <w:ind w:left="720"/>
        <w:jc w:val="both"/>
        <w:rPr>
          <w:szCs w:val="22"/>
          <w:lang w:val="en-CA" w:bidi="ar-SA"/>
        </w:rPr>
      </w:pPr>
      <w:r w:rsidRPr="002827C4">
        <w:rPr>
          <w:szCs w:val="22"/>
          <w:lang w:val="en-CA" w:bidi="ar-SA"/>
        </w:rPr>
        <w:t>Class outline (subject area, topics and critical learning points)</w:t>
      </w:r>
    </w:p>
    <w:p w14:paraId="5A210B95" w14:textId="77777777" w:rsidR="002827C4" w:rsidRPr="002827C4" w:rsidRDefault="002827C4" w:rsidP="004F5AC1">
      <w:pPr>
        <w:numPr>
          <w:ilvl w:val="0"/>
          <w:numId w:val="5"/>
        </w:numPr>
        <w:ind w:left="720"/>
        <w:jc w:val="both"/>
        <w:rPr>
          <w:szCs w:val="22"/>
          <w:lang w:val="en-CA" w:bidi="ar-SA"/>
        </w:rPr>
      </w:pPr>
      <w:r w:rsidRPr="002827C4">
        <w:rPr>
          <w:szCs w:val="22"/>
          <w:lang w:val="en-CA" w:bidi="ar-SA"/>
        </w:rPr>
        <w:t>Delivery methods</w:t>
      </w:r>
    </w:p>
    <w:p w14:paraId="40C63330" w14:textId="77777777" w:rsidR="002827C4" w:rsidRPr="002827C4" w:rsidRDefault="002827C4" w:rsidP="004F5AC1">
      <w:pPr>
        <w:numPr>
          <w:ilvl w:val="0"/>
          <w:numId w:val="5"/>
        </w:numPr>
        <w:spacing w:after="60" w:line="276" w:lineRule="auto"/>
        <w:ind w:left="720"/>
        <w:jc w:val="both"/>
        <w:rPr>
          <w:szCs w:val="22"/>
          <w:lang w:val="en-CA" w:bidi="ar-SA"/>
        </w:rPr>
      </w:pPr>
      <w:r w:rsidRPr="002827C4">
        <w:rPr>
          <w:szCs w:val="22"/>
          <w:lang w:val="en-CA" w:bidi="ar-SA"/>
        </w:rPr>
        <w:t>Locations of course offerings</w:t>
      </w:r>
    </w:p>
    <w:p w14:paraId="0EA68D09" w14:textId="74AD524B" w:rsidR="002827C4" w:rsidRDefault="002827C4" w:rsidP="00BB5390">
      <w:pPr>
        <w:rPr>
          <w:lang w:val="en-CA" w:bidi="ar-SA"/>
        </w:rPr>
      </w:pPr>
      <w:r w:rsidRPr="002827C4">
        <w:rPr>
          <w:lang w:val="en-CA" w:bidi="ar-SA"/>
        </w:rPr>
        <w:t xml:space="preserve">The </w:t>
      </w:r>
      <w:r w:rsidR="0071223F">
        <w:rPr>
          <w:lang w:val="en-CA" w:bidi="ar-SA"/>
        </w:rPr>
        <w:t>Vendor</w:t>
      </w:r>
      <w:r w:rsidRPr="002827C4">
        <w:rPr>
          <w:lang w:val="en-CA" w:bidi="ar-SA"/>
        </w:rPr>
        <w:t xml:space="preserve"> shall provide a description of their approach to updating the training plan as details of training requirements are finalized during the course of the project.</w:t>
      </w:r>
    </w:p>
    <w:p w14:paraId="267D4885" w14:textId="77777777" w:rsidR="00BB5390" w:rsidRPr="002827C4" w:rsidRDefault="00BB5390" w:rsidP="00BB5390">
      <w:pPr>
        <w:rPr>
          <w:lang w:val="en-CA" w:bidi="ar-SA"/>
        </w:rPr>
      </w:pPr>
    </w:p>
    <w:p w14:paraId="2F53DD46" w14:textId="77777777" w:rsidR="002827C4" w:rsidRDefault="002827C4" w:rsidP="00BB5390">
      <w:pPr>
        <w:rPr>
          <w:lang w:val="en-CA" w:bidi="ar-SA"/>
        </w:rPr>
      </w:pPr>
      <w:r w:rsidRPr="002827C4">
        <w:rPr>
          <w:lang w:val="en-CA" w:bidi="ar-SA"/>
        </w:rPr>
        <w:t>A detailed training schedule, including the dates, areas covered, time and the training literature (to be supplied to the Purchaser) at various stages of the cycle must be provi</w:t>
      </w:r>
      <w:r w:rsidR="009D09F8">
        <w:rPr>
          <w:lang w:val="en-CA" w:bidi="ar-SA"/>
        </w:rPr>
        <w:t>ded in the technical proposal. </w:t>
      </w:r>
    </w:p>
    <w:p w14:paraId="319D633B" w14:textId="77777777" w:rsidR="008D7970" w:rsidRDefault="008D7970" w:rsidP="00BB5390">
      <w:pPr>
        <w:rPr>
          <w:lang w:val="en-CA" w:bidi="ar-SA"/>
        </w:rPr>
      </w:pPr>
    </w:p>
    <w:tbl>
      <w:tblPr>
        <w:tblStyle w:val="LightList-Accent1"/>
        <w:tblW w:w="10165" w:type="dxa"/>
        <w:tblLook w:val="04A0" w:firstRow="1" w:lastRow="0" w:firstColumn="1" w:lastColumn="0" w:noHBand="0" w:noVBand="1"/>
      </w:tblPr>
      <w:tblGrid>
        <w:gridCol w:w="1037"/>
        <w:gridCol w:w="3308"/>
        <w:gridCol w:w="1620"/>
        <w:gridCol w:w="4200"/>
      </w:tblGrid>
      <w:tr w:rsidR="009D09F8" w:rsidRPr="002827C4" w14:paraId="3B810024" w14:textId="77777777" w:rsidTr="00910B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7" w:type="dxa"/>
            <w:vAlign w:val="bottom"/>
          </w:tcPr>
          <w:p w14:paraId="5F9167D5" w14:textId="77777777" w:rsidR="009D09F8" w:rsidRPr="002827C4" w:rsidRDefault="009D09F8" w:rsidP="00CA14AE">
            <w:pPr>
              <w:keepNext/>
              <w:spacing w:after="120"/>
              <w:rPr>
                <w:b w:val="0"/>
                <w:bCs w:val="0"/>
                <w:szCs w:val="22"/>
                <w:lang w:val="en-US" w:bidi="ar-SA"/>
              </w:rPr>
            </w:pPr>
            <w:r>
              <w:rPr>
                <w:szCs w:val="22"/>
                <w:lang w:val="en-US" w:bidi="ar-SA"/>
              </w:rPr>
              <w:t>ID</w:t>
            </w:r>
          </w:p>
        </w:tc>
        <w:tc>
          <w:tcPr>
            <w:tcW w:w="3308" w:type="dxa"/>
            <w:vAlign w:val="bottom"/>
          </w:tcPr>
          <w:p w14:paraId="68493948" w14:textId="77777777" w:rsidR="009D09F8" w:rsidRPr="002827C4" w:rsidRDefault="009D09F8" w:rsidP="00CA14AE">
            <w:pPr>
              <w:keepNext/>
              <w:spacing w:after="60"/>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Pr>
                <w:b w:val="0"/>
                <w:bCs w:val="0"/>
                <w:szCs w:val="22"/>
                <w:lang w:val="en-US" w:bidi="ar-SA"/>
              </w:rPr>
              <w:t>Other Requirements</w:t>
            </w:r>
          </w:p>
        </w:tc>
        <w:tc>
          <w:tcPr>
            <w:tcW w:w="1620" w:type="dxa"/>
            <w:vAlign w:val="bottom"/>
          </w:tcPr>
          <w:p w14:paraId="5C27765E" w14:textId="77777777" w:rsidR="009D09F8" w:rsidRPr="002827C4" w:rsidRDefault="009D09F8" w:rsidP="009D09F8">
            <w:pPr>
              <w:keepNext/>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Pr>
                <w:szCs w:val="22"/>
                <w:lang w:val="en-US" w:bidi="ar-SA"/>
              </w:rPr>
              <w:t>Vendor will supply</w:t>
            </w:r>
          </w:p>
          <w:p w14:paraId="70F4CD9C" w14:textId="77777777" w:rsidR="009D09F8" w:rsidRPr="002827C4" w:rsidRDefault="009D09F8" w:rsidP="009D09F8">
            <w:pPr>
              <w:keepNext/>
              <w:spacing w:after="120"/>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sidRPr="002827C4">
              <w:rPr>
                <w:szCs w:val="22"/>
                <w:lang w:val="en-US" w:bidi="ar-SA"/>
              </w:rPr>
              <w:t>Yes / No</w:t>
            </w:r>
          </w:p>
        </w:tc>
        <w:tc>
          <w:tcPr>
            <w:tcW w:w="4200" w:type="dxa"/>
            <w:vAlign w:val="bottom"/>
          </w:tcPr>
          <w:p w14:paraId="7A80D53A" w14:textId="77777777" w:rsidR="009D09F8" w:rsidRPr="002827C4" w:rsidRDefault="009D09F8" w:rsidP="00CA14AE">
            <w:pPr>
              <w:keepNext/>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Pr>
                <w:b w:val="0"/>
                <w:bCs w:val="0"/>
                <w:szCs w:val="22"/>
                <w:lang w:val="en-US" w:bidi="ar-SA"/>
              </w:rPr>
              <w:t>Comments</w:t>
            </w:r>
          </w:p>
        </w:tc>
      </w:tr>
      <w:tr w:rsidR="009D09F8" w:rsidRPr="0013726D" w14:paraId="7DCDDFC9" w14:textId="77777777" w:rsidTr="0091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5" w:type="dxa"/>
            <w:gridSpan w:val="4"/>
          </w:tcPr>
          <w:p w14:paraId="5EEF3879" w14:textId="77777777" w:rsidR="009D09F8" w:rsidRDefault="004E3A75" w:rsidP="00EA13A4">
            <w:pPr>
              <w:pStyle w:val="Heading3"/>
              <w:outlineLvl w:val="2"/>
              <w:rPr>
                <w:lang w:val="en-US"/>
              </w:rPr>
            </w:pPr>
            <w:bookmarkStart w:id="87" w:name="_Toc531352062"/>
            <w:r>
              <w:rPr>
                <w:lang w:val="en-US"/>
              </w:rPr>
              <w:t xml:space="preserve">Documents and </w:t>
            </w:r>
            <w:r w:rsidR="00EA13A4">
              <w:rPr>
                <w:lang w:val="en-US"/>
              </w:rPr>
              <w:t>Manuals (MAN)</w:t>
            </w:r>
            <w:bookmarkEnd w:id="87"/>
          </w:p>
          <w:p w14:paraId="1A565A2B" w14:textId="77777777" w:rsidR="007A57BC" w:rsidRPr="007A57BC" w:rsidRDefault="007A57BC" w:rsidP="00910B80">
            <w:pPr>
              <w:rPr>
                <w:b w:val="0"/>
                <w:lang w:val="en-CA" w:bidi="ar-SA"/>
              </w:rPr>
            </w:pPr>
            <w:r w:rsidRPr="007A57BC">
              <w:rPr>
                <w:b w:val="0"/>
                <w:lang w:val="en-CA" w:bidi="ar-SA"/>
              </w:rPr>
              <w:t xml:space="preserve">The successful </w:t>
            </w:r>
            <w:r w:rsidR="00BB4BC9">
              <w:rPr>
                <w:b w:val="0"/>
                <w:lang w:val="en-CA" w:bidi="ar-SA"/>
              </w:rPr>
              <w:t>Respondent</w:t>
            </w:r>
            <w:r w:rsidRPr="007A57BC">
              <w:rPr>
                <w:b w:val="0"/>
                <w:lang w:val="en-CA" w:bidi="ar-SA"/>
              </w:rPr>
              <w:t xml:space="preserve"> is responsible for developing manuals (see table below and for ea</w:t>
            </w:r>
            <w:r w:rsidR="007A3DDA">
              <w:rPr>
                <w:b w:val="0"/>
                <w:lang w:val="en-CA" w:bidi="ar-SA"/>
              </w:rPr>
              <w:t>ch potential user of the s</w:t>
            </w:r>
            <w:r w:rsidR="00910B80">
              <w:rPr>
                <w:b w:val="0"/>
                <w:lang w:val="en-CA" w:bidi="ar-SA"/>
              </w:rPr>
              <w:t>olution</w:t>
            </w:r>
            <w:r w:rsidRPr="007A57BC">
              <w:rPr>
                <w:b w:val="0"/>
                <w:lang w:val="en-CA" w:bidi="ar-SA"/>
              </w:rPr>
              <w:t>)</w:t>
            </w:r>
            <w:r w:rsidR="00224548">
              <w:rPr>
                <w:b w:val="0"/>
                <w:lang w:val="en-CA" w:bidi="ar-SA"/>
              </w:rPr>
              <w:t xml:space="preserve"> </w:t>
            </w:r>
            <w:r w:rsidRPr="007A57BC">
              <w:rPr>
                <w:b w:val="0"/>
                <w:lang w:val="en-CA" w:bidi="ar-SA"/>
              </w:rPr>
              <w:t>explaining all options for each activity and what decisions he can make and what effect it will have on the s</w:t>
            </w:r>
            <w:r w:rsidR="00910B80">
              <w:rPr>
                <w:b w:val="0"/>
                <w:lang w:val="en-CA" w:bidi="ar-SA"/>
              </w:rPr>
              <w:t>olution</w:t>
            </w:r>
            <w:r w:rsidRPr="007A57BC">
              <w:rPr>
                <w:b w:val="0"/>
                <w:lang w:val="en-CA" w:bidi="ar-SA"/>
              </w:rPr>
              <w:t xml:space="preserve">.  </w:t>
            </w:r>
          </w:p>
        </w:tc>
      </w:tr>
      <w:tr w:rsidR="009D09F8" w:rsidRPr="0013726D" w14:paraId="5FCF64B3" w14:textId="77777777" w:rsidTr="00910B80">
        <w:tc>
          <w:tcPr>
            <w:cnfStyle w:val="001000000000" w:firstRow="0" w:lastRow="0" w:firstColumn="1" w:lastColumn="0" w:oddVBand="0" w:evenVBand="0" w:oddHBand="0" w:evenHBand="0" w:firstRowFirstColumn="0" w:firstRowLastColumn="0" w:lastRowFirstColumn="0" w:lastRowLastColumn="0"/>
            <w:tcW w:w="1037" w:type="dxa"/>
          </w:tcPr>
          <w:p w14:paraId="5E0F1CC0" w14:textId="77777777" w:rsidR="009D09F8" w:rsidRPr="0013726D" w:rsidRDefault="00EA13A4" w:rsidP="00CA14AE">
            <w:pPr>
              <w:spacing w:after="120"/>
              <w:jc w:val="both"/>
              <w:rPr>
                <w:bCs w:val="0"/>
                <w:szCs w:val="22"/>
                <w:lang w:val="en-US" w:bidi="ar-SA"/>
              </w:rPr>
            </w:pPr>
            <w:r>
              <w:rPr>
                <w:bCs w:val="0"/>
                <w:szCs w:val="22"/>
                <w:lang w:val="en-US" w:bidi="ar-SA"/>
              </w:rPr>
              <w:t>MAN</w:t>
            </w:r>
            <w:r w:rsidR="009D09F8">
              <w:rPr>
                <w:bCs w:val="0"/>
                <w:szCs w:val="22"/>
                <w:lang w:val="en-US" w:bidi="ar-SA"/>
              </w:rPr>
              <w:t>001</w:t>
            </w:r>
          </w:p>
        </w:tc>
        <w:tc>
          <w:tcPr>
            <w:tcW w:w="3308" w:type="dxa"/>
            <w:hideMark/>
          </w:tcPr>
          <w:p w14:paraId="04CEDFF9" w14:textId="5FF0D6B5" w:rsidR="009D09F8" w:rsidRPr="0013726D" w:rsidRDefault="0090396B" w:rsidP="00910B80">
            <w:pPr>
              <w:contextualSpacing/>
              <w:jc w:val="both"/>
              <w:cnfStyle w:val="000000000000" w:firstRow="0" w:lastRow="0" w:firstColumn="0" w:lastColumn="0" w:oddVBand="0" w:evenVBand="0" w:oddHBand="0" w:evenHBand="0" w:firstRowFirstColumn="0" w:firstRowLastColumn="0" w:lastRowFirstColumn="0" w:lastRowLastColumn="0"/>
              <w:rPr>
                <w:b/>
                <w:bCs/>
                <w:szCs w:val="22"/>
                <w:lang w:val="en-US" w:bidi="ar-SA"/>
              </w:rPr>
            </w:pPr>
            <w:r>
              <w:t>Equipment (hardware &amp; software)</w:t>
            </w:r>
            <w:r w:rsidR="00224548" w:rsidRPr="00224548">
              <w:rPr>
                <w:lang w:val="en-CA" w:bidi="ar-SA"/>
              </w:rPr>
              <w:t xml:space="preserve"> architecture and design, inclusive of security </w:t>
            </w:r>
            <w:r w:rsidR="00910B80">
              <w:rPr>
                <w:lang w:val="en-CA" w:bidi="ar-SA"/>
              </w:rPr>
              <w:t>any</w:t>
            </w:r>
            <w:r w:rsidR="00224548" w:rsidRPr="00224548">
              <w:rPr>
                <w:lang w:val="en-CA" w:bidi="ar-SA"/>
              </w:rPr>
              <w:t xml:space="preserve"> database design</w:t>
            </w:r>
          </w:p>
        </w:tc>
        <w:sdt>
          <w:sdtPr>
            <w:id w:val="703130587"/>
            <w:placeholder>
              <w:docPart w:val="198A21B963B14170A0D396A77A76635C"/>
            </w:placeholder>
            <w:showingPlcHdr/>
            <w:text/>
          </w:sdtPr>
          <w:sdtContent>
            <w:tc>
              <w:tcPr>
                <w:tcW w:w="1620" w:type="dxa"/>
              </w:tcPr>
              <w:p w14:paraId="0F730E5B" w14:textId="77777777" w:rsidR="009D09F8" w:rsidRPr="0013726D" w:rsidRDefault="00F27CB9" w:rsidP="00CA14A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791812184"/>
            <w:placeholder>
              <w:docPart w:val="090E83EE1B9E4300BBAC716209A82CEB"/>
            </w:placeholder>
            <w:showingPlcHdr/>
            <w:text/>
          </w:sdtPr>
          <w:sdtContent>
            <w:tc>
              <w:tcPr>
                <w:tcW w:w="4200" w:type="dxa"/>
                <w:hideMark/>
              </w:tcPr>
              <w:p w14:paraId="4BFA63B1" w14:textId="77777777" w:rsidR="009D09F8" w:rsidRPr="0013726D" w:rsidRDefault="00F27CB9" w:rsidP="00F27CB9">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63135F66" w14:textId="77777777" w:rsidTr="0091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 w:type="dxa"/>
          </w:tcPr>
          <w:p w14:paraId="32571A58" w14:textId="77777777" w:rsidR="00B378F5" w:rsidRDefault="00B378F5" w:rsidP="00D86918">
            <w:pPr>
              <w:spacing w:after="120"/>
              <w:jc w:val="both"/>
              <w:rPr>
                <w:bCs w:val="0"/>
                <w:szCs w:val="22"/>
                <w:lang w:val="en-US" w:bidi="ar-SA"/>
              </w:rPr>
            </w:pPr>
            <w:r>
              <w:rPr>
                <w:bCs w:val="0"/>
                <w:szCs w:val="22"/>
                <w:lang w:val="en-US" w:bidi="ar-SA"/>
              </w:rPr>
              <w:t>MAN002</w:t>
            </w:r>
          </w:p>
        </w:tc>
        <w:tc>
          <w:tcPr>
            <w:tcW w:w="3308" w:type="dxa"/>
          </w:tcPr>
          <w:p w14:paraId="529A6A59" w14:textId="77777777" w:rsidR="00B378F5" w:rsidRPr="00BB5390" w:rsidRDefault="00B378F5" w:rsidP="009D09F8">
            <w:pPr>
              <w:contextualSpacing/>
              <w:jc w:val="both"/>
              <w:cnfStyle w:val="000000100000" w:firstRow="0" w:lastRow="0" w:firstColumn="0" w:lastColumn="0" w:oddVBand="0" w:evenVBand="0" w:oddHBand="1" w:evenHBand="0" w:firstRowFirstColumn="0" w:firstRowLastColumn="0" w:lastRowFirstColumn="0" w:lastRowLastColumn="0"/>
              <w:rPr>
                <w:lang w:val="en-CA" w:bidi="ar-SA"/>
              </w:rPr>
            </w:pPr>
            <w:r w:rsidRPr="00224548">
              <w:rPr>
                <w:lang w:val="en-CA" w:bidi="ar-SA"/>
              </w:rPr>
              <w:t>Build and deployment guide</w:t>
            </w:r>
          </w:p>
        </w:tc>
        <w:sdt>
          <w:sdtPr>
            <w:id w:val="762804617"/>
            <w:placeholder>
              <w:docPart w:val="DA0101180B684BBB9063750622B11EA9"/>
            </w:placeholder>
            <w:showingPlcHdr/>
            <w:text/>
          </w:sdtPr>
          <w:sdtContent>
            <w:tc>
              <w:tcPr>
                <w:tcW w:w="1620" w:type="dxa"/>
              </w:tcPr>
              <w:p w14:paraId="08EEC402"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771007828"/>
            <w:placeholder>
              <w:docPart w:val="968FA386F9764F88A1A2B3C73492460D"/>
            </w:placeholder>
            <w:showingPlcHdr/>
            <w:text/>
          </w:sdtPr>
          <w:sdtContent>
            <w:tc>
              <w:tcPr>
                <w:tcW w:w="4200" w:type="dxa"/>
              </w:tcPr>
              <w:p w14:paraId="4AE234E0"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17598C9C" w14:textId="77777777" w:rsidTr="00910B80">
        <w:tc>
          <w:tcPr>
            <w:cnfStyle w:val="001000000000" w:firstRow="0" w:lastRow="0" w:firstColumn="1" w:lastColumn="0" w:oddVBand="0" w:evenVBand="0" w:oddHBand="0" w:evenHBand="0" w:firstRowFirstColumn="0" w:firstRowLastColumn="0" w:lastRowFirstColumn="0" w:lastRowLastColumn="0"/>
            <w:tcW w:w="1037" w:type="dxa"/>
          </w:tcPr>
          <w:p w14:paraId="793FA6B7" w14:textId="77777777" w:rsidR="00B378F5" w:rsidRDefault="00B378F5" w:rsidP="00D86918">
            <w:pPr>
              <w:spacing w:after="120"/>
              <w:jc w:val="both"/>
              <w:rPr>
                <w:bCs w:val="0"/>
                <w:szCs w:val="22"/>
                <w:lang w:val="en-US" w:bidi="ar-SA"/>
              </w:rPr>
            </w:pPr>
            <w:r>
              <w:rPr>
                <w:bCs w:val="0"/>
                <w:szCs w:val="22"/>
                <w:lang w:val="en-US" w:bidi="ar-SA"/>
              </w:rPr>
              <w:t>MAN003</w:t>
            </w:r>
          </w:p>
        </w:tc>
        <w:tc>
          <w:tcPr>
            <w:tcW w:w="3308" w:type="dxa"/>
          </w:tcPr>
          <w:p w14:paraId="19EBB271" w14:textId="77777777" w:rsidR="00B378F5" w:rsidRPr="00BB5390" w:rsidRDefault="00B378F5" w:rsidP="009D09F8">
            <w:pPr>
              <w:contextualSpacing/>
              <w:jc w:val="both"/>
              <w:cnfStyle w:val="000000000000" w:firstRow="0" w:lastRow="0" w:firstColumn="0" w:lastColumn="0" w:oddVBand="0" w:evenVBand="0" w:oddHBand="0" w:evenHBand="0" w:firstRowFirstColumn="0" w:firstRowLastColumn="0" w:lastRowFirstColumn="0" w:lastRowLastColumn="0"/>
              <w:rPr>
                <w:lang w:val="en-CA" w:bidi="ar-SA"/>
              </w:rPr>
            </w:pPr>
            <w:r w:rsidRPr="00224548">
              <w:rPr>
                <w:lang w:val="en-CA" w:bidi="ar-SA"/>
              </w:rPr>
              <w:t>Administration, configuration, and operational guides</w:t>
            </w:r>
          </w:p>
        </w:tc>
        <w:sdt>
          <w:sdtPr>
            <w:id w:val="-1115834356"/>
            <w:placeholder>
              <w:docPart w:val="EC2C514BE02C466FAC17130DF4905DF2"/>
            </w:placeholder>
            <w:showingPlcHdr/>
            <w:text/>
          </w:sdtPr>
          <w:sdtContent>
            <w:tc>
              <w:tcPr>
                <w:tcW w:w="1620" w:type="dxa"/>
              </w:tcPr>
              <w:p w14:paraId="02296B8D"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91746574"/>
            <w:placeholder>
              <w:docPart w:val="B7C3912938794B8D98763EFB17096BAA"/>
            </w:placeholder>
            <w:showingPlcHdr/>
            <w:text/>
          </w:sdtPr>
          <w:sdtContent>
            <w:tc>
              <w:tcPr>
                <w:tcW w:w="4200" w:type="dxa"/>
              </w:tcPr>
              <w:p w14:paraId="0A0FB32D"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2565ADFA" w14:textId="77777777" w:rsidTr="0091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 w:type="dxa"/>
          </w:tcPr>
          <w:p w14:paraId="6173FD2D" w14:textId="77777777" w:rsidR="00B378F5" w:rsidRDefault="00B378F5" w:rsidP="00EA13A4">
            <w:pPr>
              <w:spacing w:after="120"/>
              <w:jc w:val="both"/>
              <w:rPr>
                <w:bCs w:val="0"/>
                <w:szCs w:val="22"/>
                <w:lang w:val="en-US" w:bidi="ar-SA"/>
              </w:rPr>
            </w:pPr>
            <w:r>
              <w:rPr>
                <w:bCs w:val="0"/>
                <w:szCs w:val="22"/>
                <w:lang w:val="en-US" w:bidi="ar-SA"/>
              </w:rPr>
              <w:t>MAN004</w:t>
            </w:r>
          </w:p>
        </w:tc>
        <w:tc>
          <w:tcPr>
            <w:tcW w:w="3308" w:type="dxa"/>
          </w:tcPr>
          <w:p w14:paraId="39C48100" w14:textId="77777777" w:rsidR="00B378F5" w:rsidRPr="00BB5390" w:rsidRDefault="00B378F5" w:rsidP="009D09F8">
            <w:pPr>
              <w:contextualSpacing/>
              <w:jc w:val="both"/>
              <w:cnfStyle w:val="000000100000" w:firstRow="0" w:lastRow="0" w:firstColumn="0" w:lastColumn="0" w:oddVBand="0" w:evenVBand="0" w:oddHBand="1" w:evenHBand="0" w:firstRowFirstColumn="0" w:firstRowLastColumn="0" w:lastRowFirstColumn="0" w:lastRowLastColumn="0"/>
              <w:rPr>
                <w:lang w:val="en-CA" w:bidi="ar-SA"/>
              </w:rPr>
            </w:pPr>
            <w:r w:rsidRPr="00BB5390">
              <w:rPr>
                <w:lang w:val="en-CA" w:bidi="ar-SA"/>
              </w:rPr>
              <w:t>Training Manuals</w:t>
            </w:r>
          </w:p>
        </w:tc>
        <w:sdt>
          <w:sdtPr>
            <w:id w:val="1668366656"/>
            <w:placeholder>
              <w:docPart w:val="E98DEECF637C463787484ACB13CB58D7"/>
            </w:placeholder>
            <w:showingPlcHdr/>
            <w:text/>
          </w:sdtPr>
          <w:sdtContent>
            <w:tc>
              <w:tcPr>
                <w:tcW w:w="1620" w:type="dxa"/>
              </w:tcPr>
              <w:p w14:paraId="4295B078"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2036619316"/>
            <w:placeholder>
              <w:docPart w:val="388471D11B17477682B639E08E2C1BF1"/>
            </w:placeholder>
            <w:showingPlcHdr/>
            <w:text/>
          </w:sdtPr>
          <w:sdtContent>
            <w:tc>
              <w:tcPr>
                <w:tcW w:w="4200" w:type="dxa"/>
              </w:tcPr>
              <w:p w14:paraId="039FD2C6"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71F2FB72" w14:textId="77777777" w:rsidTr="00910B80">
        <w:tc>
          <w:tcPr>
            <w:cnfStyle w:val="001000000000" w:firstRow="0" w:lastRow="0" w:firstColumn="1" w:lastColumn="0" w:oddVBand="0" w:evenVBand="0" w:oddHBand="0" w:evenHBand="0" w:firstRowFirstColumn="0" w:firstRowLastColumn="0" w:lastRowFirstColumn="0" w:lastRowLastColumn="0"/>
            <w:tcW w:w="1037" w:type="dxa"/>
          </w:tcPr>
          <w:p w14:paraId="48D02490" w14:textId="77777777" w:rsidR="00B378F5" w:rsidRDefault="00B378F5" w:rsidP="00EA13A4">
            <w:pPr>
              <w:spacing w:after="120"/>
              <w:jc w:val="both"/>
              <w:rPr>
                <w:bCs w:val="0"/>
                <w:szCs w:val="22"/>
                <w:lang w:val="en-US" w:bidi="ar-SA"/>
              </w:rPr>
            </w:pPr>
            <w:r>
              <w:rPr>
                <w:bCs w:val="0"/>
                <w:szCs w:val="22"/>
                <w:lang w:val="en-US" w:bidi="ar-SA"/>
              </w:rPr>
              <w:t>MAN005</w:t>
            </w:r>
          </w:p>
        </w:tc>
        <w:tc>
          <w:tcPr>
            <w:tcW w:w="3308" w:type="dxa"/>
          </w:tcPr>
          <w:p w14:paraId="741792DC" w14:textId="77777777" w:rsidR="00B378F5" w:rsidRPr="00BB5390" w:rsidRDefault="00B378F5" w:rsidP="009D09F8">
            <w:pPr>
              <w:contextualSpacing/>
              <w:jc w:val="both"/>
              <w:cnfStyle w:val="000000000000" w:firstRow="0" w:lastRow="0" w:firstColumn="0" w:lastColumn="0" w:oddVBand="0" w:evenVBand="0" w:oddHBand="0" w:evenHBand="0" w:firstRowFirstColumn="0" w:firstRowLastColumn="0" w:lastRowFirstColumn="0" w:lastRowLastColumn="0"/>
              <w:rPr>
                <w:lang w:val="en-CA" w:bidi="ar-SA"/>
              </w:rPr>
            </w:pPr>
            <w:r w:rsidRPr="00BB5390">
              <w:rPr>
                <w:lang w:val="en-CA" w:bidi="ar-SA"/>
              </w:rPr>
              <w:t>User Manuals</w:t>
            </w:r>
          </w:p>
        </w:tc>
        <w:sdt>
          <w:sdtPr>
            <w:id w:val="1539695800"/>
            <w:placeholder>
              <w:docPart w:val="2756AB824D134195B885F2BBADE96D12"/>
            </w:placeholder>
            <w:showingPlcHdr/>
            <w:text/>
          </w:sdtPr>
          <w:sdtContent>
            <w:tc>
              <w:tcPr>
                <w:tcW w:w="1620" w:type="dxa"/>
              </w:tcPr>
              <w:p w14:paraId="4769E700"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553544986"/>
            <w:placeholder>
              <w:docPart w:val="CB52C81E0DD24458B61BC0D1FBC5BC47"/>
            </w:placeholder>
            <w:showingPlcHdr/>
            <w:text/>
          </w:sdtPr>
          <w:sdtContent>
            <w:tc>
              <w:tcPr>
                <w:tcW w:w="4200" w:type="dxa"/>
              </w:tcPr>
              <w:p w14:paraId="44CFC630"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1E2E31" w:rsidRPr="0013726D" w14:paraId="50476DDF" w14:textId="77777777" w:rsidTr="0091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 w:type="dxa"/>
          </w:tcPr>
          <w:p w14:paraId="17157210" w14:textId="5F4ED66E" w:rsidR="001E2E31" w:rsidRDefault="001E2E31" w:rsidP="00EA13A4">
            <w:pPr>
              <w:spacing w:after="120"/>
              <w:jc w:val="both"/>
              <w:rPr>
                <w:bCs w:val="0"/>
                <w:szCs w:val="22"/>
                <w:lang w:val="en-US" w:bidi="ar-SA"/>
              </w:rPr>
            </w:pPr>
            <w:r>
              <w:rPr>
                <w:bCs w:val="0"/>
                <w:szCs w:val="22"/>
                <w:lang w:val="en-US" w:bidi="ar-SA"/>
              </w:rPr>
              <w:t>DOC001</w:t>
            </w:r>
          </w:p>
        </w:tc>
        <w:tc>
          <w:tcPr>
            <w:tcW w:w="3308" w:type="dxa"/>
          </w:tcPr>
          <w:p w14:paraId="2CC583F7" w14:textId="6E8532AB" w:rsidR="001E2E31" w:rsidRPr="00BB5390" w:rsidRDefault="001E2E31" w:rsidP="009D09F8">
            <w:pPr>
              <w:contextualSpacing/>
              <w:jc w:val="both"/>
              <w:cnfStyle w:val="000000100000" w:firstRow="0" w:lastRow="0" w:firstColumn="0" w:lastColumn="0" w:oddVBand="0" w:evenVBand="0" w:oddHBand="1" w:evenHBand="0" w:firstRowFirstColumn="0" w:firstRowLastColumn="0" w:lastRowFirstColumn="0" w:lastRowLastColumn="0"/>
              <w:rPr>
                <w:lang w:val="en-CA" w:bidi="ar-SA"/>
              </w:rPr>
            </w:pPr>
            <w:r>
              <w:rPr>
                <w:lang w:val="en-CA" w:bidi="ar-SA"/>
              </w:rPr>
              <w:t>Configuration Document</w:t>
            </w:r>
          </w:p>
        </w:tc>
        <w:sdt>
          <w:sdtPr>
            <w:id w:val="885149701"/>
            <w:placeholder>
              <w:docPart w:val="CA24EA93D42A416381009FFC053865EA"/>
            </w:placeholder>
            <w:showingPlcHdr/>
            <w:text/>
          </w:sdtPr>
          <w:sdtContent>
            <w:tc>
              <w:tcPr>
                <w:tcW w:w="1620" w:type="dxa"/>
              </w:tcPr>
              <w:p w14:paraId="30645E64" w14:textId="60542E47" w:rsidR="001E2E31" w:rsidRDefault="001E2E31" w:rsidP="007970BE">
                <w:pPr>
                  <w:spacing w:after="120"/>
                  <w:jc w:val="both"/>
                  <w:cnfStyle w:val="000000100000" w:firstRow="0" w:lastRow="0" w:firstColumn="0" w:lastColumn="0" w:oddVBand="0" w:evenVBand="0" w:oddHBand="1" w:evenHBand="0" w:firstRowFirstColumn="0" w:firstRowLastColumn="0" w:lastRowFirstColumn="0" w:lastRowLastColumn="0"/>
                </w:pPr>
                <w:r w:rsidRPr="00987C9C">
                  <w:rPr>
                    <w:rStyle w:val="PlaceholderText"/>
                  </w:rPr>
                  <w:t xml:space="preserve">Click here to enter </w:t>
                </w:r>
                <w:r>
                  <w:rPr>
                    <w:rStyle w:val="PlaceholderText"/>
                  </w:rPr>
                  <w:t>text</w:t>
                </w:r>
                <w:r w:rsidRPr="00987C9C">
                  <w:rPr>
                    <w:rStyle w:val="PlaceholderText"/>
                  </w:rPr>
                  <w:t>.</w:t>
                </w:r>
              </w:p>
            </w:tc>
          </w:sdtContent>
        </w:sdt>
        <w:sdt>
          <w:sdtPr>
            <w:id w:val="311839709"/>
            <w:placeholder>
              <w:docPart w:val="305C6A0E4AFF42F99F9AB7E1823D6811"/>
            </w:placeholder>
            <w:showingPlcHdr/>
            <w:text/>
          </w:sdtPr>
          <w:sdtContent>
            <w:tc>
              <w:tcPr>
                <w:tcW w:w="4200" w:type="dxa"/>
              </w:tcPr>
              <w:p w14:paraId="1585FCFF" w14:textId="1E30C360" w:rsidR="001E2E31" w:rsidRDefault="001E2E31" w:rsidP="007970BE">
                <w:pPr>
                  <w:spacing w:after="120"/>
                  <w:jc w:val="both"/>
                  <w:cnfStyle w:val="000000100000" w:firstRow="0" w:lastRow="0" w:firstColumn="0" w:lastColumn="0" w:oddVBand="0" w:evenVBand="0" w:oddHBand="1" w:evenHBand="0" w:firstRowFirstColumn="0" w:firstRowLastColumn="0" w:lastRowFirstColumn="0" w:lastRowLastColumn="0"/>
                </w:pPr>
                <w:r w:rsidRPr="00987C9C">
                  <w:rPr>
                    <w:rStyle w:val="PlaceholderText"/>
                  </w:rPr>
                  <w:t xml:space="preserve">Click here to enter </w:t>
                </w:r>
                <w:r>
                  <w:rPr>
                    <w:rStyle w:val="PlaceholderText"/>
                  </w:rPr>
                  <w:t>comments</w:t>
                </w:r>
                <w:r w:rsidRPr="00987C9C">
                  <w:rPr>
                    <w:rStyle w:val="PlaceholderText"/>
                  </w:rPr>
                  <w:t>.</w:t>
                </w:r>
              </w:p>
            </w:tc>
          </w:sdtContent>
        </w:sdt>
      </w:tr>
      <w:tr w:rsidR="001E2E31" w:rsidRPr="0013726D" w14:paraId="256D3589" w14:textId="77777777" w:rsidTr="00910B80">
        <w:tc>
          <w:tcPr>
            <w:cnfStyle w:val="001000000000" w:firstRow="0" w:lastRow="0" w:firstColumn="1" w:lastColumn="0" w:oddVBand="0" w:evenVBand="0" w:oddHBand="0" w:evenHBand="0" w:firstRowFirstColumn="0" w:firstRowLastColumn="0" w:lastRowFirstColumn="0" w:lastRowLastColumn="0"/>
            <w:tcW w:w="1037" w:type="dxa"/>
          </w:tcPr>
          <w:p w14:paraId="7003833E" w14:textId="69AB8FA6" w:rsidR="001E2E31" w:rsidRDefault="001E2E31" w:rsidP="00EA13A4">
            <w:pPr>
              <w:spacing w:after="120"/>
              <w:jc w:val="both"/>
              <w:rPr>
                <w:bCs w:val="0"/>
                <w:szCs w:val="22"/>
                <w:lang w:val="en-US" w:bidi="ar-SA"/>
              </w:rPr>
            </w:pPr>
            <w:r>
              <w:rPr>
                <w:bCs w:val="0"/>
                <w:szCs w:val="22"/>
                <w:lang w:val="en-US" w:bidi="ar-SA"/>
              </w:rPr>
              <w:t>DOC002</w:t>
            </w:r>
          </w:p>
        </w:tc>
        <w:tc>
          <w:tcPr>
            <w:tcW w:w="3308" w:type="dxa"/>
          </w:tcPr>
          <w:p w14:paraId="51CEC6E7" w14:textId="75B2CD0F" w:rsidR="001E2E31" w:rsidRDefault="001E2E31" w:rsidP="009D09F8">
            <w:pPr>
              <w:contextualSpacing/>
              <w:jc w:val="both"/>
              <w:cnfStyle w:val="000000000000" w:firstRow="0" w:lastRow="0" w:firstColumn="0" w:lastColumn="0" w:oddVBand="0" w:evenVBand="0" w:oddHBand="0" w:evenHBand="0" w:firstRowFirstColumn="0" w:firstRowLastColumn="0" w:lastRowFirstColumn="0" w:lastRowLastColumn="0"/>
              <w:rPr>
                <w:lang w:val="en-CA" w:bidi="ar-SA"/>
              </w:rPr>
            </w:pPr>
            <w:r>
              <w:rPr>
                <w:lang w:val="en-CA" w:bidi="ar-SA"/>
              </w:rPr>
              <w:t>Project Management Plan (See Project Management section below)</w:t>
            </w:r>
          </w:p>
        </w:tc>
        <w:sdt>
          <w:sdtPr>
            <w:id w:val="1774131101"/>
            <w:placeholder>
              <w:docPart w:val="0C84EB830E104CE69F66FD1B2FE5CED1"/>
            </w:placeholder>
            <w:showingPlcHdr/>
            <w:text/>
          </w:sdtPr>
          <w:sdtContent>
            <w:tc>
              <w:tcPr>
                <w:tcW w:w="1620" w:type="dxa"/>
              </w:tcPr>
              <w:p w14:paraId="04B15C9F" w14:textId="59CAB2E3" w:rsidR="001E2E31" w:rsidRDefault="001E2E31" w:rsidP="007970BE">
                <w:pPr>
                  <w:spacing w:after="120"/>
                  <w:jc w:val="both"/>
                  <w:cnfStyle w:val="000000000000" w:firstRow="0" w:lastRow="0" w:firstColumn="0" w:lastColumn="0" w:oddVBand="0" w:evenVBand="0" w:oddHBand="0" w:evenHBand="0" w:firstRowFirstColumn="0" w:firstRowLastColumn="0" w:lastRowFirstColumn="0" w:lastRowLastColumn="0"/>
                </w:pPr>
                <w:r w:rsidRPr="00987C9C">
                  <w:rPr>
                    <w:rStyle w:val="PlaceholderText"/>
                  </w:rPr>
                  <w:t xml:space="preserve">Click here to enter </w:t>
                </w:r>
                <w:r>
                  <w:rPr>
                    <w:rStyle w:val="PlaceholderText"/>
                  </w:rPr>
                  <w:t>text</w:t>
                </w:r>
                <w:r w:rsidRPr="00987C9C">
                  <w:rPr>
                    <w:rStyle w:val="PlaceholderText"/>
                  </w:rPr>
                  <w:t>.</w:t>
                </w:r>
              </w:p>
            </w:tc>
          </w:sdtContent>
        </w:sdt>
        <w:sdt>
          <w:sdtPr>
            <w:id w:val="711847813"/>
            <w:placeholder>
              <w:docPart w:val="8FB9B3AF6575405FBF30DD91A806C06F"/>
            </w:placeholder>
            <w:showingPlcHdr/>
            <w:text/>
          </w:sdtPr>
          <w:sdtContent>
            <w:tc>
              <w:tcPr>
                <w:tcW w:w="4200" w:type="dxa"/>
              </w:tcPr>
              <w:p w14:paraId="233AE4EE" w14:textId="5B048D38" w:rsidR="001E2E31" w:rsidRDefault="001E2E31" w:rsidP="007970BE">
                <w:pPr>
                  <w:spacing w:after="120"/>
                  <w:jc w:val="both"/>
                  <w:cnfStyle w:val="000000000000" w:firstRow="0" w:lastRow="0" w:firstColumn="0" w:lastColumn="0" w:oddVBand="0" w:evenVBand="0" w:oddHBand="0" w:evenHBand="0" w:firstRowFirstColumn="0" w:firstRowLastColumn="0" w:lastRowFirstColumn="0" w:lastRowLastColumn="0"/>
                </w:pPr>
                <w:r w:rsidRPr="00987C9C">
                  <w:rPr>
                    <w:rStyle w:val="PlaceholderText"/>
                  </w:rPr>
                  <w:t xml:space="preserve">Click here to enter </w:t>
                </w:r>
                <w:r>
                  <w:rPr>
                    <w:rStyle w:val="PlaceholderText"/>
                  </w:rPr>
                  <w:t>comments</w:t>
                </w:r>
                <w:r w:rsidRPr="00987C9C">
                  <w:rPr>
                    <w:rStyle w:val="PlaceholderText"/>
                  </w:rPr>
                  <w:t>.</w:t>
                </w:r>
              </w:p>
            </w:tc>
          </w:sdtContent>
        </w:sdt>
      </w:tr>
      <w:tr w:rsidR="001E2E31" w:rsidRPr="0013726D" w14:paraId="6F8F6111" w14:textId="77777777" w:rsidTr="0091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7" w:type="dxa"/>
          </w:tcPr>
          <w:p w14:paraId="1497C10C" w14:textId="6A8BC927" w:rsidR="001E2E31" w:rsidRDefault="001E2E31" w:rsidP="00EA13A4">
            <w:pPr>
              <w:spacing w:after="120"/>
              <w:jc w:val="both"/>
              <w:rPr>
                <w:bCs w:val="0"/>
                <w:szCs w:val="22"/>
                <w:lang w:val="en-US" w:bidi="ar-SA"/>
              </w:rPr>
            </w:pPr>
            <w:r>
              <w:rPr>
                <w:bCs w:val="0"/>
                <w:szCs w:val="22"/>
                <w:lang w:val="en-US" w:bidi="ar-SA"/>
              </w:rPr>
              <w:t>DOC003</w:t>
            </w:r>
          </w:p>
        </w:tc>
        <w:tc>
          <w:tcPr>
            <w:tcW w:w="3308" w:type="dxa"/>
          </w:tcPr>
          <w:p w14:paraId="1CD5A4B4" w14:textId="0FB0C04D" w:rsidR="001E2E31" w:rsidRDefault="001E2E31" w:rsidP="009D09F8">
            <w:pPr>
              <w:contextualSpacing/>
              <w:jc w:val="both"/>
              <w:cnfStyle w:val="000000100000" w:firstRow="0" w:lastRow="0" w:firstColumn="0" w:lastColumn="0" w:oddVBand="0" w:evenVBand="0" w:oddHBand="1" w:evenHBand="0" w:firstRowFirstColumn="0" w:firstRowLastColumn="0" w:lastRowFirstColumn="0" w:lastRowLastColumn="0"/>
              <w:rPr>
                <w:lang w:val="en-CA" w:bidi="ar-SA"/>
              </w:rPr>
            </w:pPr>
            <w:r>
              <w:rPr>
                <w:lang w:val="en-CA" w:bidi="ar-SA"/>
              </w:rPr>
              <w:t>Project Documents (See project Management section below)</w:t>
            </w:r>
          </w:p>
        </w:tc>
        <w:sdt>
          <w:sdtPr>
            <w:id w:val="772899457"/>
            <w:placeholder>
              <w:docPart w:val="05C8838BCCD7418B8B2C78E688FCC8BC"/>
            </w:placeholder>
            <w:showingPlcHdr/>
            <w:text/>
          </w:sdtPr>
          <w:sdtContent>
            <w:tc>
              <w:tcPr>
                <w:tcW w:w="1620" w:type="dxa"/>
              </w:tcPr>
              <w:p w14:paraId="4B1C61D6" w14:textId="3C340E6E" w:rsidR="001E2E31" w:rsidRDefault="001E2E31" w:rsidP="007970BE">
                <w:pPr>
                  <w:spacing w:after="120"/>
                  <w:jc w:val="both"/>
                  <w:cnfStyle w:val="000000100000" w:firstRow="0" w:lastRow="0" w:firstColumn="0" w:lastColumn="0" w:oddVBand="0" w:evenVBand="0" w:oddHBand="1" w:evenHBand="0" w:firstRowFirstColumn="0" w:firstRowLastColumn="0" w:lastRowFirstColumn="0" w:lastRowLastColumn="0"/>
                </w:pPr>
                <w:r w:rsidRPr="00987C9C">
                  <w:rPr>
                    <w:rStyle w:val="PlaceholderText"/>
                  </w:rPr>
                  <w:t xml:space="preserve">Click here to enter </w:t>
                </w:r>
                <w:r>
                  <w:rPr>
                    <w:rStyle w:val="PlaceholderText"/>
                  </w:rPr>
                  <w:t>text</w:t>
                </w:r>
                <w:r w:rsidRPr="00987C9C">
                  <w:rPr>
                    <w:rStyle w:val="PlaceholderText"/>
                  </w:rPr>
                  <w:t>.</w:t>
                </w:r>
              </w:p>
            </w:tc>
          </w:sdtContent>
        </w:sdt>
        <w:sdt>
          <w:sdtPr>
            <w:id w:val="-491720754"/>
            <w:placeholder>
              <w:docPart w:val="0042E3351421450DABF222F6C3593710"/>
            </w:placeholder>
            <w:showingPlcHdr/>
            <w:text/>
          </w:sdtPr>
          <w:sdtContent>
            <w:tc>
              <w:tcPr>
                <w:tcW w:w="4200" w:type="dxa"/>
              </w:tcPr>
              <w:p w14:paraId="1AE21D6B" w14:textId="0D5E947A" w:rsidR="001E2E31" w:rsidRDefault="001E2E31" w:rsidP="007970BE">
                <w:pPr>
                  <w:spacing w:after="120"/>
                  <w:jc w:val="both"/>
                  <w:cnfStyle w:val="000000100000" w:firstRow="0" w:lastRow="0" w:firstColumn="0" w:lastColumn="0" w:oddVBand="0" w:evenVBand="0" w:oddHBand="1" w:evenHBand="0" w:firstRowFirstColumn="0" w:firstRowLastColumn="0" w:lastRowFirstColumn="0" w:lastRowLastColumn="0"/>
                </w:pPr>
                <w:r w:rsidRPr="00987C9C">
                  <w:rPr>
                    <w:rStyle w:val="PlaceholderText"/>
                  </w:rPr>
                  <w:t xml:space="preserve">Click here to enter </w:t>
                </w:r>
                <w:r>
                  <w:rPr>
                    <w:rStyle w:val="PlaceholderText"/>
                  </w:rPr>
                  <w:t>comments</w:t>
                </w:r>
                <w:r w:rsidRPr="00987C9C">
                  <w:rPr>
                    <w:rStyle w:val="PlaceholderText"/>
                  </w:rPr>
                  <w:t>.</w:t>
                </w:r>
              </w:p>
            </w:tc>
          </w:sdtContent>
        </w:sdt>
      </w:tr>
    </w:tbl>
    <w:p w14:paraId="11A546B8" w14:textId="77777777" w:rsidR="00922FF0" w:rsidRDefault="00922FF0" w:rsidP="00224548">
      <w:pPr>
        <w:ind w:left="360"/>
        <w:rPr>
          <w:lang w:val="en-CA" w:bidi="ar-SA"/>
        </w:rPr>
      </w:pPr>
    </w:p>
    <w:p w14:paraId="0C96AF87" w14:textId="77777777" w:rsidR="00922FF0" w:rsidRPr="00922FF0" w:rsidRDefault="00922FF0" w:rsidP="00922FF0">
      <w:pPr>
        <w:ind w:left="360"/>
        <w:rPr>
          <w:lang w:val="en-CA" w:bidi="ar-SA"/>
        </w:rPr>
      </w:pPr>
    </w:p>
    <w:tbl>
      <w:tblPr>
        <w:tblStyle w:val="LightList-Accent1"/>
        <w:tblW w:w="10155" w:type="dxa"/>
        <w:tblInd w:w="20" w:type="dxa"/>
        <w:tblLook w:val="04A0" w:firstRow="1" w:lastRow="0" w:firstColumn="1" w:lastColumn="0" w:noHBand="0" w:noVBand="1"/>
      </w:tblPr>
      <w:tblGrid>
        <w:gridCol w:w="1036"/>
        <w:gridCol w:w="3309"/>
        <w:gridCol w:w="1517"/>
        <w:gridCol w:w="4293"/>
      </w:tblGrid>
      <w:tr w:rsidR="00A124BF" w:rsidRPr="002827C4" w14:paraId="1A7A1A3E" w14:textId="77777777" w:rsidTr="00910B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6" w:type="dxa"/>
            <w:vAlign w:val="bottom"/>
          </w:tcPr>
          <w:p w14:paraId="0BD887BE" w14:textId="77777777" w:rsidR="00A124BF" w:rsidRPr="002827C4" w:rsidRDefault="00A124BF" w:rsidP="00CA14AE">
            <w:pPr>
              <w:keepNext/>
              <w:spacing w:after="120"/>
              <w:rPr>
                <w:b w:val="0"/>
                <w:bCs w:val="0"/>
                <w:szCs w:val="22"/>
                <w:lang w:val="en-US" w:bidi="ar-SA"/>
              </w:rPr>
            </w:pPr>
            <w:r>
              <w:rPr>
                <w:szCs w:val="22"/>
                <w:lang w:val="en-US" w:bidi="ar-SA"/>
              </w:rPr>
              <w:lastRenderedPageBreak/>
              <w:t>ID</w:t>
            </w:r>
          </w:p>
        </w:tc>
        <w:tc>
          <w:tcPr>
            <w:tcW w:w="3309" w:type="dxa"/>
            <w:vAlign w:val="bottom"/>
          </w:tcPr>
          <w:p w14:paraId="0CDC3242" w14:textId="77777777" w:rsidR="00A124BF" w:rsidRPr="002827C4" w:rsidRDefault="00A124BF" w:rsidP="00CA14AE">
            <w:pPr>
              <w:keepNext/>
              <w:spacing w:after="60"/>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Pr>
                <w:b w:val="0"/>
                <w:bCs w:val="0"/>
                <w:szCs w:val="22"/>
                <w:lang w:val="en-US" w:bidi="ar-SA"/>
              </w:rPr>
              <w:t>Other Requirements</w:t>
            </w:r>
          </w:p>
        </w:tc>
        <w:tc>
          <w:tcPr>
            <w:tcW w:w="1517" w:type="dxa"/>
            <w:vAlign w:val="bottom"/>
          </w:tcPr>
          <w:p w14:paraId="7680C439" w14:textId="77777777" w:rsidR="00A124BF" w:rsidRPr="002827C4" w:rsidRDefault="00A124BF" w:rsidP="00CA14AE">
            <w:pPr>
              <w:keepNext/>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Pr>
                <w:szCs w:val="22"/>
                <w:lang w:val="en-US" w:bidi="ar-SA"/>
              </w:rPr>
              <w:t>Vendor will provide</w:t>
            </w:r>
          </w:p>
          <w:p w14:paraId="44F4AC07" w14:textId="77777777" w:rsidR="00A124BF" w:rsidRPr="002827C4" w:rsidRDefault="00A124BF" w:rsidP="00CA14AE">
            <w:pPr>
              <w:keepNext/>
              <w:spacing w:after="120"/>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sidRPr="002827C4">
              <w:rPr>
                <w:szCs w:val="22"/>
                <w:lang w:val="en-US" w:bidi="ar-SA"/>
              </w:rPr>
              <w:t>Yes / No</w:t>
            </w:r>
          </w:p>
        </w:tc>
        <w:tc>
          <w:tcPr>
            <w:tcW w:w="4293" w:type="dxa"/>
            <w:vAlign w:val="bottom"/>
          </w:tcPr>
          <w:p w14:paraId="797862FA" w14:textId="77777777" w:rsidR="00A124BF" w:rsidRPr="002827C4" w:rsidRDefault="00A124BF" w:rsidP="00CA14AE">
            <w:pPr>
              <w:keepNext/>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Pr>
                <w:b w:val="0"/>
                <w:bCs w:val="0"/>
                <w:szCs w:val="22"/>
                <w:lang w:val="en-US" w:bidi="ar-SA"/>
              </w:rPr>
              <w:t>Test Procedures and methods used</w:t>
            </w:r>
          </w:p>
        </w:tc>
      </w:tr>
      <w:tr w:rsidR="00A124BF" w:rsidRPr="0013726D" w14:paraId="7355F3C9" w14:textId="77777777" w:rsidTr="0091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5" w:type="dxa"/>
            <w:gridSpan w:val="4"/>
          </w:tcPr>
          <w:p w14:paraId="594D7518" w14:textId="77777777" w:rsidR="00A124BF" w:rsidRDefault="00A124BF" w:rsidP="007A57BC">
            <w:pPr>
              <w:pStyle w:val="Heading2"/>
              <w:ind w:left="450"/>
              <w:outlineLvl w:val="1"/>
              <w:rPr>
                <w:lang w:val="en-US"/>
              </w:rPr>
            </w:pPr>
            <w:bookmarkStart w:id="88" w:name="_Toc531352063"/>
            <w:r>
              <w:rPr>
                <w:lang w:val="en-US"/>
              </w:rPr>
              <w:t>Testing (TES)</w:t>
            </w:r>
            <w:bookmarkEnd w:id="88"/>
          </w:p>
          <w:p w14:paraId="0B91F8E2" w14:textId="77777777" w:rsidR="007A57BC" w:rsidRPr="007A57BC" w:rsidRDefault="007A57BC" w:rsidP="007A57BC">
            <w:pPr>
              <w:rPr>
                <w:b w:val="0"/>
                <w:lang w:val="en-CA" w:bidi="ar-SA"/>
              </w:rPr>
            </w:pPr>
            <w:r w:rsidRPr="007A57BC">
              <w:rPr>
                <w:b w:val="0"/>
                <w:lang w:val="en-CA" w:bidi="ar-SA"/>
              </w:rPr>
              <w:t xml:space="preserve">This testing protocol being provided by the successful </w:t>
            </w:r>
            <w:r w:rsidR="00BB4BC9">
              <w:rPr>
                <w:b w:val="0"/>
                <w:lang w:val="en-CA" w:bidi="ar-SA"/>
              </w:rPr>
              <w:t>Respondent</w:t>
            </w:r>
            <w:r w:rsidRPr="007A57BC">
              <w:rPr>
                <w:b w:val="0"/>
                <w:lang w:val="en-CA" w:bidi="ar-SA"/>
              </w:rPr>
              <w:t xml:space="preserve"> shall execute the software and evaluate its operation for conformance to requirements.  Testing shall </w:t>
            </w:r>
            <w:r w:rsidR="00910B80">
              <w:rPr>
                <w:b w:val="0"/>
                <w:lang w:val="en-CA" w:bidi="ar-SA"/>
              </w:rPr>
              <w:t>cover all</w:t>
            </w:r>
            <w:r w:rsidRPr="007A57BC">
              <w:rPr>
                <w:b w:val="0"/>
                <w:lang w:val="en-CA" w:bidi="ar-SA"/>
              </w:rPr>
              <w:t xml:space="preserve"> components that are implemented. </w:t>
            </w:r>
          </w:p>
          <w:p w14:paraId="7A059D70" w14:textId="77777777" w:rsidR="007A57BC" w:rsidRPr="007A57BC" w:rsidRDefault="007A57BC" w:rsidP="007A57BC">
            <w:pPr>
              <w:rPr>
                <w:b w:val="0"/>
                <w:color w:val="000000"/>
                <w:szCs w:val="22"/>
                <w:lang w:val="en-CA" w:bidi="ar-SA"/>
              </w:rPr>
            </w:pPr>
          </w:p>
          <w:p w14:paraId="4475B963" w14:textId="77777777" w:rsidR="007A57BC" w:rsidRPr="007A57BC" w:rsidRDefault="007A57BC" w:rsidP="007A57BC">
            <w:pPr>
              <w:rPr>
                <w:b w:val="0"/>
                <w:lang w:val="en-CA" w:bidi="ar-SA"/>
              </w:rPr>
            </w:pPr>
            <w:r w:rsidRPr="007A57BC">
              <w:rPr>
                <w:b w:val="0"/>
                <w:lang w:val="en-CA" w:bidi="ar-SA"/>
              </w:rPr>
              <w:t xml:space="preserve">The </w:t>
            </w:r>
            <w:r w:rsidR="00BB4BC9">
              <w:rPr>
                <w:b w:val="0"/>
                <w:lang w:val="en-CA" w:bidi="ar-SA"/>
              </w:rPr>
              <w:t>Respondent</w:t>
            </w:r>
            <w:r w:rsidRPr="007A57BC">
              <w:rPr>
                <w:b w:val="0"/>
                <w:lang w:val="en-CA" w:bidi="ar-SA"/>
              </w:rPr>
              <w:t xml:space="preserve"> shall submit a comprehensive Test Plan that delineates the test procedures and methods used for all phases of testing.  </w:t>
            </w:r>
          </w:p>
        </w:tc>
      </w:tr>
      <w:tr w:rsidR="00B378F5" w:rsidRPr="0013726D" w14:paraId="2068F56A" w14:textId="77777777" w:rsidTr="00910B80">
        <w:tc>
          <w:tcPr>
            <w:cnfStyle w:val="001000000000" w:firstRow="0" w:lastRow="0" w:firstColumn="1" w:lastColumn="0" w:oddVBand="0" w:evenVBand="0" w:oddHBand="0" w:evenHBand="0" w:firstRowFirstColumn="0" w:firstRowLastColumn="0" w:lastRowFirstColumn="0" w:lastRowLastColumn="0"/>
            <w:tcW w:w="1036" w:type="dxa"/>
          </w:tcPr>
          <w:p w14:paraId="43766AA5" w14:textId="77777777" w:rsidR="00B378F5" w:rsidRPr="0013726D" w:rsidRDefault="00B378F5" w:rsidP="00CA14AE">
            <w:pPr>
              <w:spacing w:after="120"/>
              <w:jc w:val="both"/>
              <w:rPr>
                <w:bCs w:val="0"/>
                <w:szCs w:val="22"/>
                <w:lang w:val="en-US" w:bidi="ar-SA"/>
              </w:rPr>
            </w:pPr>
            <w:r>
              <w:rPr>
                <w:bCs w:val="0"/>
                <w:szCs w:val="22"/>
                <w:lang w:val="en-US" w:bidi="ar-SA"/>
              </w:rPr>
              <w:t>TES001</w:t>
            </w:r>
          </w:p>
        </w:tc>
        <w:tc>
          <w:tcPr>
            <w:tcW w:w="3309" w:type="dxa"/>
          </w:tcPr>
          <w:p w14:paraId="30E602E6" w14:textId="77777777" w:rsidR="00B378F5" w:rsidRPr="00922FF0" w:rsidRDefault="00B378F5" w:rsidP="00A124BF">
            <w:pPr>
              <w:ind w:left="44"/>
              <w:cnfStyle w:val="000000000000" w:firstRow="0" w:lastRow="0" w:firstColumn="0" w:lastColumn="0" w:oddVBand="0" w:evenVBand="0" w:oddHBand="0" w:evenHBand="0" w:firstRowFirstColumn="0" w:firstRowLastColumn="0" w:lastRowFirstColumn="0" w:lastRowLastColumn="0"/>
              <w:rPr>
                <w:lang w:val="en-CA" w:bidi="ar-SA"/>
              </w:rPr>
            </w:pPr>
            <w:r w:rsidRPr="00A124BF">
              <w:rPr>
                <w:lang w:val="en-CA" w:bidi="ar-SA"/>
              </w:rPr>
              <w:t>Unit Testing (f</w:t>
            </w:r>
            <w:r>
              <w:rPr>
                <w:lang w:val="en-CA" w:bidi="ar-SA"/>
              </w:rPr>
              <w:t>or customized components only)</w:t>
            </w:r>
          </w:p>
        </w:tc>
        <w:sdt>
          <w:sdtPr>
            <w:id w:val="1893844731"/>
            <w:placeholder>
              <w:docPart w:val="13EAE888D1B5450BA23206EBB9D27734"/>
            </w:placeholder>
            <w:showingPlcHdr/>
            <w:text/>
          </w:sdtPr>
          <w:sdtContent>
            <w:tc>
              <w:tcPr>
                <w:tcW w:w="1517" w:type="dxa"/>
              </w:tcPr>
              <w:p w14:paraId="030A0BEC"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265465385"/>
            <w:placeholder>
              <w:docPart w:val="21E9D49CE71A4C4786B752F88E7FFCCF"/>
            </w:placeholder>
            <w:showingPlcHdr/>
            <w:text/>
          </w:sdtPr>
          <w:sdtContent>
            <w:tc>
              <w:tcPr>
                <w:tcW w:w="4293" w:type="dxa"/>
                <w:hideMark/>
              </w:tcPr>
              <w:p w14:paraId="33781276"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01609233" w14:textId="77777777" w:rsidTr="0091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dxa"/>
          </w:tcPr>
          <w:p w14:paraId="759BA4FE" w14:textId="77777777" w:rsidR="00B378F5" w:rsidRPr="0013726D" w:rsidRDefault="00B378F5" w:rsidP="00CA14AE">
            <w:pPr>
              <w:spacing w:after="120"/>
              <w:jc w:val="both"/>
              <w:rPr>
                <w:bCs w:val="0"/>
                <w:szCs w:val="22"/>
                <w:lang w:val="en-US" w:bidi="ar-SA"/>
              </w:rPr>
            </w:pPr>
            <w:r>
              <w:rPr>
                <w:bCs w:val="0"/>
                <w:szCs w:val="22"/>
                <w:lang w:val="en-US" w:bidi="ar-SA"/>
              </w:rPr>
              <w:t>TES002</w:t>
            </w:r>
          </w:p>
        </w:tc>
        <w:tc>
          <w:tcPr>
            <w:tcW w:w="3309" w:type="dxa"/>
          </w:tcPr>
          <w:p w14:paraId="6F159B08" w14:textId="77777777" w:rsidR="00B378F5" w:rsidRPr="00BB5390" w:rsidRDefault="00B378F5" w:rsidP="00A124BF">
            <w:pPr>
              <w:ind w:left="44"/>
              <w:cnfStyle w:val="000000100000" w:firstRow="0" w:lastRow="0" w:firstColumn="0" w:lastColumn="0" w:oddVBand="0" w:evenVBand="0" w:oddHBand="1" w:evenHBand="0" w:firstRowFirstColumn="0" w:firstRowLastColumn="0" w:lastRowFirstColumn="0" w:lastRowLastColumn="0"/>
              <w:rPr>
                <w:lang w:val="en-CA" w:bidi="ar-SA"/>
              </w:rPr>
            </w:pPr>
            <w:r>
              <w:rPr>
                <w:lang w:val="en-CA" w:bidi="ar-SA"/>
              </w:rPr>
              <w:t>Configuration Testing</w:t>
            </w:r>
          </w:p>
        </w:tc>
        <w:sdt>
          <w:sdtPr>
            <w:id w:val="-814179298"/>
            <w:placeholder>
              <w:docPart w:val="77ADBA19687D46B1A6F9A31A64CF6165"/>
            </w:placeholder>
            <w:showingPlcHdr/>
            <w:text/>
          </w:sdtPr>
          <w:sdtContent>
            <w:tc>
              <w:tcPr>
                <w:tcW w:w="1517" w:type="dxa"/>
              </w:tcPr>
              <w:p w14:paraId="2AE97E5D"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2051880244"/>
            <w:placeholder>
              <w:docPart w:val="A77F493B5319444D8709D860FB02224A"/>
            </w:placeholder>
            <w:showingPlcHdr/>
            <w:text/>
          </w:sdtPr>
          <w:sdtContent>
            <w:tc>
              <w:tcPr>
                <w:tcW w:w="4293" w:type="dxa"/>
              </w:tcPr>
              <w:p w14:paraId="5AA18462"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209F2ADE" w14:textId="77777777" w:rsidTr="00910B80">
        <w:tc>
          <w:tcPr>
            <w:cnfStyle w:val="001000000000" w:firstRow="0" w:lastRow="0" w:firstColumn="1" w:lastColumn="0" w:oddVBand="0" w:evenVBand="0" w:oddHBand="0" w:evenHBand="0" w:firstRowFirstColumn="0" w:firstRowLastColumn="0" w:lastRowFirstColumn="0" w:lastRowLastColumn="0"/>
            <w:tcW w:w="1036" w:type="dxa"/>
          </w:tcPr>
          <w:p w14:paraId="70D565E6" w14:textId="77777777" w:rsidR="00B378F5" w:rsidRPr="0013726D" w:rsidRDefault="00B378F5" w:rsidP="00CA14AE">
            <w:pPr>
              <w:spacing w:after="120"/>
              <w:jc w:val="both"/>
              <w:rPr>
                <w:bCs w:val="0"/>
                <w:szCs w:val="22"/>
                <w:lang w:val="en-US" w:bidi="ar-SA"/>
              </w:rPr>
            </w:pPr>
            <w:r>
              <w:rPr>
                <w:bCs w:val="0"/>
                <w:szCs w:val="22"/>
                <w:lang w:val="en-US" w:bidi="ar-SA"/>
              </w:rPr>
              <w:t>TES003</w:t>
            </w:r>
          </w:p>
        </w:tc>
        <w:tc>
          <w:tcPr>
            <w:tcW w:w="3309" w:type="dxa"/>
          </w:tcPr>
          <w:p w14:paraId="45B30B50" w14:textId="77777777" w:rsidR="00B378F5" w:rsidRPr="00BB5390" w:rsidRDefault="00B378F5" w:rsidP="00A124BF">
            <w:pPr>
              <w:ind w:left="44"/>
              <w:cnfStyle w:val="000000000000" w:firstRow="0" w:lastRow="0" w:firstColumn="0" w:lastColumn="0" w:oddVBand="0" w:evenVBand="0" w:oddHBand="0" w:evenHBand="0" w:firstRowFirstColumn="0" w:firstRowLastColumn="0" w:lastRowFirstColumn="0" w:lastRowLastColumn="0"/>
              <w:rPr>
                <w:lang w:val="en-CA" w:bidi="ar-SA"/>
              </w:rPr>
            </w:pPr>
            <w:r>
              <w:rPr>
                <w:lang w:val="en-CA" w:bidi="ar-SA"/>
              </w:rPr>
              <w:t>Integration Testing</w:t>
            </w:r>
          </w:p>
        </w:tc>
        <w:sdt>
          <w:sdtPr>
            <w:id w:val="1402709319"/>
            <w:placeholder>
              <w:docPart w:val="078A2DA8E6834B8EB4B868F6B0A42818"/>
            </w:placeholder>
            <w:showingPlcHdr/>
            <w:text/>
          </w:sdtPr>
          <w:sdtContent>
            <w:tc>
              <w:tcPr>
                <w:tcW w:w="1517" w:type="dxa"/>
              </w:tcPr>
              <w:p w14:paraId="00C5CA84"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18681500"/>
            <w:placeholder>
              <w:docPart w:val="336F8694F1A545EFB47D0065B9CD4B26"/>
            </w:placeholder>
            <w:showingPlcHdr/>
            <w:text/>
          </w:sdtPr>
          <w:sdtContent>
            <w:tc>
              <w:tcPr>
                <w:tcW w:w="4293" w:type="dxa"/>
              </w:tcPr>
              <w:p w14:paraId="3EF6E43F"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4E7F0D80" w14:textId="77777777" w:rsidTr="0091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dxa"/>
          </w:tcPr>
          <w:p w14:paraId="153C4DC2" w14:textId="77777777" w:rsidR="00B378F5" w:rsidRPr="0013726D" w:rsidRDefault="00B378F5" w:rsidP="00CA14AE">
            <w:pPr>
              <w:spacing w:after="120"/>
              <w:jc w:val="both"/>
              <w:rPr>
                <w:bCs w:val="0"/>
                <w:szCs w:val="22"/>
                <w:lang w:val="en-US" w:bidi="ar-SA"/>
              </w:rPr>
            </w:pPr>
            <w:r>
              <w:rPr>
                <w:bCs w:val="0"/>
                <w:szCs w:val="22"/>
                <w:lang w:val="en-US" w:bidi="ar-SA"/>
              </w:rPr>
              <w:t>TES004</w:t>
            </w:r>
          </w:p>
        </w:tc>
        <w:tc>
          <w:tcPr>
            <w:tcW w:w="3309" w:type="dxa"/>
          </w:tcPr>
          <w:p w14:paraId="457FCD6A" w14:textId="77777777" w:rsidR="00B378F5" w:rsidRPr="00922FF0" w:rsidRDefault="00B378F5" w:rsidP="00A124BF">
            <w:pPr>
              <w:ind w:left="44"/>
              <w:cnfStyle w:val="000000100000" w:firstRow="0" w:lastRow="0" w:firstColumn="0" w:lastColumn="0" w:oddVBand="0" w:evenVBand="0" w:oddHBand="1" w:evenHBand="0" w:firstRowFirstColumn="0" w:firstRowLastColumn="0" w:lastRowFirstColumn="0" w:lastRowLastColumn="0"/>
              <w:rPr>
                <w:lang w:val="en-CA" w:bidi="ar-SA"/>
              </w:rPr>
            </w:pPr>
            <w:r>
              <w:rPr>
                <w:lang w:val="en-CA" w:bidi="ar-SA"/>
              </w:rPr>
              <w:t>System Testing</w:t>
            </w:r>
          </w:p>
        </w:tc>
        <w:sdt>
          <w:sdtPr>
            <w:id w:val="832339747"/>
            <w:placeholder>
              <w:docPart w:val="6F43825F5675401AA9F470DE2D502EB5"/>
            </w:placeholder>
            <w:showingPlcHdr/>
            <w:text/>
          </w:sdtPr>
          <w:sdtContent>
            <w:tc>
              <w:tcPr>
                <w:tcW w:w="1517" w:type="dxa"/>
              </w:tcPr>
              <w:p w14:paraId="52F82F5A"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215583724"/>
            <w:placeholder>
              <w:docPart w:val="0B3AFA166B844909AB494E22F8EC9D33"/>
            </w:placeholder>
            <w:showingPlcHdr/>
            <w:text/>
          </w:sdtPr>
          <w:sdtContent>
            <w:tc>
              <w:tcPr>
                <w:tcW w:w="4293" w:type="dxa"/>
              </w:tcPr>
              <w:p w14:paraId="163D735A"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27A364C0" w14:textId="77777777" w:rsidTr="00910B80">
        <w:tc>
          <w:tcPr>
            <w:cnfStyle w:val="001000000000" w:firstRow="0" w:lastRow="0" w:firstColumn="1" w:lastColumn="0" w:oddVBand="0" w:evenVBand="0" w:oddHBand="0" w:evenHBand="0" w:firstRowFirstColumn="0" w:firstRowLastColumn="0" w:lastRowFirstColumn="0" w:lastRowLastColumn="0"/>
            <w:tcW w:w="1036" w:type="dxa"/>
          </w:tcPr>
          <w:p w14:paraId="7B35BE1D" w14:textId="77777777" w:rsidR="00B378F5" w:rsidRDefault="00B378F5" w:rsidP="00A124BF">
            <w:r w:rsidRPr="00B120A4">
              <w:rPr>
                <w:bCs w:val="0"/>
                <w:szCs w:val="22"/>
                <w:lang w:val="en-US" w:bidi="ar-SA"/>
              </w:rPr>
              <w:t>TES00</w:t>
            </w:r>
            <w:r w:rsidR="00910B80">
              <w:rPr>
                <w:bCs w:val="0"/>
                <w:szCs w:val="22"/>
                <w:lang w:val="en-US" w:bidi="ar-SA"/>
              </w:rPr>
              <w:t>5</w:t>
            </w:r>
          </w:p>
        </w:tc>
        <w:tc>
          <w:tcPr>
            <w:tcW w:w="3309" w:type="dxa"/>
          </w:tcPr>
          <w:p w14:paraId="57CB5DD6" w14:textId="77777777" w:rsidR="00B378F5" w:rsidRPr="00A124BF" w:rsidRDefault="00B378F5" w:rsidP="00A124BF">
            <w:pPr>
              <w:ind w:left="44"/>
              <w:cnfStyle w:val="000000000000" w:firstRow="0" w:lastRow="0" w:firstColumn="0" w:lastColumn="0" w:oddVBand="0" w:evenVBand="0" w:oddHBand="0" w:evenHBand="0" w:firstRowFirstColumn="0" w:firstRowLastColumn="0" w:lastRowFirstColumn="0" w:lastRowLastColumn="0"/>
              <w:rPr>
                <w:lang w:val="en-CA" w:bidi="ar-SA"/>
              </w:rPr>
            </w:pPr>
            <w:r>
              <w:rPr>
                <w:lang w:val="en-CA" w:bidi="ar-SA"/>
              </w:rPr>
              <w:t>Security Testing</w:t>
            </w:r>
          </w:p>
        </w:tc>
        <w:sdt>
          <w:sdtPr>
            <w:id w:val="-2077505244"/>
            <w:placeholder>
              <w:docPart w:val="7245D003F6834411A09BCB8B97F8C9BA"/>
            </w:placeholder>
            <w:showingPlcHdr/>
            <w:text/>
          </w:sdtPr>
          <w:sdtContent>
            <w:tc>
              <w:tcPr>
                <w:tcW w:w="1517" w:type="dxa"/>
              </w:tcPr>
              <w:p w14:paraId="2FDBCBF6"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521945668"/>
            <w:placeholder>
              <w:docPart w:val="08D6F468D66B46B99658EBE275690630"/>
            </w:placeholder>
            <w:showingPlcHdr/>
            <w:text/>
          </w:sdtPr>
          <w:sdtContent>
            <w:tc>
              <w:tcPr>
                <w:tcW w:w="4293" w:type="dxa"/>
              </w:tcPr>
              <w:p w14:paraId="1E2C6174"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364AC41A" w14:textId="77777777" w:rsidTr="0091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dxa"/>
          </w:tcPr>
          <w:p w14:paraId="425CE9C6" w14:textId="77777777" w:rsidR="00B378F5" w:rsidRDefault="00B378F5" w:rsidP="00A124BF">
            <w:r w:rsidRPr="00B120A4">
              <w:rPr>
                <w:bCs w:val="0"/>
                <w:szCs w:val="22"/>
                <w:lang w:val="en-US" w:bidi="ar-SA"/>
              </w:rPr>
              <w:t>TES00</w:t>
            </w:r>
            <w:r w:rsidR="00910B80">
              <w:rPr>
                <w:bCs w:val="0"/>
                <w:szCs w:val="22"/>
                <w:lang w:val="en-US" w:bidi="ar-SA"/>
              </w:rPr>
              <w:t>6</w:t>
            </w:r>
          </w:p>
        </w:tc>
        <w:tc>
          <w:tcPr>
            <w:tcW w:w="3309" w:type="dxa"/>
          </w:tcPr>
          <w:p w14:paraId="01812A79" w14:textId="77777777" w:rsidR="00B378F5" w:rsidRPr="00A124BF" w:rsidRDefault="00B378F5" w:rsidP="00A124BF">
            <w:pPr>
              <w:ind w:left="44"/>
              <w:cnfStyle w:val="000000100000" w:firstRow="0" w:lastRow="0" w:firstColumn="0" w:lastColumn="0" w:oddVBand="0" w:evenVBand="0" w:oddHBand="1" w:evenHBand="0" w:firstRowFirstColumn="0" w:firstRowLastColumn="0" w:lastRowFirstColumn="0" w:lastRowLastColumn="0"/>
              <w:rPr>
                <w:lang w:val="en-CA" w:bidi="ar-SA"/>
              </w:rPr>
            </w:pPr>
            <w:r>
              <w:rPr>
                <w:lang w:val="en-CA" w:bidi="ar-SA"/>
              </w:rPr>
              <w:t>Regression Testing</w:t>
            </w:r>
          </w:p>
        </w:tc>
        <w:sdt>
          <w:sdtPr>
            <w:id w:val="-363830672"/>
            <w:placeholder>
              <w:docPart w:val="B4ED46FAD83C438F8C17FBFFF96C8656"/>
            </w:placeholder>
            <w:showingPlcHdr/>
            <w:text/>
          </w:sdtPr>
          <w:sdtContent>
            <w:tc>
              <w:tcPr>
                <w:tcW w:w="1517" w:type="dxa"/>
              </w:tcPr>
              <w:p w14:paraId="534719C1"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357267124"/>
            <w:placeholder>
              <w:docPart w:val="F432E38A679F436BB3D5BA0E1170C05F"/>
            </w:placeholder>
            <w:showingPlcHdr/>
            <w:text/>
          </w:sdtPr>
          <w:sdtContent>
            <w:tc>
              <w:tcPr>
                <w:tcW w:w="4293" w:type="dxa"/>
              </w:tcPr>
              <w:p w14:paraId="69B3EAFC"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67CD9192" w14:textId="77777777" w:rsidTr="00910B80">
        <w:tc>
          <w:tcPr>
            <w:cnfStyle w:val="001000000000" w:firstRow="0" w:lastRow="0" w:firstColumn="1" w:lastColumn="0" w:oddVBand="0" w:evenVBand="0" w:oddHBand="0" w:evenHBand="0" w:firstRowFirstColumn="0" w:firstRowLastColumn="0" w:lastRowFirstColumn="0" w:lastRowLastColumn="0"/>
            <w:tcW w:w="1036" w:type="dxa"/>
          </w:tcPr>
          <w:p w14:paraId="6D51EB44" w14:textId="77777777" w:rsidR="00B378F5" w:rsidRDefault="00B378F5" w:rsidP="00A124BF">
            <w:r w:rsidRPr="00B120A4">
              <w:rPr>
                <w:bCs w:val="0"/>
                <w:szCs w:val="22"/>
                <w:lang w:val="en-US" w:bidi="ar-SA"/>
              </w:rPr>
              <w:t>TES00</w:t>
            </w:r>
            <w:r w:rsidR="00910B80">
              <w:rPr>
                <w:bCs w:val="0"/>
                <w:szCs w:val="22"/>
                <w:lang w:val="en-US" w:bidi="ar-SA"/>
              </w:rPr>
              <w:t>7</w:t>
            </w:r>
          </w:p>
        </w:tc>
        <w:tc>
          <w:tcPr>
            <w:tcW w:w="3309" w:type="dxa"/>
          </w:tcPr>
          <w:p w14:paraId="7ABB7707" w14:textId="77777777" w:rsidR="00B378F5" w:rsidRPr="00A124BF" w:rsidRDefault="00B378F5" w:rsidP="00A124BF">
            <w:pPr>
              <w:ind w:left="44"/>
              <w:cnfStyle w:val="000000000000" w:firstRow="0" w:lastRow="0" w:firstColumn="0" w:lastColumn="0" w:oddVBand="0" w:evenVBand="0" w:oddHBand="0" w:evenHBand="0" w:firstRowFirstColumn="0" w:firstRowLastColumn="0" w:lastRowFirstColumn="0" w:lastRowLastColumn="0"/>
              <w:rPr>
                <w:lang w:val="en-CA" w:bidi="ar-SA"/>
              </w:rPr>
            </w:pPr>
            <w:r>
              <w:rPr>
                <w:lang w:val="en-CA" w:bidi="ar-SA"/>
              </w:rPr>
              <w:t>Installation Testing</w:t>
            </w:r>
          </w:p>
        </w:tc>
        <w:sdt>
          <w:sdtPr>
            <w:id w:val="-719902097"/>
            <w:placeholder>
              <w:docPart w:val="E8E70ECEE2144FD983EE04938408E2A7"/>
            </w:placeholder>
            <w:showingPlcHdr/>
            <w:text/>
          </w:sdtPr>
          <w:sdtContent>
            <w:tc>
              <w:tcPr>
                <w:tcW w:w="1517" w:type="dxa"/>
              </w:tcPr>
              <w:p w14:paraId="04D233F8"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175613425"/>
            <w:placeholder>
              <w:docPart w:val="9B244BB6D0FA4E7283965B2B75244C0A"/>
            </w:placeholder>
            <w:showingPlcHdr/>
            <w:text/>
          </w:sdtPr>
          <w:sdtContent>
            <w:tc>
              <w:tcPr>
                <w:tcW w:w="4293" w:type="dxa"/>
              </w:tcPr>
              <w:p w14:paraId="0F205E47"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2CBE6D88" w14:textId="77777777" w:rsidTr="0091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dxa"/>
          </w:tcPr>
          <w:p w14:paraId="54568EB1" w14:textId="77777777" w:rsidR="00B378F5" w:rsidRDefault="00B378F5" w:rsidP="00A124BF">
            <w:r w:rsidRPr="00B120A4">
              <w:rPr>
                <w:bCs w:val="0"/>
                <w:szCs w:val="22"/>
                <w:lang w:val="en-US" w:bidi="ar-SA"/>
              </w:rPr>
              <w:t>TES00</w:t>
            </w:r>
            <w:r w:rsidR="00910B80">
              <w:rPr>
                <w:bCs w:val="0"/>
                <w:szCs w:val="22"/>
                <w:lang w:val="en-US" w:bidi="ar-SA"/>
              </w:rPr>
              <w:t>8</w:t>
            </w:r>
          </w:p>
        </w:tc>
        <w:tc>
          <w:tcPr>
            <w:tcW w:w="3309" w:type="dxa"/>
          </w:tcPr>
          <w:p w14:paraId="17ACF16C" w14:textId="77777777" w:rsidR="00B378F5" w:rsidRPr="00A124BF" w:rsidRDefault="00B378F5" w:rsidP="00A124BF">
            <w:pPr>
              <w:ind w:left="44"/>
              <w:cnfStyle w:val="000000100000" w:firstRow="0" w:lastRow="0" w:firstColumn="0" w:lastColumn="0" w:oddVBand="0" w:evenVBand="0" w:oddHBand="1" w:evenHBand="0" w:firstRowFirstColumn="0" w:firstRowLastColumn="0" w:lastRowFirstColumn="0" w:lastRowLastColumn="0"/>
              <w:rPr>
                <w:lang w:val="en-CA" w:bidi="ar-SA"/>
              </w:rPr>
            </w:pPr>
            <w:r w:rsidRPr="00A124BF">
              <w:rPr>
                <w:lang w:val="en-CA" w:bidi="ar-SA"/>
              </w:rPr>
              <w:t>User Acceptance T</w:t>
            </w:r>
            <w:r>
              <w:rPr>
                <w:lang w:val="en-CA" w:bidi="ar-SA"/>
              </w:rPr>
              <w:t>raining</w:t>
            </w:r>
          </w:p>
        </w:tc>
        <w:sdt>
          <w:sdtPr>
            <w:id w:val="831415930"/>
            <w:placeholder>
              <w:docPart w:val="C7556C8481994E0B91193ED1CEEA733B"/>
            </w:placeholder>
            <w:showingPlcHdr/>
            <w:text/>
          </w:sdtPr>
          <w:sdtContent>
            <w:tc>
              <w:tcPr>
                <w:tcW w:w="1517" w:type="dxa"/>
              </w:tcPr>
              <w:p w14:paraId="60B67CE5"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650818580"/>
            <w:placeholder>
              <w:docPart w:val="29F8126AFDB247AA9CA7DEEBDCEF6619"/>
            </w:placeholder>
            <w:showingPlcHdr/>
            <w:text/>
          </w:sdtPr>
          <w:sdtContent>
            <w:tc>
              <w:tcPr>
                <w:tcW w:w="4293" w:type="dxa"/>
              </w:tcPr>
              <w:p w14:paraId="53E25407"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312D238B" w14:textId="77777777" w:rsidTr="00910B80">
        <w:tc>
          <w:tcPr>
            <w:cnfStyle w:val="001000000000" w:firstRow="0" w:lastRow="0" w:firstColumn="1" w:lastColumn="0" w:oddVBand="0" w:evenVBand="0" w:oddHBand="0" w:evenHBand="0" w:firstRowFirstColumn="0" w:firstRowLastColumn="0" w:lastRowFirstColumn="0" w:lastRowLastColumn="0"/>
            <w:tcW w:w="1036" w:type="dxa"/>
          </w:tcPr>
          <w:p w14:paraId="207CBDD8" w14:textId="77777777" w:rsidR="00B378F5" w:rsidRDefault="00B378F5" w:rsidP="00910B80">
            <w:r w:rsidRPr="00B120A4">
              <w:rPr>
                <w:bCs w:val="0"/>
                <w:szCs w:val="22"/>
                <w:lang w:val="en-US" w:bidi="ar-SA"/>
              </w:rPr>
              <w:t>TES0</w:t>
            </w:r>
            <w:r w:rsidR="00910B80">
              <w:rPr>
                <w:bCs w:val="0"/>
                <w:szCs w:val="22"/>
                <w:lang w:val="en-US" w:bidi="ar-SA"/>
              </w:rPr>
              <w:t>09</w:t>
            </w:r>
          </w:p>
        </w:tc>
        <w:tc>
          <w:tcPr>
            <w:tcW w:w="3309" w:type="dxa"/>
          </w:tcPr>
          <w:p w14:paraId="6C8BCD39" w14:textId="77777777" w:rsidR="00B378F5" w:rsidRPr="00A124BF" w:rsidRDefault="00B378F5" w:rsidP="00A124BF">
            <w:pPr>
              <w:ind w:left="44"/>
              <w:cnfStyle w:val="000000000000" w:firstRow="0" w:lastRow="0" w:firstColumn="0" w:lastColumn="0" w:oddVBand="0" w:evenVBand="0" w:oddHBand="0" w:evenHBand="0" w:firstRowFirstColumn="0" w:firstRowLastColumn="0" w:lastRowFirstColumn="0" w:lastRowLastColumn="0"/>
              <w:rPr>
                <w:lang w:val="en-CA" w:bidi="ar-SA"/>
              </w:rPr>
            </w:pPr>
            <w:r w:rsidRPr="00A124BF">
              <w:rPr>
                <w:lang w:val="en-CA" w:bidi="ar-SA"/>
              </w:rPr>
              <w:t>Test Data Preparation</w:t>
            </w:r>
            <w:r>
              <w:rPr>
                <w:lang w:val="en-CA" w:bidi="ar-SA"/>
              </w:rPr>
              <w:t xml:space="preserve"> (guidance )</w:t>
            </w:r>
          </w:p>
        </w:tc>
        <w:sdt>
          <w:sdtPr>
            <w:id w:val="-1873613207"/>
            <w:placeholder>
              <w:docPart w:val="83A5B956CE614F168FF705FB565D2903"/>
            </w:placeholder>
            <w:showingPlcHdr/>
            <w:text/>
          </w:sdtPr>
          <w:sdtContent>
            <w:tc>
              <w:tcPr>
                <w:tcW w:w="1517" w:type="dxa"/>
              </w:tcPr>
              <w:p w14:paraId="4A4D0808"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797986769"/>
            <w:placeholder>
              <w:docPart w:val="FD5566945F9F4A788ABEFFFF042253B3"/>
            </w:placeholder>
            <w:showingPlcHdr/>
            <w:text/>
          </w:sdtPr>
          <w:sdtContent>
            <w:tc>
              <w:tcPr>
                <w:tcW w:w="4293" w:type="dxa"/>
              </w:tcPr>
              <w:p w14:paraId="0839EC5B"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127E249B" w14:textId="77777777" w:rsidTr="00910B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dxa"/>
          </w:tcPr>
          <w:p w14:paraId="2BB96616" w14:textId="77777777" w:rsidR="00B378F5" w:rsidRDefault="00B378F5" w:rsidP="00A124BF">
            <w:r w:rsidRPr="00B120A4">
              <w:rPr>
                <w:bCs w:val="0"/>
                <w:szCs w:val="22"/>
                <w:lang w:val="en-US" w:bidi="ar-SA"/>
              </w:rPr>
              <w:t>TES0</w:t>
            </w:r>
            <w:r w:rsidR="00910B80">
              <w:rPr>
                <w:bCs w:val="0"/>
                <w:szCs w:val="22"/>
                <w:lang w:val="en-US" w:bidi="ar-SA"/>
              </w:rPr>
              <w:t>10</w:t>
            </w:r>
          </w:p>
        </w:tc>
        <w:tc>
          <w:tcPr>
            <w:tcW w:w="3309" w:type="dxa"/>
          </w:tcPr>
          <w:p w14:paraId="028E24A0" w14:textId="77777777" w:rsidR="00B378F5" w:rsidRPr="00A124BF" w:rsidRDefault="00B378F5" w:rsidP="00A124BF">
            <w:pPr>
              <w:ind w:left="44"/>
              <w:cnfStyle w:val="000000100000" w:firstRow="0" w:lastRow="0" w:firstColumn="0" w:lastColumn="0" w:oddVBand="0" w:evenVBand="0" w:oddHBand="1" w:evenHBand="0" w:firstRowFirstColumn="0" w:firstRowLastColumn="0" w:lastRowFirstColumn="0" w:lastRowLastColumn="0"/>
              <w:rPr>
                <w:lang w:val="en-CA" w:bidi="ar-SA"/>
              </w:rPr>
            </w:pPr>
            <w:r w:rsidRPr="00A124BF">
              <w:rPr>
                <w:lang w:val="en-CA" w:bidi="ar-SA"/>
              </w:rPr>
              <w:t>Resolution of all system problems that arise during testing; and</w:t>
            </w:r>
          </w:p>
        </w:tc>
        <w:sdt>
          <w:sdtPr>
            <w:id w:val="734287151"/>
            <w:placeholder>
              <w:docPart w:val="139E786D90A04E96B63344321815FE19"/>
            </w:placeholder>
            <w:showingPlcHdr/>
            <w:text/>
          </w:sdtPr>
          <w:sdtContent>
            <w:tc>
              <w:tcPr>
                <w:tcW w:w="1517" w:type="dxa"/>
              </w:tcPr>
              <w:p w14:paraId="221FBE4E"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964151545"/>
            <w:placeholder>
              <w:docPart w:val="915AF409BDF740ADAB27DE08A245928D"/>
            </w:placeholder>
            <w:showingPlcHdr/>
            <w:text/>
          </w:sdtPr>
          <w:sdtContent>
            <w:tc>
              <w:tcPr>
                <w:tcW w:w="4293" w:type="dxa"/>
              </w:tcPr>
              <w:p w14:paraId="36D48850"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563A18B3" w14:textId="77777777" w:rsidTr="00910B80">
        <w:tc>
          <w:tcPr>
            <w:cnfStyle w:val="001000000000" w:firstRow="0" w:lastRow="0" w:firstColumn="1" w:lastColumn="0" w:oddVBand="0" w:evenVBand="0" w:oddHBand="0" w:evenHBand="0" w:firstRowFirstColumn="0" w:firstRowLastColumn="0" w:lastRowFirstColumn="0" w:lastRowLastColumn="0"/>
            <w:tcW w:w="1036" w:type="dxa"/>
          </w:tcPr>
          <w:p w14:paraId="0C4F02FD" w14:textId="77777777" w:rsidR="00B378F5" w:rsidRDefault="00B378F5" w:rsidP="00A124BF">
            <w:r w:rsidRPr="00B120A4">
              <w:rPr>
                <w:bCs w:val="0"/>
                <w:szCs w:val="22"/>
                <w:lang w:val="en-US" w:bidi="ar-SA"/>
              </w:rPr>
              <w:t>TES0</w:t>
            </w:r>
            <w:r w:rsidR="00910B80">
              <w:rPr>
                <w:bCs w:val="0"/>
                <w:szCs w:val="22"/>
                <w:lang w:val="en-US" w:bidi="ar-SA"/>
              </w:rPr>
              <w:t>11</w:t>
            </w:r>
          </w:p>
        </w:tc>
        <w:tc>
          <w:tcPr>
            <w:tcW w:w="3309" w:type="dxa"/>
          </w:tcPr>
          <w:p w14:paraId="4E324B9F" w14:textId="77777777" w:rsidR="00B378F5" w:rsidRPr="00A124BF" w:rsidRDefault="00B378F5" w:rsidP="00A124BF">
            <w:pPr>
              <w:ind w:left="44"/>
              <w:cnfStyle w:val="000000000000" w:firstRow="0" w:lastRow="0" w:firstColumn="0" w:lastColumn="0" w:oddVBand="0" w:evenVBand="0" w:oddHBand="0" w:evenHBand="0" w:firstRowFirstColumn="0" w:firstRowLastColumn="0" w:lastRowFirstColumn="0" w:lastRowLastColumn="0"/>
              <w:rPr>
                <w:lang w:val="en-CA" w:bidi="ar-SA"/>
              </w:rPr>
            </w:pPr>
            <w:r>
              <w:rPr>
                <w:lang w:val="en-CA" w:bidi="ar-SA"/>
              </w:rPr>
              <w:t>Testing Schedule</w:t>
            </w:r>
          </w:p>
        </w:tc>
        <w:sdt>
          <w:sdtPr>
            <w:id w:val="541784881"/>
            <w:placeholder>
              <w:docPart w:val="603F2069C8144C0A8A740D185F781300"/>
            </w:placeholder>
            <w:showingPlcHdr/>
            <w:text/>
          </w:sdtPr>
          <w:sdtContent>
            <w:tc>
              <w:tcPr>
                <w:tcW w:w="1517" w:type="dxa"/>
              </w:tcPr>
              <w:p w14:paraId="7A8BF6F0"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26627609"/>
            <w:placeholder>
              <w:docPart w:val="94E79C9C22364454B8A0D812812AD41D"/>
            </w:placeholder>
            <w:showingPlcHdr/>
            <w:text/>
          </w:sdtPr>
          <w:sdtContent>
            <w:tc>
              <w:tcPr>
                <w:tcW w:w="4293" w:type="dxa"/>
              </w:tcPr>
              <w:p w14:paraId="668D4FC5"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bl>
    <w:p w14:paraId="0DD26698" w14:textId="77777777" w:rsidR="007A57BC" w:rsidRDefault="007A57BC" w:rsidP="001A7774"/>
    <w:tbl>
      <w:tblPr>
        <w:tblStyle w:val="LightList-Accent1"/>
        <w:tblW w:w="10160" w:type="dxa"/>
        <w:tblInd w:w="5" w:type="dxa"/>
        <w:tblLook w:val="04A0" w:firstRow="1" w:lastRow="0" w:firstColumn="1" w:lastColumn="0" w:noHBand="0" w:noVBand="1"/>
      </w:tblPr>
      <w:tblGrid>
        <w:gridCol w:w="1061"/>
        <w:gridCol w:w="3305"/>
        <w:gridCol w:w="1515"/>
        <w:gridCol w:w="4279"/>
      </w:tblGrid>
      <w:tr w:rsidR="003313C8" w:rsidRPr="002827C4" w14:paraId="5586857B" w14:textId="77777777" w:rsidTr="001D21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1" w:type="dxa"/>
            <w:vAlign w:val="bottom"/>
          </w:tcPr>
          <w:p w14:paraId="5BB68758" w14:textId="77777777" w:rsidR="007A57BC" w:rsidRPr="002827C4" w:rsidRDefault="007A57BC" w:rsidP="00CA14AE">
            <w:pPr>
              <w:keepNext/>
              <w:spacing w:after="120"/>
              <w:rPr>
                <w:b w:val="0"/>
                <w:bCs w:val="0"/>
                <w:szCs w:val="22"/>
                <w:lang w:val="en-US" w:bidi="ar-SA"/>
              </w:rPr>
            </w:pPr>
            <w:r>
              <w:rPr>
                <w:szCs w:val="22"/>
                <w:lang w:val="en-US" w:bidi="ar-SA"/>
              </w:rPr>
              <w:lastRenderedPageBreak/>
              <w:t>ID</w:t>
            </w:r>
          </w:p>
        </w:tc>
        <w:tc>
          <w:tcPr>
            <w:tcW w:w="3305" w:type="dxa"/>
            <w:vAlign w:val="bottom"/>
          </w:tcPr>
          <w:p w14:paraId="047328AB" w14:textId="77777777" w:rsidR="007A57BC" w:rsidRPr="002827C4" w:rsidRDefault="007A57BC" w:rsidP="00CA14AE">
            <w:pPr>
              <w:keepNext/>
              <w:spacing w:after="60"/>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Pr>
                <w:b w:val="0"/>
                <w:bCs w:val="0"/>
                <w:szCs w:val="22"/>
                <w:lang w:val="en-US" w:bidi="ar-SA"/>
              </w:rPr>
              <w:t>Other Requirements</w:t>
            </w:r>
          </w:p>
        </w:tc>
        <w:tc>
          <w:tcPr>
            <w:tcW w:w="1515" w:type="dxa"/>
            <w:vAlign w:val="bottom"/>
          </w:tcPr>
          <w:p w14:paraId="50EBD899" w14:textId="77777777" w:rsidR="007A57BC" w:rsidRPr="002827C4" w:rsidRDefault="007A57BC" w:rsidP="00CA14AE">
            <w:pPr>
              <w:keepNext/>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Pr>
                <w:szCs w:val="22"/>
                <w:lang w:val="en-US" w:bidi="ar-SA"/>
              </w:rPr>
              <w:t>Vendor will provide</w:t>
            </w:r>
          </w:p>
          <w:p w14:paraId="02E1536E" w14:textId="77777777" w:rsidR="007A57BC" w:rsidRPr="002827C4" w:rsidRDefault="007A57BC" w:rsidP="00CA14AE">
            <w:pPr>
              <w:keepNext/>
              <w:spacing w:after="120"/>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sidRPr="002827C4">
              <w:rPr>
                <w:szCs w:val="22"/>
                <w:lang w:val="en-US" w:bidi="ar-SA"/>
              </w:rPr>
              <w:t>Yes / No</w:t>
            </w:r>
          </w:p>
        </w:tc>
        <w:tc>
          <w:tcPr>
            <w:tcW w:w="4279" w:type="dxa"/>
            <w:vAlign w:val="bottom"/>
          </w:tcPr>
          <w:p w14:paraId="194A6161" w14:textId="77777777" w:rsidR="007A57BC" w:rsidRPr="002827C4" w:rsidRDefault="00901AB8" w:rsidP="00CA14AE">
            <w:pPr>
              <w:keepNext/>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Pr>
                <w:b w:val="0"/>
                <w:bCs w:val="0"/>
                <w:szCs w:val="22"/>
                <w:lang w:val="en-US" w:bidi="ar-SA"/>
              </w:rPr>
              <w:t>Plan</w:t>
            </w:r>
          </w:p>
        </w:tc>
      </w:tr>
      <w:tr w:rsidR="007A57BC" w:rsidRPr="0013726D" w14:paraId="3AF7C071" w14:textId="77777777" w:rsidTr="001D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0" w:type="dxa"/>
            <w:gridSpan w:val="4"/>
          </w:tcPr>
          <w:p w14:paraId="24BB95DA" w14:textId="77777777" w:rsidR="003313C8" w:rsidRPr="003313C8" w:rsidRDefault="003313C8" w:rsidP="003313C8">
            <w:pPr>
              <w:pStyle w:val="Heading2"/>
              <w:ind w:left="450"/>
              <w:outlineLvl w:val="1"/>
              <w:rPr>
                <w:b w:val="0"/>
              </w:rPr>
            </w:pPr>
            <w:bookmarkStart w:id="89" w:name="_Toc531352064"/>
            <w:r w:rsidRPr="003313C8">
              <w:rPr>
                <w:b w:val="0"/>
              </w:rPr>
              <w:t>Maintenance, Support &amp; Warranty Requirements</w:t>
            </w:r>
            <w:r>
              <w:rPr>
                <w:b w:val="0"/>
              </w:rPr>
              <w:t xml:space="preserve"> (MSW)</w:t>
            </w:r>
            <w:bookmarkEnd w:id="89"/>
          </w:p>
          <w:p w14:paraId="4B70A1B0" w14:textId="77777777" w:rsidR="007A57BC" w:rsidRPr="003313C8" w:rsidRDefault="003313C8" w:rsidP="000F263F">
            <w:pPr>
              <w:rPr>
                <w:b w:val="0"/>
              </w:rPr>
            </w:pPr>
            <w:r w:rsidRPr="003313C8">
              <w:rPr>
                <w:b w:val="0"/>
              </w:rPr>
              <w:t xml:space="preserve">In addition to normal three (3) year warranty coverage, the </w:t>
            </w:r>
            <w:proofErr w:type="spellStart"/>
            <w:r w:rsidR="000F263F">
              <w:rPr>
                <w:b w:val="0"/>
              </w:rPr>
              <w:t>DoLS</w:t>
            </w:r>
            <w:proofErr w:type="spellEnd"/>
            <w:r w:rsidRPr="003313C8">
              <w:rPr>
                <w:b w:val="0"/>
              </w:rPr>
              <w:t xml:space="preserve"> requires that the </w:t>
            </w:r>
            <w:r w:rsidR="00BB4BC9">
              <w:rPr>
                <w:b w:val="0"/>
              </w:rPr>
              <w:t>Respondent</w:t>
            </w:r>
            <w:r w:rsidRPr="003313C8">
              <w:rPr>
                <w:b w:val="0"/>
              </w:rPr>
              <w:t xml:space="preserve"> identify the on-going maintenance costs for the suite of products </w:t>
            </w:r>
            <w:r w:rsidRPr="00E22299">
              <w:rPr>
                <w:b w:val="0"/>
              </w:rPr>
              <w:t>provided as part of this procurement for a three (3) year period following the warranty period</w:t>
            </w:r>
            <w:r w:rsidRPr="003313C8">
              <w:rPr>
                <w:b w:val="0"/>
              </w:rPr>
              <w:t xml:space="preserve">.  These costs will be included in the evaluation of the tender price (See further the Request For Proposal document).  The </w:t>
            </w:r>
            <w:r w:rsidR="00BB4BC9">
              <w:rPr>
                <w:b w:val="0"/>
              </w:rPr>
              <w:t>Respondent</w:t>
            </w:r>
            <w:r w:rsidRPr="003313C8">
              <w:rPr>
                <w:b w:val="0"/>
              </w:rPr>
              <w:t xml:space="preserve"> shall include a detailed Warranty, Maintenance and Support </w:t>
            </w:r>
            <w:r>
              <w:rPr>
                <w:b w:val="0"/>
              </w:rPr>
              <w:t xml:space="preserve">plan in its tender, including: </w:t>
            </w:r>
          </w:p>
        </w:tc>
      </w:tr>
      <w:tr w:rsidR="00B378F5" w:rsidRPr="0013726D" w14:paraId="1CB4062B" w14:textId="77777777" w:rsidTr="001D211A">
        <w:tc>
          <w:tcPr>
            <w:cnfStyle w:val="001000000000" w:firstRow="0" w:lastRow="0" w:firstColumn="1" w:lastColumn="0" w:oddVBand="0" w:evenVBand="0" w:oddHBand="0" w:evenHBand="0" w:firstRowFirstColumn="0" w:firstRowLastColumn="0" w:lastRowFirstColumn="0" w:lastRowLastColumn="0"/>
            <w:tcW w:w="1061" w:type="dxa"/>
          </w:tcPr>
          <w:p w14:paraId="4D9E9148" w14:textId="77777777" w:rsidR="00B378F5" w:rsidRPr="0013726D" w:rsidRDefault="00B378F5" w:rsidP="00CA14AE">
            <w:pPr>
              <w:spacing w:after="120"/>
              <w:jc w:val="both"/>
              <w:rPr>
                <w:bCs w:val="0"/>
                <w:szCs w:val="22"/>
                <w:lang w:val="en-US" w:bidi="ar-SA"/>
              </w:rPr>
            </w:pPr>
            <w:r>
              <w:rPr>
                <w:bCs w:val="0"/>
                <w:szCs w:val="22"/>
                <w:lang w:val="en-US" w:bidi="ar-SA"/>
              </w:rPr>
              <w:t>MSW001</w:t>
            </w:r>
          </w:p>
        </w:tc>
        <w:tc>
          <w:tcPr>
            <w:tcW w:w="3305" w:type="dxa"/>
          </w:tcPr>
          <w:p w14:paraId="57385604" w14:textId="77777777" w:rsidR="00B378F5" w:rsidRPr="00901AB8" w:rsidRDefault="00B378F5" w:rsidP="00901AB8">
            <w:pPr>
              <w:ind w:left="44"/>
              <w:cnfStyle w:val="000000000000" w:firstRow="0" w:lastRow="0" w:firstColumn="0" w:lastColumn="0" w:oddVBand="0" w:evenVBand="0" w:oddHBand="0" w:evenHBand="0" w:firstRowFirstColumn="0" w:firstRowLastColumn="0" w:lastRowFirstColumn="0" w:lastRowLastColumn="0"/>
            </w:pPr>
            <w:r>
              <w:t>Warranty period of three (3) years</w:t>
            </w:r>
          </w:p>
        </w:tc>
        <w:sdt>
          <w:sdtPr>
            <w:id w:val="-1419705472"/>
            <w:placeholder>
              <w:docPart w:val="6ABC5A01E80D4AA7B36505959A236C87"/>
            </w:placeholder>
            <w:showingPlcHdr/>
            <w:text/>
          </w:sdtPr>
          <w:sdtContent>
            <w:tc>
              <w:tcPr>
                <w:tcW w:w="1515" w:type="dxa"/>
              </w:tcPr>
              <w:p w14:paraId="2748AFA5"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801148225"/>
            <w:placeholder>
              <w:docPart w:val="25C24D04C0F24E7284DBAE67E0A7A7AD"/>
            </w:placeholder>
            <w:showingPlcHdr/>
            <w:text/>
          </w:sdtPr>
          <w:sdtContent>
            <w:tc>
              <w:tcPr>
                <w:tcW w:w="4279" w:type="dxa"/>
                <w:hideMark/>
              </w:tcPr>
              <w:p w14:paraId="2A871EC4"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3ACCAE95" w14:textId="77777777" w:rsidTr="001D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415D659B" w14:textId="77777777" w:rsidR="00B378F5" w:rsidRPr="0013726D" w:rsidRDefault="00B378F5" w:rsidP="00CA14AE">
            <w:pPr>
              <w:spacing w:after="120"/>
              <w:jc w:val="both"/>
              <w:rPr>
                <w:bCs w:val="0"/>
                <w:szCs w:val="22"/>
                <w:lang w:val="en-US" w:bidi="ar-SA"/>
              </w:rPr>
            </w:pPr>
            <w:r>
              <w:rPr>
                <w:bCs w:val="0"/>
                <w:szCs w:val="22"/>
                <w:lang w:val="en-US" w:bidi="ar-SA"/>
              </w:rPr>
              <w:t>MSW002</w:t>
            </w:r>
          </w:p>
        </w:tc>
        <w:tc>
          <w:tcPr>
            <w:tcW w:w="3305" w:type="dxa"/>
          </w:tcPr>
          <w:p w14:paraId="370FB7D0" w14:textId="77777777" w:rsidR="00B378F5" w:rsidRDefault="00B378F5" w:rsidP="00901AB8">
            <w:pPr>
              <w:ind w:left="44"/>
              <w:cnfStyle w:val="000000100000" w:firstRow="0" w:lastRow="0" w:firstColumn="0" w:lastColumn="0" w:oddVBand="0" w:evenVBand="0" w:oddHBand="1" w:evenHBand="0" w:firstRowFirstColumn="0" w:firstRowLastColumn="0" w:lastRowFirstColumn="0" w:lastRowLastColumn="0"/>
            </w:pPr>
            <w:r>
              <w:t xml:space="preserve">On-going support for all software components of the solution for a period of </w:t>
            </w:r>
            <w:r w:rsidRPr="00E22299">
              <w:t>six (6)</w:t>
            </w:r>
            <w:r>
              <w:t xml:space="preserve"> years (3 warranty plus 3 maintenance), including:</w:t>
            </w:r>
          </w:p>
          <w:p w14:paraId="710B6B7E" w14:textId="77777777" w:rsidR="00B378F5" w:rsidRDefault="00B378F5" w:rsidP="004F5AC1">
            <w:pPr>
              <w:pStyle w:val="ListParagraph"/>
              <w:numPr>
                <w:ilvl w:val="0"/>
                <w:numId w:val="6"/>
              </w:numPr>
              <w:ind w:left="404"/>
              <w:cnfStyle w:val="000000100000" w:firstRow="0" w:lastRow="0" w:firstColumn="0" w:lastColumn="0" w:oddVBand="0" w:evenVBand="0" w:oddHBand="1" w:evenHBand="0" w:firstRowFirstColumn="0" w:firstRowLastColumn="0" w:lastRowFirstColumn="0" w:lastRowLastColumn="0"/>
            </w:pPr>
            <w:r>
              <w:t>Distribution, documentation, and installation of patches and upgrades.</w:t>
            </w:r>
          </w:p>
          <w:p w14:paraId="5E27C52C" w14:textId="77777777" w:rsidR="00B378F5" w:rsidRDefault="00B378F5" w:rsidP="004F5AC1">
            <w:pPr>
              <w:pStyle w:val="ListParagraph"/>
              <w:numPr>
                <w:ilvl w:val="0"/>
                <w:numId w:val="6"/>
              </w:numPr>
              <w:ind w:left="404"/>
              <w:cnfStyle w:val="000000100000" w:firstRow="0" w:lastRow="0" w:firstColumn="0" w:lastColumn="0" w:oddVBand="0" w:evenVBand="0" w:oddHBand="1" w:evenHBand="0" w:firstRowFirstColumn="0" w:firstRowLastColumn="0" w:lastRowFirstColumn="0" w:lastRowLastColumn="0"/>
            </w:pPr>
            <w:r>
              <w:t>Bug fixes.</w:t>
            </w:r>
          </w:p>
          <w:p w14:paraId="36C40153" w14:textId="77777777" w:rsidR="00B378F5" w:rsidRDefault="00B378F5" w:rsidP="004F5AC1">
            <w:pPr>
              <w:pStyle w:val="ListParagraph"/>
              <w:numPr>
                <w:ilvl w:val="0"/>
                <w:numId w:val="6"/>
              </w:numPr>
              <w:ind w:left="404"/>
              <w:cnfStyle w:val="000000100000" w:firstRow="0" w:lastRow="0" w:firstColumn="0" w:lastColumn="0" w:oddVBand="0" w:evenVBand="0" w:oddHBand="1" w:evenHBand="0" w:firstRowFirstColumn="0" w:firstRowLastColumn="0" w:lastRowFirstColumn="0" w:lastRowLastColumn="0"/>
            </w:pPr>
            <w:r>
              <w:t xml:space="preserve">Rectification of any issues which hamper normal business </w:t>
            </w:r>
          </w:p>
          <w:p w14:paraId="1873ACEA" w14:textId="77777777" w:rsidR="00B378F5" w:rsidRPr="00D452EE" w:rsidRDefault="00B378F5" w:rsidP="004F5AC1">
            <w:pPr>
              <w:pStyle w:val="ListParagraph"/>
              <w:numPr>
                <w:ilvl w:val="0"/>
                <w:numId w:val="6"/>
              </w:numPr>
              <w:ind w:left="404"/>
              <w:cnfStyle w:val="000000100000" w:firstRow="0" w:lastRow="0" w:firstColumn="0" w:lastColumn="0" w:oddVBand="0" w:evenVBand="0" w:oddHBand="1" w:evenHBand="0" w:firstRowFirstColumn="0" w:firstRowLastColumn="0" w:lastRowFirstColumn="0" w:lastRowLastColumn="0"/>
            </w:pPr>
            <w:r>
              <w:t>Modifications / customization / configuration to meet any minor new application functionalities / reports requirements.  Minor requirement shall be defined as those which require less than 60 person days of programming efforts</w:t>
            </w:r>
          </w:p>
        </w:tc>
        <w:sdt>
          <w:sdtPr>
            <w:id w:val="1606999581"/>
            <w:placeholder>
              <w:docPart w:val="9F5DB505FA7A4D81B929791CAE91CE4C"/>
            </w:placeholder>
            <w:showingPlcHdr/>
            <w:text/>
          </w:sdtPr>
          <w:sdtContent>
            <w:tc>
              <w:tcPr>
                <w:tcW w:w="1515" w:type="dxa"/>
              </w:tcPr>
              <w:p w14:paraId="28BD45BB"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828405188"/>
            <w:placeholder>
              <w:docPart w:val="D0876544935D4016BAF5BEAEEF47DDC3"/>
            </w:placeholder>
            <w:showingPlcHdr/>
            <w:text/>
          </w:sdtPr>
          <w:sdtContent>
            <w:tc>
              <w:tcPr>
                <w:tcW w:w="4279" w:type="dxa"/>
              </w:tcPr>
              <w:p w14:paraId="0028DDAC"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31E22B21" w14:textId="77777777" w:rsidTr="001D211A">
        <w:tc>
          <w:tcPr>
            <w:cnfStyle w:val="001000000000" w:firstRow="0" w:lastRow="0" w:firstColumn="1" w:lastColumn="0" w:oddVBand="0" w:evenVBand="0" w:oddHBand="0" w:evenHBand="0" w:firstRowFirstColumn="0" w:firstRowLastColumn="0" w:lastRowFirstColumn="0" w:lastRowLastColumn="0"/>
            <w:tcW w:w="1061" w:type="dxa"/>
          </w:tcPr>
          <w:p w14:paraId="59524C37" w14:textId="77777777" w:rsidR="00B378F5" w:rsidRPr="0013726D" w:rsidRDefault="00B378F5" w:rsidP="00CA14AE">
            <w:pPr>
              <w:spacing w:after="120"/>
              <w:jc w:val="both"/>
              <w:rPr>
                <w:bCs w:val="0"/>
                <w:szCs w:val="22"/>
                <w:lang w:val="en-US" w:bidi="ar-SA"/>
              </w:rPr>
            </w:pPr>
            <w:r>
              <w:rPr>
                <w:bCs w:val="0"/>
                <w:szCs w:val="22"/>
                <w:lang w:val="en-US" w:bidi="ar-SA"/>
              </w:rPr>
              <w:t>MSW003</w:t>
            </w:r>
          </w:p>
        </w:tc>
        <w:tc>
          <w:tcPr>
            <w:tcW w:w="3305" w:type="dxa"/>
          </w:tcPr>
          <w:p w14:paraId="4542CA26" w14:textId="77777777" w:rsidR="00B378F5" w:rsidRPr="00D452EE" w:rsidRDefault="00B378F5" w:rsidP="00D452EE">
            <w:pPr>
              <w:ind w:left="44"/>
              <w:cnfStyle w:val="000000000000" w:firstRow="0" w:lastRow="0" w:firstColumn="0" w:lastColumn="0" w:oddVBand="0" w:evenVBand="0" w:oddHBand="0" w:evenHBand="0" w:firstRowFirstColumn="0" w:firstRowLastColumn="0" w:lastRowFirstColumn="0" w:lastRowLastColumn="0"/>
            </w:pPr>
            <w:r>
              <w:t>The SLA times that are proposed to respond to trouble tickets, resolution times and inquiries.</w:t>
            </w:r>
          </w:p>
        </w:tc>
        <w:sdt>
          <w:sdtPr>
            <w:id w:val="1634053731"/>
            <w:placeholder>
              <w:docPart w:val="EE8B06F3855F4430BDA22A1723DD34DA"/>
            </w:placeholder>
            <w:showingPlcHdr/>
            <w:text/>
          </w:sdtPr>
          <w:sdtContent>
            <w:tc>
              <w:tcPr>
                <w:tcW w:w="1515" w:type="dxa"/>
              </w:tcPr>
              <w:p w14:paraId="2E51EA6C"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701670233"/>
            <w:placeholder>
              <w:docPart w:val="B343EA45810E467FB1D486E2E872D961"/>
            </w:placeholder>
            <w:showingPlcHdr/>
            <w:text/>
          </w:sdtPr>
          <w:sdtContent>
            <w:tc>
              <w:tcPr>
                <w:tcW w:w="4279" w:type="dxa"/>
              </w:tcPr>
              <w:p w14:paraId="179B0A2D"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12DC8B40" w14:textId="77777777" w:rsidTr="001D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4C9D4F1A" w14:textId="77777777" w:rsidR="00B378F5" w:rsidRPr="0013726D" w:rsidRDefault="00B378F5" w:rsidP="00CA14AE">
            <w:pPr>
              <w:spacing w:after="120"/>
              <w:jc w:val="both"/>
              <w:rPr>
                <w:bCs w:val="0"/>
                <w:szCs w:val="22"/>
                <w:lang w:val="en-US" w:bidi="ar-SA"/>
              </w:rPr>
            </w:pPr>
            <w:r>
              <w:rPr>
                <w:bCs w:val="0"/>
                <w:szCs w:val="22"/>
                <w:lang w:val="en-US" w:bidi="ar-SA"/>
              </w:rPr>
              <w:t>MSW004</w:t>
            </w:r>
          </w:p>
        </w:tc>
        <w:tc>
          <w:tcPr>
            <w:tcW w:w="3305" w:type="dxa"/>
          </w:tcPr>
          <w:p w14:paraId="49F0888A" w14:textId="77777777" w:rsidR="00B378F5" w:rsidRPr="00D452EE" w:rsidRDefault="00B378F5" w:rsidP="00BB4BC9">
            <w:pPr>
              <w:ind w:left="44"/>
              <w:cnfStyle w:val="000000100000" w:firstRow="0" w:lastRow="0" w:firstColumn="0" w:lastColumn="0" w:oddVBand="0" w:evenVBand="0" w:oddHBand="1" w:evenHBand="0" w:firstRowFirstColumn="0" w:firstRowLastColumn="0" w:lastRowFirstColumn="0" w:lastRowLastColumn="0"/>
            </w:pPr>
            <w:r>
              <w:t>Make qualifie</w:t>
            </w:r>
            <w:r w:rsidR="00BB4BC9">
              <w:t xml:space="preserve">d personnel available to the </w:t>
            </w:r>
            <w:proofErr w:type="spellStart"/>
            <w:r w:rsidR="00BB4BC9">
              <w:t>DoLS</w:t>
            </w:r>
            <w:proofErr w:type="spellEnd"/>
            <w:r>
              <w:t xml:space="preserve"> by telephone, via a domestic or toll-free line staffed during business hours of The Bahamas, for the reporting of non-conformities or other problems with the system.  During the Warranty Period, such telephone service to </w:t>
            </w:r>
            <w:proofErr w:type="spellStart"/>
            <w:r w:rsidR="00BB4BC9">
              <w:t>DoLS</w:t>
            </w:r>
            <w:proofErr w:type="spellEnd"/>
            <w:r>
              <w:t xml:space="preserve"> shall be unlimited. </w:t>
            </w:r>
          </w:p>
        </w:tc>
        <w:sdt>
          <w:sdtPr>
            <w:id w:val="-442228714"/>
            <w:placeholder>
              <w:docPart w:val="CC8814869E6347B2B351A54585456B45"/>
            </w:placeholder>
            <w:showingPlcHdr/>
            <w:text/>
          </w:sdtPr>
          <w:sdtContent>
            <w:tc>
              <w:tcPr>
                <w:tcW w:w="1515" w:type="dxa"/>
              </w:tcPr>
              <w:p w14:paraId="2BB2E5C8"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723560440"/>
            <w:placeholder>
              <w:docPart w:val="25B75F1141ED4D7F83C2AED4401452AD"/>
            </w:placeholder>
            <w:showingPlcHdr/>
            <w:text/>
          </w:sdtPr>
          <w:sdtContent>
            <w:tc>
              <w:tcPr>
                <w:tcW w:w="4279" w:type="dxa"/>
              </w:tcPr>
              <w:p w14:paraId="092606B9"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24D7D64B" w14:textId="77777777" w:rsidTr="001D211A">
        <w:tc>
          <w:tcPr>
            <w:cnfStyle w:val="001000000000" w:firstRow="0" w:lastRow="0" w:firstColumn="1" w:lastColumn="0" w:oddVBand="0" w:evenVBand="0" w:oddHBand="0" w:evenHBand="0" w:firstRowFirstColumn="0" w:firstRowLastColumn="0" w:lastRowFirstColumn="0" w:lastRowLastColumn="0"/>
            <w:tcW w:w="1061" w:type="dxa"/>
          </w:tcPr>
          <w:p w14:paraId="31D6D7E3" w14:textId="77777777" w:rsidR="00B378F5" w:rsidRPr="0013726D" w:rsidRDefault="00B378F5" w:rsidP="00CA14AE">
            <w:pPr>
              <w:spacing w:after="120"/>
              <w:jc w:val="both"/>
              <w:rPr>
                <w:bCs w:val="0"/>
                <w:szCs w:val="22"/>
                <w:lang w:val="en-US" w:bidi="ar-SA"/>
              </w:rPr>
            </w:pPr>
            <w:r>
              <w:rPr>
                <w:bCs w:val="0"/>
                <w:szCs w:val="22"/>
                <w:lang w:val="en-US" w:bidi="ar-SA"/>
              </w:rPr>
              <w:lastRenderedPageBreak/>
              <w:t>MSW005</w:t>
            </w:r>
          </w:p>
        </w:tc>
        <w:tc>
          <w:tcPr>
            <w:tcW w:w="3305" w:type="dxa"/>
          </w:tcPr>
          <w:p w14:paraId="1A24FDCD" w14:textId="77777777" w:rsidR="00B378F5" w:rsidRPr="00D452EE" w:rsidRDefault="00B378F5" w:rsidP="00BB4BC9">
            <w:pPr>
              <w:ind w:left="44"/>
              <w:cnfStyle w:val="000000000000" w:firstRow="0" w:lastRow="0" w:firstColumn="0" w:lastColumn="0" w:oddVBand="0" w:evenVBand="0" w:oddHBand="0" w:evenHBand="0" w:firstRowFirstColumn="0" w:firstRowLastColumn="0" w:lastRowFirstColumn="0" w:lastRowLastColumn="0"/>
            </w:pPr>
            <w:r>
              <w:t xml:space="preserve">During or as a result of telephone conferences, or electronic exchanges, the </w:t>
            </w:r>
            <w:r w:rsidR="00BB4BC9">
              <w:t>Respondent</w:t>
            </w:r>
            <w:r>
              <w:t xml:space="preserve"> shall make every reasonable effort to correct such Non-Conformities or to resolve such problems.  If any such Non-Conformities or problems are not corrected within four (4) hours of the initial Telephonic Contact, </w:t>
            </w:r>
            <w:r w:rsidR="00BB4BC9">
              <w:t>Respondent</w:t>
            </w:r>
            <w:r>
              <w:t xml:space="preserve"> shall send qualified maintenance personnel to the project sites upon the conclusion of such four (4) hours, and such personnel shall ensure that such non-conformities are resolved.</w:t>
            </w:r>
          </w:p>
        </w:tc>
        <w:sdt>
          <w:sdtPr>
            <w:id w:val="1719166344"/>
            <w:placeholder>
              <w:docPart w:val="492178B480A94B8DA8D416D6B705F2E9"/>
            </w:placeholder>
            <w:showingPlcHdr/>
            <w:text/>
          </w:sdtPr>
          <w:sdtContent>
            <w:tc>
              <w:tcPr>
                <w:tcW w:w="1515" w:type="dxa"/>
              </w:tcPr>
              <w:p w14:paraId="18296F40"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960992287"/>
            <w:placeholder>
              <w:docPart w:val="A9BF775C831A4CB9A1CC8BA1ADE494F7"/>
            </w:placeholder>
            <w:showingPlcHdr/>
            <w:text/>
          </w:sdtPr>
          <w:sdtContent>
            <w:tc>
              <w:tcPr>
                <w:tcW w:w="4279" w:type="dxa"/>
              </w:tcPr>
              <w:p w14:paraId="089DB28F"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658C1A38" w14:textId="77777777" w:rsidTr="001D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0744B385" w14:textId="77777777" w:rsidR="00B378F5" w:rsidRDefault="00B378F5" w:rsidP="00CA14AE">
            <w:r>
              <w:rPr>
                <w:bCs w:val="0"/>
                <w:szCs w:val="22"/>
                <w:lang w:val="en-US" w:bidi="ar-SA"/>
              </w:rPr>
              <w:t>MSW0</w:t>
            </w:r>
            <w:r w:rsidR="007A3DDA">
              <w:rPr>
                <w:bCs w:val="0"/>
                <w:szCs w:val="22"/>
                <w:lang w:val="en-US" w:bidi="ar-SA"/>
              </w:rPr>
              <w:t>06</w:t>
            </w:r>
          </w:p>
        </w:tc>
        <w:tc>
          <w:tcPr>
            <w:tcW w:w="3305" w:type="dxa"/>
          </w:tcPr>
          <w:p w14:paraId="71A7B899" w14:textId="77777777" w:rsidR="00B378F5" w:rsidRPr="00D452EE" w:rsidRDefault="00B378F5" w:rsidP="00D452EE">
            <w:pPr>
              <w:ind w:left="44"/>
              <w:cnfStyle w:val="000000100000" w:firstRow="0" w:lastRow="0" w:firstColumn="0" w:lastColumn="0" w:oddVBand="0" w:evenVBand="0" w:oddHBand="1" w:evenHBand="0" w:firstRowFirstColumn="0" w:firstRowLastColumn="0" w:lastRowFirstColumn="0" w:lastRowLastColumn="0"/>
            </w:pPr>
            <w:r>
              <w:t xml:space="preserve">The </w:t>
            </w:r>
            <w:r w:rsidR="00BB4BC9">
              <w:t>Respondent</w:t>
            </w:r>
            <w:r>
              <w:t xml:space="preserve"> shall commence the work necessary to remedy defects or damage in accordance with specifications in the contract.</w:t>
            </w:r>
          </w:p>
        </w:tc>
        <w:sdt>
          <w:sdtPr>
            <w:id w:val="263038883"/>
            <w:placeholder>
              <w:docPart w:val="8EF268CDCA11449184678BEEAA05AED2"/>
            </w:placeholder>
            <w:showingPlcHdr/>
            <w:text/>
          </w:sdtPr>
          <w:sdtContent>
            <w:tc>
              <w:tcPr>
                <w:tcW w:w="1515" w:type="dxa"/>
              </w:tcPr>
              <w:p w14:paraId="4A61CA21"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989659709"/>
            <w:placeholder>
              <w:docPart w:val="65CAC78EE2B24A038086E45F36E3DECE"/>
            </w:placeholder>
            <w:showingPlcHdr/>
            <w:text/>
          </w:sdtPr>
          <w:sdtContent>
            <w:tc>
              <w:tcPr>
                <w:tcW w:w="4279" w:type="dxa"/>
              </w:tcPr>
              <w:p w14:paraId="24943A44" w14:textId="77777777" w:rsidR="00B378F5" w:rsidRPr="0013726D" w:rsidRDefault="00B378F5" w:rsidP="007970BE">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378F5" w:rsidRPr="0013726D" w14:paraId="32205B97" w14:textId="77777777" w:rsidTr="001D211A">
        <w:tc>
          <w:tcPr>
            <w:cnfStyle w:val="001000000000" w:firstRow="0" w:lastRow="0" w:firstColumn="1" w:lastColumn="0" w:oddVBand="0" w:evenVBand="0" w:oddHBand="0" w:evenHBand="0" w:firstRowFirstColumn="0" w:firstRowLastColumn="0" w:lastRowFirstColumn="0" w:lastRowLastColumn="0"/>
            <w:tcW w:w="1061" w:type="dxa"/>
          </w:tcPr>
          <w:p w14:paraId="4AD6B62D" w14:textId="77777777" w:rsidR="00B378F5" w:rsidRDefault="00B378F5" w:rsidP="00CA14AE">
            <w:r>
              <w:rPr>
                <w:bCs w:val="0"/>
                <w:szCs w:val="22"/>
                <w:lang w:val="en-US" w:bidi="ar-SA"/>
              </w:rPr>
              <w:t>MSW0</w:t>
            </w:r>
            <w:r w:rsidRPr="00B120A4">
              <w:rPr>
                <w:bCs w:val="0"/>
                <w:szCs w:val="22"/>
                <w:lang w:val="en-US" w:bidi="ar-SA"/>
              </w:rPr>
              <w:t>0</w:t>
            </w:r>
            <w:r w:rsidR="007A3DDA">
              <w:rPr>
                <w:bCs w:val="0"/>
                <w:szCs w:val="22"/>
                <w:lang w:val="en-US" w:bidi="ar-SA"/>
              </w:rPr>
              <w:t>7</w:t>
            </w:r>
          </w:p>
        </w:tc>
        <w:tc>
          <w:tcPr>
            <w:tcW w:w="3305" w:type="dxa"/>
          </w:tcPr>
          <w:p w14:paraId="2A17C267" w14:textId="77777777" w:rsidR="00B378F5" w:rsidRPr="00D452EE" w:rsidRDefault="00B378F5" w:rsidP="00D452EE">
            <w:pPr>
              <w:cnfStyle w:val="000000000000" w:firstRow="0" w:lastRow="0" w:firstColumn="0" w:lastColumn="0" w:oddVBand="0" w:evenVBand="0" w:oddHBand="0" w:evenHBand="0" w:firstRowFirstColumn="0" w:firstRowLastColumn="0" w:lastRowFirstColumn="0" w:lastRowLastColumn="0"/>
            </w:pPr>
            <w:r>
              <w:t xml:space="preserve">The successful </w:t>
            </w:r>
            <w:r w:rsidR="00BB4BC9">
              <w:t>Respondent</w:t>
            </w:r>
            <w:r>
              <w:t xml:space="preserve"> shall be required to enter </w:t>
            </w:r>
            <w:r w:rsidRPr="0090396B">
              <w:t>into Source Code Escrow Agreement as part of the support contract.</w:t>
            </w:r>
          </w:p>
        </w:tc>
        <w:sdt>
          <w:sdtPr>
            <w:id w:val="-1454786229"/>
            <w:placeholder>
              <w:docPart w:val="A571B547682F4F53B89999B41796ACC4"/>
            </w:placeholder>
            <w:showingPlcHdr/>
            <w:text/>
          </w:sdtPr>
          <w:sdtContent>
            <w:tc>
              <w:tcPr>
                <w:tcW w:w="1515" w:type="dxa"/>
              </w:tcPr>
              <w:p w14:paraId="6C89AC07"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693310307"/>
            <w:placeholder>
              <w:docPart w:val="8BAE4172754B46A9BBC3553A34DA3326"/>
            </w:placeholder>
            <w:showingPlcHdr/>
            <w:text/>
          </w:sdtPr>
          <w:sdtContent>
            <w:tc>
              <w:tcPr>
                <w:tcW w:w="4279" w:type="dxa"/>
              </w:tcPr>
              <w:p w14:paraId="789974BC" w14:textId="77777777" w:rsidR="00B378F5" w:rsidRPr="0013726D" w:rsidRDefault="00B378F5" w:rsidP="007970BE">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F97D6D" w:rsidRPr="0013726D" w14:paraId="576C7941" w14:textId="77777777" w:rsidTr="001D21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4E6A3D25" w14:textId="7D616945" w:rsidR="00F97D6D" w:rsidRDefault="00F97D6D" w:rsidP="00F97D6D">
            <w:pPr>
              <w:rPr>
                <w:bCs w:val="0"/>
                <w:szCs w:val="22"/>
                <w:lang w:val="en-US" w:bidi="ar-SA"/>
              </w:rPr>
            </w:pPr>
            <w:r>
              <w:rPr>
                <w:szCs w:val="22"/>
                <w:lang w:val="en-US" w:bidi="ar-SA"/>
              </w:rPr>
              <w:t>MSW008</w:t>
            </w:r>
          </w:p>
        </w:tc>
        <w:tc>
          <w:tcPr>
            <w:tcW w:w="3305" w:type="dxa"/>
          </w:tcPr>
          <w:p w14:paraId="5CB884C3" w14:textId="1D106DA9" w:rsidR="00F97D6D" w:rsidRDefault="00F97D6D" w:rsidP="00F97D6D">
            <w:pPr>
              <w:cnfStyle w:val="000000100000" w:firstRow="0" w:lastRow="0" w:firstColumn="0" w:lastColumn="0" w:oddVBand="0" w:evenVBand="0" w:oddHBand="1" w:evenHBand="0" w:firstRowFirstColumn="0" w:firstRowLastColumn="0" w:lastRowFirstColumn="0" w:lastRowLastColumn="0"/>
            </w:pPr>
            <w:r>
              <w:t>F</w:t>
            </w:r>
            <w:r w:rsidRPr="009877C1">
              <w:t xml:space="preserve">or outright purchase </w:t>
            </w:r>
            <w:r>
              <w:t>Respondent shall provide</w:t>
            </w:r>
            <w:r w:rsidRPr="009877C1">
              <w:t xml:space="preserve"> maintenance contracts </w:t>
            </w:r>
            <w:r>
              <w:t xml:space="preserve">inclusive of all consumables </w:t>
            </w:r>
            <w:r w:rsidRPr="009877C1">
              <w:t>(annually and</w:t>
            </w:r>
            <w:r>
              <w:t>/or</w:t>
            </w:r>
            <w:r w:rsidRPr="009877C1">
              <w:t xml:space="preserve"> on a three year agreement</w:t>
            </w:r>
            <w:r>
              <w:t>)</w:t>
            </w:r>
            <w:r w:rsidRPr="009877C1">
              <w:t>.</w:t>
            </w:r>
          </w:p>
        </w:tc>
        <w:sdt>
          <w:sdtPr>
            <w:id w:val="-20548466"/>
            <w:placeholder>
              <w:docPart w:val="C2F4747BD63B41819680158A6AE11973"/>
            </w:placeholder>
            <w:showingPlcHdr/>
            <w:text/>
          </w:sdtPr>
          <w:sdtContent>
            <w:tc>
              <w:tcPr>
                <w:tcW w:w="1515" w:type="dxa"/>
              </w:tcPr>
              <w:p w14:paraId="2DCA2241" w14:textId="3FCA2C2A" w:rsidR="00F97D6D" w:rsidRDefault="00F97D6D" w:rsidP="00F97D6D">
                <w:pPr>
                  <w:spacing w:after="120"/>
                  <w:jc w:val="both"/>
                  <w:cnfStyle w:val="000000100000" w:firstRow="0" w:lastRow="0" w:firstColumn="0" w:lastColumn="0" w:oddVBand="0" w:evenVBand="0" w:oddHBand="1" w:evenHBand="0" w:firstRowFirstColumn="0" w:firstRowLastColumn="0" w:lastRowFirstColumn="0" w:lastRowLastColumn="0"/>
                </w:pPr>
                <w:r w:rsidRPr="00987C9C">
                  <w:rPr>
                    <w:rStyle w:val="PlaceholderText"/>
                  </w:rPr>
                  <w:t xml:space="preserve">Click here to enter </w:t>
                </w:r>
                <w:r>
                  <w:rPr>
                    <w:rStyle w:val="PlaceholderText"/>
                  </w:rPr>
                  <w:t>text</w:t>
                </w:r>
                <w:r w:rsidRPr="00987C9C">
                  <w:rPr>
                    <w:rStyle w:val="PlaceholderText"/>
                  </w:rPr>
                  <w:t>.</w:t>
                </w:r>
              </w:p>
            </w:tc>
          </w:sdtContent>
        </w:sdt>
        <w:sdt>
          <w:sdtPr>
            <w:id w:val="-730066925"/>
            <w:placeholder>
              <w:docPart w:val="3CE62637A3AB4424AE11D293C3F6AA50"/>
            </w:placeholder>
            <w:showingPlcHdr/>
            <w:text/>
          </w:sdtPr>
          <w:sdtContent>
            <w:tc>
              <w:tcPr>
                <w:tcW w:w="4279" w:type="dxa"/>
              </w:tcPr>
              <w:p w14:paraId="3E90E34B" w14:textId="6669D231" w:rsidR="00F97D6D" w:rsidRDefault="00F97D6D" w:rsidP="00F97D6D">
                <w:pPr>
                  <w:spacing w:after="120"/>
                  <w:jc w:val="both"/>
                  <w:cnfStyle w:val="000000100000" w:firstRow="0" w:lastRow="0" w:firstColumn="0" w:lastColumn="0" w:oddVBand="0" w:evenVBand="0" w:oddHBand="1" w:evenHBand="0" w:firstRowFirstColumn="0" w:firstRowLastColumn="0" w:lastRowFirstColumn="0" w:lastRowLastColumn="0"/>
                </w:pPr>
                <w:r w:rsidRPr="00987C9C">
                  <w:rPr>
                    <w:rStyle w:val="PlaceholderText"/>
                  </w:rPr>
                  <w:t xml:space="preserve">Click here to enter </w:t>
                </w:r>
                <w:r>
                  <w:rPr>
                    <w:rStyle w:val="PlaceholderText"/>
                  </w:rPr>
                  <w:t>comments</w:t>
                </w:r>
                <w:r w:rsidRPr="00987C9C">
                  <w:rPr>
                    <w:rStyle w:val="PlaceholderText"/>
                  </w:rPr>
                  <w:t>.</w:t>
                </w:r>
              </w:p>
            </w:tc>
          </w:sdtContent>
        </w:sdt>
      </w:tr>
      <w:tr w:rsidR="00F97D6D" w:rsidRPr="0013726D" w14:paraId="1E1049DB" w14:textId="77777777" w:rsidTr="001D211A">
        <w:tc>
          <w:tcPr>
            <w:cnfStyle w:val="001000000000" w:firstRow="0" w:lastRow="0" w:firstColumn="1" w:lastColumn="0" w:oddVBand="0" w:evenVBand="0" w:oddHBand="0" w:evenHBand="0" w:firstRowFirstColumn="0" w:firstRowLastColumn="0" w:lastRowFirstColumn="0" w:lastRowLastColumn="0"/>
            <w:tcW w:w="1061" w:type="dxa"/>
          </w:tcPr>
          <w:p w14:paraId="0DFBF30D" w14:textId="558995F3" w:rsidR="00F97D6D" w:rsidRDefault="00F97D6D" w:rsidP="00F97D6D">
            <w:pPr>
              <w:rPr>
                <w:b w:val="0"/>
                <w:szCs w:val="22"/>
                <w:lang w:val="en-US" w:bidi="ar-SA"/>
              </w:rPr>
            </w:pPr>
          </w:p>
          <w:p w14:paraId="1A4A789A" w14:textId="11DC19E9" w:rsidR="00F97D6D" w:rsidRPr="00F97D6D" w:rsidRDefault="00F97D6D" w:rsidP="00F97D6D">
            <w:pPr>
              <w:rPr>
                <w:szCs w:val="22"/>
                <w:lang w:val="en-US" w:bidi="ar-SA"/>
              </w:rPr>
            </w:pPr>
            <w:r>
              <w:rPr>
                <w:szCs w:val="22"/>
                <w:lang w:val="en-US" w:bidi="ar-SA"/>
              </w:rPr>
              <w:t>MSW009</w:t>
            </w:r>
          </w:p>
        </w:tc>
        <w:tc>
          <w:tcPr>
            <w:tcW w:w="3305" w:type="dxa"/>
          </w:tcPr>
          <w:p w14:paraId="15A7EEC6" w14:textId="2234BA32" w:rsidR="00F97D6D" w:rsidRDefault="00F97D6D" w:rsidP="00F97D6D">
            <w:pPr>
              <w:cnfStyle w:val="000000000000" w:firstRow="0" w:lastRow="0" w:firstColumn="0" w:lastColumn="0" w:oddVBand="0" w:evenVBand="0" w:oddHBand="0" w:evenHBand="0" w:firstRowFirstColumn="0" w:firstRowLastColumn="0" w:lastRowFirstColumn="0" w:lastRowLastColumn="0"/>
            </w:pPr>
            <w:r>
              <w:t>For lease agreement, the Respondent contract shall include all consumables (Annual renewals).</w:t>
            </w:r>
          </w:p>
        </w:tc>
        <w:sdt>
          <w:sdtPr>
            <w:id w:val="1190495358"/>
            <w:placeholder>
              <w:docPart w:val="4CD78A116807467FA496ADDC250D0B7E"/>
            </w:placeholder>
            <w:showingPlcHdr/>
            <w:text/>
          </w:sdtPr>
          <w:sdtContent>
            <w:tc>
              <w:tcPr>
                <w:tcW w:w="1515" w:type="dxa"/>
              </w:tcPr>
              <w:p w14:paraId="667FEC7B" w14:textId="16052DDD" w:rsidR="00F97D6D" w:rsidRDefault="00F97D6D" w:rsidP="00F97D6D">
                <w:pPr>
                  <w:spacing w:after="120"/>
                  <w:jc w:val="both"/>
                  <w:cnfStyle w:val="000000000000" w:firstRow="0" w:lastRow="0" w:firstColumn="0" w:lastColumn="0" w:oddVBand="0" w:evenVBand="0" w:oddHBand="0" w:evenHBand="0" w:firstRowFirstColumn="0" w:firstRowLastColumn="0" w:lastRowFirstColumn="0" w:lastRowLastColumn="0"/>
                </w:pPr>
                <w:r w:rsidRPr="00987C9C">
                  <w:rPr>
                    <w:rStyle w:val="PlaceholderText"/>
                  </w:rPr>
                  <w:t xml:space="preserve">Click here to enter </w:t>
                </w:r>
                <w:r>
                  <w:rPr>
                    <w:rStyle w:val="PlaceholderText"/>
                  </w:rPr>
                  <w:t>text</w:t>
                </w:r>
                <w:r w:rsidRPr="00987C9C">
                  <w:rPr>
                    <w:rStyle w:val="PlaceholderText"/>
                  </w:rPr>
                  <w:t>.</w:t>
                </w:r>
              </w:p>
            </w:tc>
          </w:sdtContent>
        </w:sdt>
        <w:sdt>
          <w:sdtPr>
            <w:id w:val="-867762541"/>
            <w:placeholder>
              <w:docPart w:val="C444EC5054754445A4FA0B7B9FB15678"/>
            </w:placeholder>
            <w:showingPlcHdr/>
            <w:text/>
          </w:sdtPr>
          <w:sdtContent>
            <w:tc>
              <w:tcPr>
                <w:tcW w:w="4279" w:type="dxa"/>
              </w:tcPr>
              <w:p w14:paraId="54A0209F" w14:textId="4C1DEA8A" w:rsidR="00F97D6D" w:rsidRDefault="00F97D6D" w:rsidP="00F97D6D">
                <w:pPr>
                  <w:spacing w:after="120"/>
                  <w:jc w:val="both"/>
                  <w:cnfStyle w:val="000000000000" w:firstRow="0" w:lastRow="0" w:firstColumn="0" w:lastColumn="0" w:oddVBand="0" w:evenVBand="0" w:oddHBand="0" w:evenHBand="0" w:firstRowFirstColumn="0" w:firstRowLastColumn="0" w:lastRowFirstColumn="0" w:lastRowLastColumn="0"/>
                </w:pPr>
                <w:r w:rsidRPr="00987C9C">
                  <w:rPr>
                    <w:rStyle w:val="PlaceholderText"/>
                  </w:rPr>
                  <w:t xml:space="preserve">Click here to enter </w:t>
                </w:r>
                <w:r>
                  <w:rPr>
                    <w:rStyle w:val="PlaceholderText"/>
                  </w:rPr>
                  <w:t>comments</w:t>
                </w:r>
                <w:r w:rsidRPr="00987C9C">
                  <w:rPr>
                    <w:rStyle w:val="PlaceholderText"/>
                  </w:rPr>
                  <w:t>.</w:t>
                </w:r>
              </w:p>
            </w:tc>
          </w:sdtContent>
        </w:sdt>
      </w:tr>
    </w:tbl>
    <w:p w14:paraId="5E4D2127" w14:textId="77777777" w:rsidR="00387411" w:rsidRDefault="00387411" w:rsidP="00387411">
      <w:pPr>
        <w:pStyle w:val="Heading2"/>
        <w:numPr>
          <w:ilvl w:val="0"/>
          <w:numId w:val="0"/>
        </w:numPr>
        <w:rPr>
          <w:lang w:val="en-CA"/>
        </w:rPr>
      </w:pPr>
      <w:bookmarkStart w:id="90" w:name="_Toc531352065"/>
      <w:bookmarkEnd w:id="86"/>
    </w:p>
    <w:p w14:paraId="570F3945" w14:textId="77777777" w:rsidR="00387411" w:rsidRDefault="00387411">
      <w:pPr>
        <w:rPr>
          <w:smallCaps/>
          <w:spacing w:val="5"/>
          <w:sz w:val="28"/>
          <w:szCs w:val="28"/>
          <w:lang w:val="en-CA" w:bidi="ar-SA"/>
        </w:rPr>
      </w:pPr>
      <w:r>
        <w:rPr>
          <w:lang w:val="en-CA"/>
        </w:rPr>
        <w:br w:type="page"/>
      </w:r>
    </w:p>
    <w:p w14:paraId="0DE98A05" w14:textId="4FFDCF86" w:rsidR="00BE0588" w:rsidRPr="00387411" w:rsidRDefault="008D7970" w:rsidP="00387411">
      <w:pPr>
        <w:pStyle w:val="Heading2"/>
        <w:ind w:left="450"/>
        <w:rPr>
          <w:lang w:val="en-CA"/>
        </w:rPr>
      </w:pPr>
      <w:r w:rsidRPr="00387411">
        <w:rPr>
          <w:lang w:val="en-CA"/>
        </w:rPr>
        <w:lastRenderedPageBreak/>
        <w:t>Management</w:t>
      </w:r>
      <w:bookmarkEnd w:id="90"/>
    </w:p>
    <w:p w14:paraId="687E9A44" w14:textId="4519476D" w:rsidR="00BE0588" w:rsidRDefault="00BE0588" w:rsidP="006E7EE6">
      <w:pPr>
        <w:rPr>
          <w:lang w:val="en-CA" w:bidi="ar-SA"/>
        </w:rPr>
      </w:pPr>
      <w:r>
        <w:rPr>
          <w:lang w:val="en-CA" w:bidi="ar-SA"/>
        </w:rPr>
        <w:t xml:space="preserve">The successful respondent will be responsible for performing structured Project Management in line with </w:t>
      </w:r>
      <w:proofErr w:type="spellStart"/>
      <w:r>
        <w:rPr>
          <w:lang w:val="en-CA" w:bidi="ar-SA"/>
        </w:rPr>
        <w:t>PMBoK</w:t>
      </w:r>
      <w:proofErr w:type="spellEnd"/>
      <w:r>
        <w:rPr>
          <w:lang w:val="en-CA" w:bidi="ar-SA"/>
        </w:rPr>
        <w:t xml:space="preserve"> or similar recognized methodology.</w:t>
      </w:r>
    </w:p>
    <w:p w14:paraId="1E877325" w14:textId="77777777" w:rsidR="00387411" w:rsidRDefault="00387411" w:rsidP="006E7EE6">
      <w:pPr>
        <w:rPr>
          <w:lang w:val="en-CA"/>
        </w:rPr>
      </w:pPr>
    </w:p>
    <w:tbl>
      <w:tblPr>
        <w:tblStyle w:val="LightList-Accent1"/>
        <w:tblW w:w="10155" w:type="dxa"/>
        <w:tblInd w:w="20" w:type="dxa"/>
        <w:tblLook w:val="04A0" w:firstRow="1" w:lastRow="0" w:firstColumn="1" w:lastColumn="0" w:noHBand="0" w:noVBand="1"/>
      </w:tblPr>
      <w:tblGrid>
        <w:gridCol w:w="1036"/>
        <w:gridCol w:w="3309"/>
        <w:gridCol w:w="1517"/>
        <w:gridCol w:w="4293"/>
      </w:tblGrid>
      <w:tr w:rsidR="00BE0588" w:rsidRPr="002827C4" w14:paraId="2DD9C9F0" w14:textId="77777777" w:rsidTr="000C36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6" w:type="dxa"/>
            <w:vAlign w:val="bottom"/>
          </w:tcPr>
          <w:p w14:paraId="1C232C7A" w14:textId="77777777" w:rsidR="00BE0588" w:rsidRPr="002827C4" w:rsidRDefault="00BE0588" w:rsidP="000C366C">
            <w:pPr>
              <w:keepNext/>
              <w:spacing w:after="120"/>
              <w:rPr>
                <w:b w:val="0"/>
                <w:bCs w:val="0"/>
                <w:szCs w:val="22"/>
                <w:lang w:val="en-US" w:bidi="ar-SA"/>
              </w:rPr>
            </w:pPr>
            <w:r>
              <w:rPr>
                <w:szCs w:val="22"/>
                <w:lang w:val="en-US" w:bidi="ar-SA"/>
              </w:rPr>
              <w:t>ID</w:t>
            </w:r>
          </w:p>
        </w:tc>
        <w:tc>
          <w:tcPr>
            <w:tcW w:w="3309" w:type="dxa"/>
            <w:vAlign w:val="bottom"/>
          </w:tcPr>
          <w:p w14:paraId="0C6E09A2" w14:textId="77777777" w:rsidR="00BE0588" w:rsidRPr="002827C4" w:rsidRDefault="00BE0588" w:rsidP="000C366C">
            <w:pPr>
              <w:keepNext/>
              <w:spacing w:after="60"/>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Pr>
                <w:b w:val="0"/>
                <w:bCs w:val="0"/>
                <w:szCs w:val="22"/>
                <w:lang w:val="en-US" w:bidi="ar-SA"/>
              </w:rPr>
              <w:t>Other Requirements</w:t>
            </w:r>
          </w:p>
        </w:tc>
        <w:tc>
          <w:tcPr>
            <w:tcW w:w="1517" w:type="dxa"/>
            <w:vAlign w:val="bottom"/>
          </w:tcPr>
          <w:p w14:paraId="74744000" w14:textId="77777777" w:rsidR="00BE0588" w:rsidRPr="002827C4" w:rsidRDefault="00BE0588" w:rsidP="000C366C">
            <w:pPr>
              <w:keepNext/>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Pr>
                <w:szCs w:val="22"/>
                <w:lang w:val="en-US" w:bidi="ar-SA"/>
              </w:rPr>
              <w:t>Vendor will provide</w:t>
            </w:r>
          </w:p>
          <w:p w14:paraId="2AC82A06" w14:textId="77777777" w:rsidR="00BE0588" w:rsidRPr="002827C4" w:rsidRDefault="00BE0588" w:rsidP="000C366C">
            <w:pPr>
              <w:keepNext/>
              <w:spacing w:after="120"/>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sidRPr="002827C4">
              <w:rPr>
                <w:szCs w:val="22"/>
                <w:lang w:val="en-US" w:bidi="ar-SA"/>
              </w:rPr>
              <w:t>Yes / No</w:t>
            </w:r>
          </w:p>
        </w:tc>
        <w:tc>
          <w:tcPr>
            <w:tcW w:w="4293" w:type="dxa"/>
            <w:vAlign w:val="bottom"/>
          </w:tcPr>
          <w:p w14:paraId="5C0102EB" w14:textId="77777777" w:rsidR="00BE0588" w:rsidRPr="002827C4" w:rsidRDefault="00BE0588" w:rsidP="000C366C">
            <w:pPr>
              <w:keepNext/>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Pr>
                <w:b w:val="0"/>
                <w:bCs w:val="0"/>
                <w:szCs w:val="22"/>
                <w:lang w:val="en-US" w:bidi="ar-SA"/>
              </w:rPr>
              <w:t>Test Procedures and methods used</w:t>
            </w:r>
          </w:p>
        </w:tc>
      </w:tr>
      <w:tr w:rsidR="00BE0588" w:rsidRPr="0013726D" w14:paraId="0997BD0A" w14:textId="77777777" w:rsidTr="000C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dxa"/>
          </w:tcPr>
          <w:p w14:paraId="782767C8" w14:textId="2B734F44" w:rsidR="00BE0588" w:rsidRPr="0013726D" w:rsidRDefault="00BE0588" w:rsidP="000C366C">
            <w:pPr>
              <w:spacing w:after="120"/>
              <w:jc w:val="both"/>
              <w:rPr>
                <w:bCs w:val="0"/>
                <w:szCs w:val="22"/>
                <w:lang w:val="en-US" w:bidi="ar-SA"/>
              </w:rPr>
            </w:pPr>
            <w:r>
              <w:rPr>
                <w:color w:val="000000"/>
                <w:sz w:val="20"/>
                <w:lang w:val="en-US"/>
              </w:rPr>
              <w:t>PM</w:t>
            </w:r>
            <w:r w:rsidRPr="000126DF">
              <w:rPr>
                <w:color w:val="000000"/>
                <w:sz w:val="20"/>
                <w:lang w:val="en-US"/>
              </w:rPr>
              <w:t>001</w:t>
            </w:r>
          </w:p>
        </w:tc>
        <w:tc>
          <w:tcPr>
            <w:tcW w:w="3309" w:type="dxa"/>
          </w:tcPr>
          <w:p w14:paraId="1AC55759" w14:textId="01B49AC8" w:rsidR="00BE0588" w:rsidRPr="00922FF0" w:rsidRDefault="00BE0588" w:rsidP="000C366C">
            <w:pPr>
              <w:ind w:left="44"/>
              <w:cnfStyle w:val="000000100000" w:firstRow="0" w:lastRow="0" w:firstColumn="0" w:lastColumn="0" w:oddVBand="0" w:evenVBand="0" w:oddHBand="1" w:evenHBand="0" w:firstRowFirstColumn="0" w:firstRowLastColumn="0" w:lastRowFirstColumn="0" w:lastRowLastColumn="0"/>
              <w:rPr>
                <w:lang w:val="en-CA" w:bidi="ar-SA"/>
              </w:rPr>
            </w:pPr>
            <w:r w:rsidRPr="000126DF">
              <w:rPr>
                <w:color w:val="000000"/>
                <w:sz w:val="20"/>
                <w:lang w:val="en-US"/>
              </w:rPr>
              <w:t>Submit Inception Report that will provide guaranteed adherence to and confirm understanding of the Scope of Work</w:t>
            </w:r>
          </w:p>
        </w:tc>
        <w:sdt>
          <w:sdtPr>
            <w:id w:val="364411433"/>
            <w:placeholder>
              <w:docPart w:val="3FF3D921B7E4409DA39DA7A36C07DDFB"/>
            </w:placeholder>
            <w:showingPlcHdr/>
            <w:text/>
          </w:sdtPr>
          <w:sdtContent>
            <w:tc>
              <w:tcPr>
                <w:tcW w:w="1517" w:type="dxa"/>
              </w:tcPr>
              <w:p w14:paraId="1FB4B632" w14:textId="77777777" w:rsidR="00BE0588" w:rsidRPr="0013726D" w:rsidRDefault="00BE0588" w:rsidP="000C366C">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969281197"/>
            <w:placeholder>
              <w:docPart w:val="607C205EA7D748969CC65FAF3EA987F7"/>
            </w:placeholder>
            <w:showingPlcHdr/>
            <w:text/>
          </w:sdtPr>
          <w:sdtContent>
            <w:tc>
              <w:tcPr>
                <w:tcW w:w="4293" w:type="dxa"/>
                <w:hideMark/>
              </w:tcPr>
              <w:p w14:paraId="72BE4CDD" w14:textId="77777777" w:rsidR="00BE0588" w:rsidRPr="0013726D" w:rsidRDefault="00BE0588" w:rsidP="000C366C">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E0588" w:rsidRPr="0013726D" w14:paraId="4DF320EA" w14:textId="77777777" w:rsidTr="000C366C">
        <w:tc>
          <w:tcPr>
            <w:cnfStyle w:val="001000000000" w:firstRow="0" w:lastRow="0" w:firstColumn="1" w:lastColumn="0" w:oddVBand="0" w:evenVBand="0" w:oddHBand="0" w:evenHBand="0" w:firstRowFirstColumn="0" w:firstRowLastColumn="0" w:lastRowFirstColumn="0" w:lastRowLastColumn="0"/>
            <w:tcW w:w="1036" w:type="dxa"/>
          </w:tcPr>
          <w:p w14:paraId="1D3BDAC3" w14:textId="08A28B2E" w:rsidR="00BE0588" w:rsidRPr="0013726D" w:rsidRDefault="00BE0588" w:rsidP="000C366C">
            <w:pPr>
              <w:spacing w:after="120"/>
              <w:jc w:val="both"/>
              <w:rPr>
                <w:bCs w:val="0"/>
                <w:szCs w:val="22"/>
                <w:lang w:val="en-US" w:bidi="ar-SA"/>
              </w:rPr>
            </w:pPr>
            <w:r>
              <w:rPr>
                <w:color w:val="000000"/>
                <w:sz w:val="20"/>
                <w:lang w:val="en-US"/>
              </w:rPr>
              <w:t>PM</w:t>
            </w:r>
            <w:r w:rsidRPr="000126DF">
              <w:rPr>
                <w:color w:val="000000"/>
                <w:sz w:val="20"/>
                <w:lang w:val="en-US"/>
              </w:rPr>
              <w:t>002</w:t>
            </w:r>
          </w:p>
        </w:tc>
        <w:tc>
          <w:tcPr>
            <w:tcW w:w="3309" w:type="dxa"/>
          </w:tcPr>
          <w:p w14:paraId="2DC00F52" w14:textId="77777777" w:rsidR="0090262F" w:rsidRDefault="00BE0588" w:rsidP="006E7EE6">
            <w:pPr>
              <w:ind w:left="44"/>
              <w:cnfStyle w:val="000000000000" w:firstRow="0" w:lastRow="0" w:firstColumn="0" w:lastColumn="0" w:oddVBand="0" w:evenVBand="0" w:oddHBand="0" w:evenHBand="0" w:firstRowFirstColumn="0" w:firstRowLastColumn="0" w:lastRowFirstColumn="0" w:lastRowLastColumn="0"/>
              <w:rPr>
                <w:color w:val="000000"/>
                <w:sz w:val="20"/>
                <w:lang w:val="en-US"/>
              </w:rPr>
            </w:pPr>
            <w:r w:rsidRPr="000126DF">
              <w:rPr>
                <w:color w:val="000000"/>
                <w:sz w:val="20"/>
                <w:lang w:val="en-US"/>
              </w:rPr>
              <w:t>Submit Project Management Plan inclusive of but not limited to:</w:t>
            </w:r>
            <w:r w:rsidRPr="000126DF">
              <w:rPr>
                <w:color w:val="000000"/>
                <w:sz w:val="20"/>
                <w:lang w:val="en-US"/>
              </w:rPr>
              <w:br/>
              <w:t>- Scope Management Plan</w:t>
            </w:r>
            <w:r w:rsidRPr="000126DF">
              <w:rPr>
                <w:color w:val="000000"/>
                <w:sz w:val="20"/>
                <w:lang w:val="en-US"/>
              </w:rPr>
              <w:br/>
              <w:t>- Time Management Plan</w:t>
            </w:r>
            <w:r w:rsidRPr="000126DF">
              <w:rPr>
                <w:color w:val="000000"/>
                <w:sz w:val="20"/>
                <w:lang w:val="en-US"/>
              </w:rPr>
              <w:br/>
              <w:t>- Communication Strategy,</w:t>
            </w:r>
            <w:r w:rsidRPr="000126DF">
              <w:rPr>
                <w:color w:val="000000"/>
                <w:sz w:val="20"/>
                <w:lang w:val="en-US"/>
              </w:rPr>
              <w:br/>
              <w:t>- Risk Management Plan</w:t>
            </w:r>
            <w:r w:rsidRPr="000126DF">
              <w:rPr>
                <w:color w:val="000000"/>
                <w:sz w:val="20"/>
                <w:lang w:val="en-US"/>
              </w:rPr>
              <w:br/>
              <w:t>- Quality Management Plan</w:t>
            </w:r>
            <w:r w:rsidRPr="000126DF">
              <w:rPr>
                <w:color w:val="000000"/>
                <w:sz w:val="20"/>
                <w:lang w:val="en-US"/>
              </w:rPr>
              <w:br/>
              <w:t>- Stakeholder's Management Plan</w:t>
            </w:r>
            <w:r w:rsidRPr="000126DF">
              <w:rPr>
                <w:color w:val="000000"/>
                <w:sz w:val="20"/>
                <w:lang w:val="en-US"/>
              </w:rPr>
              <w:br/>
              <w:t>- Change Management Plan</w:t>
            </w:r>
            <w:r w:rsidRPr="000126DF">
              <w:rPr>
                <w:color w:val="000000"/>
                <w:sz w:val="20"/>
                <w:lang w:val="en-US"/>
              </w:rPr>
              <w:br/>
              <w:t xml:space="preserve">- Baselines: Scope, Schedule, Cost </w:t>
            </w:r>
          </w:p>
          <w:p w14:paraId="1C44322D" w14:textId="12A2DAD7" w:rsidR="0090262F" w:rsidRPr="006E7EE6" w:rsidRDefault="0090262F" w:rsidP="006E7EE6">
            <w:pPr>
              <w:ind w:left="44"/>
              <w:cnfStyle w:val="000000000000" w:firstRow="0" w:lastRow="0" w:firstColumn="0" w:lastColumn="0" w:oddVBand="0" w:evenVBand="0" w:oddHBand="0" w:evenHBand="0" w:firstRowFirstColumn="0" w:firstRowLastColumn="0" w:lastRowFirstColumn="0" w:lastRowLastColumn="0"/>
              <w:rPr>
                <w:color w:val="000000"/>
                <w:sz w:val="20"/>
                <w:lang w:val="en-US"/>
              </w:rPr>
            </w:pPr>
            <w:r>
              <w:rPr>
                <w:color w:val="000000"/>
                <w:sz w:val="20"/>
                <w:lang w:val="en-US"/>
              </w:rPr>
              <w:t>-</w:t>
            </w:r>
            <w:r w:rsidRPr="006E7EE6">
              <w:rPr>
                <w:color w:val="000000"/>
                <w:sz w:val="20"/>
                <w:lang w:val="en-US"/>
              </w:rPr>
              <w:t>Configuration Management Plan</w:t>
            </w:r>
          </w:p>
        </w:tc>
        <w:sdt>
          <w:sdtPr>
            <w:id w:val="1667815527"/>
            <w:placeholder>
              <w:docPart w:val="EF21BC8CCE6541E9A1FB32FE10E9F8AB"/>
            </w:placeholder>
            <w:showingPlcHdr/>
            <w:text/>
          </w:sdtPr>
          <w:sdtContent>
            <w:tc>
              <w:tcPr>
                <w:tcW w:w="1517" w:type="dxa"/>
              </w:tcPr>
              <w:p w14:paraId="7F4598D3" w14:textId="77777777" w:rsidR="00BE0588" w:rsidRPr="0013726D" w:rsidRDefault="00BE0588" w:rsidP="000C366C">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083343587"/>
            <w:placeholder>
              <w:docPart w:val="4CFDAB5AF96E4316AF773402698868A6"/>
            </w:placeholder>
            <w:showingPlcHdr/>
            <w:text/>
          </w:sdtPr>
          <w:sdtContent>
            <w:tc>
              <w:tcPr>
                <w:tcW w:w="4293" w:type="dxa"/>
              </w:tcPr>
              <w:p w14:paraId="2C04C480" w14:textId="77777777" w:rsidR="00BE0588" w:rsidRPr="0013726D" w:rsidRDefault="00BE0588" w:rsidP="000C366C">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E0588" w:rsidRPr="0013726D" w14:paraId="433B8616" w14:textId="77777777" w:rsidTr="000C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dxa"/>
          </w:tcPr>
          <w:p w14:paraId="0342969D" w14:textId="56094039" w:rsidR="00BE0588" w:rsidRPr="0013726D" w:rsidRDefault="00BE0588" w:rsidP="000C366C">
            <w:pPr>
              <w:spacing w:after="120"/>
              <w:jc w:val="both"/>
              <w:rPr>
                <w:bCs w:val="0"/>
                <w:szCs w:val="22"/>
                <w:lang w:val="en-US" w:bidi="ar-SA"/>
              </w:rPr>
            </w:pPr>
            <w:r>
              <w:rPr>
                <w:color w:val="000000"/>
                <w:sz w:val="20"/>
                <w:lang w:val="en-US"/>
              </w:rPr>
              <w:t>PM</w:t>
            </w:r>
            <w:r w:rsidRPr="000126DF">
              <w:rPr>
                <w:color w:val="000000"/>
                <w:sz w:val="20"/>
                <w:lang w:val="en-US"/>
              </w:rPr>
              <w:t>003</w:t>
            </w:r>
          </w:p>
        </w:tc>
        <w:tc>
          <w:tcPr>
            <w:tcW w:w="3309" w:type="dxa"/>
          </w:tcPr>
          <w:p w14:paraId="2C98C434" w14:textId="3BF1BB40" w:rsidR="00BE0588" w:rsidRPr="00BB5390" w:rsidRDefault="00BE0588" w:rsidP="000C366C">
            <w:pPr>
              <w:ind w:left="44"/>
              <w:cnfStyle w:val="000000100000" w:firstRow="0" w:lastRow="0" w:firstColumn="0" w:lastColumn="0" w:oddVBand="0" w:evenVBand="0" w:oddHBand="1" w:evenHBand="0" w:firstRowFirstColumn="0" w:firstRowLastColumn="0" w:lastRowFirstColumn="0" w:lastRowLastColumn="0"/>
              <w:rPr>
                <w:lang w:val="en-CA" w:bidi="ar-SA"/>
              </w:rPr>
            </w:pPr>
            <w:r w:rsidRPr="000126DF">
              <w:rPr>
                <w:color w:val="000000"/>
                <w:sz w:val="20"/>
                <w:lang w:val="en-US"/>
              </w:rPr>
              <w:t>Direct and Manage Project Work, Monitor and Control Project Work, Perform Integrated Change Control</w:t>
            </w:r>
          </w:p>
        </w:tc>
        <w:sdt>
          <w:sdtPr>
            <w:id w:val="-1598245654"/>
            <w:placeholder>
              <w:docPart w:val="95016C4A2C004CD78881034983C5A0CB"/>
            </w:placeholder>
            <w:showingPlcHdr/>
            <w:text/>
          </w:sdtPr>
          <w:sdtContent>
            <w:tc>
              <w:tcPr>
                <w:tcW w:w="1517" w:type="dxa"/>
              </w:tcPr>
              <w:p w14:paraId="7BABB716" w14:textId="77777777" w:rsidR="00BE0588" w:rsidRPr="0013726D" w:rsidRDefault="00BE0588" w:rsidP="000C366C">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861823346"/>
            <w:placeholder>
              <w:docPart w:val="70D0E8480BD446A6AE3F4B27C029C912"/>
            </w:placeholder>
            <w:showingPlcHdr/>
            <w:text/>
          </w:sdtPr>
          <w:sdtContent>
            <w:tc>
              <w:tcPr>
                <w:tcW w:w="4293" w:type="dxa"/>
              </w:tcPr>
              <w:p w14:paraId="059BC0AE" w14:textId="77777777" w:rsidR="00BE0588" w:rsidRPr="0013726D" w:rsidRDefault="00BE0588" w:rsidP="000C366C">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E0588" w:rsidRPr="0013726D" w14:paraId="4ACECEB1" w14:textId="77777777" w:rsidTr="000C366C">
        <w:tc>
          <w:tcPr>
            <w:cnfStyle w:val="001000000000" w:firstRow="0" w:lastRow="0" w:firstColumn="1" w:lastColumn="0" w:oddVBand="0" w:evenVBand="0" w:oddHBand="0" w:evenHBand="0" w:firstRowFirstColumn="0" w:firstRowLastColumn="0" w:lastRowFirstColumn="0" w:lastRowLastColumn="0"/>
            <w:tcW w:w="1036" w:type="dxa"/>
          </w:tcPr>
          <w:p w14:paraId="5D93E0A4" w14:textId="43A95958" w:rsidR="00BE0588" w:rsidRPr="0013726D" w:rsidRDefault="00BE0588" w:rsidP="000C366C">
            <w:pPr>
              <w:spacing w:after="120"/>
              <w:jc w:val="both"/>
              <w:rPr>
                <w:bCs w:val="0"/>
                <w:szCs w:val="22"/>
                <w:lang w:val="en-US" w:bidi="ar-SA"/>
              </w:rPr>
            </w:pPr>
            <w:r>
              <w:rPr>
                <w:color w:val="000000"/>
                <w:sz w:val="20"/>
                <w:lang w:val="en-US"/>
              </w:rPr>
              <w:t>PM</w:t>
            </w:r>
            <w:r w:rsidRPr="000126DF">
              <w:rPr>
                <w:color w:val="000000"/>
                <w:sz w:val="20"/>
                <w:lang w:val="en-US"/>
              </w:rPr>
              <w:t>004</w:t>
            </w:r>
          </w:p>
        </w:tc>
        <w:tc>
          <w:tcPr>
            <w:tcW w:w="3309" w:type="dxa"/>
          </w:tcPr>
          <w:p w14:paraId="0D1DEDF1" w14:textId="52D56FAA" w:rsidR="00BE0588" w:rsidRPr="00922FF0" w:rsidRDefault="00BE0588" w:rsidP="000C366C">
            <w:pPr>
              <w:ind w:left="44"/>
              <w:cnfStyle w:val="000000000000" w:firstRow="0" w:lastRow="0" w:firstColumn="0" w:lastColumn="0" w:oddVBand="0" w:evenVBand="0" w:oddHBand="0" w:evenHBand="0" w:firstRowFirstColumn="0" w:firstRowLastColumn="0" w:lastRowFirstColumn="0" w:lastRowLastColumn="0"/>
              <w:rPr>
                <w:lang w:val="en-CA" w:bidi="ar-SA"/>
              </w:rPr>
            </w:pPr>
            <w:r w:rsidRPr="000126DF">
              <w:rPr>
                <w:color w:val="000000"/>
                <w:sz w:val="20"/>
                <w:lang w:val="en-US"/>
              </w:rPr>
              <w:t>Deliver Project Management Plan and Project Document Updates (Issue Log, Change Log, Risk Register, and others)</w:t>
            </w:r>
          </w:p>
        </w:tc>
        <w:sdt>
          <w:sdtPr>
            <w:id w:val="-4054855"/>
            <w:placeholder>
              <w:docPart w:val="E9EE55EE6FE242718A665D24891EC197"/>
            </w:placeholder>
            <w:showingPlcHdr/>
            <w:text/>
          </w:sdtPr>
          <w:sdtContent>
            <w:tc>
              <w:tcPr>
                <w:tcW w:w="1517" w:type="dxa"/>
              </w:tcPr>
              <w:p w14:paraId="503DDB6A" w14:textId="77777777" w:rsidR="00BE0588" w:rsidRPr="0013726D" w:rsidRDefault="00BE0588" w:rsidP="000C366C">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515910780"/>
            <w:placeholder>
              <w:docPart w:val="42017FB5506B4DCD957885B8EDEAC763"/>
            </w:placeholder>
            <w:showingPlcHdr/>
            <w:text/>
          </w:sdtPr>
          <w:sdtContent>
            <w:tc>
              <w:tcPr>
                <w:tcW w:w="4293" w:type="dxa"/>
              </w:tcPr>
              <w:p w14:paraId="7017596E" w14:textId="77777777" w:rsidR="00BE0588" w:rsidRPr="0013726D" w:rsidRDefault="00BE0588" w:rsidP="000C366C">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E0588" w:rsidRPr="0013726D" w14:paraId="7FCEB0D8" w14:textId="77777777" w:rsidTr="000C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dxa"/>
          </w:tcPr>
          <w:p w14:paraId="7ADC2E32" w14:textId="6129BFC5" w:rsidR="00BE0588" w:rsidRDefault="00BE0588" w:rsidP="000C366C">
            <w:r>
              <w:rPr>
                <w:color w:val="000000"/>
                <w:sz w:val="20"/>
                <w:lang w:val="en-US"/>
              </w:rPr>
              <w:t>PM</w:t>
            </w:r>
            <w:r w:rsidRPr="000126DF">
              <w:rPr>
                <w:color w:val="000000"/>
                <w:sz w:val="20"/>
                <w:lang w:val="en-US"/>
              </w:rPr>
              <w:t>005</w:t>
            </w:r>
          </w:p>
        </w:tc>
        <w:tc>
          <w:tcPr>
            <w:tcW w:w="3309" w:type="dxa"/>
          </w:tcPr>
          <w:p w14:paraId="6BE52275" w14:textId="19AEE1CE" w:rsidR="00BE0588" w:rsidRPr="00A124BF" w:rsidRDefault="00BE0588" w:rsidP="000C366C">
            <w:pPr>
              <w:ind w:left="44"/>
              <w:cnfStyle w:val="000000100000" w:firstRow="0" w:lastRow="0" w:firstColumn="0" w:lastColumn="0" w:oddVBand="0" w:evenVBand="0" w:oddHBand="1" w:evenHBand="0" w:firstRowFirstColumn="0" w:firstRowLastColumn="0" w:lastRowFirstColumn="0" w:lastRowLastColumn="0"/>
              <w:rPr>
                <w:lang w:val="en-CA" w:bidi="ar-SA"/>
              </w:rPr>
            </w:pPr>
            <w:r w:rsidRPr="000126DF">
              <w:rPr>
                <w:color w:val="000000"/>
                <w:sz w:val="20"/>
                <w:lang w:val="en-US"/>
              </w:rPr>
              <w:t>Submit Progress (Performance) Reports, Status Reports, Interim Reports, and other reports (phase transitions)</w:t>
            </w:r>
          </w:p>
        </w:tc>
        <w:sdt>
          <w:sdtPr>
            <w:id w:val="1230274037"/>
            <w:placeholder>
              <w:docPart w:val="C60587BB38C143BFB26624209E80FD6C"/>
            </w:placeholder>
            <w:showingPlcHdr/>
            <w:text/>
          </w:sdtPr>
          <w:sdtContent>
            <w:tc>
              <w:tcPr>
                <w:tcW w:w="1517" w:type="dxa"/>
              </w:tcPr>
              <w:p w14:paraId="5067CABA" w14:textId="77777777" w:rsidR="00BE0588" w:rsidRPr="0013726D" w:rsidRDefault="00BE0588" w:rsidP="000C366C">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948111704"/>
            <w:placeholder>
              <w:docPart w:val="7CF108CD36BD46509A771219C2458D8C"/>
            </w:placeholder>
            <w:showingPlcHdr/>
            <w:text/>
          </w:sdtPr>
          <w:sdtContent>
            <w:tc>
              <w:tcPr>
                <w:tcW w:w="4293" w:type="dxa"/>
              </w:tcPr>
              <w:p w14:paraId="38D934E3" w14:textId="77777777" w:rsidR="00BE0588" w:rsidRPr="0013726D" w:rsidRDefault="00BE0588" w:rsidP="000C366C">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E0588" w:rsidRPr="0013726D" w14:paraId="03B48A39" w14:textId="77777777" w:rsidTr="000C366C">
        <w:tc>
          <w:tcPr>
            <w:cnfStyle w:val="001000000000" w:firstRow="0" w:lastRow="0" w:firstColumn="1" w:lastColumn="0" w:oddVBand="0" w:evenVBand="0" w:oddHBand="0" w:evenHBand="0" w:firstRowFirstColumn="0" w:firstRowLastColumn="0" w:lastRowFirstColumn="0" w:lastRowLastColumn="0"/>
            <w:tcW w:w="1036" w:type="dxa"/>
          </w:tcPr>
          <w:p w14:paraId="37633A24" w14:textId="65194B43" w:rsidR="00BE0588" w:rsidRDefault="00BE0588" w:rsidP="000C366C">
            <w:bookmarkStart w:id="91" w:name="_GoBack"/>
            <w:bookmarkEnd w:id="91"/>
            <w:r>
              <w:rPr>
                <w:color w:val="000000"/>
                <w:sz w:val="20"/>
                <w:lang w:val="en-US"/>
              </w:rPr>
              <w:t>PM</w:t>
            </w:r>
            <w:r w:rsidRPr="000126DF">
              <w:rPr>
                <w:color w:val="000000"/>
                <w:sz w:val="20"/>
                <w:lang w:val="en-US"/>
              </w:rPr>
              <w:t>006</w:t>
            </w:r>
          </w:p>
        </w:tc>
        <w:tc>
          <w:tcPr>
            <w:tcW w:w="3309" w:type="dxa"/>
          </w:tcPr>
          <w:p w14:paraId="74BA51AA" w14:textId="44A18A29" w:rsidR="00BE0588" w:rsidRPr="00A124BF" w:rsidRDefault="00BE0588" w:rsidP="000C366C">
            <w:pPr>
              <w:ind w:left="44"/>
              <w:cnfStyle w:val="000000000000" w:firstRow="0" w:lastRow="0" w:firstColumn="0" w:lastColumn="0" w:oddVBand="0" w:evenVBand="0" w:oddHBand="0" w:evenHBand="0" w:firstRowFirstColumn="0" w:firstRowLastColumn="0" w:lastRowFirstColumn="0" w:lastRowLastColumn="0"/>
              <w:rPr>
                <w:lang w:val="en-CA" w:bidi="ar-SA"/>
              </w:rPr>
            </w:pPr>
            <w:r>
              <w:rPr>
                <w:color w:val="000000"/>
                <w:sz w:val="20"/>
                <w:lang w:val="en-US"/>
              </w:rPr>
              <w:t xml:space="preserve">Report on </w:t>
            </w:r>
            <w:r w:rsidRPr="000126DF">
              <w:rPr>
                <w:color w:val="000000"/>
                <w:sz w:val="20"/>
                <w:lang w:val="en-US"/>
              </w:rPr>
              <w:t>Training</w:t>
            </w:r>
          </w:p>
        </w:tc>
        <w:sdt>
          <w:sdtPr>
            <w:id w:val="1286388069"/>
            <w:placeholder>
              <w:docPart w:val="C2FF2E3B0EC4405EA7B108DF814C1B72"/>
            </w:placeholder>
            <w:showingPlcHdr/>
            <w:text/>
          </w:sdtPr>
          <w:sdtContent>
            <w:tc>
              <w:tcPr>
                <w:tcW w:w="1517" w:type="dxa"/>
              </w:tcPr>
              <w:p w14:paraId="2ADBD7C0" w14:textId="77777777" w:rsidR="00BE0588" w:rsidRPr="0013726D" w:rsidRDefault="00BE0588" w:rsidP="000C366C">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890414794"/>
            <w:placeholder>
              <w:docPart w:val="2C8E5F344E6246B6A3BC24D90DA23FFE"/>
            </w:placeholder>
            <w:showingPlcHdr/>
            <w:text/>
          </w:sdtPr>
          <w:sdtContent>
            <w:tc>
              <w:tcPr>
                <w:tcW w:w="4293" w:type="dxa"/>
              </w:tcPr>
              <w:p w14:paraId="4EF0B74B" w14:textId="77777777" w:rsidR="00BE0588" w:rsidRPr="0013726D" w:rsidRDefault="00BE0588" w:rsidP="000C366C">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E0588" w:rsidRPr="0013726D" w14:paraId="15D1EA33" w14:textId="77777777" w:rsidTr="000C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dxa"/>
          </w:tcPr>
          <w:p w14:paraId="4027553E" w14:textId="60178C97" w:rsidR="00BE0588" w:rsidRDefault="00BE0588" w:rsidP="000C366C">
            <w:r>
              <w:rPr>
                <w:color w:val="000000"/>
                <w:sz w:val="20"/>
                <w:lang w:val="en-US"/>
              </w:rPr>
              <w:t>PM</w:t>
            </w:r>
            <w:r w:rsidRPr="000126DF">
              <w:rPr>
                <w:color w:val="000000"/>
                <w:sz w:val="20"/>
                <w:lang w:val="en-US"/>
              </w:rPr>
              <w:t>007</w:t>
            </w:r>
          </w:p>
        </w:tc>
        <w:tc>
          <w:tcPr>
            <w:tcW w:w="3309" w:type="dxa"/>
          </w:tcPr>
          <w:p w14:paraId="3FFE0FA1" w14:textId="695D50A2" w:rsidR="00BE0588" w:rsidRPr="00A124BF" w:rsidRDefault="00BE0588" w:rsidP="000C366C">
            <w:pPr>
              <w:ind w:left="44"/>
              <w:cnfStyle w:val="000000100000" w:firstRow="0" w:lastRow="0" w:firstColumn="0" w:lastColumn="0" w:oddVBand="0" w:evenVBand="0" w:oddHBand="1" w:evenHBand="0" w:firstRowFirstColumn="0" w:firstRowLastColumn="0" w:lastRowFirstColumn="0" w:lastRowLastColumn="0"/>
              <w:rPr>
                <w:lang w:val="en-CA" w:bidi="ar-SA"/>
              </w:rPr>
            </w:pPr>
            <w:r w:rsidRPr="000126DF">
              <w:rPr>
                <w:color w:val="000000"/>
                <w:sz w:val="20"/>
                <w:lang w:val="en-US"/>
              </w:rPr>
              <w:t>Provide end of Produ</w:t>
            </w:r>
            <w:r>
              <w:rPr>
                <w:color w:val="000000"/>
                <w:sz w:val="20"/>
                <w:lang w:val="en-US"/>
              </w:rPr>
              <w:t>ct Phase Reports</w:t>
            </w:r>
          </w:p>
        </w:tc>
        <w:sdt>
          <w:sdtPr>
            <w:id w:val="-1144116403"/>
            <w:placeholder>
              <w:docPart w:val="F87CB0F7FF6B4E9BAF2E3EC92911E74E"/>
            </w:placeholder>
            <w:showingPlcHdr/>
            <w:text/>
          </w:sdtPr>
          <w:sdtContent>
            <w:tc>
              <w:tcPr>
                <w:tcW w:w="1517" w:type="dxa"/>
              </w:tcPr>
              <w:p w14:paraId="10AA60BE" w14:textId="77777777" w:rsidR="00BE0588" w:rsidRPr="0013726D" w:rsidRDefault="00BE0588" w:rsidP="000C366C">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989438120"/>
            <w:placeholder>
              <w:docPart w:val="D7F5DDEC8C1A43E08FE8F227DF999289"/>
            </w:placeholder>
            <w:showingPlcHdr/>
            <w:text/>
          </w:sdtPr>
          <w:sdtContent>
            <w:tc>
              <w:tcPr>
                <w:tcW w:w="4293" w:type="dxa"/>
              </w:tcPr>
              <w:p w14:paraId="734E16E9" w14:textId="77777777" w:rsidR="00BE0588" w:rsidRPr="0013726D" w:rsidRDefault="00BE0588" w:rsidP="000C366C">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E0588" w:rsidRPr="0013726D" w14:paraId="31FF6D96" w14:textId="77777777" w:rsidTr="000C366C">
        <w:tc>
          <w:tcPr>
            <w:cnfStyle w:val="001000000000" w:firstRow="0" w:lastRow="0" w:firstColumn="1" w:lastColumn="0" w:oddVBand="0" w:evenVBand="0" w:oddHBand="0" w:evenHBand="0" w:firstRowFirstColumn="0" w:firstRowLastColumn="0" w:lastRowFirstColumn="0" w:lastRowLastColumn="0"/>
            <w:tcW w:w="1036" w:type="dxa"/>
          </w:tcPr>
          <w:p w14:paraId="31125C41" w14:textId="04F9D117" w:rsidR="00BE0588" w:rsidRDefault="00BE0588" w:rsidP="000C366C">
            <w:r>
              <w:rPr>
                <w:color w:val="000000"/>
                <w:sz w:val="20"/>
                <w:lang w:val="en-US"/>
              </w:rPr>
              <w:t>PM</w:t>
            </w:r>
            <w:r w:rsidRPr="000126DF">
              <w:rPr>
                <w:color w:val="000000"/>
                <w:sz w:val="20"/>
                <w:lang w:val="en-US"/>
              </w:rPr>
              <w:t>008</w:t>
            </w:r>
          </w:p>
        </w:tc>
        <w:tc>
          <w:tcPr>
            <w:tcW w:w="3309" w:type="dxa"/>
          </w:tcPr>
          <w:p w14:paraId="2869E628" w14:textId="528B4695" w:rsidR="00BE0588" w:rsidRPr="00A124BF" w:rsidRDefault="00BE0588" w:rsidP="000C366C">
            <w:pPr>
              <w:ind w:left="44"/>
              <w:cnfStyle w:val="000000000000" w:firstRow="0" w:lastRow="0" w:firstColumn="0" w:lastColumn="0" w:oddVBand="0" w:evenVBand="0" w:oddHBand="0" w:evenHBand="0" w:firstRowFirstColumn="0" w:firstRowLastColumn="0" w:lastRowFirstColumn="0" w:lastRowLastColumn="0"/>
              <w:rPr>
                <w:lang w:val="en-CA" w:bidi="ar-SA"/>
              </w:rPr>
            </w:pPr>
            <w:r w:rsidRPr="000126DF">
              <w:rPr>
                <w:color w:val="000000"/>
                <w:sz w:val="20"/>
                <w:lang w:val="en-US"/>
              </w:rPr>
              <w:t xml:space="preserve">Submit report on </w:t>
            </w:r>
            <w:r>
              <w:rPr>
                <w:color w:val="000000"/>
                <w:sz w:val="20"/>
                <w:lang w:val="en-US"/>
              </w:rPr>
              <w:t xml:space="preserve"> User Acceptance/Approval </w:t>
            </w:r>
            <w:r w:rsidRPr="000126DF">
              <w:rPr>
                <w:color w:val="000000"/>
                <w:sz w:val="20"/>
                <w:lang w:val="en-US"/>
              </w:rPr>
              <w:t>(phase and final)</w:t>
            </w:r>
          </w:p>
        </w:tc>
        <w:sdt>
          <w:sdtPr>
            <w:id w:val="242158626"/>
            <w:placeholder>
              <w:docPart w:val="9D4C3F479E0A4D3A89F61C57B28594DF"/>
            </w:placeholder>
            <w:showingPlcHdr/>
            <w:text/>
          </w:sdtPr>
          <w:sdtContent>
            <w:tc>
              <w:tcPr>
                <w:tcW w:w="1517" w:type="dxa"/>
              </w:tcPr>
              <w:p w14:paraId="01AF5D62" w14:textId="77777777" w:rsidR="00BE0588" w:rsidRPr="0013726D" w:rsidRDefault="00BE0588" w:rsidP="000C366C">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151602863"/>
            <w:placeholder>
              <w:docPart w:val="9A909F0DA07D458EA65908AA4602501B"/>
            </w:placeholder>
            <w:showingPlcHdr/>
            <w:text/>
          </w:sdtPr>
          <w:sdtContent>
            <w:tc>
              <w:tcPr>
                <w:tcW w:w="4293" w:type="dxa"/>
              </w:tcPr>
              <w:p w14:paraId="3F9E2BB4" w14:textId="77777777" w:rsidR="00BE0588" w:rsidRPr="0013726D" w:rsidRDefault="00BE0588" w:rsidP="000C366C">
                <w:pPr>
                  <w:spacing w:after="120"/>
                  <w:jc w:val="both"/>
                  <w:cnfStyle w:val="000000000000" w:firstRow="0" w:lastRow="0" w:firstColumn="0" w:lastColumn="0" w:oddVBand="0" w:evenVBand="0" w:oddHBand="0"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r w:rsidR="00BE0588" w:rsidRPr="0013726D" w14:paraId="2C289171" w14:textId="77777777" w:rsidTr="000C3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dxa"/>
          </w:tcPr>
          <w:p w14:paraId="7413D4FF" w14:textId="0AD43289" w:rsidR="00BE0588" w:rsidRDefault="00BE0588" w:rsidP="000C366C">
            <w:r>
              <w:rPr>
                <w:color w:val="000000"/>
                <w:sz w:val="20"/>
                <w:lang w:val="en-US"/>
              </w:rPr>
              <w:t>PM009</w:t>
            </w:r>
          </w:p>
        </w:tc>
        <w:tc>
          <w:tcPr>
            <w:tcW w:w="3309" w:type="dxa"/>
          </w:tcPr>
          <w:p w14:paraId="37DF3419" w14:textId="43D2427F" w:rsidR="00BE0588" w:rsidRPr="00A124BF" w:rsidRDefault="00BE0588" w:rsidP="000C366C">
            <w:pPr>
              <w:ind w:left="44"/>
              <w:cnfStyle w:val="000000100000" w:firstRow="0" w:lastRow="0" w:firstColumn="0" w:lastColumn="0" w:oddVBand="0" w:evenVBand="0" w:oddHBand="1" w:evenHBand="0" w:firstRowFirstColumn="0" w:firstRowLastColumn="0" w:lastRowFirstColumn="0" w:lastRowLastColumn="0"/>
              <w:rPr>
                <w:lang w:val="en-CA" w:bidi="ar-SA"/>
              </w:rPr>
            </w:pPr>
            <w:r w:rsidRPr="000126DF">
              <w:rPr>
                <w:color w:val="000000"/>
                <w:sz w:val="20"/>
                <w:lang w:val="en-US"/>
              </w:rPr>
              <w:t xml:space="preserve">Provide End of Project Report and Finalized Project Documents </w:t>
            </w:r>
          </w:p>
        </w:tc>
        <w:sdt>
          <w:sdtPr>
            <w:id w:val="-1009361248"/>
            <w:placeholder>
              <w:docPart w:val="B1389B99E3C44838946E9990CF578B15"/>
            </w:placeholder>
            <w:showingPlcHdr/>
            <w:text/>
          </w:sdtPr>
          <w:sdtContent>
            <w:tc>
              <w:tcPr>
                <w:tcW w:w="1517" w:type="dxa"/>
              </w:tcPr>
              <w:p w14:paraId="08DE677F" w14:textId="77777777" w:rsidR="00BE0588" w:rsidRPr="0013726D" w:rsidRDefault="00BE0588" w:rsidP="000C366C">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720318344"/>
            <w:placeholder>
              <w:docPart w:val="EDBA45FC13AF4240A4ED93092F38E65D"/>
            </w:placeholder>
            <w:showingPlcHdr/>
            <w:text/>
          </w:sdtPr>
          <w:sdtContent>
            <w:tc>
              <w:tcPr>
                <w:tcW w:w="4293" w:type="dxa"/>
              </w:tcPr>
              <w:p w14:paraId="57352064" w14:textId="77777777" w:rsidR="00BE0588" w:rsidRPr="0013726D" w:rsidRDefault="00BE0588" w:rsidP="000C366C">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bl>
    <w:p w14:paraId="5BF10EF9" w14:textId="77777777" w:rsidR="00BE0588" w:rsidRDefault="00BE0588" w:rsidP="006E7EE6">
      <w:pPr>
        <w:rPr>
          <w:lang w:val="en-CA"/>
        </w:rPr>
      </w:pPr>
    </w:p>
    <w:p w14:paraId="18994C0F" w14:textId="77777777" w:rsidR="00387411" w:rsidRDefault="00387411">
      <w:pPr>
        <w:rPr>
          <w:smallCaps/>
          <w:spacing w:val="5"/>
          <w:sz w:val="28"/>
          <w:szCs w:val="28"/>
          <w:lang w:val="en-CA" w:bidi="ar-SA"/>
        </w:rPr>
      </w:pPr>
      <w:bookmarkStart w:id="92" w:name="_Toc531352066"/>
      <w:r>
        <w:rPr>
          <w:lang w:val="en-CA"/>
        </w:rPr>
        <w:br w:type="page"/>
      </w:r>
    </w:p>
    <w:p w14:paraId="655D08F0" w14:textId="18A54D75" w:rsidR="00857930" w:rsidRPr="00857930" w:rsidRDefault="00857930" w:rsidP="00857930">
      <w:pPr>
        <w:pStyle w:val="Heading2"/>
        <w:ind w:left="450"/>
        <w:rPr>
          <w:lang w:val="en-CA"/>
        </w:rPr>
      </w:pPr>
      <w:r w:rsidRPr="00857930">
        <w:rPr>
          <w:lang w:val="en-CA"/>
        </w:rPr>
        <w:lastRenderedPageBreak/>
        <w:t>Business Process Re-engineering</w:t>
      </w:r>
      <w:bookmarkEnd w:id="92"/>
    </w:p>
    <w:p w14:paraId="3D2CDF17" w14:textId="5C442465" w:rsidR="00857930" w:rsidRDefault="00857930" w:rsidP="00857930">
      <w:r w:rsidRPr="00E11947">
        <w:t xml:space="preserve">The </w:t>
      </w:r>
      <w:r>
        <w:t>successful Bidder i</w:t>
      </w:r>
      <w:r w:rsidRPr="00E11947">
        <w:t xml:space="preserve">n close consultation with </w:t>
      </w:r>
      <w:proofErr w:type="spellStart"/>
      <w:r>
        <w:t>DoLS</w:t>
      </w:r>
      <w:proofErr w:type="spellEnd"/>
      <w:r>
        <w:t xml:space="preserve"> </w:t>
      </w:r>
      <w:r w:rsidRPr="00E11947">
        <w:t>Team shall document and analyse as-is business processes and reporting and suggest improvements through a to-be process design</w:t>
      </w:r>
      <w:r>
        <w:t xml:space="preserve">. </w:t>
      </w:r>
      <w:r w:rsidRPr="00E11947">
        <w:t>During th</w:t>
      </w:r>
      <w:r>
        <w:t>is exercise, the successful Bidder</w:t>
      </w:r>
      <w:r w:rsidRPr="00E11947">
        <w:t xml:space="preserve"> will explicitly identify key weaknesses in the existing processes and how they will be addressed through revised processes in line with good international </w:t>
      </w:r>
      <w:r>
        <w:t>p</w:t>
      </w:r>
      <w:r w:rsidRPr="00E11947">
        <w:t>ractices.</w:t>
      </w:r>
    </w:p>
    <w:p w14:paraId="02280AC6" w14:textId="77777777" w:rsidR="00D531BB" w:rsidRPr="00E11947" w:rsidRDefault="00D531BB" w:rsidP="00857930">
      <w:pPr>
        <w:rPr>
          <w:szCs w:val="28"/>
        </w:rPr>
      </w:pPr>
    </w:p>
    <w:tbl>
      <w:tblPr>
        <w:tblStyle w:val="LightList-Accent1"/>
        <w:tblW w:w="10155" w:type="dxa"/>
        <w:tblInd w:w="20" w:type="dxa"/>
        <w:tblLook w:val="04A0" w:firstRow="1" w:lastRow="0" w:firstColumn="1" w:lastColumn="0" w:noHBand="0" w:noVBand="1"/>
      </w:tblPr>
      <w:tblGrid>
        <w:gridCol w:w="1036"/>
        <w:gridCol w:w="3309"/>
        <w:gridCol w:w="1517"/>
        <w:gridCol w:w="4293"/>
      </w:tblGrid>
      <w:tr w:rsidR="00D531BB" w:rsidRPr="002827C4" w14:paraId="7C074FCB" w14:textId="77777777" w:rsidTr="006930C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6" w:type="dxa"/>
            <w:vAlign w:val="bottom"/>
          </w:tcPr>
          <w:p w14:paraId="0AC66689" w14:textId="77777777" w:rsidR="00D531BB" w:rsidRPr="002827C4" w:rsidRDefault="00D531BB" w:rsidP="006930C9">
            <w:pPr>
              <w:keepNext/>
              <w:spacing w:after="120"/>
              <w:rPr>
                <w:b w:val="0"/>
                <w:bCs w:val="0"/>
                <w:szCs w:val="22"/>
                <w:lang w:val="en-US" w:bidi="ar-SA"/>
              </w:rPr>
            </w:pPr>
            <w:r>
              <w:rPr>
                <w:szCs w:val="22"/>
                <w:lang w:val="en-US" w:bidi="ar-SA"/>
              </w:rPr>
              <w:t>ID</w:t>
            </w:r>
          </w:p>
        </w:tc>
        <w:tc>
          <w:tcPr>
            <w:tcW w:w="3309" w:type="dxa"/>
            <w:vAlign w:val="bottom"/>
          </w:tcPr>
          <w:p w14:paraId="7858407A" w14:textId="77777777" w:rsidR="00D531BB" w:rsidRPr="002827C4" w:rsidRDefault="00D531BB" w:rsidP="006930C9">
            <w:pPr>
              <w:keepNext/>
              <w:spacing w:after="60"/>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Pr>
                <w:b w:val="0"/>
                <w:bCs w:val="0"/>
                <w:szCs w:val="22"/>
                <w:lang w:val="en-US" w:bidi="ar-SA"/>
              </w:rPr>
              <w:t>Other Requirements</w:t>
            </w:r>
          </w:p>
        </w:tc>
        <w:tc>
          <w:tcPr>
            <w:tcW w:w="1517" w:type="dxa"/>
            <w:vAlign w:val="bottom"/>
          </w:tcPr>
          <w:p w14:paraId="6CAE76B0" w14:textId="77777777" w:rsidR="00D531BB" w:rsidRPr="002827C4" w:rsidRDefault="00D531BB" w:rsidP="006930C9">
            <w:pPr>
              <w:keepNext/>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Pr>
                <w:szCs w:val="22"/>
                <w:lang w:val="en-US" w:bidi="ar-SA"/>
              </w:rPr>
              <w:t>Vendor will provide</w:t>
            </w:r>
          </w:p>
          <w:p w14:paraId="7C0C2D34" w14:textId="77777777" w:rsidR="00D531BB" w:rsidRPr="002827C4" w:rsidRDefault="00D531BB" w:rsidP="006930C9">
            <w:pPr>
              <w:keepNext/>
              <w:spacing w:after="120"/>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sidRPr="002827C4">
              <w:rPr>
                <w:szCs w:val="22"/>
                <w:lang w:val="en-US" w:bidi="ar-SA"/>
              </w:rPr>
              <w:t>Yes / No</w:t>
            </w:r>
          </w:p>
        </w:tc>
        <w:tc>
          <w:tcPr>
            <w:tcW w:w="4293" w:type="dxa"/>
            <w:vAlign w:val="bottom"/>
          </w:tcPr>
          <w:p w14:paraId="7A2F1A0D" w14:textId="77777777" w:rsidR="00D531BB" w:rsidRPr="002827C4" w:rsidRDefault="00D531BB" w:rsidP="006930C9">
            <w:pPr>
              <w:keepNext/>
              <w:cnfStyle w:val="100000000000" w:firstRow="1" w:lastRow="0" w:firstColumn="0" w:lastColumn="0" w:oddVBand="0" w:evenVBand="0" w:oddHBand="0" w:evenHBand="0" w:firstRowFirstColumn="0" w:firstRowLastColumn="0" w:lastRowFirstColumn="0" w:lastRowLastColumn="0"/>
              <w:rPr>
                <w:b w:val="0"/>
                <w:bCs w:val="0"/>
                <w:szCs w:val="22"/>
                <w:lang w:val="en-US" w:bidi="ar-SA"/>
              </w:rPr>
            </w:pPr>
            <w:r>
              <w:rPr>
                <w:b w:val="0"/>
                <w:bCs w:val="0"/>
                <w:szCs w:val="22"/>
                <w:lang w:val="en-US" w:bidi="ar-SA"/>
              </w:rPr>
              <w:t>Test Procedures and methods used</w:t>
            </w:r>
          </w:p>
        </w:tc>
      </w:tr>
      <w:tr w:rsidR="00D531BB" w:rsidRPr="0013726D" w14:paraId="2DAFE45F" w14:textId="77777777" w:rsidTr="00693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dxa"/>
          </w:tcPr>
          <w:p w14:paraId="3F8D0E51" w14:textId="4D2C2BAF" w:rsidR="00D531BB" w:rsidRPr="0013726D" w:rsidRDefault="00D531BB" w:rsidP="006930C9">
            <w:pPr>
              <w:spacing w:after="120"/>
              <w:jc w:val="both"/>
              <w:rPr>
                <w:bCs w:val="0"/>
                <w:szCs w:val="22"/>
                <w:lang w:val="en-US" w:bidi="ar-SA"/>
              </w:rPr>
            </w:pPr>
            <w:r>
              <w:rPr>
                <w:color w:val="000000"/>
                <w:sz w:val="20"/>
                <w:lang w:val="en-US"/>
              </w:rPr>
              <w:t>BP</w:t>
            </w:r>
            <w:r w:rsidRPr="000126DF">
              <w:rPr>
                <w:color w:val="000000"/>
                <w:sz w:val="20"/>
                <w:lang w:val="en-US"/>
              </w:rPr>
              <w:t>001</w:t>
            </w:r>
          </w:p>
        </w:tc>
        <w:tc>
          <w:tcPr>
            <w:tcW w:w="3309" w:type="dxa"/>
          </w:tcPr>
          <w:p w14:paraId="216AFEBD" w14:textId="78313A67" w:rsidR="00D531BB" w:rsidRPr="00922FF0" w:rsidRDefault="00D531BB" w:rsidP="006930C9">
            <w:pPr>
              <w:ind w:left="44"/>
              <w:cnfStyle w:val="000000100000" w:firstRow="0" w:lastRow="0" w:firstColumn="0" w:lastColumn="0" w:oddVBand="0" w:evenVBand="0" w:oddHBand="1" w:evenHBand="0" w:firstRowFirstColumn="0" w:firstRowLastColumn="0" w:lastRowFirstColumn="0" w:lastRowLastColumn="0"/>
              <w:rPr>
                <w:lang w:val="en-CA" w:bidi="ar-SA"/>
              </w:rPr>
            </w:pPr>
            <w:r w:rsidRPr="000126DF">
              <w:rPr>
                <w:color w:val="000000"/>
                <w:sz w:val="20"/>
                <w:lang w:val="en-US"/>
              </w:rPr>
              <w:t>Submit and Report on</w:t>
            </w:r>
            <w:proofErr w:type="gramStart"/>
            <w:r w:rsidRPr="000126DF">
              <w:rPr>
                <w:color w:val="000000"/>
                <w:sz w:val="20"/>
                <w:lang w:val="en-US"/>
              </w:rPr>
              <w:t>:</w:t>
            </w:r>
            <w:proofErr w:type="gramEnd"/>
            <w:r w:rsidRPr="000126DF">
              <w:rPr>
                <w:color w:val="000000"/>
                <w:sz w:val="20"/>
                <w:lang w:val="en-US"/>
              </w:rPr>
              <w:br/>
              <w:t>- As-is Processes</w:t>
            </w:r>
            <w:r w:rsidRPr="000126DF">
              <w:rPr>
                <w:color w:val="000000"/>
                <w:sz w:val="20"/>
                <w:lang w:val="en-US"/>
              </w:rPr>
              <w:br/>
              <w:t xml:space="preserve">- To-be Processes </w:t>
            </w:r>
            <w:r w:rsidRPr="000126DF">
              <w:rPr>
                <w:color w:val="000000"/>
                <w:sz w:val="20"/>
                <w:lang w:val="en-US"/>
              </w:rPr>
              <w:br/>
              <w:t>For PFM Redesigned Processes, Procedures, and Policies.</w:t>
            </w:r>
          </w:p>
        </w:tc>
        <w:sdt>
          <w:sdtPr>
            <w:id w:val="-805077508"/>
            <w:placeholder>
              <w:docPart w:val="9D6A0FDCD9CE45CB9C8EE0CDCEAD9404"/>
            </w:placeholder>
            <w:showingPlcHdr/>
            <w:text/>
          </w:sdtPr>
          <w:sdtContent>
            <w:tc>
              <w:tcPr>
                <w:tcW w:w="1517" w:type="dxa"/>
              </w:tcPr>
              <w:p w14:paraId="20BB4CD0" w14:textId="77777777" w:rsidR="00D531BB" w:rsidRPr="0013726D" w:rsidRDefault="00D531BB" w:rsidP="006930C9">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text</w:t>
                </w:r>
                <w:r w:rsidRPr="00987C9C">
                  <w:rPr>
                    <w:rStyle w:val="PlaceholderText"/>
                  </w:rPr>
                  <w:t>.</w:t>
                </w:r>
              </w:p>
            </w:tc>
          </w:sdtContent>
        </w:sdt>
        <w:sdt>
          <w:sdtPr>
            <w:id w:val="-1717954413"/>
            <w:placeholder>
              <w:docPart w:val="1418CAC4376F4E3B8A4C09FDE281AA38"/>
            </w:placeholder>
            <w:showingPlcHdr/>
            <w:text/>
          </w:sdtPr>
          <w:sdtContent>
            <w:tc>
              <w:tcPr>
                <w:tcW w:w="4293" w:type="dxa"/>
                <w:hideMark/>
              </w:tcPr>
              <w:p w14:paraId="4C7E8B39" w14:textId="77777777" w:rsidR="00D531BB" w:rsidRPr="0013726D" w:rsidRDefault="00D531BB" w:rsidP="006930C9">
                <w:pPr>
                  <w:spacing w:after="120"/>
                  <w:jc w:val="both"/>
                  <w:cnfStyle w:val="000000100000" w:firstRow="0" w:lastRow="0" w:firstColumn="0" w:lastColumn="0" w:oddVBand="0" w:evenVBand="0" w:oddHBand="1" w:evenHBand="0" w:firstRowFirstColumn="0" w:firstRowLastColumn="0" w:lastRowFirstColumn="0" w:lastRowLastColumn="0"/>
                  <w:rPr>
                    <w:bCs/>
                    <w:szCs w:val="22"/>
                    <w:lang w:val="en-US" w:bidi="ar-SA"/>
                  </w:rPr>
                </w:pPr>
                <w:r w:rsidRPr="00987C9C">
                  <w:rPr>
                    <w:rStyle w:val="PlaceholderText"/>
                  </w:rPr>
                  <w:t xml:space="preserve">Click here to enter </w:t>
                </w:r>
                <w:r>
                  <w:rPr>
                    <w:rStyle w:val="PlaceholderText"/>
                  </w:rPr>
                  <w:t>comments</w:t>
                </w:r>
                <w:r w:rsidRPr="00987C9C">
                  <w:rPr>
                    <w:rStyle w:val="PlaceholderText"/>
                  </w:rPr>
                  <w:t>.</w:t>
                </w:r>
              </w:p>
            </w:tc>
          </w:sdtContent>
        </w:sdt>
      </w:tr>
    </w:tbl>
    <w:p w14:paraId="5D54C0C6" w14:textId="77777777" w:rsidR="00857930" w:rsidRPr="00857930" w:rsidRDefault="00857930" w:rsidP="00857930">
      <w:pPr>
        <w:rPr>
          <w:lang w:val="en-CA" w:bidi="ar-SA"/>
        </w:rPr>
      </w:pPr>
    </w:p>
    <w:sectPr w:rsidR="00857930" w:rsidRPr="00857930" w:rsidSect="007C76A9">
      <w:pgSz w:w="12240" w:h="15840"/>
      <w:pgMar w:top="1166" w:right="1440" w:bottom="1440" w:left="1440" w:header="44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1B0F82" w14:textId="77777777" w:rsidR="00974158" w:rsidRDefault="00974158" w:rsidP="00260883">
      <w:r>
        <w:separator/>
      </w:r>
    </w:p>
  </w:endnote>
  <w:endnote w:type="continuationSeparator" w:id="0">
    <w:p w14:paraId="307A0E03" w14:textId="77777777" w:rsidR="00974158" w:rsidRDefault="00974158" w:rsidP="00260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CD6AF" w14:textId="77777777" w:rsidR="006930C9" w:rsidRDefault="006930C9" w:rsidP="00A85B9C">
    <w:pPr>
      <w:pStyle w:val="Footer"/>
      <w:pBdr>
        <w:top w:val="single" w:sz="12" w:space="1" w:color="C7E2FA"/>
      </w:pBdr>
      <w:tabs>
        <w:tab w:val="clear" w:pos="4680"/>
        <w:tab w:val="clear" w:pos="9360"/>
        <w:tab w:val="center" w:pos="5040"/>
        <w:tab w:val="right" w:pos="10080"/>
      </w:tabs>
      <w:rPr>
        <w:rStyle w:val="IntenseReference"/>
      </w:rPr>
    </w:pPr>
    <w:r w:rsidRPr="00B24A01">
      <w:rPr>
        <w:rStyle w:val="IntenseReference"/>
      </w:rPr>
      <w:tab/>
    </w:r>
    <w:r>
      <w:rPr>
        <w:rStyle w:val="IntenseReference"/>
      </w:rPr>
      <w:tab/>
    </w:r>
    <w:r w:rsidRPr="00B24A01">
      <w:rPr>
        <w:rStyle w:val="IntenseReference"/>
      </w:rPr>
      <w:fldChar w:fldCharType="begin"/>
    </w:r>
    <w:r w:rsidRPr="00B24A01">
      <w:rPr>
        <w:rStyle w:val="IntenseReference"/>
      </w:rPr>
      <w:instrText xml:space="preserve"> PAGE   \* MERGEFORMAT </w:instrText>
    </w:r>
    <w:r w:rsidRPr="00B24A01">
      <w:rPr>
        <w:rStyle w:val="IntenseReference"/>
      </w:rPr>
      <w:fldChar w:fldCharType="separate"/>
    </w:r>
    <w:r w:rsidR="005674EC">
      <w:rPr>
        <w:rStyle w:val="IntenseReference"/>
        <w:noProof/>
      </w:rPr>
      <w:t>38</w:t>
    </w:r>
    <w:r w:rsidRPr="00B24A01">
      <w:rPr>
        <w:rStyle w:val="IntenseReference"/>
      </w:rPr>
      <w:fldChar w:fldCharType="end"/>
    </w:r>
    <w:r w:rsidRPr="00B24A01">
      <w:rPr>
        <w:rStyle w:val="IntenseReference"/>
      </w:rPr>
      <w:t xml:space="preserve"> of </w:t>
    </w:r>
    <w:r>
      <w:rPr>
        <w:rStyle w:val="IntenseReference"/>
        <w:noProof/>
      </w:rPr>
      <w:fldChar w:fldCharType="begin"/>
    </w:r>
    <w:r>
      <w:rPr>
        <w:rStyle w:val="IntenseReference"/>
        <w:noProof/>
      </w:rPr>
      <w:instrText xml:space="preserve"> NUMPAGES   \* MERGEFORMAT </w:instrText>
    </w:r>
    <w:r>
      <w:rPr>
        <w:rStyle w:val="IntenseReference"/>
        <w:noProof/>
      </w:rPr>
      <w:fldChar w:fldCharType="separate"/>
    </w:r>
    <w:r w:rsidR="005674EC">
      <w:rPr>
        <w:rStyle w:val="IntenseReference"/>
        <w:noProof/>
      </w:rPr>
      <w:t>39</w:t>
    </w:r>
    <w:r>
      <w:rPr>
        <w:rStyle w:val="IntenseReference"/>
        <w:noProof/>
      </w:rPr>
      <w:fldChar w:fldCharType="end"/>
    </w:r>
  </w:p>
  <w:p w14:paraId="0DB4FCBA" w14:textId="77777777" w:rsidR="006930C9" w:rsidRPr="00B70B98" w:rsidRDefault="006930C9" w:rsidP="00A85B9C">
    <w:pPr>
      <w:pStyle w:val="Footer"/>
      <w:pBdr>
        <w:top w:val="single" w:sz="12" w:space="1" w:color="C7E2FA"/>
      </w:pBdr>
      <w:tabs>
        <w:tab w:val="clear" w:pos="4680"/>
        <w:tab w:val="clear" w:pos="9360"/>
        <w:tab w:val="center" w:pos="5040"/>
        <w:tab w:val="right" w:pos="10080"/>
      </w:tabs>
      <w:rPr>
        <w:rStyle w:val="IntenseReference"/>
        <w:caps/>
        <w:sz w:val="16"/>
        <w:szCs w:val="16"/>
      </w:rPr>
    </w:pPr>
    <w:r>
      <w:rPr>
        <w:rStyle w:val="IntenseReference"/>
        <w:caps/>
        <w:sz w:val="16"/>
        <w:szCs w:val="16"/>
      </w:rPr>
      <w:tab/>
    </w:r>
    <w:r>
      <w:rPr>
        <w:rStyle w:val="IntenseReference"/>
        <w:caps/>
        <w:sz w:val="16"/>
        <w:szCs w:val="16"/>
      </w:rPr>
      <w:tab/>
    </w:r>
    <w:r w:rsidRPr="00822C3F">
      <w:rPr>
        <w:rStyle w:val="IntenseReference"/>
        <w:caps/>
        <w:color w:val="FF0000"/>
        <w:sz w:val="16"/>
        <w:szCs w:val="16"/>
      </w:rPr>
      <w:t>proprietary &amp; confidential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BFA51" w14:textId="77777777" w:rsidR="00974158" w:rsidRDefault="00974158" w:rsidP="00260883">
      <w:r>
        <w:separator/>
      </w:r>
    </w:p>
  </w:footnote>
  <w:footnote w:type="continuationSeparator" w:id="0">
    <w:p w14:paraId="2519D7FB" w14:textId="77777777" w:rsidR="00974158" w:rsidRDefault="00974158" w:rsidP="002608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40476" w14:textId="2EFEAD57" w:rsidR="006930C9" w:rsidRDefault="006930C9" w:rsidP="006E7EE6">
    <w:pPr>
      <w:pStyle w:val="Header"/>
      <w:tabs>
        <w:tab w:val="clear" w:pos="4680"/>
        <w:tab w:val="left" w:pos="4536"/>
      </w:tabs>
      <w:spacing w:line="276" w:lineRule="auto"/>
      <w:ind w:right="4"/>
    </w:pPr>
    <w:r>
      <w:rPr>
        <w:noProof/>
        <w:lang w:val="en-US" w:bidi="ar-SA"/>
      </w:rPr>
      <w:drawing>
        <wp:anchor distT="0" distB="0" distL="114300" distR="114300" simplePos="0" relativeHeight="251657216" behindDoc="1" locked="0" layoutInCell="1" allowOverlap="1" wp14:anchorId="5141A1C2" wp14:editId="31065AB6">
          <wp:simplePos x="0" y="0"/>
          <wp:positionH relativeFrom="page">
            <wp:align>left</wp:align>
          </wp:positionH>
          <wp:positionV relativeFrom="paragraph">
            <wp:posOffset>-172532</wp:posOffset>
          </wp:positionV>
          <wp:extent cx="8238744" cy="493776"/>
          <wp:effectExtent l="0" t="0" r="0" b="1905"/>
          <wp:wrapNone/>
          <wp:docPr id="5" name="Picture 10" descr="header_b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der_bg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38744" cy="493776"/>
                  </a:xfrm>
                  <a:prstGeom prst="rect">
                    <a:avLst/>
                  </a:prstGeom>
                  <a:noFill/>
                </pic:spPr>
              </pic:pic>
            </a:graphicData>
          </a:graphic>
        </wp:anchor>
      </w:drawing>
    </w:r>
    <w:r>
      <w:rPr>
        <w:i/>
        <w:noProof/>
        <w:sz w:val="18"/>
      </w:rPr>
      <w:fldChar w:fldCharType="begin"/>
    </w:r>
    <w:r>
      <w:rPr>
        <w:i/>
        <w:noProof/>
        <w:sz w:val="18"/>
      </w:rPr>
      <w:instrText xml:space="preserve"> FILENAME   \* MERGEFORMAT </w:instrText>
    </w:r>
    <w:r>
      <w:rPr>
        <w:i/>
        <w:noProof/>
        <w:sz w:val="18"/>
      </w:rPr>
      <w:fldChar w:fldCharType="separate"/>
    </w:r>
    <w:r>
      <w:rPr>
        <w:i/>
        <w:noProof/>
        <w:sz w:val="18"/>
      </w:rPr>
      <w:t>DoLS</w:t>
    </w:r>
    <w:r w:rsidRPr="00356982">
      <w:rPr>
        <w:noProof/>
        <w:sz w:val="16"/>
        <w:szCs w:val="16"/>
      </w:rPr>
      <w:t>_Requirements Definition_Final_1.0b</w:t>
    </w:r>
    <w:r>
      <w:rPr>
        <w:noProof/>
      </w:rPr>
      <w:fldChar w:fldCharType="end"/>
    </w:r>
    <w:r>
      <w:rPr>
        <w:noProof/>
        <w:lang w:val="en-US" w:bidi="ar-SA"/>
      </w:rPr>
      <w:drawing>
        <wp:anchor distT="0" distB="0" distL="114300" distR="114300" simplePos="0" relativeHeight="251658240" behindDoc="1" locked="0" layoutInCell="1" allowOverlap="1" wp14:anchorId="151B936F" wp14:editId="119467FE">
          <wp:simplePos x="0" y="0"/>
          <wp:positionH relativeFrom="margin">
            <wp:align>right</wp:align>
          </wp:positionH>
          <wp:positionV relativeFrom="paragraph">
            <wp:posOffset>-121920</wp:posOffset>
          </wp:positionV>
          <wp:extent cx="1298448" cy="374904"/>
          <wp:effectExtent l="0" t="0" r="0" b="6350"/>
          <wp:wrapNone/>
          <wp:docPr id="6" name="Picture 7" descr="pic448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44859.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8448" cy="374904"/>
                  </a:xfrm>
                  <a:prstGeom prst="rect">
                    <a:avLst/>
                  </a:prstGeom>
                  <a:noFill/>
                </pic:spPr>
              </pic:pic>
            </a:graphicData>
          </a:graphic>
        </wp:anchor>
      </w:drawing>
    </w:r>
  </w:p>
  <w:p w14:paraId="520BD3CB" w14:textId="5BD2BF39" w:rsidR="006930C9" w:rsidRPr="006E7EE6" w:rsidRDefault="006930C9" w:rsidP="006E7EE6">
    <w:pPr>
      <w:pStyle w:val="Header"/>
      <w:tabs>
        <w:tab w:val="clear" w:pos="4680"/>
        <w:tab w:val="clear" w:pos="9360"/>
        <w:tab w:val="left" w:pos="4536"/>
        <w:tab w:val="right" w:pos="10080"/>
      </w:tabs>
      <w:spacing w:line="276" w:lineRule="auto"/>
      <w:jc w:val="right"/>
      <w:rPr>
        <w:b/>
        <w:noProof/>
        <w:color w:val="05676C"/>
        <w:szCs w:val="18"/>
        <w:lang w:bidi="ar-SA"/>
      </w:rPr>
    </w:pPr>
    <w:r w:rsidRPr="006E7EE6">
      <w:rPr>
        <w:b/>
        <w:noProof/>
        <w:color w:val="05676C"/>
        <w:szCs w:val="18"/>
        <w:lang w:bidi="ar-SA"/>
      </w:rPr>
      <w:t>Department of Lands and Surveys</w:t>
    </w:r>
  </w:p>
  <w:p w14:paraId="3EFED602" w14:textId="77777777" w:rsidR="006930C9" w:rsidRPr="00B70B98" w:rsidRDefault="006930C9" w:rsidP="006E7EE6">
    <w:pPr>
      <w:pStyle w:val="Header"/>
      <w:tabs>
        <w:tab w:val="clear" w:pos="4680"/>
        <w:tab w:val="clear" w:pos="9360"/>
        <w:tab w:val="left" w:pos="4536"/>
        <w:tab w:val="right" w:pos="10080"/>
      </w:tabs>
      <w:spacing w:line="276"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03133"/>
    <w:multiLevelType w:val="hybridMultilevel"/>
    <w:tmpl w:val="70E2278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4E387E"/>
    <w:multiLevelType w:val="hybridMultilevel"/>
    <w:tmpl w:val="2D2C69FC"/>
    <w:lvl w:ilvl="0" w:tplc="383E0788">
      <w:start w:val="9"/>
      <w:numFmt w:val="bullet"/>
      <w:lvlText w:val="-"/>
      <w:lvlJc w:val="left"/>
      <w:pPr>
        <w:ind w:left="404" w:hanging="360"/>
      </w:pPr>
      <w:rPr>
        <w:rFonts w:ascii="Calibri" w:eastAsia="Times New Roman" w:hAnsi="Calibri" w:cs="Times New Roman" w:hint="default"/>
      </w:rPr>
    </w:lvl>
    <w:lvl w:ilvl="1" w:tplc="08090003" w:tentative="1">
      <w:start w:val="1"/>
      <w:numFmt w:val="bullet"/>
      <w:lvlText w:val="o"/>
      <w:lvlJc w:val="left"/>
      <w:pPr>
        <w:ind w:left="1124" w:hanging="360"/>
      </w:pPr>
      <w:rPr>
        <w:rFonts w:ascii="Courier New" w:hAnsi="Courier New" w:cs="Courier New" w:hint="default"/>
      </w:rPr>
    </w:lvl>
    <w:lvl w:ilvl="2" w:tplc="08090005" w:tentative="1">
      <w:start w:val="1"/>
      <w:numFmt w:val="bullet"/>
      <w:lvlText w:val=""/>
      <w:lvlJc w:val="left"/>
      <w:pPr>
        <w:ind w:left="1844" w:hanging="360"/>
      </w:pPr>
      <w:rPr>
        <w:rFonts w:ascii="Wingdings" w:hAnsi="Wingdings" w:hint="default"/>
      </w:rPr>
    </w:lvl>
    <w:lvl w:ilvl="3" w:tplc="08090001" w:tentative="1">
      <w:start w:val="1"/>
      <w:numFmt w:val="bullet"/>
      <w:lvlText w:val=""/>
      <w:lvlJc w:val="left"/>
      <w:pPr>
        <w:ind w:left="2564" w:hanging="360"/>
      </w:pPr>
      <w:rPr>
        <w:rFonts w:ascii="Symbol" w:hAnsi="Symbol" w:hint="default"/>
      </w:rPr>
    </w:lvl>
    <w:lvl w:ilvl="4" w:tplc="08090003" w:tentative="1">
      <w:start w:val="1"/>
      <w:numFmt w:val="bullet"/>
      <w:lvlText w:val="o"/>
      <w:lvlJc w:val="left"/>
      <w:pPr>
        <w:ind w:left="3284" w:hanging="360"/>
      </w:pPr>
      <w:rPr>
        <w:rFonts w:ascii="Courier New" w:hAnsi="Courier New" w:cs="Courier New" w:hint="default"/>
      </w:rPr>
    </w:lvl>
    <w:lvl w:ilvl="5" w:tplc="08090005" w:tentative="1">
      <w:start w:val="1"/>
      <w:numFmt w:val="bullet"/>
      <w:lvlText w:val=""/>
      <w:lvlJc w:val="left"/>
      <w:pPr>
        <w:ind w:left="4004" w:hanging="360"/>
      </w:pPr>
      <w:rPr>
        <w:rFonts w:ascii="Wingdings" w:hAnsi="Wingdings" w:hint="default"/>
      </w:rPr>
    </w:lvl>
    <w:lvl w:ilvl="6" w:tplc="08090001" w:tentative="1">
      <w:start w:val="1"/>
      <w:numFmt w:val="bullet"/>
      <w:lvlText w:val=""/>
      <w:lvlJc w:val="left"/>
      <w:pPr>
        <w:ind w:left="4724" w:hanging="360"/>
      </w:pPr>
      <w:rPr>
        <w:rFonts w:ascii="Symbol" w:hAnsi="Symbol" w:hint="default"/>
      </w:rPr>
    </w:lvl>
    <w:lvl w:ilvl="7" w:tplc="08090003" w:tentative="1">
      <w:start w:val="1"/>
      <w:numFmt w:val="bullet"/>
      <w:lvlText w:val="o"/>
      <w:lvlJc w:val="left"/>
      <w:pPr>
        <w:ind w:left="5444" w:hanging="360"/>
      </w:pPr>
      <w:rPr>
        <w:rFonts w:ascii="Courier New" w:hAnsi="Courier New" w:cs="Courier New" w:hint="default"/>
      </w:rPr>
    </w:lvl>
    <w:lvl w:ilvl="8" w:tplc="08090005" w:tentative="1">
      <w:start w:val="1"/>
      <w:numFmt w:val="bullet"/>
      <w:lvlText w:val=""/>
      <w:lvlJc w:val="left"/>
      <w:pPr>
        <w:ind w:left="6164" w:hanging="360"/>
      </w:pPr>
      <w:rPr>
        <w:rFonts w:ascii="Wingdings" w:hAnsi="Wingdings" w:hint="default"/>
      </w:rPr>
    </w:lvl>
  </w:abstractNum>
  <w:abstractNum w:abstractNumId="2" w15:restartNumberingAfterBreak="0">
    <w:nsid w:val="102E745C"/>
    <w:multiLevelType w:val="hybridMultilevel"/>
    <w:tmpl w:val="E80EF7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C44C60"/>
    <w:multiLevelType w:val="hybridMultilevel"/>
    <w:tmpl w:val="9B0C971C"/>
    <w:lvl w:ilvl="0" w:tplc="10090001">
      <w:start w:val="1"/>
      <w:numFmt w:val="bullet"/>
      <w:lvlText w:val=""/>
      <w:lvlJc w:val="left"/>
      <w:pPr>
        <w:ind w:left="360" w:hanging="360"/>
      </w:pPr>
      <w:rPr>
        <w:rFonts w:ascii="Symbol" w:hAnsi="Symbol" w:hint="default"/>
        <w:b/>
        <w:color w:val="auto"/>
        <w:sz w:val="20"/>
        <w:szCs w:val="20"/>
      </w:rPr>
    </w:lvl>
    <w:lvl w:ilvl="1" w:tplc="4DBCA430">
      <w:start w:val="1"/>
      <w:numFmt w:val="bullet"/>
      <w:lvlText w:val="o"/>
      <w:lvlJc w:val="left"/>
      <w:pPr>
        <w:ind w:left="1080" w:hanging="360"/>
      </w:pPr>
      <w:rPr>
        <w:rFonts w:ascii="Courier New" w:hAnsi="Courier New" w:cs="Courier New" w:hint="default"/>
      </w:rPr>
    </w:lvl>
    <w:lvl w:ilvl="2" w:tplc="3D345CCC">
      <w:start w:val="1"/>
      <w:numFmt w:val="bullet"/>
      <w:lvlText w:val=""/>
      <w:lvlJc w:val="left"/>
      <w:pPr>
        <w:ind w:left="1800" w:hanging="360"/>
      </w:pPr>
      <w:rPr>
        <w:rFonts w:ascii="Wingdings" w:hAnsi="Wingdings" w:hint="default"/>
      </w:rPr>
    </w:lvl>
    <w:lvl w:ilvl="3" w:tplc="92843F34">
      <w:start w:val="1"/>
      <w:numFmt w:val="bullet"/>
      <w:lvlText w:val=""/>
      <w:lvlJc w:val="left"/>
      <w:pPr>
        <w:ind w:left="2520" w:hanging="360"/>
      </w:pPr>
      <w:rPr>
        <w:rFonts w:ascii="Symbol" w:hAnsi="Symbol" w:hint="default"/>
      </w:rPr>
    </w:lvl>
    <w:lvl w:ilvl="4" w:tplc="015C71B6">
      <w:start w:val="1"/>
      <w:numFmt w:val="bullet"/>
      <w:lvlText w:val="o"/>
      <w:lvlJc w:val="left"/>
      <w:pPr>
        <w:ind w:left="3240" w:hanging="360"/>
      </w:pPr>
      <w:rPr>
        <w:rFonts w:ascii="Courier New" w:hAnsi="Courier New" w:cs="Courier New" w:hint="default"/>
      </w:rPr>
    </w:lvl>
    <w:lvl w:ilvl="5" w:tplc="F24CE1AA">
      <w:start w:val="1"/>
      <w:numFmt w:val="bullet"/>
      <w:lvlText w:val=""/>
      <w:lvlJc w:val="left"/>
      <w:pPr>
        <w:ind w:left="3960" w:hanging="360"/>
      </w:pPr>
      <w:rPr>
        <w:rFonts w:ascii="Wingdings" w:hAnsi="Wingdings" w:hint="default"/>
      </w:rPr>
    </w:lvl>
    <w:lvl w:ilvl="6" w:tplc="B2722D5E">
      <w:start w:val="1"/>
      <w:numFmt w:val="bullet"/>
      <w:lvlText w:val=""/>
      <w:lvlJc w:val="left"/>
      <w:pPr>
        <w:ind w:left="4680" w:hanging="360"/>
      </w:pPr>
      <w:rPr>
        <w:rFonts w:ascii="Symbol" w:hAnsi="Symbol" w:hint="default"/>
      </w:rPr>
    </w:lvl>
    <w:lvl w:ilvl="7" w:tplc="EB8CFAA8">
      <w:start w:val="1"/>
      <w:numFmt w:val="bullet"/>
      <w:lvlText w:val="o"/>
      <w:lvlJc w:val="left"/>
      <w:pPr>
        <w:ind w:left="5400" w:hanging="360"/>
      </w:pPr>
      <w:rPr>
        <w:rFonts w:ascii="Courier New" w:hAnsi="Courier New" w:cs="Courier New" w:hint="default"/>
      </w:rPr>
    </w:lvl>
    <w:lvl w:ilvl="8" w:tplc="C1A8BC44">
      <w:start w:val="1"/>
      <w:numFmt w:val="bullet"/>
      <w:lvlText w:val=""/>
      <w:lvlJc w:val="left"/>
      <w:pPr>
        <w:ind w:left="6120" w:hanging="360"/>
      </w:pPr>
      <w:rPr>
        <w:rFonts w:ascii="Wingdings" w:hAnsi="Wingdings" w:hint="default"/>
      </w:rPr>
    </w:lvl>
  </w:abstractNum>
  <w:abstractNum w:abstractNumId="4" w15:restartNumberingAfterBreak="0">
    <w:nsid w:val="2B760CAC"/>
    <w:multiLevelType w:val="hybridMultilevel"/>
    <w:tmpl w:val="B4467A8E"/>
    <w:lvl w:ilvl="0" w:tplc="10090001">
      <w:start w:val="1"/>
      <w:numFmt w:val="bullet"/>
      <w:lvlText w:val=""/>
      <w:lvlJc w:val="left"/>
      <w:pPr>
        <w:ind w:left="360" w:hanging="360"/>
      </w:pPr>
      <w:rPr>
        <w:rFonts w:ascii="Symbol" w:hAnsi="Symbol" w:hint="default"/>
        <w:b/>
        <w:color w:val="auto"/>
        <w:sz w:val="20"/>
        <w:szCs w:val="20"/>
      </w:rPr>
    </w:lvl>
    <w:lvl w:ilvl="1" w:tplc="4DBCA430">
      <w:start w:val="1"/>
      <w:numFmt w:val="bullet"/>
      <w:lvlText w:val="o"/>
      <w:lvlJc w:val="left"/>
      <w:pPr>
        <w:ind w:left="1080" w:hanging="360"/>
      </w:pPr>
      <w:rPr>
        <w:rFonts w:ascii="Courier New" w:hAnsi="Courier New" w:cs="Courier New" w:hint="default"/>
      </w:rPr>
    </w:lvl>
    <w:lvl w:ilvl="2" w:tplc="3D345CCC">
      <w:start w:val="1"/>
      <w:numFmt w:val="bullet"/>
      <w:lvlText w:val=""/>
      <w:lvlJc w:val="left"/>
      <w:pPr>
        <w:ind w:left="1800" w:hanging="360"/>
      </w:pPr>
      <w:rPr>
        <w:rFonts w:ascii="Wingdings" w:hAnsi="Wingdings" w:hint="default"/>
      </w:rPr>
    </w:lvl>
    <w:lvl w:ilvl="3" w:tplc="92843F34">
      <w:start w:val="1"/>
      <w:numFmt w:val="bullet"/>
      <w:lvlText w:val=""/>
      <w:lvlJc w:val="left"/>
      <w:pPr>
        <w:ind w:left="2520" w:hanging="360"/>
      </w:pPr>
      <w:rPr>
        <w:rFonts w:ascii="Symbol" w:hAnsi="Symbol" w:hint="default"/>
      </w:rPr>
    </w:lvl>
    <w:lvl w:ilvl="4" w:tplc="015C71B6">
      <w:start w:val="1"/>
      <w:numFmt w:val="bullet"/>
      <w:lvlText w:val="o"/>
      <w:lvlJc w:val="left"/>
      <w:pPr>
        <w:ind w:left="3240" w:hanging="360"/>
      </w:pPr>
      <w:rPr>
        <w:rFonts w:ascii="Courier New" w:hAnsi="Courier New" w:cs="Courier New" w:hint="default"/>
      </w:rPr>
    </w:lvl>
    <w:lvl w:ilvl="5" w:tplc="F24CE1AA">
      <w:start w:val="1"/>
      <w:numFmt w:val="bullet"/>
      <w:lvlText w:val=""/>
      <w:lvlJc w:val="left"/>
      <w:pPr>
        <w:ind w:left="3960" w:hanging="360"/>
      </w:pPr>
      <w:rPr>
        <w:rFonts w:ascii="Wingdings" w:hAnsi="Wingdings" w:hint="default"/>
      </w:rPr>
    </w:lvl>
    <w:lvl w:ilvl="6" w:tplc="B2722D5E">
      <w:start w:val="1"/>
      <w:numFmt w:val="bullet"/>
      <w:lvlText w:val=""/>
      <w:lvlJc w:val="left"/>
      <w:pPr>
        <w:ind w:left="4680" w:hanging="360"/>
      </w:pPr>
      <w:rPr>
        <w:rFonts w:ascii="Symbol" w:hAnsi="Symbol" w:hint="default"/>
      </w:rPr>
    </w:lvl>
    <w:lvl w:ilvl="7" w:tplc="EB8CFAA8">
      <w:start w:val="1"/>
      <w:numFmt w:val="bullet"/>
      <w:lvlText w:val="o"/>
      <w:lvlJc w:val="left"/>
      <w:pPr>
        <w:ind w:left="5400" w:hanging="360"/>
      </w:pPr>
      <w:rPr>
        <w:rFonts w:ascii="Courier New" w:hAnsi="Courier New" w:cs="Courier New" w:hint="default"/>
      </w:rPr>
    </w:lvl>
    <w:lvl w:ilvl="8" w:tplc="C1A8BC44">
      <w:start w:val="1"/>
      <w:numFmt w:val="bullet"/>
      <w:lvlText w:val=""/>
      <w:lvlJc w:val="left"/>
      <w:pPr>
        <w:ind w:left="6120" w:hanging="360"/>
      </w:pPr>
      <w:rPr>
        <w:rFonts w:ascii="Wingdings" w:hAnsi="Wingdings" w:hint="default"/>
      </w:rPr>
    </w:lvl>
  </w:abstractNum>
  <w:abstractNum w:abstractNumId="5" w15:restartNumberingAfterBreak="0">
    <w:nsid w:val="2CE34EA5"/>
    <w:multiLevelType w:val="hybridMultilevel"/>
    <w:tmpl w:val="765C37AC"/>
    <w:lvl w:ilvl="0" w:tplc="3B5A463A">
      <w:start w:val="9"/>
      <w:numFmt w:val="bullet"/>
      <w:lvlText w:val="-"/>
      <w:lvlJc w:val="left"/>
      <w:pPr>
        <w:ind w:left="404" w:hanging="360"/>
      </w:pPr>
      <w:rPr>
        <w:rFonts w:ascii="Calibri" w:eastAsia="Times New Roman" w:hAnsi="Calibri" w:cs="Times New Roman" w:hint="default"/>
        <w:color w:val="000000"/>
        <w:sz w:val="20"/>
      </w:rPr>
    </w:lvl>
    <w:lvl w:ilvl="1" w:tplc="08090003" w:tentative="1">
      <w:start w:val="1"/>
      <w:numFmt w:val="bullet"/>
      <w:lvlText w:val="o"/>
      <w:lvlJc w:val="left"/>
      <w:pPr>
        <w:ind w:left="1124" w:hanging="360"/>
      </w:pPr>
      <w:rPr>
        <w:rFonts w:ascii="Courier New" w:hAnsi="Courier New" w:cs="Courier New" w:hint="default"/>
      </w:rPr>
    </w:lvl>
    <w:lvl w:ilvl="2" w:tplc="08090005" w:tentative="1">
      <w:start w:val="1"/>
      <w:numFmt w:val="bullet"/>
      <w:lvlText w:val=""/>
      <w:lvlJc w:val="left"/>
      <w:pPr>
        <w:ind w:left="1844" w:hanging="360"/>
      </w:pPr>
      <w:rPr>
        <w:rFonts w:ascii="Wingdings" w:hAnsi="Wingdings" w:hint="default"/>
      </w:rPr>
    </w:lvl>
    <w:lvl w:ilvl="3" w:tplc="08090001" w:tentative="1">
      <w:start w:val="1"/>
      <w:numFmt w:val="bullet"/>
      <w:lvlText w:val=""/>
      <w:lvlJc w:val="left"/>
      <w:pPr>
        <w:ind w:left="2564" w:hanging="360"/>
      </w:pPr>
      <w:rPr>
        <w:rFonts w:ascii="Symbol" w:hAnsi="Symbol" w:hint="default"/>
      </w:rPr>
    </w:lvl>
    <w:lvl w:ilvl="4" w:tplc="08090003" w:tentative="1">
      <w:start w:val="1"/>
      <w:numFmt w:val="bullet"/>
      <w:lvlText w:val="o"/>
      <w:lvlJc w:val="left"/>
      <w:pPr>
        <w:ind w:left="3284" w:hanging="360"/>
      </w:pPr>
      <w:rPr>
        <w:rFonts w:ascii="Courier New" w:hAnsi="Courier New" w:cs="Courier New" w:hint="default"/>
      </w:rPr>
    </w:lvl>
    <w:lvl w:ilvl="5" w:tplc="08090005" w:tentative="1">
      <w:start w:val="1"/>
      <w:numFmt w:val="bullet"/>
      <w:lvlText w:val=""/>
      <w:lvlJc w:val="left"/>
      <w:pPr>
        <w:ind w:left="4004" w:hanging="360"/>
      </w:pPr>
      <w:rPr>
        <w:rFonts w:ascii="Wingdings" w:hAnsi="Wingdings" w:hint="default"/>
      </w:rPr>
    </w:lvl>
    <w:lvl w:ilvl="6" w:tplc="08090001" w:tentative="1">
      <w:start w:val="1"/>
      <w:numFmt w:val="bullet"/>
      <w:lvlText w:val=""/>
      <w:lvlJc w:val="left"/>
      <w:pPr>
        <w:ind w:left="4724" w:hanging="360"/>
      </w:pPr>
      <w:rPr>
        <w:rFonts w:ascii="Symbol" w:hAnsi="Symbol" w:hint="default"/>
      </w:rPr>
    </w:lvl>
    <w:lvl w:ilvl="7" w:tplc="08090003" w:tentative="1">
      <w:start w:val="1"/>
      <w:numFmt w:val="bullet"/>
      <w:lvlText w:val="o"/>
      <w:lvlJc w:val="left"/>
      <w:pPr>
        <w:ind w:left="5444" w:hanging="360"/>
      </w:pPr>
      <w:rPr>
        <w:rFonts w:ascii="Courier New" w:hAnsi="Courier New" w:cs="Courier New" w:hint="default"/>
      </w:rPr>
    </w:lvl>
    <w:lvl w:ilvl="8" w:tplc="08090005" w:tentative="1">
      <w:start w:val="1"/>
      <w:numFmt w:val="bullet"/>
      <w:lvlText w:val=""/>
      <w:lvlJc w:val="left"/>
      <w:pPr>
        <w:ind w:left="6164" w:hanging="360"/>
      </w:pPr>
      <w:rPr>
        <w:rFonts w:ascii="Wingdings" w:hAnsi="Wingdings" w:hint="default"/>
      </w:rPr>
    </w:lvl>
  </w:abstractNum>
  <w:abstractNum w:abstractNumId="6" w15:restartNumberingAfterBreak="0">
    <w:nsid w:val="437F2110"/>
    <w:multiLevelType w:val="hybridMultilevel"/>
    <w:tmpl w:val="658E5864"/>
    <w:lvl w:ilvl="0" w:tplc="DC88E106">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B35739"/>
    <w:multiLevelType w:val="hybridMultilevel"/>
    <w:tmpl w:val="00F037B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667266A2"/>
    <w:multiLevelType w:val="multilevel"/>
    <w:tmpl w:val="0978A72C"/>
    <w:lvl w:ilvl="0">
      <w:start w:val="1"/>
      <w:numFmt w:val="decimal"/>
      <w:pStyle w:val="Heading1"/>
      <w:lvlText w:val="%1."/>
      <w:lvlJc w:val="left"/>
      <w:pPr>
        <w:ind w:left="-72" w:hanging="360"/>
      </w:pPr>
    </w:lvl>
    <w:lvl w:ilvl="1">
      <w:start w:val="1"/>
      <w:numFmt w:val="decimal"/>
      <w:pStyle w:val="Heading2"/>
      <w:isLgl/>
      <w:lvlText w:val="%1.%2"/>
      <w:lvlJc w:val="left"/>
      <w:pPr>
        <w:ind w:left="828" w:hanging="468"/>
      </w:pPr>
      <w:rPr>
        <w:rFonts w:hint="default"/>
      </w:rPr>
    </w:lvl>
    <w:lvl w:ilvl="2">
      <w:start w:val="1"/>
      <w:numFmt w:val="decimal"/>
      <w:pStyle w:val="Heading3"/>
      <w:isLgl/>
      <w:lvlText w:val="%1.%2.%3"/>
      <w:lvlJc w:val="left"/>
      <w:pPr>
        <w:ind w:left="720" w:hanging="720"/>
      </w:pPr>
      <w:rPr>
        <w:rFonts w:cs="Times New Roman"/>
        <w:b w:val="0"/>
        <w:bCs w:val="0"/>
        <w:i w:val="0"/>
        <w:iCs w:val="0"/>
        <w:caps w:val="0"/>
        <w:smallCaps w:val="0"/>
        <w:strike w:val="0"/>
        <w:dstrike w:val="0"/>
        <w:noProof w:val="0"/>
        <w:vanish w:val="0"/>
        <w:spacing w:val="0"/>
        <w:kern w:val="0"/>
        <w:position w:val="0"/>
        <w:u w:val="none"/>
        <w:vertAlign w:val="baseline"/>
        <w:em w:val="none"/>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75A47921"/>
    <w:multiLevelType w:val="hybridMultilevel"/>
    <w:tmpl w:val="8D6E33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9"/>
  </w:num>
  <w:num w:numId="4">
    <w:abstractNumId w:val="4"/>
  </w:num>
  <w:num w:numId="5">
    <w:abstractNumId w:val="3"/>
  </w:num>
  <w:num w:numId="6">
    <w:abstractNumId w:val="0"/>
  </w:num>
  <w:num w:numId="7">
    <w:abstractNumId w:val="8"/>
  </w:num>
  <w:num w:numId="8">
    <w:abstractNumId w:val="5"/>
  </w:num>
  <w:num w:numId="9">
    <w:abstractNumId w:val="1"/>
  </w:num>
  <w:num w:numId="10">
    <w:abstractNumId w:val="6"/>
  </w:num>
  <w:num w:numId="11">
    <w:abstractNumId w:val="2"/>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ocumentProtection w:edit="forms" w:formatting="1" w:enforcement="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736"/>
    <w:rsid w:val="000008FD"/>
    <w:rsid w:val="00000E1C"/>
    <w:rsid w:val="0000206F"/>
    <w:rsid w:val="000020B5"/>
    <w:rsid w:val="00002F2C"/>
    <w:rsid w:val="000033EF"/>
    <w:rsid w:val="00003CF6"/>
    <w:rsid w:val="00003F6F"/>
    <w:rsid w:val="00003FC7"/>
    <w:rsid w:val="00004FFF"/>
    <w:rsid w:val="00005B4A"/>
    <w:rsid w:val="000061BA"/>
    <w:rsid w:val="00006274"/>
    <w:rsid w:val="00007588"/>
    <w:rsid w:val="0000777F"/>
    <w:rsid w:val="00007ED4"/>
    <w:rsid w:val="00010890"/>
    <w:rsid w:val="000135F7"/>
    <w:rsid w:val="00013EC4"/>
    <w:rsid w:val="00015820"/>
    <w:rsid w:val="000161C2"/>
    <w:rsid w:val="00020250"/>
    <w:rsid w:val="00020860"/>
    <w:rsid w:val="00021F99"/>
    <w:rsid w:val="00023CD0"/>
    <w:rsid w:val="0002485A"/>
    <w:rsid w:val="000255DE"/>
    <w:rsid w:val="00032CC8"/>
    <w:rsid w:val="0003791D"/>
    <w:rsid w:val="0004003F"/>
    <w:rsid w:val="000402ED"/>
    <w:rsid w:val="000416EA"/>
    <w:rsid w:val="000416FF"/>
    <w:rsid w:val="00041F44"/>
    <w:rsid w:val="0004213A"/>
    <w:rsid w:val="00042584"/>
    <w:rsid w:val="00042B27"/>
    <w:rsid w:val="0004710C"/>
    <w:rsid w:val="000507B5"/>
    <w:rsid w:val="00050A9F"/>
    <w:rsid w:val="0005146A"/>
    <w:rsid w:val="00051C61"/>
    <w:rsid w:val="00051CB2"/>
    <w:rsid w:val="00052C97"/>
    <w:rsid w:val="00052CC5"/>
    <w:rsid w:val="00053265"/>
    <w:rsid w:val="00053675"/>
    <w:rsid w:val="0005595D"/>
    <w:rsid w:val="00056609"/>
    <w:rsid w:val="00061786"/>
    <w:rsid w:val="00061ED1"/>
    <w:rsid w:val="0006257F"/>
    <w:rsid w:val="00062816"/>
    <w:rsid w:val="0006422E"/>
    <w:rsid w:val="000644A8"/>
    <w:rsid w:val="000646DD"/>
    <w:rsid w:val="000651FB"/>
    <w:rsid w:val="0006553B"/>
    <w:rsid w:val="0006577F"/>
    <w:rsid w:val="00066099"/>
    <w:rsid w:val="0006633B"/>
    <w:rsid w:val="0006737D"/>
    <w:rsid w:val="00067521"/>
    <w:rsid w:val="00070245"/>
    <w:rsid w:val="00070CD2"/>
    <w:rsid w:val="00071048"/>
    <w:rsid w:val="00071356"/>
    <w:rsid w:val="000719A9"/>
    <w:rsid w:val="00073038"/>
    <w:rsid w:val="00075E46"/>
    <w:rsid w:val="00075EAD"/>
    <w:rsid w:val="000767B6"/>
    <w:rsid w:val="000774EB"/>
    <w:rsid w:val="0007768C"/>
    <w:rsid w:val="000778A7"/>
    <w:rsid w:val="0008137B"/>
    <w:rsid w:val="000816AC"/>
    <w:rsid w:val="00082033"/>
    <w:rsid w:val="00082430"/>
    <w:rsid w:val="00082DA9"/>
    <w:rsid w:val="00082FAB"/>
    <w:rsid w:val="00083301"/>
    <w:rsid w:val="00083B2C"/>
    <w:rsid w:val="0008597F"/>
    <w:rsid w:val="00085DDB"/>
    <w:rsid w:val="000860A8"/>
    <w:rsid w:val="00086EEC"/>
    <w:rsid w:val="00087045"/>
    <w:rsid w:val="00087A06"/>
    <w:rsid w:val="0009136F"/>
    <w:rsid w:val="0009154A"/>
    <w:rsid w:val="00091E57"/>
    <w:rsid w:val="00092ACA"/>
    <w:rsid w:val="000950C5"/>
    <w:rsid w:val="00096756"/>
    <w:rsid w:val="000970A0"/>
    <w:rsid w:val="000A0893"/>
    <w:rsid w:val="000A13B1"/>
    <w:rsid w:val="000A1946"/>
    <w:rsid w:val="000A2541"/>
    <w:rsid w:val="000A2846"/>
    <w:rsid w:val="000A37C0"/>
    <w:rsid w:val="000A49E3"/>
    <w:rsid w:val="000A5C60"/>
    <w:rsid w:val="000A6122"/>
    <w:rsid w:val="000A6E06"/>
    <w:rsid w:val="000A7404"/>
    <w:rsid w:val="000A78DC"/>
    <w:rsid w:val="000A78E6"/>
    <w:rsid w:val="000B084D"/>
    <w:rsid w:val="000B089F"/>
    <w:rsid w:val="000B1FE0"/>
    <w:rsid w:val="000B271B"/>
    <w:rsid w:val="000B2A06"/>
    <w:rsid w:val="000B2C4F"/>
    <w:rsid w:val="000B2EEE"/>
    <w:rsid w:val="000B35D5"/>
    <w:rsid w:val="000B43DA"/>
    <w:rsid w:val="000B4497"/>
    <w:rsid w:val="000B4B65"/>
    <w:rsid w:val="000B5F4F"/>
    <w:rsid w:val="000B6222"/>
    <w:rsid w:val="000B7095"/>
    <w:rsid w:val="000B70CE"/>
    <w:rsid w:val="000B7914"/>
    <w:rsid w:val="000B7F2B"/>
    <w:rsid w:val="000C012E"/>
    <w:rsid w:val="000C0325"/>
    <w:rsid w:val="000C0341"/>
    <w:rsid w:val="000C0A0E"/>
    <w:rsid w:val="000C171F"/>
    <w:rsid w:val="000C25DB"/>
    <w:rsid w:val="000C366C"/>
    <w:rsid w:val="000C3D76"/>
    <w:rsid w:val="000C4352"/>
    <w:rsid w:val="000C45A6"/>
    <w:rsid w:val="000C5B0F"/>
    <w:rsid w:val="000C69D5"/>
    <w:rsid w:val="000C6C1B"/>
    <w:rsid w:val="000C7E34"/>
    <w:rsid w:val="000D11CF"/>
    <w:rsid w:val="000D1581"/>
    <w:rsid w:val="000D2A22"/>
    <w:rsid w:val="000D2F9A"/>
    <w:rsid w:val="000D3C4C"/>
    <w:rsid w:val="000D3ECE"/>
    <w:rsid w:val="000D4421"/>
    <w:rsid w:val="000D75B6"/>
    <w:rsid w:val="000D7CE9"/>
    <w:rsid w:val="000E07D9"/>
    <w:rsid w:val="000E08B3"/>
    <w:rsid w:val="000E0D19"/>
    <w:rsid w:val="000E1F9F"/>
    <w:rsid w:val="000E259C"/>
    <w:rsid w:val="000E30F1"/>
    <w:rsid w:val="000E32A7"/>
    <w:rsid w:val="000E341D"/>
    <w:rsid w:val="000E3FBA"/>
    <w:rsid w:val="000E503E"/>
    <w:rsid w:val="000E6470"/>
    <w:rsid w:val="000E7467"/>
    <w:rsid w:val="000E7A79"/>
    <w:rsid w:val="000F0685"/>
    <w:rsid w:val="000F13A6"/>
    <w:rsid w:val="000F1713"/>
    <w:rsid w:val="000F1907"/>
    <w:rsid w:val="000F263F"/>
    <w:rsid w:val="000F2E45"/>
    <w:rsid w:val="000F47BA"/>
    <w:rsid w:val="000F4940"/>
    <w:rsid w:val="000F4A71"/>
    <w:rsid w:val="000F4F10"/>
    <w:rsid w:val="000F5146"/>
    <w:rsid w:val="000F5572"/>
    <w:rsid w:val="000F699A"/>
    <w:rsid w:val="000F6B06"/>
    <w:rsid w:val="0010044B"/>
    <w:rsid w:val="00101D4E"/>
    <w:rsid w:val="00101E2F"/>
    <w:rsid w:val="00102B4C"/>
    <w:rsid w:val="00103146"/>
    <w:rsid w:val="00103204"/>
    <w:rsid w:val="001036B2"/>
    <w:rsid w:val="00104809"/>
    <w:rsid w:val="00104CCD"/>
    <w:rsid w:val="00105475"/>
    <w:rsid w:val="001055AF"/>
    <w:rsid w:val="001062FF"/>
    <w:rsid w:val="00110AC8"/>
    <w:rsid w:val="0011152D"/>
    <w:rsid w:val="0011154E"/>
    <w:rsid w:val="001118C3"/>
    <w:rsid w:val="00111D2D"/>
    <w:rsid w:val="00112368"/>
    <w:rsid w:val="00113C73"/>
    <w:rsid w:val="0011428A"/>
    <w:rsid w:val="0011473A"/>
    <w:rsid w:val="001152C4"/>
    <w:rsid w:val="00116187"/>
    <w:rsid w:val="00117498"/>
    <w:rsid w:val="00120294"/>
    <w:rsid w:val="00121F89"/>
    <w:rsid w:val="00122061"/>
    <w:rsid w:val="00122F3F"/>
    <w:rsid w:val="00124A1B"/>
    <w:rsid w:val="0012586B"/>
    <w:rsid w:val="0012664D"/>
    <w:rsid w:val="00130132"/>
    <w:rsid w:val="001317F9"/>
    <w:rsid w:val="00133A34"/>
    <w:rsid w:val="00134C64"/>
    <w:rsid w:val="00135005"/>
    <w:rsid w:val="0013726D"/>
    <w:rsid w:val="00140638"/>
    <w:rsid w:val="001425FD"/>
    <w:rsid w:val="00146BD4"/>
    <w:rsid w:val="001475FD"/>
    <w:rsid w:val="00150835"/>
    <w:rsid w:val="00150F9C"/>
    <w:rsid w:val="001514C2"/>
    <w:rsid w:val="00154096"/>
    <w:rsid w:val="00154308"/>
    <w:rsid w:val="00154684"/>
    <w:rsid w:val="00154DE3"/>
    <w:rsid w:val="00155968"/>
    <w:rsid w:val="00155CC1"/>
    <w:rsid w:val="0015701E"/>
    <w:rsid w:val="00157A78"/>
    <w:rsid w:val="00160690"/>
    <w:rsid w:val="00160C1A"/>
    <w:rsid w:val="00161164"/>
    <w:rsid w:val="00161848"/>
    <w:rsid w:val="001628FD"/>
    <w:rsid w:val="001634D7"/>
    <w:rsid w:val="00163B11"/>
    <w:rsid w:val="00167EEE"/>
    <w:rsid w:val="0017033B"/>
    <w:rsid w:val="001703C1"/>
    <w:rsid w:val="00172091"/>
    <w:rsid w:val="001731F5"/>
    <w:rsid w:val="00173C6F"/>
    <w:rsid w:val="00173FB1"/>
    <w:rsid w:val="001752EA"/>
    <w:rsid w:val="00175804"/>
    <w:rsid w:val="001759D9"/>
    <w:rsid w:val="00180E1A"/>
    <w:rsid w:val="00181DB4"/>
    <w:rsid w:val="00181E09"/>
    <w:rsid w:val="0018216E"/>
    <w:rsid w:val="0018288F"/>
    <w:rsid w:val="0018317F"/>
    <w:rsid w:val="00183574"/>
    <w:rsid w:val="00184634"/>
    <w:rsid w:val="0018692F"/>
    <w:rsid w:val="001877F6"/>
    <w:rsid w:val="00187F8D"/>
    <w:rsid w:val="00190E6C"/>
    <w:rsid w:val="0019169F"/>
    <w:rsid w:val="00191B54"/>
    <w:rsid w:val="00192D24"/>
    <w:rsid w:val="001937EA"/>
    <w:rsid w:val="001946D3"/>
    <w:rsid w:val="001963A8"/>
    <w:rsid w:val="0019685A"/>
    <w:rsid w:val="00196AB4"/>
    <w:rsid w:val="00196CDA"/>
    <w:rsid w:val="001A0151"/>
    <w:rsid w:val="001A028F"/>
    <w:rsid w:val="001A0C70"/>
    <w:rsid w:val="001A0CC8"/>
    <w:rsid w:val="001A0F69"/>
    <w:rsid w:val="001A15F8"/>
    <w:rsid w:val="001A17D3"/>
    <w:rsid w:val="001A1EFF"/>
    <w:rsid w:val="001A39E8"/>
    <w:rsid w:val="001A490F"/>
    <w:rsid w:val="001A54A2"/>
    <w:rsid w:val="001A7774"/>
    <w:rsid w:val="001B018D"/>
    <w:rsid w:val="001B071A"/>
    <w:rsid w:val="001B2B87"/>
    <w:rsid w:val="001B3356"/>
    <w:rsid w:val="001B35BD"/>
    <w:rsid w:val="001B5129"/>
    <w:rsid w:val="001B7852"/>
    <w:rsid w:val="001C0F8F"/>
    <w:rsid w:val="001C2925"/>
    <w:rsid w:val="001C310B"/>
    <w:rsid w:val="001C3C7E"/>
    <w:rsid w:val="001C401D"/>
    <w:rsid w:val="001C5BD4"/>
    <w:rsid w:val="001C7FA3"/>
    <w:rsid w:val="001D06ED"/>
    <w:rsid w:val="001D211A"/>
    <w:rsid w:val="001D27DA"/>
    <w:rsid w:val="001D396D"/>
    <w:rsid w:val="001D3F85"/>
    <w:rsid w:val="001D4A67"/>
    <w:rsid w:val="001D589C"/>
    <w:rsid w:val="001D72CB"/>
    <w:rsid w:val="001D7FCD"/>
    <w:rsid w:val="001E1503"/>
    <w:rsid w:val="001E2786"/>
    <w:rsid w:val="001E2E31"/>
    <w:rsid w:val="001E46FD"/>
    <w:rsid w:val="001E4A6A"/>
    <w:rsid w:val="001E5F64"/>
    <w:rsid w:val="001E6494"/>
    <w:rsid w:val="001E6D49"/>
    <w:rsid w:val="001F0550"/>
    <w:rsid w:val="001F1934"/>
    <w:rsid w:val="001F245A"/>
    <w:rsid w:val="001F26E9"/>
    <w:rsid w:val="001F3459"/>
    <w:rsid w:val="001F4E81"/>
    <w:rsid w:val="001F5218"/>
    <w:rsid w:val="001F5430"/>
    <w:rsid w:val="001F5A91"/>
    <w:rsid w:val="001F5C1C"/>
    <w:rsid w:val="002006F2"/>
    <w:rsid w:val="00201211"/>
    <w:rsid w:val="002015F3"/>
    <w:rsid w:val="00201AEE"/>
    <w:rsid w:val="00201B93"/>
    <w:rsid w:val="00201F11"/>
    <w:rsid w:val="0020207B"/>
    <w:rsid w:val="0020217F"/>
    <w:rsid w:val="00203819"/>
    <w:rsid w:val="0020433A"/>
    <w:rsid w:val="002057BC"/>
    <w:rsid w:val="00205F7B"/>
    <w:rsid w:val="00206ADA"/>
    <w:rsid w:val="00206C43"/>
    <w:rsid w:val="002107E6"/>
    <w:rsid w:val="0021208E"/>
    <w:rsid w:val="00212A98"/>
    <w:rsid w:val="002142F4"/>
    <w:rsid w:val="002143F5"/>
    <w:rsid w:val="002146E5"/>
    <w:rsid w:val="002154FC"/>
    <w:rsid w:val="00215793"/>
    <w:rsid w:val="00215824"/>
    <w:rsid w:val="0021621F"/>
    <w:rsid w:val="002202FF"/>
    <w:rsid w:val="00220945"/>
    <w:rsid w:val="00220D7F"/>
    <w:rsid w:val="00221F15"/>
    <w:rsid w:val="002224F8"/>
    <w:rsid w:val="00222A32"/>
    <w:rsid w:val="00223D9D"/>
    <w:rsid w:val="00224548"/>
    <w:rsid w:val="0022784E"/>
    <w:rsid w:val="00230E91"/>
    <w:rsid w:val="0023275A"/>
    <w:rsid w:val="00232E38"/>
    <w:rsid w:val="00233234"/>
    <w:rsid w:val="00233597"/>
    <w:rsid w:val="002339BA"/>
    <w:rsid w:val="00233A97"/>
    <w:rsid w:val="00233C17"/>
    <w:rsid w:val="00234CD6"/>
    <w:rsid w:val="00236255"/>
    <w:rsid w:val="002367E2"/>
    <w:rsid w:val="00236A53"/>
    <w:rsid w:val="0023721E"/>
    <w:rsid w:val="002401E8"/>
    <w:rsid w:val="00241310"/>
    <w:rsid w:val="00241F4A"/>
    <w:rsid w:val="00241FDE"/>
    <w:rsid w:val="002424B3"/>
    <w:rsid w:val="00243755"/>
    <w:rsid w:val="00243CB3"/>
    <w:rsid w:val="00245D45"/>
    <w:rsid w:val="00246214"/>
    <w:rsid w:val="002465DE"/>
    <w:rsid w:val="002469DD"/>
    <w:rsid w:val="002512FE"/>
    <w:rsid w:val="00253B86"/>
    <w:rsid w:val="00257A01"/>
    <w:rsid w:val="00260883"/>
    <w:rsid w:val="002610E8"/>
    <w:rsid w:val="00261959"/>
    <w:rsid w:val="00261A8D"/>
    <w:rsid w:val="00262140"/>
    <w:rsid w:val="00262842"/>
    <w:rsid w:val="00263AAD"/>
    <w:rsid w:val="00263EF2"/>
    <w:rsid w:val="00264BA5"/>
    <w:rsid w:val="00265A54"/>
    <w:rsid w:val="0027081F"/>
    <w:rsid w:val="00271EDE"/>
    <w:rsid w:val="00272047"/>
    <w:rsid w:val="00273052"/>
    <w:rsid w:val="00273D20"/>
    <w:rsid w:val="00275737"/>
    <w:rsid w:val="00276065"/>
    <w:rsid w:val="0027648C"/>
    <w:rsid w:val="00276FBA"/>
    <w:rsid w:val="0027728F"/>
    <w:rsid w:val="00280919"/>
    <w:rsid w:val="002816E2"/>
    <w:rsid w:val="00281C7B"/>
    <w:rsid w:val="002827C4"/>
    <w:rsid w:val="00282B9D"/>
    <w:rsid w:val="00283367"/>
    <w:rsid w:val="002836B7"/>
    <w:rsid w:val="00284DE3"/>
    <w:rsid w:val="002865ED"/>
    <w:rsid w:val="00287B82"/>
    <w:rsid w:val="00290F6D"/>
    <w:rsid w:val="00291B5A"/>
    <w:rsid w:val="00291B9E"/>
    <w:rsid w:val="00292EA3"/>
    <w:rsid w:val="002931E9"/>
    <w:rsid w:val="002942A9"/>
    <w:rsid w:val="00296DA4"/>
    <w:rsid w:val="00297641"/>
    <w:rsid w:val="002A0A9C"/>
    <w:rsid w:val="002A0D1B"/>
    <w:rsid w:val="002A5E33"/>
    <w:rsid w:val="002A68B3"/>
    <w:rsid w:val="002A6A29"/>
    <w:rsid w:val="002A6AD2"/>
    <w:rsid w:val="002A6B97"/>
    <w:rsid w:val="002A72DE"/>
    <w:rsid w:val="002B0089"/>
    <w:rsid w:val="002B0206"/>
    <w:rsid w:val="002B0AD6"/>
    <w:rsid w:val="002B0FBC"/>
    <w:rsid w:val="002B3104"/>
    <w:rsid w:val="002B35BA"/>
    <w:rsid w:val="002B3C6F"/>
    <w:rsid w:val="002B5218"/>
    <w:rsid w:val="002B53A1"/>
    <w:rsid w:val="002B548F"/>
    <w:rsid w:val="002B57CA"/>
    <w:rsid w:val="002B7731"/>
    <w:rsid w:val="002B7A44"/>
    <w:rsid w:val="002C021B"/>
    <w:rsid w:val="002C0C39"/>
    <w:rsid w:val="002C0D0A"/>
    <w:rsid w:val="002C17CB"/>
    <w:rsid w:val="002C1E82"/>
    <w:rsid w:val="002C3040"/>
    <w:rsid w:val="002C4018"/>
    <w:rsid w:val="002C513F"/>
    <w:rsid w:val="002C54EA"/>
    <w:rsid w:val="002C559B"/>
    <w:rsid w:val="002C6B99"/>
    <w:rsid w:val="002C794D"/>
    <w:rsid w:val="002D1153"/>
    <w:rsid w:val="002D1EF9"/>
    <w:rsid w:val="002D2309"/>
    <w:rsid w:val="002D4101"/>
    <w:rsid w:val="002D4114"/>
    <w:rsid w:val="002D4C5D"/>
    <w:rsid w:val="002D5139"/>
    <w:rsid w:val="002D5522"/>
    <w:rsid w:val="002D59AF"/>
    <w:rsid w:val="002D6528"/>
    <w:rsid w:val="002D65EC"/>
    <w:rsid w:val="002D7CD1"/>
    <w:rsid w:val="002D7FCB"/>
    <w:rsid w:val="002E164E"/>
    <w:rsid w:val="002E1BDD"/>
    <w:rsid w:val="002E243B"/>
    <w:rsid w:val="002E24C7"/>
    <w:rsid w:val="002E2B31"/>
    <w:rsid w:val="002E2EFE"/>
    <w:rsid w:val="002E30A6"/>
    <w:rsid w:val="002E3135"/>
    <w:rsid w:val="002E35AD"/>
    <w:rsid w:val="002E363D"/>
    <w:rsid w:val="002E611A"/>
    <w:rsid w:val="002E6132"/>
    <w:rsid w:val="002E6692"/>
    <w:rsid w:val="002E6D9B"/>
    <w:rsid w:val="002F07AB"/>
    <w:rsid w:val="002F16E1"/>
    <w:rsid w:val="002F1D1B"/>
    <w:rsid w:val="002F3A97"/>
    <w:rsid w:val="002F3D7A"/>
    <w:rsid w:val="002F55F9"/>
    <w:rsid w:val="002F5618"/>
    <w:rsid w:val="002F62AE"/>
    <w:rsid w:val="002F6B47"/>
    <w:rsid w:val="002F6E9D"/>
    <w:rsid w:val="002F7441"/>
    <w:rsid w:val="002F7A17"/>
    <w:rsid w:val="002F7BF8"/>
    <w:rsid w:val="003018F1"/>
    <w:rsid w:val="003019A4"/>
    <w:rsid w:val="00301B5D"/>
    <w:rsid w:val="00302134"/>
    <w:rsid w:val="003042D3"/>
    <w:rsid w:val="003046C9"/>
    <w:rsid w:val="003051C6"/>
    <w:rsid w:val="00305F3A"/>
    <w:rsid w:val="0030678F"/>
    <w:rsid w:val="00306B65"/>
    <w:rsid w:val="00306DF9"/>
    <w:rsid w:val="00310528"/>
    <w:rsid w:val="00310771"/>
    <w:rsid w:val="00310F4A"/>
    <w:rsid w:val="0031170D"/>
    <w:rsid w:val="00311DCD"/>
    <w:rsid w:val="00311E61"/>
    <w:rsid w:val="00312DED"/>
    <w:rsid w:val="00314A78"/>
    <w:rsid w:val="00316108"/>
    <w:rsid w:val="00316915"/>
    <w:rsid w:val="00316D90"/>
    <w:rsid w:val="0032126C"/>
    <w:rsid w:val="003219F3"/>
    <w:rsid w:val="0032270C"/>
    <w:rsid w:val="003233F2"/>
    <w:rsid w:val="0032523C"/>
    <w:rsid w:val="00325A72"/>
    <w:rsid w:val="0032605F"/>
    <w:rsid w:val="00327D83"/>
    <w:rsid w:val="00327F39"/>
    <w:rsid w:val="00330714"/>
    <w:rsid w:val="003313C8"/>
    <w:rsid w:val="00333286"/>
    <w:rsid w:val="00333615"/>
    <w:rsid w:val="00334BC6"/>
    <w:rsid w:val="00335237"/>
    <w:rsid w:val="003356D5"/>
    <w:rsid w:val="00335965"/>
    <w:rsid w:val="00341862"/>
    <w:rsid w:val="00342577"/>
    <w:rsid w:val="003426BD"/>
    <w:rsid w:val="003429BE"/>
    <w:rsid w:val="00343716"/>
    <w:rsid w:val="003447CC"/>
    <w:rsid w:val="0034559A"/>
    <w:rsid w:val="003466C9"/>
    <w:rsid w:val="003467D5"/>
    <w:rsid w:val="003468EF"/>
    <w:rsid w:val="00346B71"/>
    <w:rsid w:val="003473EE"/>
    <w:rsid w:val="0034771B"/>
    <w:rsid w:val="00347D15"/>
    <w:rsid w:val="0035156F"/>
    <w:rsid w:val="00351FF9"/>
    <w:rsid w:val="00352072"/>
    <w:rsid w:val="00352714"/>
    <w:rsid w:val="00356464"/>
    <w:rsid w:val="00356982"/>
    <w:rsid w:val="00356C0C"/>
    <w:rsid w:val="00356D0F"/>
    <w:rsid w:val="003572F6"/>
    <w:rsid w:val="00357EFE"/>
    <w:rsid w:val="00360BA0"/>
    <w:rsid w:val="00361AF7"/>
    <w:rsid w:val="003621FB"/>
    <w:rsid w:val="00362B01"/>
    <w:rsid w:val="00366481"/>
    <w:rsid w:val="00366E53"/>
    <w:rsid w:val="00367155"/>
    <w:rsid w:val="0036771B"/>
    <w:rsid w:val="00367721"/>
    <w:rsid w:val="003678AB"/>
    <w:rsid w:val="0037039B"/>
    <w:rsid w:val="0037079B"/>
    <w:rsid w:val="00371C47"/>
    <w:rsid w:val="0037284D"/>
    <w:rsid w:val="00373FBE"/>
    <w:rsid w:val="00374550"/>
    <w:rsid w:val="00375371"/>
    <w:rsid w:val="003767BD"/>
    <w:rsid w:val="00376EA4"/>
    <w:rsid w:val="00376F91"/>
    <w:rsid w:val="00377080"/>
    <w:rsid w:val="00377252"/>
    <w:rsid w:val="00377CE0"/>
    <w:rsid w:val="0038209C"/>
    <w:rsid w:val="0038326B"/>
    <w:rsid w:val="003838BF"/>
    <w:rsid w:val="00383C92"/>
    <w:rsid w:val="00383C97"/>
    <w:rsid w:val="00384C51"/>
    <w:rsid w:val="00385843"/>
    <w:rsid w:val="00385C73"/>
    <w:rsid w:val="003865C2"/>
    <w:rsid w:val="00387411"/>
    <w:rsid w:val="00387661"/>
    <w:rsid w:val="00390401"/>
    <w:rsid w:val="00390C6E"/>
    <w:rsid w:val="00390D7D"/>
    <w:rsid w:val="0039132C"/>
    <w:rsid w:val="003917EF"/>
    <w:rsid w:val="00392BAF"/>
    <w:rsid w:val="00392C8E"/>
    <w:rsid w:val="00393C86"/>
    <w:rsid w:val="00394C1A"/>
    <w:rsid w:val="00394D0D"/>
    <w:rsid w:val="0039640A"/>
    <w:rsid w:val="003973D1"/>
    <w:rsid w:val="003A0BBE"/>
    <w:rsid w:val="003A0D3A"/>
    <w:rsid w:val="003A26AD"/>
    <w:rsid w:val="003A2B13"/>
    <w:rsid w:val="003A31DE"/>
    <w:rsid w:val="003A355C"/>
    <w:rsid w:val="003A48E1"/>
    <w:rsid w:val="003A573A"/>
    <w:rsid w:val="003A635E"/>
    <w:rsid w:val="003A6E61"/>
    <w:rsid w:val="003A76EB"/>
    <w:rsid w:val="003A7BDF"/>
    <w:rsid w:val="003B024C"/>
    <w:rsid w:val="003B0DB0"/>
    <w:rsid w:val="003B236E"/>
    <w:rsid w:val="003B26BE"/>
    <w:rsid w:val="003B270E"/>
    <w:rsid w:val="003B2CA3"/>
    <w:rsid w:val="003B3307"/>
    <w:rsid w:val="003B37D9"/>
    <w:rsid w:val="003B4443"/>
    <w:rsid w:val="003B4EC9"/>
    <w:rsid w:val="003B5392"/>
    <w:rsid w:val="003B6A46"/>
    <w:rsid w:val="003B7148"/>
    <w:rsid w:val="003B7285"/>
    <w:rsid w:val="003C012B"/>
    <w:rsid w:val="003C0165"/>
    <w:rsid w:val="003C2C69"/>
    <w:rsid w:val="003C2D7C"/>
    <w:rsid w:val="003C2EB2"/>
    <w:rsid w:val="003C3409"/>
    <w:rsid w:val="003C3B9F"/>
    <w:rsid w:val="003C4AF3"/>
    <w:rsid w:val="003C4CE8"/>
    <w:rsid w:val="003C53B7"/>
    <w:rsid w:val="003C5D1F"/>
    <w:rsid w:val="003C6721"/>
    <w:rsid w:val="003C6CE3"/>
    <w:rsid w:val="003D26F1"/>
    <w:rsid w:val="003D3AC6"/>
    <w:rsid w:val="003D46E7"/>
    <w:rsid w:val="003D4876"/>
    <w:rsid w:val="003D4BA2"/>
    <w:rsid w:val="003D4E8F"/>
    <w:rsid w:val="003D5027"/>
    <w:rsid w:val="003D6720"/>
    <w:rsid w:val="003D79C1"/>
    <w:rsid w:val="003D7CB7"/>
    <w:rsid w:val="003E0E36"/>
    <w:rsid w:val="003E1D67"/>
    <w:rsid w:val="003E2A8D"/>
    <w:rsid w:val="003E479F"/>
    <w:rsid w:val="003E5C1F"/>
    <w:rsid w:val="003E756F"/>
    <w:rsid w:val="003E77E9"/>
    <w:rsid w:val="003E79D1"/>
    <w:rsid w:val="003F03F4"/>
    <w:rsid w:val="003F2AF4"/>
    <w:rsid w:val="003F31B0"/>
    <w:rsid w:val="003F3FCF"/>
    <w:rsid w:val="003F6458"/>
    <w:rsid w:val="003F6714"/>
    <w:rsid w:val="003F77F3"/>
    <w:rsid w:val="00400E95"/>
    <w:rsid w:val="00402689"/>
    <w:rsid w:val="004026A8"/>
    <w:rsid w:val="00402913"/>
    <w:rsid w:val="00402F02"/>
    <w:rsid w:val="0040610D"/>
    <w:rsid w:val="00406A5E"/>
    <w:rsid w:val="004077C7"/>
    <w:rsid w:val="00407930"/>
    <w:rsid w:val="00410E60"/>
    <w:rsid w:val="004110A5"/>
    <w:rsid w:val="004110F2"/>
    <w:rsid w:val="00411F36"/>
    <w:rsid w:val="00412180"/>
    <w:rsid w:val="004126BC"/>
    <w:rsid w:val="00412D14"/>
    <w:rsid w:val="00412DAF"/>
    <w:rsid w:val="004132BE"/>
    <w:rsid w:val="00414786"/>
    <w:rsid w:val="0041578B"/>
    <w:rsid w:val="00415AE0"/>
    <w:rsid w:val="00415B79"/>
    <w:rsid w:val="004161E0"/>
    <w:rsid w:val="00420343"/>
    <w:rsid w:val="0042114B"/>
    <w:rsid w:val="00422318"/>
    <w:rsid w:val="00423BF3"/>
    <w:rsid w:val="004246C1"/>
    <w:rsid w:val="0042472D"/>
    <w:rsid w:val="004251CD"/>
    <w:rsid w:val="00425438"/>
    <w:rsid w:val="00425CF3"/>
    <w:rsid w:val="00426621"/>
    <w:rsid w:val="00426F3C"/>
    <w:rsid w:val="004271D4"/>
    <w:rsid w:val="00427425"/>
    <w:rsid w:val="004306F6"/>
    <w:rsid w:val="00430B56"/>
    <w:rsid w:val="00431380"/>
    <w:rsid w:val="004317BD"/>
    <w:rsid w:val="00431DDD"/>
    <w:rsid w:val="0043221A"/>
    <w:rsid w:val="00432D63"/>
    <w:rsid w:val="004331A6"/>
    <w:rsid w:val="004338C4"/>
    <w:rsid w:val="00433D7D"/>
    <w:rsid w:val="00434F07"/>
    <w:rsid w:val="004360C3"/>
    <w:rsid w:val="0043658E"/>
    <w:rsid w:val="00436784"/>
    <w:rsid w:val="00437500"/>
    <w:rsid w:val="00437EA7"/>
    <w:rsid w:val="004403E8"/>
    <w:rsid w:val="0044072D"/>
    <w:rsid w:val="004407E8"/>
    <w:rsid w:val="00440F55"/>
    <w:rsid w:val="004417AE"/>
    <w:rsid w:val="00442D75"/>
    <w:rsid w:val="00444188"/>
    <w:rsid w:val="00445EE8"/>
    <w:rsid w:val="004460FD"/>
    <w:rsid w:val="0044705C"/>
    <w:rsid w:val="0045066D"/>
    <w:rsid w:val="004520C9"/>
    <w:rsid w:val="00452B83"/>
    <w:rsid w:val="00452BB1"/>
    <w:rsid w:val="00452E67"/>
    <w:rsid w:val="00453BB1"/>
    <w:rsid w:val="00453DAB"/>
    <w:rsid w:val="004548A1"/>
    <w:rsid w:val="00454DD3"/>
    <w:rsid w:val="00455224"/>
    <w:rsid w:val="00455544"/>
    <w:rsid w:val="00455EE6"/>
    <w:rsid w:val="00456026"/>
    <w:rsid w:val="004563EC"/>
    <w:rsid w:val="0045741C"/>
    <w:rsid w:val="004577D9"/>
    <w:rsid w:val="00463026"/>
    <w:rsid w:val="004634C4"/>
    <w:rsid w:val="004646A1"/>
    <w:rsid w:val="00464A7C"/>
    <w:rsid w:val="00465474"/>
    <w:rsid w:val="0046582A"/>
    <w:rsid w:val="00465C9D"/>
    <w:rsid w:val="00466E19"/>
    <w:rsid w:val="00466F20"/>
    <w:rsid w:val="00467458"/>
    <w:rsid w:val="004678A0"/>
    <w:rsid w:val="004712FC"/>
    <w:rsid w:val="00471AA4"/>
    <w:rsid w:val="00474919"/>
    <w:rsid w:val="00474D2A"/>
    <w:rsid w:val="004754BE"/>
    <w:rsid w:val="00475634"/>
    <w:rsid w:val="00475AB4"/>
    <w:rsid w:val="00476256"/>
    <w:rsid w:val="0047777D"/>
    <w:rsid w:val="004779E1"/>
    <w:rsid w:val="00481EF0"/>
    <w:rsid w:val="00481F85"/>
    <w:rsid w:val="00482459"/>
    <w:rsid w:val="0048310B"/>
    <w:rsid w:val="00485750"/>
    <w:rsid w:val="00487700"/>
    <w:rsid w:val="0049033F"/>
    <w:rsid w:val="00490B59"/>
    <w:rsid w:val="00491471"/>
    <w:rsid w:val="00491A68"/>
    <w:rsid w:val="00494FB5"/>
    <w:rsid w:val="0049531B"/>
    <w:rsid w:val="00495B39"/>
    <w:rsid w:val="0049796A"/>
    <w:rsid w:val="004A12DF"/>
    <w:rsid w:val="004A2756"/>
    <w:rsid w:val="004A2CFD"/>
    <w:rsid w:val="004A313B"/>
    <w:rsid w:val="004A37B6"/>
    <w:rsid w:val="004A3D74"/>
    <w:rsid w:val="004A4700"/>
    <w:rsid w:val="004A5121"/>
    <w:rsid w:val="004A5784"/>
    <w:rsid w:val="004A5FE6"/>
    <w:rsid w:val="004A60F1"/>
    <w:rsid w:val="004A70A5"/>
    <w:rsid w:val="004A70F8"/>
    <w:rsid w:val="004A7121"/>
    <w:rsid w:val="004A73A7"/>
    <w:rsid w:val="004A7C33"/>
    <w:rsid w:val="004B158B"/>
    <w:rsid w:val="004B2519"/>
    <w:rsid w:val="004B2FFD"/>
    <w:rsid w:val="004B312E"/>
    <w:rsid w:val="004B3665"/>
    <w:rsid w:val="004B4269"/>
    <w:rsid w:val="004B426C"/>
    <w:rsid w:val="004B4416"/>
    <w:rsid w:val="004B4FEE"/>
    <w:rsid w:val="004B518E"/>
    <w:rsid w:val="004B5236"/>
    <w:rsid w:val="004B5C9F"/>
    <w:rsid w:val="004B67EF"/>
    <w:rsid w:val="004B6B92"/>
    <w:rsid w:val="004B7066"/>
    <w:rsid w:val="004B7086"/>
    <w:rsid w:val="004B7AE5"/>
    <w:rsid w:val="004C1C18"/>
    <w:rsid w:val="004C26B4"/>
    <w:rsid w:val="004C3975"/>
    <w:rsid w:val="004C6D04"/>
    <w:rsid w:val="004C7817"/>
    <w:rsid w:val="004C789C"/>
    <w:rsid w:val="004C7E42"/>
    <w:rsid w:val="004D06DC"/>
    <w:rsid w:val="004D0E7C"/>
    <w:rsid w:val="004D1564"/>
    <w:rsid w:val="004D163E"/>
    <w:rsid w:val="004D18A2"/>
    <w:rsid w:val="004D1D2D"/>
    <w:rsid w:val="004D1F3E"/>
    <w:rsid w:val="004D2100"/>
    <w:rsid w:val="004D2530"/>
    <w:rsid w:val="004D3B37"/>
    <w:rsid w:val="004D3D6B"/>
    <w:rsid w:val="004D3FDC"/>
    <w:rsid w:val="004D426F"/>
    <w:rsid w:val="004D4702"/>
    <w:rsid w:val="004D47D7"/>
    <w:rsid w:val="004D4989"/>
    <w:rsid w:val="004D5CED"/>
    <w:rsid w:val="004D7239"/>
    <w:rsid w:val="004D7BBA"/>
    <w:rsid w:val="004D7EB3"/>
    <w:rsid w:val="004E00FB"/>
    <w:rsid w:val="004E102E"/>
    <w:rsid w:val="004E206A"/>
    <w:rsid w:val="004E37D8"/>
    <w:rsid w:val="004E3A75"/>
    <w:rsid w:val="004E5116"/>
    <w:rsid w:val="004E5B96"/>
    <w:rsid w:val="004E73C1"/>
    <w:rsid w:val="004E76D0"/>
    <w:rsid w:val="004F00C7"/>
    <w:rsid w:val="004F2687"/>
    <w:rsid w:val="004F28C3"/>
    <w:rsid w:val="004F4ACF"/>
    <w:rsid w:val="004F5AC1"/>
    <w:rsid w:val="004F60EA"/>
    <w:rsid w:val="004F61BA"/>
    <w:rsid w:val="004F6A2F"/>
    <w:rsid w:val="004F7542"/>
    <w:rsid w:val="004F7E36"/>
    <w:rsid w:val="00502598"/>
    <w:rsid w:val="0050260E"/>
    <w:rsid w:val="005048E3"/>
    <w:rsid w:val="00507923"/>
    <w:rsid w:val="00507D67"/>
    <w:rsid w:val="00510F13"/>
    <w:rsid w:val="00511F8A"/>
    <w:rsid w:val="00512397"/>
    <w:rsid w:val="005128DC"/>
    <w:rsid w:val="005143DC"/>
    <w:rsid w:val="00520A13"/>
    <w:rsid w:val="00520E9A"/>
    <w:rsid w:val="00522AFF"/>
    <w:rsid w:val="00522E97"/>
    <w:rsid w:val="00523031"/>
    <w:rsid w:val="0052348B"/>
    <w:rsid w:val="00523819"/>
    <w:rsid w:val="00523C76"/>
    <w:rsid w:val="005244ED"/>
    <w:rsid w:val="005248FC"/>
    <w:rsid w:val="00527C15"/>
    <w:rsid w:val="00527D00"/>
    <w:rsid w:val="00527EF8"/>
    <w:rsid w:val="005302B0"/>
    <w:rsid w:val="00530479"/>
    <w:rsid w:val="00530C00"/>
    <w:rsid w:val="0053106F"/>
    <w:rsid w:val="00531E06"/>
    <w:rsid w:val="00533393"/>
    <w:rsid w:val="00535A30"/>
    <w:rsid w:val="00537172"/>
    <w:rsid w:val="00537710"/>
    <w:rsid w:val="0054062D"/>
    <w:rsid w:val="00541579"/>
    <w:rsid w:val="005417BD"/>
    <w:rsid w:val="0054200C"/>
    <w:rsid w:val="005425DC"/>
    <w:rsid w:val="00542D64"/>
    <w:rsid w:val="00543299"/>
    <w:rsid w:val="00544ECC"/>
    <w:rsid w:val="00546EA9"/>
    <w:rsid w:val="00550006"/>
    <w:rsid w:val="00551B37"/>
    <w:rsid w:val="0055229F"/>
    <w:rsid w:val="00552533"/>
    <w:rsid w:val="00553066"/>
    <w:rsid w:val="00553438"/>
    <w:rsid w:val="00553E09"/>
    <w:rsid w:val="0055603C"/>
    <w:rsid w:val="00556B7E"/>
    <w:rsid w:val="00557FE2"/>
    <w:rsid w:val="005602DC"/>
    <w:rsid w:val="00560695"/>
    <w:rsid w:val="00560EED"/>
    <w:rsid w:val="005621C4"/>
    <w:rsid w:val="005639D9"/>
    <w:rsid w:val="00564F5D"/>
    <w:rsid w:val="00565B0C"/>
    <w:rsid w:val="0056612C"/>
    <w:rsid w:val="005664D5"/>
    <w:rsid w:val="005665E2"/>
    <w:rsid w:val="005668DA"/>
    <w:rsid w:val="005674EC"/>
    <w:rsid w:val="00570189"/>
    <w:rsid w:val="00570D59"/>
    <w:rsid w:val="00570DE5"/>
    <w:rsid w:val="005714B7"/>
    <w:rsid w:val="00571B77"/>
    <w:rsid w:val="005726D5"/>
    <w:rsid w:val="00573482"/>
    <w:rsid w:val="00573C82"/>
    <w:rsid w:val="00573F14"/>
    <w:rsid w:val="00576A86"/>
    <w:rsid w:val="00577542"/>
    <w:rsid w:val="00580B42"/>
    <w:rsid w:val="00581501"/>
    <w:rsid w:val="005817E5"/>
    <w:rsid w:val="00582600"/>
    <w:rsid w:val="00584947"/>
    <w:rsid w:val="00585E42"/>
    <w:rsid w:val="0058706F"/>
    <w:rsid w:val="005870C7"/>
    <w:rsid w:val="005875BB"/>
    <w:rsid w:val="00587F6F"/>
    <w:rsid w:val="00591A1F"/>
    <w:rsid w:val="00594135"/>
    <w:rsid w:val="00594959"/>
    <w:rsid w:val="005950AA"/>
    <w:rsid w:val="00596140"/>
    <w:rsid w:val="0059655F"/>
    <w:rsid w:val="005A0242"/>
    <w:rsid w:val="005A0834"/>
    <w:rsid w:val="005A0D08"/>
    <w:rsid w:val="005A0D15"/>
    <w:rsid w:val="005A0D35"/>
    <w:rsid w:val="005A2198"/>
    <w:rsid w:val="005A3BA1"/>
    <w:rsid w:val="005A41D4"/>
    <w:rsid w:val="005A42E0"/>
    <w:rsid w:val="005A47BD"/>
    <w:rsid w:val="005A4907"/>
    <w:rsid w:val="005A4A21"/>
    <w:rsid w:val="005A5C96"/>
    <w:rsid w:val="005A5E02"/>
    <w:rsid w:val="005A6169"/>
    <w:rsid w:val="005A6213"/>
    <w:rsid w:val="005A646D"/>
    <w:rsid w:val="005A6F7B"/>
    <w:rsid w:val="005A7BD7"/>
    <w:rsid w:val="005A7D06"/>
    <w:rsid w:val="005B025E"/>
    <w:rsid w:val="005B02AB"/>
    <w:rsid w:val="005B086C"/>
    <w:rsid w:val="005B1AC3"/>
    <w:rsid w:val="005B1CF5"/>
    <w:rsid w:val="005B1EB1"/>
    <w:rsid w:val="005B2C70"/>
    <w:rsid w:val="005B36E7"/>
    <w:rsid w:val="005B371C"/>
    <w:rsid w:val="005B499D"/>
    <w:rsid w:val="005B51F4"/>
    <w:rsid w:val="005B58B8"/>
    <w:rsid w:val="005B5DB0"/>
    <w:rsid w:val="005C1114"/>
    <w:rsid w:val="005C1BE1"/>
    <w:rsid w:val="005C1CE5"/>
    <w:rsid w:val="005C2562"/>
    <w:rsid w:val="005C2917"/>
    <w:rsid w:val="005C2F1C"/>
    <w:rsid w:val="005C38FE"/>
    <w:rsid w:val="005C3A0F"/>
    <w:rsid w:val="005C44C6"/>
    <w:rsid w:val="005C54C9"/>
    <w:rsid w:val="005C6C1C"/>
    <w:rsid w:val="005C70EF"/>
    <w:rsid w:val="005C713F"/>
    <w:rsid w:val="005D0CCB"/>
    <w:rsid w:val="005D27FA"/>
    <w:rsid w:val="005D309F"/>
    <w:rsid w:val="005D3115"/>
    <w:rsid w:val="005D53C8"/>
    <w:rsid w:val="005D5586"/>
    <w:rsid w:val="005D5E49"/>
    <w:rsid w:val="005D6047"/>
    <w:rsid w:val="005D7AE0"/>
    <w:rsid w:val="005E0EF2"/>
    <w:rsid w:val="005E1ED5"/>
    <w:rsid w:val="005E22D7"/>
    <w:rsid w:val="005E256C"/>
    <w:rsid w:val="005E33AC"/>
    <w:rsid w:val="005E343A"/>
    <w:rsid w:val="005E3F6E"/>
    <w:rsid w:val="005E4081"/>
    <w:rsid w:val="005E445C"/>
    <w:rsid w:val="005E46C3"/>
    <w:rsid w:val="005E577B"/>
    <w:rsid w:val="005F005B"/>
    <w:rsid w:val="005F045C"/>
    <w:rsid w:val="005F083D"/>
    <w:rsid w:val="005F1A8A"/>
    <w:rsid w:val="005F2500"/>
    <w:rsid w:val="005F287B"/>
    <w:rsid w:val="005F2CEE"/>
    <w:rsid w:val="005F3C29"/>
    <w:rsid w:val="005F4201"/>
    <w:rsid w:val="005F45D2"/>
    <w:rsid w:val="005F4814"/>
    <w:rsid w:val="005F72E4"/>
    <w:rsid w:val="005F73C6"/>
    <w:rsid w:val="00600295"/>
    <w:rsid w:val="0060070C"/>
    <w:rsid w:val="0060091B"/>
    <w:rsid w:val="00600A99"/>
    <w:rsid w:val="00600CA3"/>
    <w:rsid w:val="00600F5D"/>
    <w:rsid w:val="0060345F"/>
    <w:rsid w:val="00603E7F"/>
    <w:rsid w:val="00604035"/>
    <w:rsid w:val="00604EB9"/>
    <w:rsid w:val="00604EF6"/>
    <w:rsid w:val="00607B5C"/>
    <w:rsid w:val="006125DC"/>
    <w:rsid w:val="00612B5E"/>
    <w:rsid w:val="00613A4C"/>
    <w:rsid w:val="00615B68"/>
    <w:rsid w:val="00616B66"/>
    <w:rsid w:val="00617139"/>
    <w:rsid w:val="00617CC9"/>
    <w:rsid w:val="006208FC"/>
    <w:rsid w:val="00622114"/>
    <w:rsid w:val="00622195"/>
    <w:rsid w:val="00622584"/>
    <w:rsid w:val="00622B03"/>
    <w:rsid w:val="00622F66"/>
    <w:rsid w:val="00624621"/>
    <w:rsid w:val="0062639D"/>
    <w:rsid w:val="00626643"/>
    <w:rsid w:val="006274BA"/>
    <w:rsid w:val="006307BE"/>
    <w:rsid w:val="00631791"/>
    <w:rsid w:val="00631845"/>
    <w:rsid w:val="00631A5A"/>
    <w:rsid w:val="006324E4"/>
    <w:rsid w:val="0063310B"/>
    <w:rsid w:val="0063409A"/>
    <w:rsid w:val="00634BF0"/>
    <w:rsid w:val="0063623D"/>
    <w:rsid w:val="006362F3"/>
    <w:rsid w:val="00637233"/>
    <w:rsid w:val="00637985"/>
    <w:rsid w:val="00640F03"/>
    <w:rsid w:val="00642929"/>
    <w:rsid w:val="00642ACB"/>
    <w:rsid w:val="00643BD6"/>
    <w:rsid w:val="00643CAD"/>
    <w:rsid w:val="0064482C"/>
    <w:rsid w:val="00646783"/>
    <w:rsid w:val="0064682B"/>
    <w:rsid w:val="00646A26"/>
    <w:rsid w:val="00647CCA"/>
    <w:rsid w:val="00647DD8"/>
    <w:rsid w:val="00647F84"/>
    <w:rsid w:val="00650163"/>
    <w:rsid w:val="00652937"/>
    <w:rsid w:val="00652CBD"/>
    <w:rsid w:val="00653EDF"/>
    <w:rsid w:val="006548DF"/>
    <w:rsid w:val="006559DA"/>
    <w:rsid w:val="00656356"/>
    <w:rsid w:val="006565F9"/>
    <w:rsid w:val="00657F1D"/>
    <w:rsid w:val="00660103"/>
    <w:rsid w:val="00660744"/>
    <w:rsid w:val="00660C54"/>
    <w:rsid w:val="0066197B"/>
    <w:rsid w:val="0066417E"/>
    <w:rsid w:val="0066433B"/>
    <w:rsid w:val="00664B5A"/>
    <w:rsid w:val="006659D3"/>
    <w:rsid w:val="00666F1A"/>
    <w:rsid w:val="006677D1"/>
    <w:rsid w:val="006724AA"/>
    <w:rsid w:val="00673412"/>
    <w:rsid w:val="00673ED9"/>
    <w:rsid w:val="00674074"/>
    <w:rsid w:val="00674B0A"/>
    <w:rsid w:val="006757DA"/>
    <w:rsid w:val="00675D77"/>
    <w:rsid w:val="00676E77"/>
    <w:rsid w:val="006770B7"/>
    <w:rsid w:val="00681805"/>
    <w:rsid w:val="00681F6A"/>
    <w:rsid w:val="00682CE8"/>
    <w:rsid w:val="00683AC5"/>
    <w:rsid w:val="006848E8"/>
    <w:rsid w:val="006864A6"/>
    <w:rsid w:val="0068673A"/>
    <w:rsid w:val="00687059"/>
    <w:rsid w:val="0068738B"/>
    <w:rsid w:val="00687EC6"/>
    <w:rsid w:val="006916BC"/>
    <w:rsid w:val="0069251D"/>
    <w:rsid w:val="00692918"/>
    <w:rsid w:val="00692FB4"/>
    <w:rsid w:val="006930C9"/>
    <w:rsid w:val="00694091"/>
    <w:rsid w:val="006943D2"/>
    <w:rsid w:val="006945FE"/>
    <w:rsid w:val="006955D5"/>
    <w:rsid w:val="00695856"/>
    <w:rsid w:val="00696B70"/>
    <w:rsid w:val="006977AC"/>
    <w:rsid w:val="006979FB"/>
    <w:rsid w:val="006A0AA4"/>
    <w:rsid w:val="006A1108"/>
    <w:rsid w:val="006A17A7"/>
    <w:rsid w:val="006A2976"/>
    <w:rsid w:val="006A44A6"/>
    <w:rsid w:val="006A58CD"/>
    <w:rsid w:val="006A6C63"/>
    <w:rsid w:val="006B0B46"/>
    <w:rsid w:val="006B0EA3"/>
    <w:rsid w:val="006B1F83"/>
    <w:rsid w:val="006B2AEF"/>
    <w:rsid w:val="006B434D"/>
    <w:rsid w:val="006B47C8"/>
    <w:rsid w:val="006B5316"/>
    <w:rsid w:val="006B7976"/>
    <w:rsid w:val="006C18A6"/>
    <w:rsid w:val="006C1A92"/>
    <w:rsid w:val="006C2496"/>
    <w:rsid w:val="006C2A01"/>
    <w:rsid w:val="006C2B81"/>
    <w:rsid w:val="006C3165"/>
    <w:rsid w:val="006C3272"/>
    <w:rsid w:val="006C3B34"/>
    <w:rsid w:val="006C40DD"/>
    <w:rsid w:val="006C41FE"/>
    <w:rsid w:val="006C43FD"/>
    <w:rsid w:val="006C4A34"/>
    <w:rsid w:val="006C50C8"/>
    <w:rsid w:val="006C5587"/>
    <w:rsid w:val="006C5C58"/>
    <w:rsid w:val="006C7D6E"/>
    <w:rsid w:val="006D0D90"/>
    <w:rsid w:val="006D1804"/>
    <w:rsid w:val="006D2354"/>
    <w:rsid w:val="006D33F3"/>
    <w:rsid w:val="006D4DED"/>
    <w:rsid w:val="006D5982"/>
    <w:rsid w:val="006D5DB7"/>
    <w:rsid w:val="006D6A26"/>
    <w:rsid w:val="006D7772"/>
    <w:rsid w:val="006D77D4"/>
    <w:rsid w:val="006E02EE"/>
    <w:rsid w:val="006E0813"/>
    <w:rsid w:val="006E1731"/>
    <w:rsid w:val="006E1AAF"/>
    <w:rsid w:val="006E1C3D"/>
    <w:rsid w:val="006E2533"/>
    <w:rsid w:val="006E2D2F"/>
    <w:rsid w:val="006E68C1"/>
    <w:rsid w:val="006E6E2D"/>
    <w:rsid w:val="006E73BD"/>
    <w:rsid w:val="006E7E0B"/>
    <w:rsid w:val="006E7EE6"/>
    <w:rsid w:val="006F12A5"/>
    <w:rsid w:val="006F12DF"/>
    <w:rsid w:val="006F2692"/>
    <w:rsid w:val="006F3582"/>
    <w:rsid w:val="006F3B3D"/>
    <w:rsid w:val="006F52B5"/>
    <w:rsid w:val="006F551B"/>
    <w:rsid w:val="006F5697"/>
    <w:rsid w:val="006F6736"/>
    <w:rsid w:val="006F6782"/>
    <w:rsid w:val="006F6B68"/>
    <w:rsid w:val="00701745"/>
    <w:rsid w:val="007021AD"/>
    <w:rsid w:val="007025CA"/>
    <w:rsid w:val="007027A3"/>
    <w:rsid w:val="00703757"/>
    <w:rsid w:val="007037C1"/>
    <w:rsid w:val="00703A70"/>
    <w:rsid w:val="00703E4E"/>
    <w:rsid w:val="007041AE"/>
    <w:rsid w:val="0070522E"/>
    <w:rsid w:val="00706E4E"/>
    <w:rsid w:val="00707314"/>
    <w:rsid w:val="0070772A"/>
    <w:rsid w:val="007077C5"/>
    <w:rsid w:val="00707E6F"/>
    <w:rsid w:val="00710275"/>
    <w:rsid w:val="00710B33"/>
    <w:rsid w:val="007110CA"/>
    <w:rsid w:val="00712171"/>
    <w:rsid w:val="007121A4"/>
    <w:rsid w:val="0071223F"/>
    <w:rsid w:val="00712A2C"/>
    <w:rsid w:val="007149D8"/>
    <w:rsid w:val="0071552E"/>
    <w:rsid w:val="007159A1"/>
    <w:rsid w:val="0071636C"/>
    <w:rsid w:val="0072025B"/>
    <w:rsid w:val="0072074F"/>
    <w:rsid w:val="00720A5F"/>
    <w:rsid w:val="00724809"/>
    <w:rsid w:val="007249DF"/>
    <w:rsid w:val="0072508D"/>
    <w:rsid w:val="00725655"/>
    <w:rsid w:val="00725840"/>
    <w:rsid w:val="00725DCB"/>
    <w:rsid w:val="007302FC"/>
    <w:rsid w:val="007305A9"/>
    <w:rsid w:val="00730A75"/>
    <w:rsid w:val="00731229"/>
    <w:rsid w:val="007323E1"/>
    <w:rsid w:val="00732E3B"/>
    <w:rsid w:val="007335FA"/>
    <w:rsid w:val="007345A2"/>
    <w:rsid w:val="00734B77"/>
    <w:rsid w:val="007350A7"/>
    <w:rsid w:val="00736266"/>
    <w:rsid w:val="007368CB"/>
    <w:rsid w:val="007376C8"/>
    <w:rsid w:val="007400E0"/>
    <w:rsid w:val="00740365"/>
    <w:rsid w:val="00740E6E"/>
    <w:rsid w:val="00740F61"/>
    <w:rsid w:val="00741939"/>
    <w:rsid w:val="007422A9"/>
    <w:rsid w:val="00742C8F"/>
    <w:rsid w:val="00742CA8"/>
    <w:rsid w:val="0074618D"/>
    <w:rsid w:val="00747596"/>
    <w:rsid w:val="00747BEB"/>
    <w:rsid w:val="00747E2C"/>
    <w:rsid w:val="00750001"/>
    <w:rsid w:val="0075029B"/>
    <w:rsid w:val="00750C6B"/>
    <w:rsid w:val="00753755"/>
    <w:rsid w:val="00754144"/>
    <w:rsid w:val="007557A9"/>
    <w:rsid w:val="007565AE"/>
    <w:rsid w:val="0075712E"/>
    <w:rsid w:val="00757391"/>
    <w:rsid w:val="00757F4C"/>
    <w:rsid w:val="0076134F"/>
    <w:rsid w:val="00762AFF"/>
    <w:rsid w:val="00763344"/>
    <w:rsid w:val="0076365B"/>
    <w:rsid w:val="007636C7"/>
    <w:rsid w:val="00765223"/>
    <w:rsid w:val="0076614F"/>
    <w:rsid w:val="00766F5C"/>
    <w:rsid w:val="00767A8A"/>
    <w:rsid w:val="007734C7"/>
    <w:rsid w:val="00773F04"/>
    <w:rsid w:val="00775A54"/>
    <w:rsid w:val="0077600C"/>
    <w:rsid w:val="00776A25"/>
    <w:rsid w:val="00776AAF"/>
    <w:rsid w:val="00777160"/>
    <w:rsid w:val="00780058"/>
    <w:rsid w:val="007800F6"/>
    <w:rsid w:val="00780543"/>
    <w:rsid w:val="00780BD2"/>
    <w:rsid w:val="007821AE"/>
    <w:rsid w:val="00782DFF"/>
    <w:rsid w:val="007831FA"/>
    <w:rsid w:val="00783DA1"/>
    <w:rsid w:val="00784183"/>
    <w:rsid w:val="0078426F"/>
    <w:rsid w:val="00784C26"/>
    <w:rsid w:val="0078626D"/>
    <w:rsid w:val="00787858"/>
    <w:rsid w:val="00787E39"/>
    <w:rsid w:val="00790581"/>
    <w:rsid w:val="0079154A"/>
    <w:rsid w:val="00791DBF"/>
    <w:rsid w:val="00792740"/>
    <w:rsid w:val="007949A7"/>
    <w:rsid w:val="00794B42"/>
    <w:rsid w:val="00796FF7"/>
    <w:rsid w:val="007970BE"/>
    <w:rsid w:val="00797271"/>
    <w:rsid w:val="007976EE"/>
    <w:rsid w:val="00797F80"/>
    <w:rsid w:val="007A0F44"/>
    <w:rsid w:val="007A1B68"/>
    <w:rsid w:val="007A1C30"/>
    <w:rsid w:val="007A3DDA"/>
    <w:rsid w:val="007A40D8"/>
    <w:rsid w:val="007A4DD3"/>
    <w:rsid w:val="007A4F1C"/>
    <w:rsid w:val="007A57BC"/>
    <w:rsid w:val="007A63B1"/>
    <w:rsid w:val="007A6792"/>
    <w:rsid w:val="007A703B"/>
    <w:rsid w:val="007B048E"/>
    <w:rsid w:val="007B0F10"/>
    <w:rsid w:val="007B12AD"/>
    <w:rsid w:val="007B1303"/>
    <w:rsid w:val="007B2F59"/>
    <w:rsid w:val="007B3FF1"/>
    <w:rsid w:val="007B40BF"/>
    <w:rsid w:val="007B5A61"/>
    <w:rsid w:val="007B5A82"/>
    <w:rsid w:val="007B5E10"/>
    <w:rsid w:val="007B5FDC"/>
    <w:rsid w:val="007B627D"/>
    <w:rsid w:val="007B6820"/>
    <w:rsid w:val="007B7671"/>
    <w:rsid w:val="007C01D1"/>
    <w:rsid w:val="007C01F5"/>
    <w:rsid w:val="007C0FD7"/>
    <w:rsid w:val="007C1AC2"/>
    <w:rsid w:val="007C203C"/>
    <w:rsid w:val="007C2088"/>
    <w:rsid w:val="007C2BD6"/>
    <w:rsid w:val="007C4526"/>
    <w:rsid w:val="007C462E"/>
    <w:rsid w:val="007C594F"/>
    <w:rsid w:val="007C5D55"/>
    <w:rsid w:val="007C6096"/>
    <w:rsid w:val="007C6E1C"/>
    <w:rsid w:val="007C76A9"/>
    <w:rsid w:val="007D26C2"/>
    <w:rsid w:val="007D2E96"/>
    <w:rsid w:val="007D39B3"/>
    <w:rsid w:val="007D56F9"/>
    <w:rsid w:val="007E002C"/>
    <w:rsid w:val="007E14FA"/>
    <w:rsid w:val="007E17DF"/>
    <w:rsid w:val="007E2C4B"/>
    <w:rsid w:val="007E483B"/>
    <w:rsid w:val="007E48DA"/>
    <w:rsid w:val="007E49E0"/>
    <w:rsid w:val="007E57E4"/>
    <w:rsid w:val="007E5ABC"/>
    <w:rsid w:val="007E7425"/>
    <w:rsid w:val="007F310F"/>
    <w:rsid w:val="007F42C3"/>
    <w:rsid w:val="007F4CED"/>
    <w:rsid w:val="007F4E9F"/>
    <w:rsid w:val="007F5141"/>
    <w:rsid w:val="007F5731"/>
    <w:rsid w:val="007F5A46"/>
    <w:rsid w:val="007F664B"/>
    <w:rsid w:val="0080060B"/>
    <w:rsid w:val="00802B1D"/>
    <w:rsid w:val="0080359D"/>
    <w:rsid w:val="0080478A"/>
    <w:rsid w:val="008056A9"/>
    <w:rsid w:val="00806177"/>
    <w:rsid w:val="0080632E"/>
    <w:rsid w:val="008064C7"/>
    <w:rsid w:val="00807968"/>
    <w:rsid w:val="00807A24"/>
    <w:rsid w:val="00807D06"/>
    <w:rsid w:val="00811CDD"/>
    <w:rsid w:val="0081215C"/>
    <w:rsid w:val="00812FF6"/>
    <w:rsid w:val="008134F9"/>
    <w:rsid w:val="00813FEB"/>
    <w:rsid w:val="00814E43"/>
    <w:rsid w:val="00815EAC"/>
    <w:rsid w:val="0081600D"/>
    <w:rsid w:val="00816492"/>
    <w:rsid w:val="008172F7"/>
    <w:rsid w:val="00820889"/>
    <w:rsid w:val="00821496"/>
    <w:rsid w:val="0082192C"/>
    <w:rsid w:val="00821A7F"/>
    <w:rsid w:val="008220F1"/>
    <w:rsid w:val="00822C3F"/>
    <w:rsid w:val="008242A9"/>
    <w:rsid w:val="00825120"/>
    <w:rsid w:val="008260B7"/>
    <w:rsid w:val="00826CC9"/>
    <w:rsid w:val="00827275"/>
    <w:rsid w:val="00827DED"/>
    <w:rsid w:val="00830240"/>
    <w:rsid w:val="00831891"/>
    <w:rsid w:val="00832EA4"/>
    <w:rsid w:val="008337D4"/>
    <w:rsid w:val="00833D0F"/>
    <w:rsid w:val="00834C93"/>
    <w:rsid w:val="00834C99"/>
    <w:rsid w:val="00836957"/>
    <w:rsid w:val="00837FA8"/>
    <w:rsid w:val="00840AF4"/>
    <w:rsid w:val="00841061"/>
    <w:rsid w:val="008417B2"/>
    <w:rsid w:val="00841F76"/>
    <w:rsid w:val="008426AD"/>
    <w:rsid w:val="00843AAB"/>
    <w:rsid w:val="008441CB"/>
    <w:rsid w:val="00844932"/>
    <w:rsid w:val="00847D97"/>
    <w:rsid w:val="008502E1"/>
    <w:rsid w:val="00851F21"/>
    <w:rsid w:val="00852351"/>
    <w:rsid w:val="00853612"/>
    <w:rsid w:val="00854865"/>
    <w:rsid w:val="00854FA8"/>
    <w:rsid w:val="008557D8"/>
    <w:rsid w:val="00855943"/>
    <w:rsid w:val="00856544"/>
    <w:rsid w:val="008566AB"/>
    <w:rsid w:val="008569D1"/>
    <w:rsid w:val="008569E3"/>
    <w:rsid w:val="00856CCC"/>
    <w:rsid w:val="00856E3A"/>
    <w:rsid w:val="00857125"/>
    <w:rsid w:val="00857371"/>
    <w:rsid w:val="008574E0"/>
    <w:rsid w:val="00857930"/>
    <w:rsid w:val="0086006C"/>
    <w:rsid w:val="008603E2"/>
    <w:rsid w:val="00860550"/>
    <w:rsid w:val="008609AB"/>
    <w:rsid w:val="0086198B"/>
    <w:rsid w:val="00862213"/>
    <w:rsid w:val="008663D6"/>
    <w:rsid w:val="008704B4"/>
    <w:rsid w:val="00871B41"/>
    <w:rsid w:val="00872603"/>
    <w:rsid w:val="00872B15"/>
    <w:rsid w:val="00872B18"/>
    <w:rsid w:val="008732EC"/>
    <w:rsid w:val="00873350"/>
    <w:rsid w:val="00873788"/>
    <w:rsid w:val="0087421F"/>
    <w:rsid w:val="0087425D"/>
    <w:rsid w:val="00874942"/>
    <w:rsid w:val="00874ED1"/>
    <w:rsid w:val="0088141D"/>
    <w:rsid w:val="008815B4"/>
    <w:rsid w:val="00881B9F"/>
    <w:rsid w:val="00881CC9"/>
    <w:rsid w:val="00881E6D"/>
    <w:rsid w:val="008827BB"/>
    <w:rsid w:val="008833C5"/>
    <w:rsid w:val="00883865"/>
    <w:rsid w:val="0088426A"/>
    <w:rsid w:val="008849DD"/>
    <w:rsid w:val="00884E94"/>
    <w:rsid w:val="00885548"/>
    <w:rsid w:val="00886726"/>
    <w:rsid w:val="00886B8E"/>
    <w:rsid w:val="008874AF"/>
    <w:rsid w:val="00887FB2"/>
    <w:rsid w:val="00890D83"/>
    <w:rsid w:val="00892479"/>
    <w:rsid w:val="00893284"/>
    <w:rsid w:val="00893B2B"/>
    <w:rsid w:val="00893B9F"/>
    <w:rsid w:val="00895DB2"/>
    <w:rsid w:val="00896472"/>
    <w:rsid w:val="008965F8"/>
    <w:rsid w:val="00897093"/>
    <w:rsid w:val="0089720F"/>
    <w:rsid w:val="008A0910"/>
    <w:rsid w:val="008A1EEB"/>
    <w:rsid w:val="008A27A2"/>
    <w:rsid w:val="008A2A17"/>
    <w:rsid w:val="008A2FFE"/>
    <w:rsid w:val="008A3257"/>
    <w:rsid w:val="008A3C0B"/>
    <w:rsid w:val="008A3F6C"/>
    <w:rsid w:val="008A49EC"/>
    <w:rsid w:val="008A6E9C"/>
    <w:rsid w:val="008A757B"/>
    <w:rsid w:val="008A7672"/>
    <w:rsid w:val="008A7793"/>
    <w:rsid w:val="008B0CCE"/>
    <w:rsid w:val="008B1E6D"/>
    <w:rsid w:val="008B1E81"/>
    <w:rsid w:val="008B21A7"/>
    <w:rsid w:val="008B29DF"/>
    <w:rsid w:val="008B4CF0"/>
    <w:rsid w:val="008B5578"/>
    <w:rsid w:val="008B5709"/>
    <w:rsid w:val="008B5B4C"/>
    <w:rsid w:val="008B5E6D"/>
    <w:rsid w:val="008B71BB"/>
    <w:rsid w:val="008B75F7"/>
    <w:rsid w:val="008B790E"/>
    <w:rsid w:val="008C0B3A"/>
    <w:rsid w:val="008C12D3"/>
    <w:rsid w:val="008C1B19"/>
    <w:rsid w:val="008C3179"/>
    <w:rsid w:val="008C4722"/>
    <w:rsid w:val="008C6A25"/>
    <w:rsid w:val="008C7625"/>
    <w:rsid w:val="008D132D"/>
    <w:rsid w:val="008D1F09"/>
    <w:rsid w:val="008D2144"/>
    <w:rsid w:val="008D28D0"/>
    <w:rsid w:val="008D2C32"/>
    <w:rsid w:val="008D2D92"/>
    <w:rsid w:val="008D3296"/>
    <w:rsid w:val="008D3818"/>
    <w:rsid w:val="008D3D6C"/>
    <w:rsid w:val="008D3E85"/>
    <w:rsid w:val="008D475D"/>
    <w:rsid w:val="008D4DCA"/>
    <w:rsid w:val="008D5018"/>
    <w:rsid w:val="008D5B26"/>
    <w:rsid w:val="008D5F54"/>
    <w:rsid w:val="008D6636"/>
    <w:rsid w:val="008D69B3"/>
    <w:rsid w:val="008D7970"/>
    <w:rsid w:val="008E04C1"/>
    <w:rsid w:val="008E0C6E"/>
    <w:rsid w:val="008E2C48"/>
    <w:rsid w:val="008E66BD"/>
    <w:rsid w:val="008E72D6"/>
    <w:rsid w:val="008F00BE"/>
    <w:rsid w:val="008F041D"/>
    <w:rsid w:val="008F0440"/>
    <w:rsid w:val="008F058D"/>
    <w:rsid w:val="008F1B6D"/>
    <w:rsid w:val="008F2FF5"/>
    <w:rsid w:val="008F3374"/>
    <w:rsid w:val="008F3EF6"/>
    <w:rsid w:val="008F547F"/>
    <w:rsid w:val="008F55BC"/>
    <w:rsid w:val="008F588F"/>
    <w:rsid w:val="008F5E69"/>
    <w:rsid w:val="008F6E65"/>
    <w:rsid w:val="008F71E7"/>
    <w:rsid w:val="00900891"/>
    <w:rsid w:val="009012D2"/>
    <w:rsid w:val="00901AB8"/>
    <w:rsid w:val="00901ACF"/>
    <w:rsid w:val="00901D2E"/>
    <w:rsid w:val="0090244C"/>
    <w:rsid w:val="0090262F"/>
    <w:rsid w:val="0090275B"/>
    <w:rsid w:val="009027F3"/>
    <w:rsid w:val="0090350A"/>
    <w:rsid w:val="0090396B"/>
    <w:rsid w:val="009044D7"/>
    <w:rsid w:val="00905E91"/>
    <w:rsid w:val="009060AB"/>
    <w:rsid w:val="00906C96"/>
    <w:rsid w:val="0090713B"/>
    <w:rsid w:val="0090792E"/>
    <w:rsid w:val="00907B0C"/>
    <w:rsid w:val="00907D69"/>
    <w:rsid w:val="009101A8"/>
    <w:rsid w:val="0091049A"/>
    <w:rsid w:val="009104C1"/>
    <w:rsid w:val="00910927"/>
    <w:rsid w:val="00910B80"/>
    <w:rsid w:val="00910BFB"/>
    <w:rsid w:val="009125A8"/>
    <w:rsid w:val="00913FBC"/>
    <w:rsid w:val="00914410"/>
    <w:rsid w:val="00914666"/>
    <w:rsid w:val="009156C4"/>
    <w:rsid w:val="00915852"/>
    <w:rsid w:val="00915D20"/>
    <w:rsid w:val="009169E7"/>
    <w:rsid w:val="0092000A"/>
    <w:rsid w:val="0092006B"/>
    <w:rsid w:val="00922FF0"/>
    <w:rsid w:val="00923203"/>
    <w:rsid w:val="009243C8"/>
    <w:rsid w:val="009249C2"/>
    <w:rsid w:val="009259BD"/>
    <w:rsid w:val="009262D7"/>
    <w:rsid w:val="009301EE"/>
    <w:rsid w:val="009306D2"/>
    <w:rsid w:val="00932102"/>
    <w:rsid w:val="00932F20"/>
    <w:rsid w:val="0093343D"/>
    <w:rsid w:val="009336B7"/>
    <w:rsid w:val="00933DFE"/>
    <w:rsid w:val="00934032"/>
    <w:rsid w:val="00934913"/>
    <w:rsid w:val="00934B0C"/>
    <w:rsid w:val="00934E22"/>
    <w:rsid w:val="0093638E"/>
    <w:rsid w:val="00936755"/>
    <w:rsid w:val="00936C5D"/>
    <w:rsid w:val="00936EC5"/>
    <w:rsid w:val="00940E91"/>
    <w:rsid w:val="00941764"/>
    <w:rsid w:val="00941CB7"/>
    <w:rsid w:val="009429A3"/>
    <w:rsid w:val="00942DEE"/>
    <w:rsid w:val="00943C55"/>
    <w:rsid w:val="009445B3"/>
    <w:rsid w:val="00944BAA"/>
    <w:rsid w:val="00947362"/>
    <w:rsid w:val="0095015C"/>
    <w:rsid w:val="00951240"/>
    <w:rsid w:val="00952ED3"/>
    <w:rsid w:val="009532ED"/>
    <w:rsid w:val="009541A8"/>
    <w:rsid w:val="00956737"/>
    <w:rsid w:val="00956825"/>
    <w:rsid w:val="0095686C"/>
    <w:rsid w:val="00956EBE"/>
    <w:rsid w:val="00960FA7"/>
    <w:rsid w:val="009620A8"/>
    <w:rsid w:val="00962C36"/>
    <w:rsid w:val="00962C56"/>
    <w:rsid w:val="009639B9"/>
    <w:rsid w:val="00963F0E"/>
    <w:rsid w:val="00965F2A"/>
    <w:rsid w:val="00966608"/>
    <w:rsid w:val="00967285"/>
    <w:rsid w:val="00967B86"/>
    <w:rsid w:val="009704F4"/>
    <w:rsid w:val="00970DFE"/>
    <w:rsid w:val="00970F71"/>
    <w:rsid w:val="00970F90"/>
    <w:rsid w:val="00972D1B"/>
    <w:rsid w:val="009739C8"/>
    <w:rsid w:val="00974158"/>
    <w:rsid w:val="0097496B"/>
    <w:rsid w:val="00974E06"/>
    <w:rsid w:val="009754A1"/>
    <w:rsid w:val="009763AD"/>
    <w:rsid w:val="009767E5"/>
    <w:rsid w:val="00977383"/>
    <w:rsid w:val="00977A08"/>
    <w:rsid w:val="0098309B"/>
    <w:rsid w:val="00983FDD"/>
    <w:rsid w:val="00984411"/>
    <w:rsid w:val="00985E62"/>
    <w:rsid w:val="009860EC"/>
    <w:rsid w:val="009864A5"/>
    <w:rsid w:val="00986FCE"/>
    <w:rsid w:val="00987924"/>
    <w:rsid w:val="00987CCF"/>
    <w:rsid w:val="00992CC9"/>
    <w:rsid w:val="0099395E"/>
    <w:rsid w:val="00993CF1"/>
    <w:rsid w:val="00994FBC"/>
    <w:rsid w:val="0099563C"/>
    <w:rsid w:val="00995AA3"/>
    <w:rsid w:val="00997460"/>
    <w:rsid w:val="00997932"/>
    <w:rsid w:val="009A26CA"/>
    <w:rsid w:val="009A3CA6"/>
    <w:rsid w:val="009A637E"/>
    <w:rsid w:val="009A7461"/>
    <w:rsid w:val="009A75B0"/>
    <w:rsid w:val="009B0E53"/>
    <w:rsid w:val="009B1E55"/>
    <w:rsid w:val="009B2002"/>
    <w:rsid w:val="009B259C"/>
    <w:rsid w:val="009B2710"/>
    <w:rsid w:val="009B2C37"/>
    <w:rsid w:val="009B3BCC"/>
    <w:rsid w:val="009B648B"/>
    <w:rsid w:val="009B6E0E"/>
    <w:rsid w:val="009B733F"/>
    <w:rsid w:val="009C0F69"/>
    <w:rsid w:val="009C2024"/>
    <w:rsid w:val="009C3105"/>
    <w:rsid w:val="009C32E8"/>
    <w:rsid w:val="009C46BB"/>
    <w:rsid w:val="009C4DD2"/>
    <w:rsid w:val="009C7789"/>
    <w:rsid w:val="009D09F8"/>
    <w:rsid w:val="009D162C"/>
    <w:rsid w:val="009D21E9"/>
    <w:rsid w:val="009D2774"/>
    <w:rsid w:val="009D2AB8"/>
    <w:rsid w:val="009D3013"/>
    <w:rsid w:val="009D3654"/>
    <w:rsid w:val="009D3667"/>
    <w:rsid w:val="009D4777"/>
    <w:rsid w:val="009D54B0"/>
    <w:rsid w:val="009D5904"/>
    <w:rsid w:val="009D5FED"/>
    <w:rsid w:val="009E07E0"/>
    <w:rsid w:val="009E1863"/>
    <w:rsid w:val="009E3054"/>
    <w:rsid w:val="009E4A6D"/>
    <w:rsid w:val="009E4D9A"/>
    <w:rsid w:val="009E4F1E"/>
    <w:rsid w:val="009E4F2B"/>
    <w:rsid w:val="009E562A"/>
    <w:rsid w:val="009E572A"/>
    <w:rsid w:val="009E59DA"/>
    <w:rsid w:val="009E5EBE"/>
    <w:rsid w:val="009E5EEC"/>
    <w:rsid w:val="009E610B"/>
    <w:rsid w:val="009E65D1"/>
    <w:rsid w:val="009E6C5A"/>
    <w:rsid w:val="009F03EF"/>
    <w:rsid w:val="009F2B7A"/>
    <w:rsid w:val="009F3956"/>
    <w:rsid w:val="009F4849"/>
    <w:rsid w:val="009F51F6"/>
    <w:rsid w:val="009F5395"/>
    <w:rsid w:val="009F6DA8"/>
    <w:rsid w:val="009F77E1"/>
    <w:rsid w:val="00A00297"/>
    <w:rsid w:val="00A00A27"/>
    <w:rsid w:val="00A02245"/>
    <w:rsid w:val="00A02267"/>
    <w:rsid w:val="00A02930"/>
    <w:rsid w:val="00A03D16"/>
    <w:rsid w:val="00A0530E"/>
    <w:rsid w:val="00A0675A"/>
    <w:rsid w:val="00A11658"/>
    <w:rsid w:val="00A122CC"/>
    <w:rsid w:val="00A124BF"/>
    <w:rsid w:val="00A13444"/>
    <w:rsid w:val="00A13B14"/>
    <w:rsid w:val="00A15832"/>
    <w:rsid w:val="00A16E14"/>
    <w:rsid w:val="00A2076C"/>
    <w:rsid w:val="00A20AB5"/>
    <w:rsid w:val="00A211CB"/>
    <w:rsid w:val="00A22664"/>
    <w:rsid w:val="00A237D5"/>
    <w:rsid w:val="00A23A97"/>
    <w:rsid w:val="00A23EB5"/>
    <w:rsid w:val="00A2417D"/>
    <w:rsid w:val="00A27458"/>
    <w:rsid w:val="00A27C0F"/>
    <w:rsid w:val="00A303D3"/>
    <w:rsid w:val="00A30656"/>
    <w:rsid w:val="00A31119"/>
    <w:rsid w:val="00A31ED2"/>
    <w:rsid w:val="00A32AA5"/>
    <w:rsid w:val="00A32E5F"/>
    <w:rsid w:val="00A33368"/>
    <w:rsid w:val="00A34830"/>
    <w:rsid w:val="00A35D7B"/>
    <w:rsid w:val="00A361F0"/>
    <w:rsid w:val="00A3726C"/>
    <w:rsid w:val="00A37CE5"/>
    <w:rsid w:val="00A411E4"/>
    <w:rsid w:val="00A42466"/>
    <w:rsid w:val="00A42EB5"/>
    <w:rsid w:val="00A43B92"/>
    <w:rsid w:val="00A43CC3"/>
    <w:rsid w:val="00A44457"/>
    <w:rsid w:val="00A445AC"/>
    <w:rsid w:val="00A50A98"/>
    <w:rsid w:val="00A51393"/>
    <w:rsid w:val="00A5158C"/>
    <w:rsid w:val="00A52789"/>
    <w:rsid w:val="00A52B92"/>
    <w:rsid w:val="00A541F6"/>
    <w:rsid w:val="00A54C63"/>
    <w:rsid w:val="00A566DC"/>
    <w:rsid w:val="00A572E3"/>
    <w:rsid w:val="00A578B3"/>
    <w:rsid w:val="00A60093"/>
    <w:rsid w:val="00A60FA7"/>
    <w:rsid w:val="00A615C9"/>
    <w:rsid w:val="00A630D9"/>
    <w:rsid w:val="00A63AEE"/>
    <w:rsid w:val="00A64480"/>
    <w:rsid w:val="00A65E37"/>
    <w:rsid w:val="00A6637F"/>
    <w:rsid w:val="00A6664A"/>
    <w:rsid w:val="00A67296"/>
    <w:rsid w:val="00A67874"/>
    <w:rsid w:val="00A70531"/>
    <w:rsid w:val="00A74F20"/>
    <w:rsid w:val="00A7536B"/>
    <w:rsid w:val="00A75E69"/>
    <w:rsid w:val="00A76741"/>
    <w:rsid w:val="00A77BC3"/>
    <w:rsid w:val="00A77FB1"/>
    <w:rsid w:val="00A813BA"/>
    <w:rsid w:val="00A81936"/>
    <w:rsid w:val="00A828CE"/>
    <w:rsid w:val="00A85B9C"/>
    <w:rsid w:val="00A8767E"/>
    <w:rsid w:val="00A91944"/>
    <w:rsid w:val="00A9210C"/>
    <w:rsid w:val="00A92311"/>
    <w:rsid w:val="00A92D73"/>
    <w:rsid w:val="00A93F8A"/>
    <w:rsid w:val="00A946CE"/>
    <w:rsid w:val="00A9551F"/>
    <w:rsid w:val="00A96F3E"/>
    <w:rsid w:val="00A9786E"/>
    <w:rsid w:val="00A978B6"/>
    <w:rsid w:val="00A97A68"/>
    <w:rsid w:val="00AA124C"/>
    <w:rsid w:val="00AA1396"/>
    <w:rsid w:val="00AA2AF3"/>
    <w:rsid w:val="00AA2D10"/>
    <w:rsid w:val="00AA3381"/>
    <w:rsid w:val="00AA3CF0"/>
    <w:rsid w:val="00AA4B80"/>
    <w:rsid w:val="00AA4CCB"/>
    <w:rsid w:val="00AA514E"/>
    <w:rsid w:val="00AA5ADD"/>
    <w:rsid w:val="00AA69A6"/>
    <w:rsid w:val="00AB0DC9"/>
    <w:rsid w:val="00AB2261"/>
    <w:rsid w:val="00AB3099"/>
    <w:rsid w:val="00AB4ECE"/>
    <w:rsid w:val="00AB5BBF"/>
    <w:rsid w:val="00AB5E6D"/>
    <w:rsid w:val="00AB6A95"/>
    <w:rsid w:val="00AB6C83"/>
    <w:rsid w:val="00AC04D8"/>
    <w:rsid w:val="00AC14EC"/>
    <w:rsid w:val="00AC1B0C"/>
    <w:rsid w:val="00AC2472"/>
    <w:rsid w:val="00AC2DDA"/>
    <w:rsid w:val="00AC324A"/>
    <w:rsid w:val="00AC367A"/>
    <w:rsid w:val="00AC5853"/>
    <w:rsid w:val="00AC5B63"/>
    <w:rsid w:val="00AC616D"/>
    <w:rsid w:val="00AC686D"/>
    <w:rsid w:val="00AC6FE7"/>
    <w:rsid w:val="00AC6FFA"/>
    <w:rsid w:val="00AC784C"/>
    <w:rsid w:val="00AD05E2"/>
    <w:rsid w:val="00AD2960"/>
    <w:rsid w:val="00AD2A83"/>
    <w:rsid w:val="00AD2AA8"/>
    <w:rsid w:val="00AD2CEC"/>
    <w:rsid w:val="00AD3B81"/>
    <w:rsid w:val="00AD6441"/>
    <w:rsid w:val="00AD7205"/>
    <w:rsid w:val="00AD74BF"/>
    <w:rsid w:val="00AD7845"/>
    <w:rsid w:val="00AE00EE"/>
    <w:rsid w:val="00AE1DF2"/>
    <w:rsid w:val="00AE202C"/>
    <w:rsid w:val="00AE2AEC"/>
    <w:rsid w:val="00AE2BC5"/>
    <w:rsid w:val="00AE39F7"/>
    <w:rsid w:val="00AE3DF2"/>
    <w:rsid w:val="00AE47B5"/>
    <w:rsid w:val="00AE643F"/>
    <w:rsid w:val="00AE6EF9"/>
    <w:rsid w:val="00AE7FBE"/>
    <w:rsid w:val="00AF0481"/>
    <w:rsid w:val="00AF17AE"/>
    <w:rsid w:val="00AF1DC9"/>
    <w:rsid w:val="00AF1E30"/>
    <w:rsid w:val="00AF221C"/>
    <w:rsid w:val="00AF28F4"/>
    <w:rsid w:val="00AF46CB"/>
    <w:rsid w:val="00AF4B25"/>
    <w:rsid w:val="00AF5090"/>
    <w:rsid w:val="00AF5813"/>
    <w:rsid w:val="00AF6270"/>
    <w:rsid w:val="00AF6663"/>
    <w:rsid w:val="00AF7556"/>
    <w:rsid w:val="00AF75AD"/>
    <w:rsid w:val="00B00765"/>
    <w:rsid w:val="00B00956"/>
    <w:rsid w:val="00B01DF7"/>
    <w:rsid w:val="00B0237F"/>
    <w:rsid w:val="00B02932"/>
    <w:rsid w:val="00B032B3"/>
    <w:rsid w:val="00B043DC"/>
    <w:rsid w:val="00B04CA8"/>
    <w:rsid w:val="00B0563A"/>
    <w:rsid w:val="00B064EE"/>
    <w:rsid w:val="00B0796E"/>
    <w:rsid w:val="00B103DE"/>
    <w:rsid w:val="00B10F18"/>
    <w:rsid w:val="00B12B61"/>
    <w:rsid w:val="00B13085"/>
    <w:rsid w:val="00B13C70"/>
    <w:rsid w:val="00B13CF7"/>
    <w:rsid w:val="00B14016"/>
    <w:rsid w:val="00B1491A"/>
    <w:rsid w:val="00B14E02"/>
    <w:rsid w:val="00B15516"/>
    <w:rsid w:val="00B157BD"/>
    <w:rsid w:val="00B15C66"/>
    <w:rsid w:val="00B166B4"/>
    <w:rsid w:val="00B200AB"/>
    <w:rsid w:val="00B20636"/>
    <w:rsid w:val="00B216A7"/>
    <w:rsid w:val="00B22130"/>
    <w:rsid w:val="00B225C8"/>
    <w:rsid w:val="00B22925"/>
    <w:rsid w:val="00B24A01"/>
    <w:rsid w:val="00B26098"/>
    <w:rsid w:val="00B26BF0"/>
    <w:rsid w:val="00B27BA6"/>
    <w:rsid w:val="00B3095E"/>
    <w:rsid w:val="00B31022"/>
    <w:rsid w:val="00B316AB"/>
    <w:rsid w:val="00B32C03"/>
    <w:rsid w:val="00B33273"/>
    <w:rsid w:val="00B346A6"/>
    <w:rsid w:val="00B34F25"/>
    <w:rsid w:val="00B3540A"/>
    <w:rsid w:val="00B35896"/>
    <w:rsid w:val="00B3615F"/>
    <w:rsid w:val="00B373D1"/>
    <w:rsid w:val="00B378F5"/>
    <w:rsid w:val="00B37A32"/>
    <w:rsid w:val="00B40027"/>
    <w:rsid w:val="00B44047"/>
    <w:rsid w:val="00B441F7"/>
    <w:rsid w:val="00B448D1"/>
    <w:rsid w:val="00B45370"/>
    <w:rsid w:val="00B45F94"/>
    <w:rsid w:val="00B468E0"/>
    <w:rsid w:val="00B474DD"/>
    <w:rsid w:val="00B502EC"/>
    <w:rsid w:val="00B504BC"/>
    <w:rsid w:val="00B525A5"/>
    <w:rsid w:val="00B54159"/>
    <w:rsid w:val="00B553DF"/>
    <w:rsid w:val="00B56F57"/>
    <w:rsid w:val="00B6148E"/>
    <w:rsid w:val="00B63514"/>
    <w:rsid w:val="00B63D65"/>
    <w:rsid w:val="00B64062"/>
    <w:rsid w:val="00B64368"/>
    <w:rsid w:val="00B6440C"/>
    <w:rsid w:val="00B64964"/>
    <w:rsid w:val="00B64DA7"/>
    <w:rsid w:val="00B6542E"/>
    <w:rsid w:val="00B65D4D"/>
    <w:rsid w:val="00B67DF0"/>
    <w:rsid w:val="00B70B98"/>
    <w:rsid w:val="00B70C48"/>
    <w:rsid w:val="00B7198A"/>
    <w:rsid w:val="00B71B22"/>
    <w:rsid w:val="00B7254D"/>
    <w:rsid w:val="00B72EE0"/>
    <w:rsid w:val="00B73AB8"/>
    <w:rsid w:val="00B741D2"/>
    <w:rsid w:val="00B748A5"/>
    <w:rsid w:val="00B75425"/>
    <w:rsid w:val="00B756FF"/>
    <w:rsid w:val="00B75DC9"/>
    <w:rsid w:val="00B75DCF"/>
    <w:rsid w:val="00B7632D"/>
    <w:rsid w:val="00B766AD"/>
    <w:rsid w:val="00B76B23"/>
    <w:rsid w:val="00B77065"/>
    <w:rsid w:val="00B802AC"/>
    <w:rsid w:val="00B81021"/>
    <w:rsid w:val="00B832CE"/>
    <w:rsid w:val="00B83678"/>
    <w:rsid w:val="00B8368E"/>
    <w:rsid w:val="00B83C66"/>
    <w:rsid w:val="00B83C70"/>
    <w:rsid w:val="00B842ED"/>
    <w:rsid w:val="00B857A1"/>
    <w:rsid w:val="00B85F6C"/>
    <w:rsid w:val="00B87BA4"/>
    <w:rsid w:val="00B87C03"/>
    <w:rsid w:val="00B90142"/>
    <w:rsid w:val="00B91BD5"/>
    <w:rsid w:val="00B96C26"/>
    <w:rsid w:val="00B97050"/>
    <w:rsid w:val="00B974D8"/>
    <w:rsid w:val="00B979DE"/>
    <w:rsid w:val="00B97AB2"/>
    <w:rsid w:val="00BA1008"/>
    <w:rsid w:val="00BA1A47"/>
    <w:rsid w:val="00BA2986"/>
    <w:rsid w:val="00BA5A9B"/>
    <w:rsid w:val="00BA7EBA"/>
    <w:rsid w:val="00BB05CE"/>
    <w:rsid w:val="00BB0D5A"/>
    <w:rsid w:val="00BB15E1"/>
    <w:rsid w:val="00BB1833"/>
    <w:rsid w:val="00BB1D94"/>
    <w:rsid w:val="00BB35B0"/>
    <w:rsid w:val="00BB4AB7"/>
    <w:rsid w:val="00BB4BC9"/>
    <w:rsid w:val="00BB5390"/>
    <w:rsid w:val="00BB60D9"/>
    <w:rsid w:val="00BB6DB2"/>
    <w:rsid w:val="00BB73E8"/>
    <w:rsid w:val="00BC1E47"/>
    <w:rsid w:val="00BC29C9"/>
    <w:rsid w:val="00BC3753"/>
    <w:rsid w:val="00BC4B9B"/>
    <w:rsid w:val="00BC5B86"/>
    <w:rsid w:val="00BC7684"/>
    <w:rsid w:val="00BD1F5B"/>
    <w:rsid w:val="00BD2070"/>
    <w:rsid w:val="00BD323B"/>
    <w:rsid w:val="00BD41DD"/>
    <w:rsid w:val="00BD4685"/>
    <w:rsid w:val="00BD46B0"/>
    <w:rsid w:val="00BD547E"/>
    <w:rsid w:val="00BD7335"/>
    <w:rsid w:val="00BE0588"/>
    <w:rsid w:val="00BE0A1B"/>
    <w:rsid w:val="00BE2267"/>
    <w:rsid w:val="00BE4350"/>
    <w:rsid w:val="00BE447F"/>
    <w:rsid w:val="00BE4634"/>
    <w:rsid w:val="00BE4958"/>
    <w:rsid w:val="00BE4FA6"/>
    <w:rsid w:val="00BE5068"/>
    <w:rsid w:val="00BE54BA"/>
    <w:rsid w:val="00BE5558"/>
    <w:rsid w:val="00BE6E55"/>
    <w:rsid w:val="00BE7225"/>
    <w:rsid w:val="00BE754D"/>
    <w:rsid w:val="00BE7FCB"/>
    <w:rsid w:val="00BF043E"/>
    <w:rsid w:val="00BF0D35"/>
    <w:rsid w:val="00BF2184"/>
    <w:rsid w:val="00BF28FC"/>
    <w:rsid w:val="00BF48FB"/>
    <w:rsid w:val="00BF5C6C"/>
    <w:rsid w:val="00BF632A"/>
    <w:rsid w:val="00BF6E66"/>
    <w:rsid w:val="00C00AEC"/>
    <w:rsid w:val="00C01E6D"/>
    <w:rsid w:val="00C02483"/>
    <w:rsid w:val="00C0383B"/>
    <w:rsid w:val="00C0422E"/>
    <w:rsid w:val="00C045A8"/>
    <w:rsid w:val="00C04A72"/>
    <w:rsid w:val="00C04AFD"/>
    <w:rsid w:val="00C04CFE"/>
    <w:rsid w:val="00C07FB3"/>
    <w:rsid w:val="00C10F19"/>
    <w:rsid w:val="00C11109"/>
    <w:rsid w:val="00C11279"/>
    <w:rsid w:val="00C12404"/>
    <w:rsid w:val="00C13DFC"/>
    <w:rsid w:val="00C1484F"/>
    <w:rsid w:val="00C14F15"/>
    <w:rsid w:val="00C15978"/>
    <w:rsid w:val="00C16347"/>
    <w:rsid w:val="00C175B3"/>
    <w:rsid w:val="00C21263"/>
    <w:rsid w:val="00C234E5"/>
    <w:rsid w:val="00C24095"/>
    <w:rsid w:val="00C24F53"/>
    <w:rsid w:val="00C2660A"/>
    <w:rsid w:val="00C26B40"/>
    <w:rsid w:val="00C30AC2"/>
    <w:rsid w:val="00C33FA9"/>
    <w:rsid w:val="00C34B04"/>
    <w:rsid w:val="00C34FD6"/>
    <w:rsid w:val="00C35602"/>
    <w:rsid w:val="00C37BA3"/>
    <w:rsid w:val="00C42005"/>
    <w:rsid w:val="00C42AAD"/>
    <w:rsid w:val="00C436DB"/>
    <w:rsid w:val="00C43C78"/>
    <w:rsid w:val="00C448B2"/>
    <w:rsid w:val="00C461CB"/>
    <w:rsid w:val="00C461DA"/>
    <w:rsid w:val="00C462E2"/>
    <w:rsid w:val="00C467A6"/>
    <w:rsid w:val="00C46E80"/>
    <w:rsid w:val="00C47322"/>
    <w:rsid w:val="00C475E4"/>
    <w:rsid w:val="00C47C70"/>
    <w:rsid w:val="00C47D83"/>
    <w:rsid w:val="00C502EE"/>
    <w:rsid w:val="00C50B33"/>
    <w:rsid w:val="00C50BA8"/>
    <w:rsid w:val="00C51559"/>
    <w:rsid w:val="00C51744"/>
    <w:rsid w:val="00C52FEA"/>
    <w:rsid w:val="00C530E9"/>
    <w:rsid w:val="00C53195"/>
    <w:rsid w:val="00C53A79"/>
    <w:rsid w:val="00C54CD6"/>
    <w:rsid w:val="00C562C2"/>
    <w:rsid w:val="00C5682D"/>
    <w:rsid w:val="00C613FD"/>
    <w:rsid w:val="00C62293"/>
    <w:rsid w:val="00C624B5"/>
    <w:rsid w:val="00C624F8"/>
    <w:rsid w:val="00C63CDA"/>
    <w:rsid w:val="00C63DAE"/>
    <w:rsid w:val="00C63DF1"/>
    <w:rsid w:val="00C643E7"/>
    <w:rsid w:val="00C65140"/>
    <w:rsid w:val="00C65ED9"/>
    <w:rsid w:val="00C65F97"/>
    <w:rsid w:val="00C6648B"/>
    <w:rsid w:val="00C67747"/>
    <w:rsid w:val="00C67A11"/>
    <w:rsid w:val="00C70056"/>
    <w:rsid w:val="00C71C7A"/>
    <w:rsid w:val="00C73C42"/>
    <w:rsid w:val="00C73CB1"/>
    <w:rsid w:val="00C74BC1"/>
    <w:rsid w:val="00C74E3A"/>
    <w:rsid w:val="00C76E69"/>
    <w:rsid w:val="00C77569"/>
    <w:rsid w:val="00C77B1C"/>
    <w:rsid w:val="00C77D0E"/>
    <w:rsid w:val="00C77F1A"/>
    <w:rsid w:val="00C80943"/>
    <w:rsid w:val="00C8126C"/>
    <w:rsid w:val="00C81BB6"/>
    <w:rsid w:val="00C82C43"/>
    <w:rsid w:val="00C84374"/>
    <w:rsid w:val="00C854A4"/>
    <w:rsid w:val="00C857BE"/>
    <w:rsid w:val="00C8580C"/>
    <w:rsid w:val="00C85C86"/>
    <w:rsid w:val="00C862D5"/>
    <w:rsid w:val="00C87E34"/>
    <w:rsid w:val="00C9022B"/>
    <w:rsid w:val="00C90383"/>
    <w:rsid w:val="00C90572"/>
    <w:rsid w:val="00C9082D"/>
    <w:rsid w:val="00C92899"/>
    <w:rsid w:val="00C949C0"/>
    <w:rsid w:val="00C950B1"/>
    <w:rsid w:val="00C974B0"/>
    <w:rsid w:val="00CA085E"/>
    <w:rsid w:val="00CA0AD9"/>
    <w:rsid w:val="00CA0B4F"/>
    <w:rsid w:val="00CA14AE"/>
    <w:rsid w:val="00CA1B1F"/>
    <w:rsid w:val="00CA2E41"/>
    <w:rsid w:val="00CA3271"/>
    <w:rsid w:val="00CA3569"/>
    <w:rsid w:val="00CA39FE"/>
    <w:rsid w:val="00CA41A3"/>
    <w:rsid w:val="00CA41D9"/>
    <w:rsid w:val="00CA459D"/>
    <w:rsid w:val="00CA5213"/>
    <w:rsid w:val="00CA5491"/>
    <w:rsid w:val="00CA715A"/>
    <w:rsid w:val="00CA76E2"/>
    <w:rsid w:val="00CB0467"/>
    <w:rsid w:val="00CB0503"/>
    <w:rsid w:val="00CB1AB5"/>
    <w:rsid w:val="00CB2538"/>
    <w:rsid w:val="00CB2F15"/>
    <w:rsid w:val="00CB301D"/>
    <w:rsid w:val="00CB47C8"/>
    <w:rsid w:val="00CB48C6"/>
    <w:rsid w:val="00CB5403"/>
    <w:rsid w:val="00CB6C24"/>
    <w:rsid w:val="00CB768E"/>
    <w:rsid w:val="00CC01A0"/>
    <w:rsid w:val="00CC05A2"/>
    <w:rsid w:val="00CC0632"/>
    <w:rsid w:val="00CC14C1"/>
    <w:rsid w:val="00CC1A09"/>
    <w:rsid w:val="00CC20D8"/>
    <w:rsid w:val="00CC32F3"/>
    <w:rsid w:val="00CC4750"/>
    <w:rsid w:val="00CC4A6A"/>
    <w:rsid w:val="00CC5A5A"/>
    <w:rsid w:val="00CC5B35"/>
    <w:rsid w:val="00CC5F96"/>
    <w:rsid w:val="00CC6207"/>
    <w:rsid w:val="00CC62D3"/>
    <w:rsid w:val="00CC6768"/>
    <w:rsid w:val="00CC681F"/>
    <w:rsid w:val="00CC7F0B"/>
    <w:rsid w:val="00CD093D"/>
    <w:rsid w:val="00CD0C86"/>
    <w:rsid w:val="00CD19FF"/>
    <w:rsid w:val="00CD23E6"/>
    <w:rsid w:val="00CD27FF"/>
    <w:rsid w:val="00CD3DC7"/>
    <w:rsid w:val="00CD442C"/>
    <w:rsid w:val="00CD4585"/>
    <w:rsid w:val="00CD45E7"/>
    <w:rsid w:val="00CD5C53"/>
    <w:rsid w:val="00CD7F18"/>
    <w:rsid w:val="00CE0CE0"/>
    <w:rsid w:val="00CE1D4C"/>
    <w:rsid w:val="00CE2B67"/>
    <w:rsid w:val="00CE309B"/>
    <w:rsid w:val="00CE37FB"/>
    <w:rsid w:val="00CE38D8"/>
    <w:rsid w:val="00CE43A2"/>
    <w:rsid w:val="00CE465A"/>
    <w:rsid w:val="00CE56E1"/>
    <w:rsid w:val="00CE5AB8"/>
    <w:rsid w:val="00CE7123"/>
    <w:rsid w:val="00CE77AF"/>
    <w:rsid w:val="00CF0074"/>
    <w:rsid w:val="00CF3405"/>
    <w:rsid w:val="00CF368A"/>
    <w:rsid w:val="00CF3BD9"/>
    <w:rsid w:val="00CF49F3"/>
    <w:rsid w:val="00CF4B58"/>
    <w:rsid w:val="00CF549F"/>
    <w:rsid w:val="00CF672D"/>
    <w:rsid w:val="00CF70A4"/>
    <w:rsid w:val="00CF7771"/>
    <w:rsid w:val="00D0019B"/>
    <w:rsid w:val="00D02190"/>
    <w:rsid w:val="00D03999"/>
    <w:rsid w:val="00D0448C"/>
    <w:rsid w:val="00D04A34"/>
    <w:rsid w:val="00D04CE4"/>
    <w:rsid w:val="00D054FB"/>
    <w:rsid w:val="00D055D3"/>
    <w:rsid w:val="00D059DB"/>
    <w:rsid w:val="00D05F18"/>
    <w:rsid w:val="00D06461"/>
    <w:rsid w:val="00D06515"/>
    <w:rsid w:val="00D06A75"/>
    <w:rsid w:val="00D1010D"/>
    <w:rsid w:val="00D10B1F"/>
    <w:rsid w:val="00D114BB"/>
    <w:rsid w:val="00D12099"/>
    <w:rsid w:val="00D120B9"/>
    <w:rsid w:val="00D13D30"/>
    <w:rsid w:val="00D145D0"/>
    <w:rsid w:val="00D26DBD"/>
    <w:rsid w:val="00D3197C"/>
    <w:rsid w:val="00D32C35"/>
    <w:rsid w:val="00D35B94"/>
    <w:rsid w:val="00D3613D"/>
    <w:rsid w:val="00D36972"/>
    <w:rsid w:val="00D36980"/>
    <w:rsid w:val="00D37837"/>
    <w:rsid w:val="00D37B45"/>
    <w:rsid w:val="00D40381"/>
    <w:rsid w:val="00D40767"/>
    <w:rsid w:val="00D40B2D"/>
    <w:rsid w:val="00D426AF"/>
    <w:rsid w:val="00D42B31"/>
    <w:rsid w:val="00D42FA3"/>
    <w:rsid w:val="00D436C4"/>
    <w:rsid w:val="00D44D45"/>
    <w:rsid w:val="00D452EE"/>
    <w:rsid w:val="00D46184"/>
    <w:rsid w:val="00D50501"/>
    <w:rsid w:val="00D5250F"/>
    <w:rsid w:val="00D52ECD"/>
    <w:rsid w:val="00D531BB"/>
    <w:rsid w:val="00D536C2"/>
    <w:rsid w:val="00D54097"/>
    <w:rsid w:val="00D5439D"/>
    <w:rsid w:val="00D54D3F"/>
    <w:rsid w:val="00D5628F"/>
    <w:rsid w:val="00D56AD1"/>
    <w:rsid w:val="00D6070B"/>
    <w:rsid w:val="00D60740"/>
    <w:rsid w:val="00D60B39"/>
    <w:rsid w:val="00D612FC"/>
    <w:rsid w:val="00D624E3"/>
    <w:rsid w:val="00D646EF"/>
    <w:rsid w:val="00D659F8"/>
    <w:rsid w:val="00D66807"/>
    <w:rsid w:val="00D66B98"/>
    <w:rsid w:val="00D70A1A"/>
    <w:rsid w:val="00D70C82"/>
    <w:rsid w:val="00D70C9D"/>
    <w:rsid w:val="00D7118B"/>
    <w:rsid w:val="00D71420"/>
    <w:rsid w:val="00D71D7B"/>
    <w:rsid w:val="00D7316A"/>
    <w:rsid w:val="00D73A96"/>
    <w:rsid w:val="00D73BD5"/>
    <w:rsid w:val="00D73D30"/>
    <w:rsid w:val="00D74D70"/>
    <w:rsid w:val="00D75079"/>
    <w:rsid w:val="00D7542C"/>
    <w:rsid w:val="00D75C3D"/>
    <w:rsid w:val="00D75EB2"/>
    <w:rsid w:val="00D75FCE"/>
    <w:rsid w:val="00D76BF4"/>
    <w:rsid w:val="00D770C8"/>
    <w:rsid w:val="00D80CA6"/>
    <w:rsid w:val="00D80FB6"/>
    <w:rsid w:val="00D82B1A"/>
    <w:rsid w:val="00D83AB0"/>
    <w:rsid w:val="00D84116"/>
    <w:rsid w:val="00D843FE"/>
    <w:rsid w:val="00D8454B"/>
    <w:rsid w:val="00D85CE1"/>
    <w:rsid w:val="00D86327"/>
    <w:rsid w:val="00D865CD"/>
    <w:rsid w:val="00D86918"/>
    <w:rsid w:val="00D877E6"/>
    <w:rsid w:val="00D87F71"/>
    <w:rsid w:val="00D9117C"/>
    <w:rsid w:val="00D9141F"/>
    <w:rsid w:val="00D9204C"/>
    <w:rsid w:val="00D922E8"/>
    <w:rsid w:val="00D92639"/>
    <w:rsid w:val="00D937EC"/>
    <w:rsid w:val="00D94363"/>
    <w:rsid w:val="00D948CA"/>
    <w:rsid w:val="00D96827"/>
    <w:rsid w:val="00D96E51"/>
    <w:rsid w:val="00D97796"/>
    <w:rsid w:val="00DA0039"/>
    <w:rsid w:val="00DA1178"/>
    <w:rsid w:val="00DA11E3"/>
    <w:rsid w:val="00DA150B"/>
    <w:rsid w:val="00DA2309"/>
    <w:rsid w:val="00DA2927"/>
    <w:rsid w:val="00DA2DBA"/>
    <w:rsid w:val="00DA3D17"/>
    <w:rsid w:val="00DA4153"/>
    <w:rsid w:val="00DA4605"/>
    <w:rsid w:val="00DA4B22"/>
    <w:rsid w:val="00DA51AC"/>
    <w:rsid w:val="00DA5417"/>
    <w:rsid w:val="00DA56FA"/>
    <w:rsid w:val="00DA5B07"/>
    <w:rsid w:val="00DA6292"/>
    <w:rsid w:val="00DA66F6"/>
    <w:rsid w:val="00DA6A2B"/>
    <w:rsid w:val="00DA75F4"/>
    <w:rsid w:val="00DB0145"/>
    <w:rsid w:val="00DB0E46"/>
    <w:rsid w:val="00DB1984"/>
    <w:rsid w:val="00DB1B1A"/>
    <w:rsid w:val="00DB2592"/>
    <w:rsid w:val="00DB3EAF"/>
    <w:rsid w:val="00DB3F0D"/>
    <w:rsid w:val="00DB61B9"/>
    <w:rsid w:val="00DB6633"/>
    <w:rsid w:val="00DB68B6"/>
    <w:rsid w:val="00DB7007"/>
    <w:rsid w:val="00DC00D2"/>
    <w:rsid w:val="00DC055A"/>
    <w:rsid w:val="00DC06D6"/>
    <w:rsid w:val="00DC2413"/>
    <w:rsid w:val="00DC2451"/>
    <w:rsid w:val="00DC424E"/>
    <w:rsid w:val="00DC435A"/>
    <w:rsid w:val="00DC47B6"/>
    <w:rsid w:val="00DC4F98"/>
    <w:rsid w:val="00DC5563"/>
    <w:rsid w:val="00DC5950"/>
    <w:rsid w:val="00DC5A04"/>
    <w:rsid w:val="00DD0235"/>
    <w:rsid w:val="00DD02D9"/>
    <w:rsid w:val="00DD086D"/>
    <w:rsid w:val="00DD24BD"/>
    <w:rsid w:val="00DD2BE0"/>
    <w:rsid w:val="00DD507F"/>
    <w:rsid w:val="00DD5445"/>
    <w:rsid w:val="00DD6E90"/>
    <w:rsid w:val="00DD76A0"/>
    <w:rsid w:val="00DE0F6F"/>
    <w:rsid w:val="00DE35A0"/>
    <w:rsid w:val="00DE3FFF"/>
    <w:rsid w:val="00DE47FE"/>
    <w:rsid w:val="00DE4AAD"/>
    <w:rsid w:val="00DE52CE"/>
    <w:rsid w:val="00DE69DF"/>
    <w:rsid w:val="00DE6DE1"/>
    <w:rsid w:val="00DE6F6A"/>
    <w:rsid w:val="00DE7E74"/>
    <w:rsid w:val="00DF03A9"/>
    <w:rsid w:val="00DF0DDD"/>
    <w:rsid w:val="00DF16F2"/>
    <w:rsid w:val="00DF2114"/>
    <w:rsid w:val="00DF2F1D"/>
    <w:rsid w:val="00DF343B"/>
    <w:rsid w:val="00DF34BA"/>
    <w:rsid w:val="00DF3C1E"/>
    <w:rsid w:val="00DF4EB0"/>
    <w:rsid w:val="00DF65F9"/>
    <w:rsid w:val="00DF71F8"/>
    <w:rsid w:val="00DF7B74"/>
    <w:rsid w:val="00DF7EB7"/>
    <w:rsid w:val="00E00F16"/>
    <w:rsid w:val="00E02373"/>
    <w:rsid w:val="00E02FF8"/>
    <w:rsid w:val="00E03468"/>
    <w:rsid w:val="00E0406D"/>
    <w:rsid w:val="00E043EE"/>
    <w:rsid w:val="00E0440D"/>
    <w:rsid w:val="00E056F0"/>
    <w:rsid w:val="00E057C1"/>
    <w:rsid w:val="00E05ACD"/>
    <w:rsid w:val="00E06A63"/>
    <w:rsid w:val="00E07D69"/>
    <w:rsid w:val="00E10161"/>
    <w:rsid w:val="00E10499"/>
    <w:rsid w:val="00E106E2"/>
    <w:rsid w:val="00E108CE"/>
    <w:rsid w:val="00E10BAD"/>
    <w:rsid w:val="00E12293"/>
    <w:rsid w:val="00E1280C"/>
    <w:rsid w:val="00E129E8"/>
    <w:rsid w:val="00E142E5"/>
    <w:rsid w:val="00E15A59"/>
    <w:rsid w:val="00E15B95"/>
    <w:rsid w:val="00E15E86"/>
    <w:rsid w:val="00E204C1"/>
    <w:rsid w:val="00E2055C"/>
    <w:rsid w:val="00E210B9"/>
    <w:rsid w:val="00E21DDC"/>
    <w:rsid w:val="00E21E72"/>
    <w:rsid w:val="00E22299"/>
    <w:rsid w:val="00E222F2"/>
    <w:rsid w:val="00E225C3"/>
    <w:rsid w:val="00E22AF4"/>
    <w:rsid w:val="00E2354F"/>
    <w:rsid w:val="00E23579"/>
    <w:rsid w:val="00E244F9"/>
    <w:rsid w:val="00E2474A"/>
    <w:rsid w:val="00E24E12"/>
    <w:rsid w:val="00E25A09"/>
    <w:rsid w:val="00E25AA9"/>
    <w:rsid w:val="00E25FB1"/>
    <w:rsid w:val="00E272AA"/>
    <w:rsid w:val="00E27B5B"/>
    <w:rsid w:val="00E30EC6"/>
    <w:rsid w:val="00E31637"/>
    <w:rsid w:val="00E316C0"/>
    <w:rsid w:val="00E31AF9"/>
    <w:rsid w:val="00E32EBA"/>
    <w:rsid w:val="00E335A2"/>
    <w:rsid w:val="00E33605"/>
    <w:rsid w:val="00E339C9"/>
    <w:rsid w:val="00E33D76"/>
    <w:rsid w:val="00E34F12"/>
    <w:rsid w:val="00E373D2"/>
    <w:rsid w:val="00E40182"/>
    <w:rsid w:val="00E40302"/>
    <w:rsid w:val="00E406F2"/>
    <w:rsid w:val="00E40A73"/>
    <w:rsid w:val="00E40F8B"/>
    <w:rsid w:val="00E41A92"/>
    <w:rsid w:val="00E42DC3"/>
    <w:rsid w:val="00E42E25"/>
    <w:rsid w:val="00E4496D"/>
    <w:rsid w:val="00E44A73"/>
    <w:rsid w:val="00E45CA5"/>
    <w:rsid w:val="00E51B48"/>
    <w:rsid w:val="00E51C94"/>
    <w:rsid w:val="00E5237E"/>
    <w:rsid w:val="00E52505"/>
    <w:rsid w:val="00E52613"/>
    <w:rsid w:val="00E52ECE"/>
    <w:rsid w:val="00E541D9"/>
    <w:rsid w:val="00E54F47"/>
    <w:rsid w:val="00E55153"/>
    <w:rsid w:val="00E55C15"/>
    <w:rsid w:val="00E61360"/>
    <w:rsid w:val="00E61833"/>
    <w:rsid w:val="00E625BF"/>
    <w:rsid w:val="00E62893"/>
    <w:rsid w:val="00E62AC4"/>
    <w:rsid w:val="00E643FA"/>
    <w:rsid w:val="00E644D6"/>
    <w:rsid w:val="00E64F19"/>
    <w:rsid w:val="00E65745"/>
    <w:rsid w:val="00E72642"/>
    <w:rsid w:val="00E72896"/>
    <w:rsid w:val="00E729FF"/>
    <w:rsid w:val="00E72F94"/>
    <w:rsid w:val="00E739D2"/>
    <w:rsid w:val="00E73AD8"/>
    <w:rsid w:val="00E74D3E"/>
    <w:rsid w:val="00E74DD3"/>
    <w:rsid w:val="00E74F53"/>
    <w:rsid w:val="00E7611F"/>
    <w:rsid w:val="00E762E3"/>
    <w:rsid w:val="00E76D25"/>
    <w:rsid w:val="00E77E3C"/>
    <w:rsid w:val="00E816D7"/>
    <w:rsid w:val="00E81941"/>
    <w:rsid w:val="00E8198A"/>
    <w:rsid w:val="00E8502B"/>
    <w:rsid w:val="00E850C4"/>
    <w:rsid w:val="00E85888"/>
    <w:rsid w:val="00E85F1B"/>
    <w:rsid w:val="00E86035"/>
    <w:rsid w:val="00E871A9"/>
    <w:rsid w:val="00E87541"/>
    <w:rsid w:val="00E90648"/>
    <w:rsid w:val="00E91618"/>
    <w:rsid w:val="00E95948"/>
    <w:rsid w:val="00E95C08"/>
    <w:rsid w:val="00E960CA"/>
    <w:rsid w:val="00E97DDB"/>
    <w:rsid w:val="00EA13A4"/>
    <w:rsid w:val="00EA206E"/>
    <w:rsid w:val="00EA2C55"/>
    <w:rsid w:val="00EA2E37"/>
    <w:rsid w:val="00EA305F"/>
    <w:rsid w:val="00EA3238"/>
    <w:rsid w:val="00EA33B5"/>
    <w:rsid w:val="00EA42E6"/>
    <w:rsid w:val="00EA46BD"/>
    <w:rsid w:val="00EA480F"/>
    <w:rsid w:val="00EA4DAD"/>
    <w:rsid w:val="00EA5F53"/>
    <w:rsid w:val="00EA5FD8"/>
    <w:rsid w:val="00EA7474"/>
    <w:rsid w:val="00EA76B5"/>
    <w:rsid w:val="00EA77B7"/>
    <w:rsid w:val="00EB0288"/>
    <w:rsid w:val="00EB11ED"/>
    <w:rsid w:val="00EB1E11"/>
    <w:rsid w:val="00EB3037"/>
    <w:rsid w:val="00EB3DE6"/>
    <w:rsid w:val="00EB52A0"/>
    <w:rsid w:val="00EB5928"/>
    <w:rsid w:val="00EB6DAE"/>
    <w:rsid w:val="00EB747B"/>
    <w:rsid w:val="00EC035C"/>
    <w:rsid w:val="00EC2CCD"/>
    <w:rsid w:val="00EC41E7"/>
    <w:rsid w:val="00EC5AF3"/>
    <w:rsid w:val="00EC5DF5"/>
    <w:rsid w:val="00EC6196"/>
    <w:rsid w:val="00EC7309"/>
    <w:rsid w:val="00EC76EE"/>
    <w:rsid w:val="00ED0E4F"/>
    <w:rsid w:val="00ED329D"/>
    <w:rsid w:val="00ED4626"/>
    <w:rsid w:val="00ED65B4"/>
    <w:rsid w:val="00ED6844"/>
    <w:rsid w:val="00ED6EF7"/>
    <w:rsid w:val="00ED73CE"/>
    <w:rsid w:val="00ED7567"/>
    <w:rsid w:val="00EE0226"/>
    <w:rsid w:val="00EE2A24"/>
    <w:rsid w:val="00EE32AD"/>
    <w:rsid w:val="00EE3E76"/>
    <w:rsid w:val="00EE4B86"/>
    <w:rsid w:val="00EE5B17"/>
    <w:rsid w:val="00EE63CB"/>
    <w:rsid w:val="00EF13AA"/>
    <w:rsid w:val="00EF146E"/>
    <w:rsid w:val="00EF2601"/>
    <w:rsid w:val="00EF27CF"/>
    <w:rsid w:val="00EF2CB7"/>
    <w:rsid w:val="00EF2CFD"/>
    <w:rsid w:val="00EF52B7"/>
    <w:rsid w:val="00EF5CDD"/>
    <w:rsid w:val="00EF6F35"/>
    <w:rsid w:val="00EF7B14"/>
    <w:rsid w:val="00F001E0"/>
    <w:rsid w:val="00F00647"/>
    <w:rsid w:val="00F019E0"/>
    <w:rsid w:val="00F01C1A"/>
    <w:rsid w:val="00F024A4"/>
    <w:rsid w:val="00F02FA1"/>
    <w:rsid w:val="00F04253"/>
    <w:rsid w:val="00F063E3"/>
    <w:rsid w:val="00F0674F"/>
    <w:rsid w:val="00F06CD6"/>
    <w:rsid w:val="00F06E72"/>
    <w:rsid w:val="00F072BB"/>
    <w:rsid w:val="00F079CF"/>
    <w:rsid w:val="00F11455"/>
    <w:rsid w:val="00F11999"/>
    <w:rsid w:val="00F120CC"/>
    <w:rsid w:val="00F12319"/>
    <w:rsid w:val="00F145A2"/>
    <w:rsid w:val="00F152DA"/>
    <w:rsid w:val="00F15691"/>
    <w:rsid w:val="00F15C81"/>
    <w:rsid w:val="00F15E7F"/>
    <w:rsid w:val="00F163A6"/>
    <w:rsid w:val="00F177BF"/>
    <w:rsid w:val="00F2065E"/>
    <w:rsid w:val="00F21493"/>
    <w:rsid w:val="00F222A3"/>
    <w:rsid w:val="00F222F9"/>
    <w:rsid w:val="00F22C4F"/>
    <w:rsid w:val="00F23657"/>
    <w:rsid w:val="00F23761"/>
    <w:rsid w:val="00F2551B"/>
    <w:rsid w:val="00F2783A"/>
    <w:rsid w:val="00F27CB9"/>
    <w:rsid w:val="00F30120"/>
    <w:rsid w:val="00F30E65"/>
    <w:rsid w:val="00F31694"/>
    <w:rsid w:val="00F324E5"/>
    <w:rsid w:val="00F329D9"/>
    <w:rsid w:val="00F32EA5"/>
    <w:rsid w:val="00F348B1"/>
    <w:rsid w:val="00F34C7E"/>
    <w:rsid w:val="00F35360"/>
    <w:rsid w:val="00F3602E"/>
    <w:rsid w:val="00F3620B"/>
    <w:rsid w:val="00F37697"/>
    <w:rsid w:val="00F41224"/>
    <w:rsid w:val="00F41380"/>
    <w:rsid w:val="00F415E6"/>
    <w:rsid w:val="00F43468"/>
    <w:rsid w:val="00F43684"/>
    <w:rsid w:val="00F4482A"/>
    <w:rsid w:val="00F44AC3"/>
    <w:rsid w:val="00F45608"/>
    <w:rsid w:val="00F463D4"/>
    <w:rsid w:val="00F4691B"/>
    <w:rsid w:val="00F50E27"/>
    <w:rsid w:val="00F50EE2"/>
    <w:rsid w:val="00F50FF9"/>
    <w:rsid w:val="00F51301"/>
    <w:rsid w:val="00F5233A"/>
    <w:rsid w:val="00F52752"/>
    <w:rsid w:val="00F539D0"/>
    <w:rsid w:val="00F54894"/>
    <w:rsid w:val="00F561C7"/>
    <w:rsid w:val="00F563DD"/>
    <w:rsid w:val="00F570E5"/>
    <w:rsid w:val="00F608E9"/>
    <w:rsid w:val="00F61599"/>
    <w:rsid w:val="00F65568"/>
    <w:rsid w:val="00F669A2"/>
    <w:rsid w:val="00F66B57"/>
    <w:rsid w:val="00F66FE6"/>
    <w:rsid w:val="00F678AC"/>
    <w:rsid w:val="00F7000A"/>
    <w:rsid w:val="00F7013A"/>
    <w:rsid w:val="00F71384"/>
    <w:rsid w:val="00F73921"/>
    <w:rsid w:val="00F73CD4"/>
    <w:rsid w:val="00F7490C"/>
    <w:rsid w:val="00F769DF"/>
    <w:rsid w:val="00F816B8"/>
    <w:rsid w:val="00F82BEE"/>
    <w:rsid w:val="00F83206"/>
    <w:rsid w:val="00F83DFA"/>
    <w:rsid w:val="00F84472"/>
    <w:rsid w:val="00F85F37"/>
    <w:rsid w:val="00F870EE"/>
    <w:rsid w:val="00F875B0"/>
    <w:rsid w:val="00F91F54"/>
    <w:rsid w:val="00F9290B"/>
    <w:rsid w:val="00F93B37"/>
    <w:rsid w:val="00F941C2"/>
    <w:rsid w:val="00F944BB"/>
    <w:rsid w:val="00F94E50"/>
    <w:rsid w:val="00F94F0A"/>
    <w:rsid w:val="00F95DB2"/>
    <w:rsid w:val="00F97CB5"/>
    <w:rsid w:val="00F97D6D"/>
    <w:rsid w:val="00FA0109"/>
    <w:rsid w:val="00FA07F7"/>
    <w:rsid w:val="00FA0E13"/>
    <w:rsid w:val="00FA1322"/>
    <w:rsid w:val="00FA1F50"/>
    <w:rsid w:val="00FA2D81"/>
    <w:rsid w:val="00FA3060"/>
    <w:rsid w:val="00FA31BE"/>
    <w:rsid w:val="00FA37D6"/>
    <w:rsid w:val="00FA3D55"/>
    <w:rsid w:val="00FA407D"/>
    <w:rsid w:val="00FA589D"/>
    <w:rsid w:val="00FA6300"/>
    <w:rsid w:val="00FA660E"/>
    <w:rsid w:val="00FB005A"/>
    <w:rsid w:val="00FB0B4B"/>
    <w:rsid w:val="00FB1735"/>
    <w:rsid w:val="00FB2911"/>
    <w:rsid w:val="00FB29FB"/>
    <w:rsid w:val="00FB429F"/>
    <w:rsid w:val="00FB5947"/>
    <w:rsid w:val="00FB6AD2"/>
    <w:rsid w:val="00FB6B8C"/>
    <w:rsid w:val="00FB7C73"/>
    <w:rsid w:val="00FC058F"/>
    <w:rsid w:val="00FC14EA"/>
    <w:rsid w:val="00FC1F59"/>
    <w:rsid w:val="00FC2DE2"/>
    <w:rsid w:val="00FC49C1"/>
    <w:rsid w:val="00FC58AE"/>
    <w:rsid w:val="00FC61B6"/>
    <w:rsid w:val="00FC711F"/>
    <w:rsid w:val="00FC7B43"/>
    <w:rsid w:val="00FD082D"/>
    <w:rsid w:val="00FD2926"/>
    <w:rsid w:val="00FD3868"/>
    <w:rsid w:val="00FD3E93"/>
    <w:rsid w:val="00FD3FBF"/>
    <w:rsid w:val="00FD5A62"/>
    <w:rsid w:val="00FD658B"/>
    <w:rsid w:val="00FD7DEE"/>
    <w:rsid w:val="00FE04EC"/>
    <w:rsid w:val="00FE118A"/>
    <w:rsid w:val="00FE203B"/>
    <w:rsid w:val="00FE205B"/>
    <w:rsid w:val="00FE2AE1"/>
    <w:rsid w:val="00FE3E09"/>
    <w:rsid w:val="00FE44EB"/>
    <w:rsid w:val="00FE54F0"/>
    <w:rsid w:val="00FE6011"/>
    <w:rsid w:val="00FE6BB8"/>
    <w:rsid w:val="00FE7070"/>
    <w:rsid w:val="00FE77B8"/>
    <w:rsid w:val="00FF0522"/>
    <w:rsid w:val="00FF0726"/>
    <w:rsid w:val="00FF09A6"/>
    <w:rsid w:val="00FF206B"/>
    <w:rsid w:val="00FF271D"/>
    <w:rsid w:val="00FF3DB7"/>
    <w:rsid w:val="00FF5925"/>
    <w:rsid w:val="00FF6329"/>
    <w:rsid w:val="00FF778B"/>
    <w:rsid w:val="00FF7ACF"/>
  </w:rsids>
  <m:mathPr>
    <m:mathFont m:val="Cambria Math"/>
    <m:brkBin m:val="before"/>
    <m:brkBinSub m:val="--"/>
    <m:smallFrac/>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6E1604"/>
  <w15:docId w15:val="{AF9FBE1E-E19F-44D3-9ED7-FE4F67653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6ED"/>
    <w:rPr>
      <w:sz w:val="22"/>
      <w:lang w:val="en-GB" w:bidi="en-US"/>
    </w:rPr>
  </w:style>
  <w:style w:type="paragraph" w:styleId="Heading1">
    <w:name w:val="heading 1"/>
    <w:basedOn w:val="Normal"/>
    <w:next w:val="Normal"/>
    <w:link w:val="Heading1Char"/>
    <w:uiPriority w:val="9"/>
    <w:qFormat/>
    <w:rsid w:val="004E00FB"/>
    <w:pPr>
      <w:numPr>
        <w:numId w:val="1"/>
      </w:numPr>
      <w:pBdr>
        <w:bottom w:val="single" w:sz="12" w:space="1" w:color="C7E2FA"/>
      </w:pBdr>
      <w:spacing w:before="240" w:after="40"/>
      <w:outlineLvl w:val="0"/>
    </w:pPr>
    <w:rPr>
      <w:b/>
      <w:smallCaps/>
      <w:color w:val="0F6FC6"/>
      <w:spacing w:val="5"/>
      <w:sz w:val="32"/>
      <w:szCs w:val="32"/>
    </w:rPr>
  </w:style>
  <w:style w:type="paragraph" w:styleId="Heading2">
    <w:name w:val="heading 2"/>
    <w:basedOn w:val="Normal"/>
    <w:next w:val="Normal"/>
    <w:link w:val="Heading2Char"/>
    <w:uiPriority w:val="9"/>
    <w:unhideWhenUsed/>
    <w:qFormat/>
    <w:rsid w:val="008E66BD"/>
    <w:pPr>
      <w:keepNext/>
      <w:numPr>
        <w:ilvl w:val="1"/>
        <w:numId w:val="1"/>
      </w:numPr>
      <w:spacing w:before="240" w:after="80"/>
      <w:outlineLvl w:val="1"/>
    </w:pPr>
    <w:rPr>
      <w:smallCaps/>
      <w:spacing w:val="5"/>
      <w:sz w:val="28"/>
      <w:szCs w:val="28"/>
      <w:lang w:bidi="ar-SA"/>
    </w:rPr>
  </w:style>
  <w:style w:type="paragraph" w:styleId="Heading3">
    <w:name w:val="heading 3"/>
    <w:basedOn w:val="Heading2"/>
    <w:next w:val="Normal"/>
    <w:link w:val="Heading3Char"/>
    <w:uiPriority w:val="9"/>
    <w:unhideWhenUsed/>
    <w:qFormat/>
    <w:rsid w:val="008E66BD"/>
    <w:pPr>
      <w:numPr>
        <w:ilvl w:val="2"/>
      </w:numPr>
      <w:outlineLvl w:val="2"/>
    </w:pPr>
    <w:rPr>
      <w:i/>
      <w:sz w:val="24"/>
    </w:rPr>
  </w:style>
  <w:style w:type="paragraph" w:styleId="Heading4">
    <w:name w:val="heading 4"/>
    <w:basedOn w:val="Normal"/>
    <w:next w:val="Normal"/>
    <w:link w:val="Heading4Char"/>
    <w:unhideWhenUsed/>
    <w:qFormat/>
    <w:rsid w:val="00260883"/>
    <w:pPr>
      <w:spacing w:before="240"/>
      <w:outlineLvl w:val="3"/>
    </w:pPr>
    <w:rPr>
      <w:smallCaps/>
      <w:spacing w:val="10"/>
      <w:szCs w:val="22"/>
    </w:rPr>
  </w:style>
  <w:style w:type="paragraph" w:styleId="Heading5">
    <w:name w:val="heading 5"/>
    <w:basedOn w:val="Normal"/>
    <w:next w:val="Normal"/>
    <w:link w:val="Heading5Char"/>
    <w:unhideWhenUsed/>
    <w:qFormat/>
    <w:rsid w:val="00260883"/>
    <w:pPr>
      <w:spacing w:before="200"/>
      <w:outlineLvl w:val="4"/>
    </w:pPr>
    <w:rPr>
      <w:smallCaps/>
      <w:color w:val="0075A2"/>
      <w:spacing w:val="10"/>
      <w:szCs w:val="26"/>
    </w:rPr>
  </w:style>
  <w:style w:type="paragraph" w:styleId="Heading6">
    <w:name w:val="heading 6"/>
    <w:basedOn w:val="Normal"/>
    <w:next w:val="Normal"/>
    <w:link w:val="Heading6Char"/>
    <w:unhideWhenUsed/>
    <w:qFormat/>
    <w:rsid w:val="00260883"/>
    <w:pPr>
      <w:outlineLvl w:val="5"/>
    </w:pPr>
    <w:rPr>
      <w:smallCaps/>
      <w:color w:val="009DD9"/>
      <w:spacing w:val="5"/>
    </w:rPr>
  </w:style>
  <w:style w:type="paragraph" w:styleId="Heading7">
    <w:name w:val="heading 7"/>
    <w:basedOn w:val="Normal"/>
    <w:next w:val="Normal"/>
    <w:link w:val="Heading7Char"/>
    <w:unhideWhenUsed/>
    <w:qFormat/>
    <w:rsid w:val="00260883"/>
    <w:pPr>
      <w:outlineLvl w:val="6"/>
    </w:pPr>
    <w:rPr>
      <w:b/>
      <w:smallCaps/>
      <w:color w:val="009DD9"/>
      <w:spacing w:val="10"/>
    </w:rPr>
  </w:style>
  <w:style w:type="paragraph" w:styleId="Heading8">
    <w:name w:val="heading 8"/>
    <w:basedOn w:val="Normal"/>
    <w:next w:val="Normal"/>
    <w:link w:val="Heading8Char"/>
    <w:unhideWhenUsed/>
    <w:qFormat/>
    <w:rsid w:val="00260883"/>
    <w:pPr>
      <w:outlineLvl w:val="7"/>
    </w:pPr>
    <w:rPr>
      <w:b/>
      <w:i/>
      <w:smallCaps/>
      <w:color w:val="0075A2"/>
    </w:rPr>
  </w:style>
  <w:style w:type="paragraph" w:styleId="Heading9">
    <w:name w:val="heading 9"/>
    <w:basedOn w:val="Normal"/>
    <w:next w:val="Normal"/>
    <w:link w:val="Heading9Char"/>
    <w:unhideWhenUsed/>
    <w:qFormat/>
    <w:rsid w:val="00260883"/>
    <w:pPr>
      <w:outlineLvl w:val="8"/>
    </w:pPr>
    <w:rPr>
      <w:b/>
      <w:i/>
      <w:smallCaps/>
      <w:color w:val="004D6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63AEE"/>
    <w:rPr>
      <w:b/>
      <w:smallCaps/>
      <w:color w:val="0F6FC6"/>
      <w:spacing w:val="5"/>
      <w:sz w:val="32"/>
      <w:szCs w:val="32"/>
      <w:lang w:val="en-GB" w:bidi="en-US"/>
    </w:rPr>
  </w:style>
  <w:style w:type="character" w:customStyle="1" w:styleId="Heading2Char">
    <w:name w:val="Heading 2 Char"/>
    <w:link w:val="Heading2"/>
    <w:uiPriority w:val="9"/>
    <w:rsid w:val="008E66BD"/>
    <w:rPr>
      <w:smallCaps/>
      <w:spacing w:val="5"/>
      <w:sz w:val="28"/>
      <w:szCs w:val="28"/>
      <w:lang w:val="en-GB"/>
    </w:rPr>
  </w:style>
  <w:style w:type="character" w:customStyle="1" w:styleId="Heading3Char">
    <w:name w:val="Heading 3 Char"/>
    <w:link w:val="Heading3"/>
    <w:rsid w:val="008E66BD"/>
    <w:rPr>
      <w:i/>
      <w:smallCaps/>
      <w:spacing w:val="5"/>
      <w:sz w:val="24"/>
      <w:szCs w:val="28"/>
      <w:lang w:val="en-GB"/>
    </w:rPr>
  </w:style>
  <w:style w:type="character" w:customStyle="1" w:styleId="Heading4Char">
    <w:name w:val="Heading 4 Char"/>
    <w:link w:val="Heading4"/>
    <w:uiPriority w:val="9"/>
    <w:rsid w:val="00260883"/>
    <w:rPr>
      <w:smallCaps/>
      <w:spacing w:val="10"/>
      <w:sz w:val="22"/>
      <w:szCs w:val="22"/>
    </w:rPr>
  </w:style>
  <w:style w:type="character" w:customStyle="1" w:styleId="Heading5Char">
    <w:name w:val="Heading 5 Char"/>
    <w:link w:val="Heading5"/>
    <w:uiPriority w:val="9"/>
    <w:semiHidden/>
    <w:rsid w:val="00260883"/>
    <w:rPr>
      <w:smallCaps/>
      <w:color w:val="0075A2"/>
      <w:spacing w:val="10"/>
      <w:sz w:val="22"/>
      <w:szCs w:val="26"/>
    </w:rPr>
  </w:style>
  <w:style w:type="character" w:customStyle="1" w:styleId="Heading6Char">
    <w:name w:val="Heading 6 Char"/>
    <w:link w:val="Heading6"/>
    <w:uiPriority w:val="9"/>
    <w:semiHidden/>
    <w:rsid w:val="00260883"/>
    <w:rPr>
      <w:smallCaps/>
      <w:color w:val="009DD9"/>
      <w:spacing w:val="5"/>
      <w:sz w:val="22"/>
    </w:rPr>
  </w:style>
  <w:style w:type="character" w:customStyle="1" w:styleId="Heading7Char">
    <w:name w:val="Heading 7 Char"/>
    <w:link w:val="Heading7"/>
    <w:uiPriority w:val="9"/>
    <w:semiHidden/>
    <w:rsid w:val="00260883"/>
    <w:rPr>
      <w:b/>
      <w:smallCaps/>
      <w:color w:val="009DD9"/>
      <w:spacing w:val="10"/>
    </w:rPr>
  </w:style>
  <w:style w:type="character" w:customStyle="1" w:styleId="Heading8Char">
    <w:name w:val="Heading 8 Char"/>
    <w:link w:val="Heading8"/>
    <w:uiPriority w:val="9"/>
    <w:semiHidden/>
    <w:rsid w:val="00260883"/>
    <w:rPr>
      <w:b/>
      <w:i/>
      <w:smallCaps/>
      <w:color w:val="0075A2"/>
    </w:rPr>
  </w:style>
  <w:style w:type="character" w:customStyle="1" w:styleId="Heading9Char">
    <w:name w:val="Heading 9 Char"/>
    <w:link w:val="Heading9"/>
    <w:uiPriority w:val="9"/>
    <w:semiHidden/>
    <w:rsid w:val="00260883"/>
    <w:rPr>
      <w:b/>
      <w:i/>
      <w:smallCaps/>
      <w:color w:val="004D6C"/>
    </w:rPr>
  </w:style>
  <w:style w:type="paragraph" w:styleId="Title">
    <w:name w:val="Title"/>
    <w:basedOn w:val="Normal"/>
    <w:next w:val="Normal"/>
    <w:link w:val="TitleChar"/>
    <w:uiPriority w:val="99"/>
    <w:qFormat/>
    <w:rsid w:val="00C71C7A"/>
    <w:pPr>
      <w:pBdr>
        <w:top w:val="single" w:sz="12" w:space="1" w:color="009DD9"/>
      </w:pBdr>
      <w:jc w:val="right"/>
    </w:pPr>
    <w:rPr>
      <w:smallCaps/>
      <w:color w:val="0F6FC6"/>
      <w:sz w:val="48"/>
      <w:szCs w:val="48"/>
    </w:rPr>
  </w:style>
  <w:style w:type="character" w:customStyle="1" w:styleId="TitleChar">
    <w:name w:val="Title Char"/>
    <w:link w:val="Title"/>
    <w:uiPriority w:val="99"/>
    <w:rsid w:val="00C71C7A"/>
    <w:rPr>
      <w:smallCaps/>
      <w:color w:val="0F6FC6"/>
      <w:sz w:val="48"/>
      <w:szCs w:val="48"/>
    </w:rPr>
  </w:style>
  <w:style w:type="paragraph" w:styleId="Subtitle">
    <w:name w:val="Subtitle"/>
    <w:basedOn w:val="Normal"/>
    <w:next w:val="Normal"/>
    <w:link w:val="SubtitleChar"/>
    <w:qFormat/>
    <w:rsid w:val="00A92311"/>
    <w:pPr>
      <w:spacing w:after="120"/>
      <w:jc w:val="right"/>
    </w:pPr>
    <w:rPr>
      <w:rFonts w:ascii="Cambria" w:hAnsi="Cambria"/>
      <w:sz w:val="28"/>
      <w:szCs w:val="22"/>
    </w:rPr>
  </w:style>
  <w:style w:type="character" w:customStyle="1" w:styleId="SubtitleChar">
    <w:name w:val="Subtitle Char"/>
    <w:link w:val="Subtitle"/>
    <w:uiPriority w:val="11"/>
    <w:rsid w:val="00A92311"/>
    <w:rPr>
      <w:rFonts w:ascii="Cambria" w:eastAsia="Times New Roman" w:hAnsi="Cambria" w:cs="Times New Roman"/>
      <w:sz w:val="28"/>
      <w:szCs w:val="22"/>
    </w:rPr>
  </w:style>
  <w:style w:type="character" w:styleId="Strong">
    <w:name w:val="Strong"/>
    <w:uiPriority w:val="22"/>
    <w:qFormat/>
    <w:rsid w:val="00260883"/>
    <w:rPr>
      <w:b/>
      <w:color w:val="009DD9"/>
    </w:rPr>
  </w:style>
  <w:style w:type="character" w:styleId="Emphasis">
    <w:name w:val="Emphasis"/>
    <w:uiPriority w:val="20"/>
    <w:qFormat/>
    <w:rsid w:val="00260883"/>
    <w:rPr>
      <w:b/>
      <w:i/>
      <w:spacing w:val="10"/>
    </w:rPr>
  </w:style>
  <w:style w:type="paragraph" w:styleId="NoSpacing">
    <w:name w:val="No Spacing"/>
    <w:basedOn w:val="Normal"/>
    <w:link w:val="NoSpacingChar"/>
    <w:uiPriority w:val="1"/>
    <w:qFormat/>
    <w:rsid w:val="00260883"/>
  </w:style>
  <w:style w:type="character" w:customStyle="1" w:styleId="NoSpacingChar">
    <w:name w:val="No Spacing Char"/>
    <w:basedOn w:val="DefaultParagraphFont"/>
    <w:link w:val="NoSpacing"/>
    <w:uiPriority w:val="1"/>
    <w:rsid w:val="00260883"/>
  </w:style>
  <w:style w:type="paragraph" w:styleId="ListParagraph">
    <w:name w:val="List Paragraph"/>
    <w:basedOn w:val="Normal"/>
    <w:uiPriority w:val="34"/>
    <w:qFormat/>
    <w:rsid w:val="00260883"/>
    <w:pPr>
      <w:ind w:left="720"/>
      <w:contextualSpacing/>
    </w:pPr>
  </w:style>
  <w:style w:type="paragraph" w:styleId="Quote">
    <w:name w:val="Quote"/>
    <w:basedOn w:val="Normal"/>
    <w:next w:val="Normal"/>
    <w:link w:val="QuoteChar"/>
    <w:uiPriority w:val="29"/>
    <w:qFormat/>
    <w:rsid w:val="00260883"/>
    <w:rPr>
      <w:i/>
    </w:rPr>
  </w:style>
  <w:style w:type="character" w:customStyle="1" w:styleId="QuoteChar">
    <w:name w:val="Quote Char"/>
    <w:link w:val="Quote"/>
    <w:uiPriority w:val="29"/>
    <w:rsid w:val="00260883"/>
    <w:rPr>
      <w:i/>
    </w:rPr>
  </w:style>
  <w:style w:type="paragraph" w:styleId="IntenseQuote">
    <w:name w:val="Intense Quote"/>
    <w:basedOn w:val="Normal"/>
    <w:next w:val="Normal"/>
    <w:link w:val="IntenseQuoteChar"/>
    <w:uiPriority w:val="30"/>
    <w:qFormat/>
    <w:rsid w:val="00260883"/>
    <w:pPr>
      <w:pBdr>
        <w:top w:val="single" w:sz="8" w:space="10" w:color="0075A2"/>
        <w:left w:val="single" w:sz="8" w:space="10" w:color="0075A2"/>
        <w:bottom w:val="single" w:sz="8" w:space="10" w:color="0075A2"/>
        <w:right w:val="single" w:sz="8" w:space="10" w:color="0075A2"/>
      </w:pBdr>
      <w:shd w:val="clear" w:color="auto" w:fill="009DD9"/>
      <w:spacing w:before="140" w:after="140"/>
      <w:ind w:left="1440" w:right="1440"/>
    </w:pPr>
    <w:rPr>
      <w:b/>
      <w:i/>
      <w:color w:val="FFFFFF"/>
    </w:rPr>
  </w:style>
  <w:style w:type="character" w:customStyle="1" w:styleId="IntenseQuoteChar">
    <w:name w:val="Intense Quote Char"/>
    <w:link w:val="IntenseQuote"/>
    <w:uiPriority w:val="30"/>
    <w:rsid w:val="00260883"/>
    <w:rPr>
      <w:b/>
      <w:i/>
      <w:color w:val="FFFFFF"/>
      <w:shd w:val="clear" w:color="auto" w:fill="009DD9"/>
    </w:rPr>
  </w:style>
  <w:style w:type="character" w:styleId="SubtleEmphasis">
    <w:name w:val="Subtle Emphasis"/>
    <w:uiPriority w:val="19"/>
    <w:qFormat/>
    <w:rsid w:val="00260883"/>
    <w:rPr>
      <w:i/>
    </w:rPr>
  </w:style>
  <w:style w:type="character" w:styleId="IntenseEmphasis">
    <w:name w:val="Intense Emphasis"/>
    <w:uiPriority w:val="21"/>
    <w:qFormat/>
    <w:rsid w:val="00934032"/>
    <w:rPr>
      <w:b/>
      <w:i/>
      <w:color w:val="0F6FC6"/>
      <w:spacing w:val="10"/>
    </w:rPr>
  </w:style>
  <w:style w:type="character" w:styleId="SubtleReference">
    <w:name w:val="Subtle Reference"/>
    <w:uiPriority w:val="31"/>
    <w:qFormat/>
    <w:rsid w:val="00260883"/>
    <w:rPr>
      <w:b/>
    </w:rPr>
  </w:style>
  <w:style w:type="character" w:styleId="IntenseReference">
    <w:name w:val="Intense Reference"/>
    <w:aliases w:val="DIT Footer"/>
    <w:uiPriority w:val="32"/>
    <w:qFormat/>
    <w:rsid w:val="002F6E9D"/>
    <w:rPr>
      <w:b/>
      <w:bCs/>
      <w:spacing w:val="5"/>
      <w:sz w:val="20"/>
      <w:szCs w:val="22"/>
      <w:u w:val="none"/>
      <w:bdr w:val="none" w:sz="0" w:space="0" w:color="auto"/>
      <w:shd w:val="clear" w:color="auto" w:fill="FFFFFF"/>
    </w:rPr>
  </w:style>
  <w:style w:type="character" w:styleId="BookTitle">
    <w:name w:val="Book Title"/>
    <w:uiPriority w:val="33"/>
    <w:qFormat/>
    <w:rsid w:val="00260883"/>
    <w:rPr>
      <w:rFonts w:ascii="Cambria" w:eastAsia="Times New Roman" w:hAnsi="Cambria" w:cs="Times New Roman"/>
      <w:i/>
      <w:iCs/>
      <w:sz w:val="20"/>
      <w:szCs w:val="20"/>
    </w:rPr>
  </w:style>
  <w:style w:type="paragraph" w:styleId="TOCHeading">
    <w:name w:val="TOC Heading"/>
    <w:basedOn w:val="Heading1"/>
    <w:next w:val="Normal"/>
    <w:uiPriority w:val="39"/>
    <w:unhideWhenUsed/>
    <w:qFormat/>
    <w:rsid w:val="00260883"/>
    <w:pPr>
      <w:outlineLvl w:val="9"/>
    </w:pPr>
  </w:style>
  <w:style w:type="paragraph" w:customStyle="1" w:styleId="Checkboxes">
    <w:name w:val="Checkboxes"/>
    <w:basedOn w:val="Normal"/>
    <w:rsid w:val="00825120"/>
  </w:style>
  <w:style w:type="paragraph" w:styleId="Caption">
    <w:name w:val="caption"/>
    <w:basedOn w:val="Normal"/>
    <w:next w:val="Normal"/>
    <w:uiPriority w:val="35"/>
    <w:semiHidden/>
    <w:unhideWhenUsed/>
    <w:qFormat/>
    <w:rsid w:val="00260883"/>
    <w:rPr>
      <w:b/>
      <w:bCs/>
      <w:caps/>
      <w:sz w:val="16"/>
      <w:szCs w:val="18"/>
    </w:rPr>
  </w:style>
  <w:style w:type="paragraph" w:styleId="Header">
    <w:name w:val="header"/>
    <w:basedOn w:val="Normal"/>
    <w:link w:val="HeaderChar"/>
    <w:unhideWhenUsed/>
    <w:rsid w:val="00260883"/>
    <w:pPr>
      <w:tabs>
        <w:tab w:val="center" w:pos="4680"/>
        <w:tab w:val="right" w:pos="9360"/>
      </w:tabs>
    </w:pPr>
  </w:style>
  <w:style w:type="character" w:customStyle="1" w:styleId="HeaderChar">
    <w:name w:val="Header Char"/>
    <w:basedOn w:val="DefaultParagraphFont"/>
    <w:link w:val="Header"/>
    <w:uiPriority w:val="99"/>
    <w:semiHidden/>
    <w:rsid w:val="00260883"/>
  </w:style>
  <w:style w:type="paragraph" w:styleId="Footer">
    <w:name w:val="footer"/>
    <w:basedOn w:val="Normal"/>
    <w:link w:val="FooterChar"/>
    <w:unhideWhenUsed/>
    <w:rsid w:val="00260883"/>
    <w:pPr>
      <w:tabs>
        <w:tab w:val="center" w:pos="4680"/>
        <w:tab w:val="right" w:pos="9360"/>
      </w:tabs>
    </w:pPr>
  </w:style>
  <w:style w:type="character" w:customStyle="1" w:styleId="FooterChar">
    <w:name w:val="Footer Char"/>
    <w:basedOn w:val="DefaultParagraphFont"/>
    <w:link w:val="Footer"/>
    <w:uiPriority w:val="99"/>
    <w:rsid w:val="00260883"/>
  </w:style>
  <w:style w:type="paragraph" w:styleId="BalloonText">
    <w:name w:val="Balloon Text"/>
    <w:basedOn w:val="Normal"/>
    <w:link w:val="BalloonTextChar"/>
    <w:unhideWhenUsed/>
    <w:rsid w:val="00260883"/>
    <w:rPr>
      <w:rFonts w:ascii="Tahoma" w:hAnsi="Tahoma" w:cs="Tahoma"/>
      <w:sz w:val="16"/>
      <w:szCs w:val="16"/>
    </w:rPr>
  </w:style>
  <w:style w:type="character" w:customStyle="1" w:styleId="BalloonTextChar">
    <w:name w:val="Balloon Text Char"/>
    <w:link w:val="BalloonText"/>
    <w:rsid w:val="00260883"/>
    <w:rPr>
      <w:rFonts w:ascii="Tahoma" w:hAnsi="Tahoma" w:cs="Tahoma"/>
      <w:sz w:val="16"/>
      <w:szCs w:val="16"/>
    </w:rPr>
  </w:style>
  <w:style w:type="character" w:styleId="PlaceholderText">
    <w:name w:val="Placeholder Text"/>
    <w:uiPriority w:val="99"/>
    <w:semiHidden/>
    <w:rsid w:val="005417BD"/>
    <w:rPr>
      <w:color w:val="808080"/>
    </w:rPr>
  </w:style>
  <w:style w:type="table" w:styleId="TableGrid">
    <w:name w:val="Table Grid"/>
    <w:basedOn w:val="TableNormal"/>
    <w:rsid w:val="009417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semiHidden/>
    <w:unhideWhenUsed/>
    <w:rsid w:val="0078626D"/>
    <w:pPr>
      <w:pBdr>
        <w:top w:val="single" w:sz="2" w:space="10" w:color="0F6FC6"/>
        <w:left w:val="single" w:sz="2" w:space="10" w:color="0F6FC6"/>
        <w:bottom w:val="single" w:sz="2" w:space="10" w:color="0F6FC6"/>
        <w:right w:val="single" w:sz="2" w:space="10" w:color="0F6FC6"/>
      </w:pBdr>
      <w:ind w:left="1152" w:right="1152"/>
    </w:pPr>
    <w:rPr>
      <w:i/>
      <w:iCs/>
      <w:color w:val="0F6FC6"/>
    </w:rPr>
  </w:style>
  <w:style w:type="paragraph" w:styleId="TOC1">
    <w:name w:val="toc 1"/>
    <w:basedOn w:val="Normal"/>
    <w:next w:val="Normal"/>
    <w:autoRedefine/>
    <w:uiPriority w:val="39"/>
    <w:unhideWhenUsed/>
    <w:rsid w:val="0011152D"/>
    <w:pPr>
      <w:spacing w:after="100"/>
    </w:pPr>
  </w:style>
  <w:style w:type="paragraph" w:styleId="TOC2">
    <w:name w:val="toc 2"/>
    <w:basedOn w:val="Normal"/>
    <w:next w:val="Normal"/>
    <w:autoRedefine/>
    <w:uiPriority w:val="39"/>
    <w:unhideWhenUsed/>
    <w:rsid w:val="0011152D"/>
    <w:pPr>
      <w:spacing w:after="100"/>
      <w:ind w:left="200"/>
    </w:pPr>
  </w:style>
  <w:style w:type="character" w:styleId="Hyperlink">
    <w:name w:val="Hyperlink"/>
    <w:uiPriority w:val="99"/>
    <w:unhideWhenUsed/>
    <w:rsid w:val="0011152D"/>
    <w:rPr>
      <w:color w:val="E2D700"/>
      <w:u w:val="single"/>
    </w:rPr>
  </w:style>
  <w:style w:type="paragraph" w:styleId="TOC3">
    <w:name w:val="toc 3"/>
    <w:basedOn w:val="Normal"/>
    <w:next w:val="Normal"/>
    <w:autoRedefine/>
    <w:uiPriority w:val="39"/>
    <w:unhideWhenUsed/>
    <w:rsid w:val="00101D4E"/>
    <w:pPr>
      <w:spacing w:after="100"/>
      <w:ind w:left="400"/>
    </w:pPr>
  </w:style>
  <w:style w:type="paragraph" w:customStyle="1" w:styleId="StyleJustifiedLeft025">
    <w:name w:val="Style Justified Left:  0.25&quot;"/>
    <w:basedOn w:val="Normal"/>
    <w:rsid w:val="006F6736"/>
    <w:pPr>
      <w:spacing w:line="240" w:lineRule="exact"/>
      <w:ind w:left="360"/>
    </w:pPr>
    <w:rPr>
      <w:rFonts w:ascii="Arial" w:hAnsi="Arial"/>
      <w:lang w:bidi="ar-SA"/>
    </w:rPr>
  </w:style>
  <w:style w:type="paragraph" w:customStyle="1" w:styleId="StyleJustifiedLinespacingsingle">
    <w:name w:val="Style Justified Line spacing:  single"/>
    <w:basedOn w:val="Normal"/>
    <w:rsid w:val="006F6736"/>
    <w:rPr>
      <w:rFonts w:ascii="Arial" w:hAnsi="Arial"/>
      <w:lang w:bidi="ar-SA"/>
    </w:rPr>
  </w:style>
  <w:style w:type="paragraph" w:styleId="BodyText">
    <w:name w:val="Body Text"/>
    <w:basedOn w:val="Normal"/>
    <w:link w:val="BodyTextChar"/>
    <w:rsid w:val="006F6736"/>
    <w:pPr>
      <w:spacing w:line="240" w:lineRule="exact"/>
    </w:pPr>
    <w:rPr>
      <w:rFonts w:ascii="Arial" w:hAnsi="Arial"/>
      <w:color w:val="FF0000"/>
      <w:lang w:bidi="ar-SA"/>
    </w:rPr>
  </w:style>
  <w:style w:type="character" w:customStyle="1" w:styleId="BodyTextChar">
    <w:name w:val="Body Text Char"/>
    <w:basedOn w:val="DefaultParagraphFont"/>
    <w:link w:val="BodyText"/>
    <w:rsid w:val="006F6736"/>
    <w:rPr>
      <w:rFonts w:ascii="Arial" w:hAnsi="Arial"/>
      <w:color w:val="FF0000"/>
      <w:sz w:val="22"/>
      <w:lang w:val="en-GB"/>
    </w:rPr>
  </w:style>
  <w:style w:type="character" w:styleId="PageNumber">
    <w:name w:val="page number"/>
    <w:basedOn w:val="DefaultParagraphFont"/>
    <w:rsid w:val="006F6736"/>
  </w:style>
  <w:style w:type="paragraph" w:styleId="BodyText2">
    <w:name w:val="Body Text 2"/>
    <w:basedOn w:val="Normal"/>
    <w:link w:val="BodyText2Char"/>
    <w:rsid w:val="006F6736"/>
    <w:pPr>
      <w:spacing w:line="240" w:lineRule="exact"/>
    </w:pPr>
    <w:rPr>
      <w:rFonts w:ascii="Arial" w:hAnsi="Arial"/>
      <w:color w:val="FF0000"/>
      <w:lang w:bidi="ar-SA"/>
    </w:rPr>
  </w:style>
  <w:style w:type="character" w:customStyle="1" w:styleId="BodyText2Char">
    <w:name w:val="Body Text 2 Char"/>
    <w:basedOn w:val="DefaultParagraphFont"/>
    <w:link w:val="BodyText2"/>
    <w:rsid w:val="006F6736"/>
    <w:rPr>
      <w:rFonts w:ascii="Arial" w:hAnsi="Arial"/>
      <w:color w:val="FF0000"/>
      <w:sz w:val="22"/>
      <w:lang w:val="en-GB"/>
    </w:rPr>
  </w:style>
  <w:style w:type="paragraph" w:styleId="BodyTextIndent">
    <w:name w:val="Body Text Indent"/>
    <w:basedOn w:val="Normal"/>
    <w:link w:val="BodyTextIndentChar"/>
    <w:rsid w:val="006F6736"/>
    <w:pPr>
      <w:spacing w:line="240" w:lineRule="exact"/>
      <w:ind w:left="720" w:hanging="720"/>
    </w:pPr>
    <w:rPr>
      <w:rFonts w:ascii="Arial" w:hAnsi="Arial"/>
      <w:color w:val="FF0000"/>
      <w:lang w:bidi="ar-SA"/>
    </w:rPr>
  </w:style>
  <w:style w:type="character" w:customStyle="1" w:styleId="BodyTextIndentChar">
    <w:name w:val="Body Text Indent Char"/>
    <w:basedOn w:val="DefaultParagraphFont"/>
    <w:link w:val="BodyTextIndent"/>
    <w:rsid w:val="006F6736"/>
    <w:rPr>
      <w:rFonts w:ascii="Arial" w:hAnsi="Arial"/>
      <w:color w:val="FF0000"/>
      <w:sz w:val="22"/>
      <w:lang w:val="en-GB"/>
    </w:rPr>
  </w:style>
  <w:style w:type="character" w:styleId="FollowedHyperlink">
    <w:name w:val="FollowedHyperlink"/>
    <w:basedOn w:val="DefaultParagraphFont"/>
    <w:rsid w:val="006F6736"/>
    <w:rPr>
      <w:color w:val="800080"/>
      <w:u w:val="single"/>
    </w:rPr>
  </w:style>
  <w:style w:type="paragraph" w:styleId="BodyTextIndent2">
    <w:name w:val="Body Text Indent 2"/>
    <w:basedOn w:val="Normal"/>
    <w:link w:val="BodyTextIndent2Char"/>
    <w:rsid w:val="006F6736"/>
    <w:pPr>
      <w:spacing w:line="240" w:lineRule="exact"/>
      <w:ind w:left="540" w:hanging="540"/>
    </w:pPr>
    <w:rPr>
      <w:rFonts w:ascii="Arial" w:hAnsi="Arial"/>
      <w:color w:val="FF0000"/>
      <w:lang w:bidi="ar-SA"/>
    </w:rPr>
  </w:style>
  <w:style w:type="character" w:customStyle="1" w:styleId="BodyTextIndent2Char">
    <w:name w:val="Body Text Indent 2 Char"/>
    <w:basedOn w:val="DefaultParagraphFont"/>
    <w:link w:val="BodyTextIndent2"/>
    <w:rsid w:val="006F6736"/>
    <w:rPr>
      <w:rFonts w:ascii="Arial" w:hAnsi="Arial"/>
      <w:color w:val="FF0000"/>
      <w:sz w:val="22"/>
      <w:lang w:val="en-GB"/>
    </w:rPr>
  </w:style>
  <w:style w:type="paragraph" w:customStyle="1" w:styleId="MLTitle">
    <w:name w:val="MLTitle"/>
    <w:basedOn w:val="Title"/>
    <w:rsid w:val="006F6736"/>
    <w:pPr>
      <w:pBdr>
        <w:top w:val="none" w:sz="0" w:space="0" w:color="auto"/>
      </w:pBdr>
      <w:overflowPunct w:val="0"/>
      <w:autoSpaceDE w:val="0"/>
      <w:autoSpaceDN w:val="0"/>
      <w:adjustRightInd w:val="0"/>
      <w:spacing w:after="120"/>
      <w:jc w:val="center"/>
      <w:textAlignment w:val="baseline"/>
    </w:pPr>
    <w:rPr>
      <w:rFonts w:ascii="Arial" w:hAnsi="Arial"/>
      <w:b/>
      <w:smallCaps w:val="0"/>
      <w:color w:val="auto"/>
      <w:sz w:val="32"/>
      <w:szCs w:val="20"/>
      <w:lang w:bidi="ar-SA"/>
    </w:rPr>
  </w:style>
  <w:style w:type="paragraph" w:customStyle="1" w:styleId="MLBodyText2">
    <w:name w:val="MLBodyText2"/>
    <w:basedOn w:val="BodyText2"/>
    <w:rsid w:val="006F6736"/>
    <w:pPr>
      <w:tabs>
        <w:tab w:val="left" w:pos="4680"/>
        <w:tab w:val="right" w:pos="9360"/>
      </w:tabs>
      <w:overflowPunct w:val="0"/>
      <w:autoSpaceDE w:val="0"/>
      <w:autoSpaceDN w:val="0"/>
      <w:adjustRightInd w:val="0"/>
      <w:spacing w:after="120" w:line="240" w:lineRule="auto"/>
      <w:jc w:val="center"/>
      <w:textAlignment w:val="baseline"/>
    </w:pPr>
    <w:rPr>
      <w:color w:val="auto"/>
      <w:sz w:val="18"/>
    </w:rPr>
  </w:style>
  <w:style w:type="paragraph" w:customStyle="1" w:styleId="MLHeaderB">
    <w:name w:val="MLHeaderB"/>
    <w:basedOn w:val="MLHeader"/>
    <w:rsid w:val="006F6736"/>
  </w:style>
  <w:style w:type="paragraph" w:customStyle="1" w:styleId="MLHeader">
    <w:name w:val="MLHeader"/>
    <w:basedOn w:val="Header"/>
    <w:rsid w:val="006F6736"/>
    <w:pPr>
      <w:tabs>
        <w:tab w:val="clear" w:pos="4680"/>
        <w:tab w:val="clear" w:pos="9360"/>
        <w:tab w:val="right" w:leader="dot" w:pos="5112"/>
      </w:tabs>
      <w:overflowPunct w:val="0"/>
      <w:autoSpaceDE w:val="0"/>
      <w:autoSpaceDN w:val="0"/>
      <w:adjustRightInd w:val="0"/>
      <w:spacing w:before="180" w:after="120"/>
      <w:textAlignment w:val="baseline"/>
    </w:pPr>
    <w:rPr>
      <w:rFonts w:ascii="Arial" w:hAnsi="Arial"/>
      <w:b/>
      <w:lang w:bidi="ar-SA"/>
    </w:rPr>
  </w:style>
  <w:style w:type="paragraph" w:customStyle="1" w:styleId="MLHeader2">
    <w:name w:val="MLHeader2"/>
    <w:basedOn w:val="Header"/>
    <w:rsid w:val="006F6736"/>
    <w:pPr>
      <w:tabs>
        <w:tab w:val="clear" w:pos="4680"/>
        <w:tab w:val="clear" w:pos="9360"/>
        <w:tab w:val="right" w:leader="dot" w:pos="7092"/>
      </w:tabs>
      <w:overflowPunct w:val="0"/>
      <w:autoSpaceDE w:val="0"/>
      <w:autoSpaceDN w:val="0"/>
      <w:adjustRightInd w:val="0"/>
      <w:spacing w:before="180" w:after="120"/>
      <w:textAlignment w:val="baseline"/>
    </w:pPr>
    <w:rPr>
      <w:rFonts w:ascii="Arial" w:hAnsi="Arial"/>
      <w:lang w:bidi="ar-SA"/>
    </w:rPr>
  </w:style>
  <w:style w:type="paragraph" w:customStyle="1" w:styleId="MLNormal">
    <w:name w:val="MLNormal"/>
    <w:basedOn w:val="Normal"/>
    <w:rsid w:val="006F6736"/>
    <w:pPr>
      <w:tabs>
        <w:tab w:val="right" w:leader="dot" w:pos="5112"/>
      </w:tabs>
      <w:overflowPunct w:val="0"/>
      <w:autoSpaceDE w:val="0"/>
      <w:autoSpaceDN w:val="0"/>
      <w:adjustRightInd w:val="0"/>
      <w:textAlignment w:val="baseline"/>
    </w:pPr>
    <w:rPr>
      <w:rFonts w:ascii="Arial" w:hAnsi="Arial"/>
      <w:sz w:val="24"/>
      <w:lang w:val="en-US" w:bidi="ar-SA"/>
    </w:rPr>
  </w:style>
  <w:style w:type="paragraph" w:customStyle="1" w:styleId="MLNormal1">
    <w:name w:val="MLNormal1"/>
    <w:basedOn w:val="Normal"/>
    <w:rsid w:val="006F6736"/>
    <w:pPr>
      <w:tabs>
        <w:tab w:val="right" w:leader="dot" w:pos="5112"/>
      </w:tabs>
      <w:overflowPunct w:val="0"/>
      <w:autoSpaceDE w:val="0"/>
      <w:autoSpaceDN w:val="0"/>
      <w:adjustRightInd w:val="0"/>
      <w:spacing w:before="240"/>
      <w:textAlignment w:val="baseline"/>
    </w:pPr>
    <w:rPr>
      <w:rFonts w:ascii="Arial" w:hAnsi="Arial"/>
      <w:b/>
      <w:lang w:val="en-US" w:bidi="ar-SA"/>
    </w:rPr>
  </w:style>
  <w:style w:type="paragraph" w:customStyle="1" w:styleId="MLNormal2">
    <w:name w:val="MLNormal2"/>
    <w:basedOn w:val="Normal"/>
    <w:rsid w:val="006F6736"/>
    <w:pPr>
      <w:tabs>
        <w:tab w:val="right" w:leader="dot" w:pos="9360"/>
      </w:tabs>
      <w:overflowPunct w:val="0"/>
      <w:autoSpaceDE w:val="0"/>
      <w:autoSpaceDN w:val="0"/>
      <w:adjustRightInd w:val="0"/>
      <w:spacing w:after="120"/>
      <w:textAlignment w:val="baseline"/>
    </w:pPr>
    <w:rPr>
      <w:rFonts w:ascii="Arial" w:hAnsi="Arial"/>
      <w:lang w:val="en-US" w:bidi="ar-SA"/>
    </w:rPr>
  </w:style>
  <w:style w:type="paragraph" w:customStyle="1" w:styleId="MLBodyText20">
    <w:name w:val="ML BodyText 2"/>
    <w:basedOn w:val="MLBodyText"/>
    <w:rsid w:val="006F6736"/>
  </w:style>
  <w:style w:type="paragraph" w:customStyle="1" w:styleId="MLBodyText">
    <w:name w:val="ML BodyText @"/>
    <w:basedOn w:val="BodyText2"/>
    <w:rsid w:val="006F6736"/>
    <w:pPr>
      <w:tabs>
        <w:tab w:val="left" w:pos="4680"/>
        <w:tab w:val="right" w:pos="9360"/>
      </w:tabs>
      <w:overflowPunct w:val="0"/>
      <w:autoSpaceDE w:val="0"/>
      <w:autoSpaceDN w:val="0"/>
      <w:adjustRightInd w:val="0"/>
      <w:spacing w:before="120" w:after="120" w:line="240" w:lineRule="auto"/>
      <w:textAlignment w:val="baseline"/>
    </w:pPr>
    <w:rPr>
      <w:b/>
      <w:color w:val="auto"/>
      <w:sz w:val="18"/>
    </w:rPr>
  </w:style>
  <w:style w:type="paragraph" w:customStyle="1" w:styleId="MLHeading2">
    <w:name w:val="MLHeading2"/>
    <w:basedOn w:val="Heading2"/>
    <w:rsid w:val="006F6736"/>
    <w:pPr>
      <w:numPr>
        <w:ilvl w:val="0"/>
        <w:numId w:val="0"/>
      </w:numPr>
      <w:overflowPunct w:val="0"/>
      <w:autoSpaceDE w:val="0"/>
      <w:autoSpaceDN w:val="0"/>
      <w:adjustRightInd w:val="0"/>
      <w:spacing w:before="60" w:after="60"/>
      <w:textAlignment w:val="baseline"/>
      <w:outlineLvl w:val="9"/>
    </w:pPr>
    <w:rPr>
      <w:rFonts w:ascii="Arial" w:hAnsi="Arial"/>
      <w:b/>
      <w:smallCaps w:val="0"/>
      <w:spacing w:val="0"/>
      <w:sz w:val="24"/>
      <w:szCs w:val="20"/>
      <w:lang w:val="en-US"/>
    </w:rPr>
  </w:style>
  <w:style w:type="paragraph" w:customStyle="1" w:styleId="MLNormal4">
    <w:name w:val="MLNormal4"/>
    <w:basedOn w:val="Normal"/>
    <w:rsid w:val="006F6736"/>
    <w:pPr>
      <w:tabs>
        <w:tab w:val="left" w:pos="4680"/>
        <w:tab w:val="right" w:pos="9360"/>
      </w:tabs>
      <w:overflowPunct w:val="0"/>
      <w:autoSpaceDE w:val="0"/>
      <w:autoSpaceDN w:val="0"/>
      <w:adjustRightInd w:val="0"/>
      <w:jc w:val="center"/>
      <w:textAlignment w:val="baseline"/>
    </w:pPr>
    <w:rPr>
      <w:rFonts w:ascii="Arial" w:hAnsi="Arial"/>
      <w:lang w:bidi="ar-SA"/>
    </w:rPr>
  </w:style>
  <w:style w:type="paragraph" w:customStyle="1" w:styleId="MLHeaderC">
    <w:name w:val="MLHeaderC"/>
    <w:basedOn w:val="Header"/>
    <w:rsid w:val="006F6736"/>
    <w:pPr>
      <w:tabs>
        <w:tab w:val="clear" w:pos="4680"/>
        <w:tab w:val="clear" w:pos="9360"/>
        <w:tab w:val="right" w:leader="dot" w:pos="5112"/>
      </w:tabs>
      <w:overflowPunct w:val="0"/>
      <w:autoSpaceDE w:val="0"/>
      <w:autoSpaceDN w:val="0"/>
      <w:adjustRightInd w:val="0"/>
      <w:spacing w:before="120"/>
      <w:textAlignment w:val="baseline"/>
    </w:pPr>
    <w:rPr>
      <w:rFonts w:ascii="Arial" w:hAnsi="Arial"/>
      <w:lang w:bidi="ar-SA"/>
    </w:rPr>
  </w:style>
  <w:style w:type="paragraph" w:customStyle="1" w:styleId="MLHeaderD">
    <w:name w:val="MLHeaderD"/>
    <w:basedOn w:val="Header"/>
    <w:rsid w:val="006F6736"/>
    <w:pPr>
      <w:tabs>
        <w:tab w:val="clear" w:pos="4680"/>
        <w:tab w:val="right" w:leader="dot" w:pos="9360"/>
      </w:tabs>
      <w:overflowPunct w:val="0"/>
      <w:autoSpaceDE w:val="0"/>
      <w:autoSpaceDN w:val="0"/>
      <w:adjustRightInd w:val="0"/>
      <w:spacing w:before="120" w:after="120"/>
      <w:textAlignment w:val="baseline"/>
    </w:pPr>
    <w:rPr>
      <w:rFonts w:ascii="Arial" w:hAnsi="Arial"/>
      <w:lang w:bidi="ar-SA"/>
    </w:rPr>
  </w:style>
  <w:style w:type="paragraph" w:customStyle="1" w:styleId="MLHeaderE">
    <w:name w:val="MLHeaderE"/>
    <w:basedOn w:val="Header"/>
    <w:rsid w:val="006F6736"/>
    <w:pPr>
      <w:tabs>
        <w:tab w:val="clear" w:pos="4680"/>
        <w:tab w:val="right" w:leader="dot" w:pos="9360"/>
      </w:tabs>
      <w:overflowPunct w:val="0"/>
      <w:autoSpaceDE w:val="0"/>
      <w:autoSpaceDN w:val="0"/>
      <w:adjustRightInd w:val="0"/>
      <w:spacing w:before="60" w:after="120"/>
      <w:textAlignment w:val="baseline"/>
    </w:pPr>
    <w:rPr>
      <w:rFonts w:ascii="Arial" w:hAnsi="Arial"/>
      <w:lang w:bidi="ar-SA"/>
    </w:rPr>
  </w:style>
  <w:style w:type="paragraph" w:customStyle="1" w:styleId="MLNormal3">
    <w:name w:val="MLNormal3"/>
    <w:basedOn w:val="Normal"/>
    <w:rsid w:val="006F6736"/>
    <w:pPr>
      <w:tabs>
        <w:tab w:val="right" w:leader="dot" w:pos="9360"/>
      </w:tabs>
      <w:overflowPunct w:val="0"/>
      <w:autoSpaceDE w:val="0"/>
      <w:autoSpaceDN w:val="0"/>
      <w:adjustRightInd w:val="0"/>
      <w:spacing w:before="60" w:after="120"/>
      <w:textAlignment w:val="baseline"/>
    </w:pPr>
    <w:rPr>
      <w:rFonts w:ascii="Arial" w:hAnsi="Arial"/>
      <w:lang w:bidi="ar-SA"/>
    </w:rPr>
  </w:style>
  <w:style w:type="paragraph" w:customStyle="1" w:styleId="HeaderF">
    <w:name w:val="HeaderF"/>
    <w:basedOn w:val="Normal"/>
    <w:rsid w:val="006F6736"/>
    <w:pPr>
      <w:tabs>
        <w:tab w:val="right" w:leader="dot" w:pos="4320"/>
        <w:tab w:val="left" w:pos="4680"/>
        <w:tab w:val="right" w:pos="9360"/>
      </w:tabs>
      <w:overflowPunct w:val="0"/>
      <w:autoSpaceDE w:val="0"/>
      <w:autoSpaceDN w:val="0"/>
      <w:adjustRightInd w:val="0"/>
      <w:spacing w:before="60" w:after="120"/>
      <w:textAlignment w:val="baseline"/>
    </w:pPr>
    <w:rPr>
      <w:rFonts w:ascii="Arial" w:hAnsi="Arial"/>
      <w:lang w:bidi="ar-SA"/>
    </w:rPr>
  </w:style>
  <w:style w:type="paragraph" w:customStyle="1" w:styleId="HeaderG">
    <w:name w:val="HeaderG"/>
    <w:basedOn w:val="Header"/>
    <w:rsid w:val="006F6736"/>
    <w:pPr>
      <w:tabs>
        <w:tab w:val="clear" w:pos="4680"/>
        <w:tab w:val="clear" w:pos="9360"/>
        <w:tab w:val="right" w:leader="dot" w:pos="5045"/>
      </w:tabs>
      <w:overflowPunct w:val="0"/>
      <w:autoSpaceDE w:val="0"/>
      <w:autoSpaceDN w:val="0"/>
      <w:adjustRightInd w:val="0"/>
      <w:spacing w:before="60" w:after="120"/>
      <w:textAlignment w:val="baseline"/>
    </w:pPr>
    <w:rPr>
      <w:rFonts w:ascii="Arial" w:hAnsi="Arial"/>
      <w:lang w:bidi="ar-SA"/>
    </w:rPr>
  </w:style>
  <w:style w:type="paragraph" w:customStyle="1" w:styleId="MLHeaderH">
    <w:name w:val="MLHeaderH"/>
    <w:basedOn w:val="Header"/>
    <w:rsid w:val="006F6736"/>
    <w:pPr>
      <w:tabs>
        <w:tab w:val="clear" w:pos="4680"/>
        <w:tab w:val="right" w:leader="dot" w:pos="9360"/>
      </w:tabs>
      <w:overflowPunct w:val="0"/>
      <w:autoSpaceDE w:val="0"/>
      <w:autoSpaceDN w:val="0"/>
      <w:adjustRightInd w:val="0"/>
      <w:spacing w:before="60" w:after="120"/>
      <w:textAlignment w:val="baseline"/>
    </w:pPr>
    <w:rPr>
      <w:rFonts w:ascii="Arial" w:hAnsi="Arial"/>
      <w:i/>
      <w:sz w:val="16"/>
      <w:lang w:bidi="ar-SA"/>
    </w:rPr>
  </w:style>
  <w:style w:type="paragraph" w:customStyle="1" w:styleId="MLHeading3">
    <w:name w:val="MLHeading3"/>
    <w:basedOn w:val="Heading2"/>
    <w:rsid w:val="006F6736"/>
    <w:pPr>
      <w:numPr>
        <w:ilvl w:val="0"/>
        <w:numId w:val="0"/>
      </w:numPr>
      <w:tabs>
        <w:tab w:val="right" w:leader="dot" w:pos="9360"/>
      </w:tabs>
      <w:overflowPunct w:val="0"/>
      <w:autoSpaceDE w:val="0"/>
      <w:autoSpaceDN w:val="0"/>
      <w:adjustRightInd w:val="0"/>
      <w:spacing w:after="60"/>
      <w:textAlignment w:val="baseline"/>
      <w:outlineLvl w:val="9"/>
    </w:pPr>
    <w:rPr>
      <w:rFonts w:ascii="Arial" w:hAnsi="Arial"/>
      <w:b/>
      <w:smallCaps w:val="0"/>
      <w:spacing w:val="0"/>
      <w:sz w:val="20"/>
      <w:szCs w:val="20"/>
    </w:rPr>
  </w:style>
  <w:style w:type="paragraph" w:customStyle="1" w:styleId="MLNormal6">
    <w:name w:val="MLNormal6"/>
    <w:basedOn w:val="Normal"/>
    <w:rsid w:val="006F6736"/>
    <w:pPr>
      <w:tabs>
        <w:tab w:val="right" w:leader="dot" w:pos="9360"/>
      </w:tabs>
      <w:overflowPunct w:val="0"/>
      <w:autoSpaceDE w:val="0"/>
      <w:autoSpaceDN w:val="0"/>
      <w:adjustRightInd w:val="0"/>
      <w:spacing w:before="60" w:after="60"/>
      <w:textAlignment w:val="baseline"/>
    </w:pPr>
    <w:rPr>
      <w:rFonts w:ascii="Arial" w:hAnsi="Arial"/>
      <w:sz w:val="18"/>
      <w:lang w:bidi="ar-SA"/>
    </w:rPr>
  </w:style>
  <w:style w:type="paragraph" w:customStyle="1" w:styleId="MLNormal5">
    <w:name w:val="MLNormal5"/>
    <w:basedOn w:val="Normal"/>
    <w:rsid w:val="006F6736"/>
    <w:pPr>
      <w:tabs>
        <w:tab w:val="right" w:leader="dot" w:pos="9360"/>
      </w:tabs>
      <w:overflowPunct w:val="0"/>
      <w:autoSpaceDE w:val="0"/>
      <w:autoSpaceDN w:val="0"/>
      <w:adjustRightInd w:val="0"/>
      <w:spacing w:before="60" w:after="60"/>
      <w:jc w:val="center"/>
      <w:textAlignment w:val="baseline"/>
    </w:pPr>
    <w:rPr>
      <w:rFonts w:ascii="Arial" w:hAnsi="Arial"/>
      <w:sz w:val="18"/>
      <w:lang w:bidi="ar-SA"/>
    </w:rPr>
  </w:style>
  <w:style w:type="paragraph" w:customStyle="1" w:styleId="MLHeaderI">
    <w:name w:val="MLHeaderI"/>
    <w:basedOn w:val="Normal"/>
    <w:rsid w:val="006F6736"/>
    <w:pPr>
      <w:tabs>
        <w:tab w:val="right" w:leader="dot" w:pos="9360"/>
      </w:tabs>
      <w:overflowPunct w:val="0"/>
      <w:autoSpaceDE w:val="0"/>
      <w:autoSpaceDN w:val="0"/>
      <w:adjustRightInd w:val="0"/>
      <w:spacing w:before="120" w:after="120"/>
      <w:textAlignment w:val="baseline"/>
    </w:pPr>
    <w:rPr>
      <w:rFonts w:ascii="Arial" w:hAnsi="Arial"/>
      <w:lang w:bidi="ar-SA"/>
    </w:rPr>
  </w:style>
  <w:style w:type="paragraph" w:styleId="FootnoteText">
    <w:name w:val="footnote text"/>
    <w:basedOn w:val="Normal"/>
    <w:link w:val="FootnoteTextChar"/>
    <w:semiHidden/>
    <w:rsid w:val="006F6736"/>
    <w:pPr>
      <w:overflowPunct w:val="0"/>
      <w:autoSpaceDE w:val="0"/>
      <w:autoSpaceDN w:val="0"/>
      <w:adjustRightInd w:val="0"/>
      <w:spacing w:after="120"/>
      <w:ind w:firstLine="360"/>
      <w:textAlignment w:val="baseline"/>
    </w:pPr>
    <w:rPr>
      <w:rFonts w:ascii="Times New Roman" w:hAnsi="Times New Roman"/>
      <w:lang w:val="en-US" w:bidi="ar-SA"/>
    </w:rPr>
  </w:style>
  <w:style w:type="character" w:customStyle="1" w:styleId="FootnoteTextChar">
    <w:name w:val="Footnote Text Char"/>
    <w:basedOn w:val="DefaultParagraphFont"/>
    <w:link w:val="FootnoteText"/>
    <w:semiHidden/>
    <w:rsid w:val="006F6736"/>
    <w:rPr>
      <w:rFonts w:ascii="Times New Roman" w:hAnsi="Times New Roman"/>
    </w:rPr>
  </w:style>
  <w:style w:type="character" w:styleId="CommentReference">
    <w:name w:val="annotation reference"/>
    <w:basedOn w:val="DefaultParagraphFont"/>
    <w:unhideWhenUsed/>
    <w:rsid w:val="00F024A4"/>
    <w:rPr>
      <w:sz w:val="16"/>
      <w:szCs w:val="16"/>
    </w:rPr>
  </w:style>
  <w:style w:type="paragraph" w:styleId="CommentText">
    <w:name w:val="annotation text"/>
    <w:basedOn w:val="Normal"/>
    <w:link w:val="CommentTextChar"/>
    <w:unhideWhenUsed/>
    <w:rsid w:val="00F024A4"/>
    <w:rPr>
      <w:sz w:val="20"/>
    </w:rPr>
  </w:style>
  <w:style w:type="character" w:customStyle="1" w:styleId="CommentTextChar">
    <w:name w:val="Comment Text Char"/>
    <w:basedOn w:val="DefaultParagraphFont"/>
    <w:link w:val="CommentText"/>
    <w:rsid w:val="00F024A4"/>
    <w:rPr>
      <w:lang w:val="en-GB" w:bidi="en-US"/>
    </w:rPr>
  </w:style>
  <w:style w:type="paragraph" w:styleId="CommentSubject">
    <w:name w:val="annotation subject"/>
    <w:basedOn w:val="CommentText"/>
    <w:next w:val="CommentText"/>
    <w:link w:val="CommentSubjectChar"/>
    <w:unhideWhenUsed/>
    <w:rsid w:val="00F024A4"/>
    <w:rPr>
      <w:b/>
      <w:bCs/>
    </w:rPr>
  </w:style>
  <w:style w:type="character" w:customStyle="1" w:styleId="CommentSubjectChar">
    <w:name w:val="Comment Subject Char"/>
    <w:basedOn w:val="CommentTextChar"/>
    <w:link w:val="CommentSubject"/>
    <w:rsid w:val="00F024A4"/>
    <w:rPr>
      <w:b/>
      <w:bCs/>
      <w:lang w:val="en-GB" w:bidi="en-US"/>
    </w:rPr>
  </w:style>
  <w:style w:type="table" w:styleId="LightShading-Accent1">
    <w:name w:val="Light Shading Accent 1"/>
    <w:basedOn w:val="TableNormal"/>
    <w:uiPriority w:val="60"/>
    <w:rsid w:val="000B35D5"/>
    <w:rPr>
      <w:color w:val="21798E" w:themeColor="accent1" w:themeShade="BF"/>
    </w:rPr>
    <w:tblPr>
      <w:tblStyleRowBandSize w:val="1"/>
      <w:tblStyleColBandSize w:val="1"/>
      <w:tblBorders>
        <w:top w:val="single" w:sz="8" w:space="0" w:color="2DA2BF" w:themeColor="accent1"/>
        <w:bottom w:val="single" w:sz="8" w:space="0" w:color="2DA2BF" w:themeColor="accent1"/>
      </w:tblBorders>
    </w:tblPr>
    <w:tblStylePr w:type="firstRow">
      <w:pPr>
        <w:spacing w:before="0" w:after="0" w:line="240" w:lineRule="auto"/>
      </w:pPr>
      <w:rPr>
        <w:b/>
        <w:bCs/>
      </w:rPr>
      <w:tblPr/>
      <w:tcPr>
        <w:tcBorders>
          <w:top w:val="single" w:sz="8" w:space="0" w:color="2DA2BF" w:themeColor="accent1"/>
          <w:left w:val="nil"/>
          <w:bottom w:val="single" w:sz="8" w:space="0" w:color="2DA2BF" w:themeColor="accent1"/>
          <w:right w:val="nil"/>
          <w:insideH w:val="nil"/>
          <w:insideV w:val="nil"/>
        </w:tcBorders>
      </w:tcPr>
    </w:tblStylePr>
    <w:tblStylePr w:type="lastRow">
      <w:pPr>
        <w:spacing w:before="0" w:after="0" w:line="240" w:lineRule="auto"/>
      </w:pPr>
      <w:rPr>
        <w:b/>
        <w:bCs/>
      </w:rPr>
      <w:tblPr/>
      <w:tcPr>
        <w:tcBorders>
          <w:top w:val="single" w:sz="8" w:space="0" w:color="2DA2BF" w:themeColor="accent1"/>
          <w:left w:val="nil"/>
          <w:bottom w:val="single" w:sz="8" w:space="0" w:color="2DA2B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E9F2" w:themeFill="accent1" w:themeFillTint="3F"/>
      </w:tcPr>
    </w:tblStylePr>
    <w:tblStylePr w:type="band1Horz">
      <w:tblPr/>
      <w:tcPr>
        <w:tcBorders>
          <w:left w:val="nil"/>
          <w:right w:val="nil"/>
          <w:insideH w:val="nil"/>
          <w:insideV w:val="nil"/>
        </w:tcBorders>
        <w:shd w:val="clear" w:color="auto" w:fill="C7E9F2" w:themeFill="accent1" w:themeFillTint="3F"/>
      </w:tcPr>
    </w:tblStylePr>
  </w:style>
  <w:style w:type="table" w:styleId="LightList-Accent1">
    <w:name w:val="Light List Accent 1"/>
    <w:basedOn w:val="TableNormal"/>
    <w:uiPriority w:val="61"/>
    <w:rsid w:val="00AA3381"/>
    <w:tblPr>
      <w:tblStyleRowBandSize w:val="1"/>
      <w:tblStyleColBandSize w:val="1"/>
      <w:tblBorders>
        <w:top w:val="single" w:sz="4" w:space="0" w:color="2DA2BF" w:themeColor="accent1"/>
        <w:left w:val="single" w:sz="4" w:space="0" w:color="2DA2BF" w:themeColor="accent1"/>
        <w:bottom w:val="single" w:sz="4" w:space="0" w:color="2DA2BF" w:themeColor="accent1"/>
        <w:right w:val="single" w:sz="4" w:space="0" w:color="2DA2BF" w:themeColor="accent1"/>
        <w:insideH w:val="single" w:sz="4" w:space="0" w:color="2DA2BF" w:themeColor="accent1"/>
        <w:insideV w:val="single" w:sz="4" w:space="0" w:color="2DA2BF" w:themeColor="accent1"/>
      </w:tblBorders>
      <w:tblCellMar>
        <w:top w:w="43" w:type="dxa"/>
        <w:left w:w="115" w:type="dxa"/>
        <w:bottom w:w="43" w:type="dxa"/>
        <w:right w:w="115" w:type="dxa"/>
      </w:tblCellMar>
    </w:tblPr>
    <w:tcPr>
      <w:shd w:val="clear" w:color="auto" w:fill="auto"/>
    </w:tc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table" w:styleId="MediumShading2-Accent1">
    <w:name w:val="Medium Shading 2 Accent 1"/>
    <w:basedOn w:val="TableNormal"/>
    <w:uiPriority w:val="64"/>
    <w:rsid w:val="000B35D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DA2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DA2BF" w:themeFill="accent1"/>
      </w:tcPr>
    </w:tblStylePr>
    <w:tblStylePr w:type="lastCol">
      <w:rPr>
        <w:b/>
        <w:bCs/>
        <w:color w:val="FFFFFF" w:themeColor="background1"/>
      </w:rPr>
      <w:tblPr/>
      <w:tcPr>
        <w:tcBorders>
          <w:left w:val="nil"/>
          <w:right w:val="nil"/>
          <w:insideH w:val="nil"/>
          <w:insideV w:val="nil"/>
        </w:tcBorders>
        <w:shd w:val="clear" w:color="auto" w:fill="2DA2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EC76EE"/>
    <w:tblPr>
      <w:tblStyleRowBandSize w:val="1"/>
      <w:tblStyleColBandSize w:val="1"/>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4D1F3E"/>
    <w:tblPr>
      <w:tblStyleRowBandSize w:val="1"/>
      <w:tblStyleColBandSize w:val="1"/>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43" w:type="dxa"/>
        <w:left w:w="115" w:type="dxa"/>
        <w:bottom w:w="43" w:type="dxa"/>
        <w:right w:w="115"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paragraph" w:styleId="TOC4">
    <w:name w:val="toc 4"/>
    <w:basedOn w:val="Normal"/>
    <w:next w:val="Normal"/>
    <w:autoRedefine/>
    <w:uiPriority w:val="39"/>
    <w:unhideWhenUsed/>
    <w:rsid w:val="001703C1"/>
    <w:pPr>
      <w:spacing w:after="100" w:line="276" w:lineRule="auto"/>
      <w:ind w:left="660"/>
    </w:pPr>
    <w:rPr>
      <w:rFonts w:asciiTheme="minorHAnsi" w:eastAsiaTheme="minorEastAsia" w:hAnsiTheme="minorHAnsi" w:cstheme="minorBidi"/>
      <w:szCs w:val="22"/>
      <w:lang w:val="en-US" w:bidi="ar-SA"/>
    </w:rPr>
  </w:style>
  <w:style w:type="paragraph" w:styleId="TOC5">
    <w:name w:val="toc 5"/>
    <w:basedOn w:val="Normal"/>
    <w:next w:val="Normal"/>
    <w:autoRedefine/>
    <w:uiPriority w:val="39"/>
    <w:unhideWhenUsed/>
    <w:rsid w:val="001703C1"/>
    <w:pPr>
      <w:spacing w:after="100" w:line="276" w:lineRule="auto"/>
      <w:ind w:left="880"/>
    </w:pPr>
    <w:rPr>
      <w:rFonts w:asciiTheme="minorHAnsi" w:eastAsiaTheme="minorEastAsia" w:hAnsiTheme="minorHAnsi" w:cstheme="minorBidi"/>
      <w:szCs w:val="22"/>
      <w:lang w:val="en-US" w:bidi="ar-SA"/>
    </w:rPr>
  </w:style>
  <w:style w:type="paragraph" w:styleId="TOC6">
    <w:name w:val="toc 6"/>
    <w:basedOn w:val="Normal"/>
    <w:next w:val="Normal"/>
    <w:autoRedefine/>
    <w:uiPriority w:val="39"/>
    <w:unhideWhenUsed/>
    <w:rsid w:val="001703C1"/>
    <w:pPr>
      <w:spacing w:after="100" w:line="276" w:lineRule="auto"/>
      <w:ind w:left="1100"/>
    </w:pPr>
    <w:rPr>
      <w:rFonts w:asciiTheme="minorHAnsi" w:eastAsiaTheme="minorEastAsia" w:hAnsiTheme="minorHAnsi" w:cstheme="minorBidi"/>
      <w:szCs w:val="22"/>
      <w:lang w:val="en-US" w:bidi="ar-SA"/>
    </w:rPr>
  </w:style>
  <w:style w:type="paragraph" w:styleId="TOC7">
    <w:name w:val="toc 7"/>
    <w:basedOn w:val="Normal"/>
    <w:next w:val="Normal"/>
    <w:autoRedefine/>
    <w:uiPriority w:val="39"/>
    <w:unhideWhenUsed/>
    <w:rsid w:val="001703C1"/>
    <w:pPr>
      <w:spacing w:after="100" w:line="276" w:lineRule="auto"/>
      <w:ind w:left="1320"/>
    </w:pPr>
    <w:rPr>
      <w:rFonts w:asciiTheme="minorHAnsi" w:eastAsiaTheme="minorEastAsia" w:hAnsiTheme="minorHAnsi" w:cstheme="minorBidi"/>
      <w:szCs w:val="22"/>
      <w:lang w:val="en-US" w:bidi="ar-SA"/>
    </w:rPr>
  </w:style>
  <w:style w:type="paragraph" w:styleId="TOC8">
    <w:name w:val="toc 8"/>
    <w:basedOn w:val="Normal"/>
    <w:next w:val="Normal"/>
    <w:autoRedefine/>
    <w:uiPriority w:val="39"/>
    <w:unhideWhenUsed/>
    <w:rsid w:val="001703C1"/>
    <w:pPr>
      <w:spacing w:after="100" w:line="276" w:lineRule="auto"/>
      <w:ind w:left="1540"/>
    </w:pPr>
    <w:rPr>
      <w:rFonts w:asciiTheme="minorHAnsi" w:eastAsiaTheme="minorEastAsia" w:hAnsiTheme="minorHAnsi" w:cstheme="minorBidi"/>
      <w:szCs w:val="22"/>
      <w:lang w:val="en-US" w:bidi="ar-SA"/>
    </w:rPr>
  </w:style>
  <w:style w:type="paragraph" w:styleId="TOC9">
    <w:name w:val="toc 9"/>
    <w:basedOn w:val="Normal"/>
    <w:next w:val="Normal"/>
    <w:autoRedefine/>
    <w:uiPriority w:val="39"/>
    <w:unhideWhenUsed/>
    <w:rsid w:val="001703C1"/>
    <w:pPr>
      <w:spacing w:after="100" w:line="276" w:lineRule="auto"/>
      <w:ind w:left="1760"/>
    </w:pPr>
    <w:rPr>
      <w:rFonts w:asciiTheme="minorHAnsi" w:eastAsiaTheme="minorEastAsia" w:hAnsiTheme="minorHAnsi" w:cstheme="minorBidi"/>
      <w:szCs w:val="22"/>
      <w:lang w:val="en-US" w:bidi="ar-SA"/>
    </w:rPr>
  </w:style>
  <w:style w:type="character" w:customStyle="1" w:styleId="Head72Char">
    <w:name w:val="Head 7.2 Char"/>
    <w:basedOn w:val="DefaultParagraphFont"/>
    <w:link w:val="Head72"/>
    <w:rsid w:val="002827C4"/>
    <w:rPr>
      <w:rFonts w:ascii="Times New Roman Bold" w:hAnsi="Times New Roman Bold"/>
      <w:b/>
      <w:bCs/>
    </w:rPr>
  </w:style>
  <w:style w:type="paragraph" w:customStyle="1" w:styleId="Head72">
    <w:name w:val="Head 7.2"/>
    <w:basedOn w:val="Normal"/>
    <w:link w:val="Head72Char"/>
    <w:rsid w:val="002827C4"/>
    <w:pPr>
      <w:spacing w:after="120"/>
      <w:ind w:left="720" w:hanging="720"/>
    </w:pPr>
    <w:rPr>
      <w:rFonts w:ascii="Times New Roman Bold" w:hAnsi="Times New Roman Bold"/>
      <w:b/>
      <w:bCs/>
      <w:sz w:val="20"/>
      <w:lang w:val="en-US" w:bidi="ar-SA"/>
    </w:rPr>
  </w:style>
  <w:style w:type="table" w:customStyle="1" w:styleId="LightList-Accent11">
    <w:name w:val="Light List - Accent 11"/>
    <w:basedOn w:val="TableNormal"/>
    <w:next w:val="LightList-Accent1"/>
    <w:uiPriority w:val="61"/>
    <w:rsid w:val="00261959"/>
    <w:tblPr>
      <w:tblStyleRowBandSize w:val="1"/>
      <w:tblStyleColBandSize w:val="1"/>
      <w:tblBorders>
        <w:top w:val="single" w:sz="8" w:space="0" w:color="2DA2BF" w:themeColor="accent1"/>
        <w:left w:val="single" w:sz="8" w:space="0" w:color="2DA2BF" w:themeColor="accent1"/>
        <w:bottom w:val="single" w:sz="8" w:space="0" w:color="2DA2BF" w:themeColor="accent1"/>
        <w:right w:val="single" w:sz="8" w:space="0" w:color="2DA2BF" w:themeColor="accent1"/>
      </w:tblBorders>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table" w:customStyle="1" w:styleId="LightList-Accent12">
    <w:name w:val="Light List - Accent 12"/>
    <w:basedOn w:val="TableNormal"/>
    <w:next w:val="LightList-Accent1"/>
    <w:uiPriority w:val="61"/>
    <w:rsid w:val="004E76D0"/>
    <w:tblPr>
      <w:tblStyleRowBandSize w:val="1"/>
      <w:tblStyleColBandSize w:val="1"/>
      <w:tblBorders>
        <w:top w:val="single" w:sz="8" w:space="0" w:color="2DA2BF" w:themeColor="accent1"/>
        <w:left w:val="single" w:sz="8" w:space="0" w:color="2DA2BF" w:themeColor="accent1"/>
        <w:bottom w:val="single" w:sz="8" w:space="0" w:color="2DA2BF" w:themeColor="accent1"/>
        <w:right w:val="single" w:sz="8" w:space="0" w:color="2DA2BF" w:themeColor="accent1"/>
      </w:tblBorders>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paragraph" w:styleId="BodyText3">
    <w:name w:val="Body Text 3"/>
    <w:basedOn w:val="Normal"/>
    <w:link w:val="BodyText3Char"/>
    <w:uiPriority w:val="99"/>
    <w:unhideWhenUsed/>
    <w:rsid w:val="00C14F15"/>
    <w:pPr>
      <w:spacing w:after="120"/>
    </w:pPr>
    <w:rPr>
      <w:sz w:val="16"/>
      <w:szCs w:val="16"/>
    </w:rPr>
  </w:style>
  <w:style w:type="character" w:customStyle="1" w:styleId="BodyText3Char">
    <w:name w:val="Body Text 3 Char"/>
    <w:basedOn w:val="DefaultParagraphFont"/>
    <w:link w:val="BodyText3"/>
    <w:uiPriority w:val="99"/>
    <w:rsid w:val="00C14F15"/>
    <w:rPr>
      <w:sz w:val="16"/>
      <w:szCs w:val="16"/>
      <w:lang w:val="en-GB" w:bidi="en-US"/>
    </w:rPr>
  </w:style>
  <w:style w:type="character" w:customStyle="1" w:styleId="textgraybig">
    <w:name w:val="textgraybig"/>
    <w:basedOn w:val="DefaultParagraphFont"/>
    <w:rsid w:val="00B7254D"/>
  </w:style>
  <w:style w:type="paragraph" w:styleId="NormalWeb">
    <w:name w:val="Normal (Web)"/>
    <w:basedOn w:val="Normal"/>
    <w:uiPriority w:val="99"/>
    <w:unhideWhenUsed/>
    <w:rsid w:val="00947362"/>
    <w:pPr>
      <w:spacing w:before="100" w:beforeAutospacing="1" w:after="100" w:afterAutospacing="1"/>
    </w:pPr>
    <w:rPr>
      <w:rFonts w:ascii="Times New Roman" w:hAnsi="Times New Roman"/>
      <w:sz w:val="24"/>
      <w:szCs w:val="24"/>
      <w:lang w:val="en-US" w:bidi="ar-SA"/>
    </w:rPr>
  </w:style>
  <w:style w:type="character" w:customStyle="1" w:styleId="ls2a">
    <w:name w:val="ls2a"/>
    <w:basedOn w:val="DefaultParagraphFont"/>
    <w:rsid w:val="00C47D83"/>
  </w:style>
  <w:style w:type="paragraph" w:styleId="Revision">
    <w:name w:val="Revision"/>
    <w:hidden/>
    <w:uiPriority w:val="99"/>
    <w:semiHidden/>
    <w:rsid w:val="005950AA"/>
    <w:rPr>
      <w:sz w:val="22"/>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495">
      <w:bodyDiv w:val="1"/>
      <w:marLeft w:val="0"/>
      <w:marRight w:val="0"/>
      <w:marTop w:val="0"/>
      <w:marBottom w:val="0"/>
      <w:divBdr>
        <w:top w:val="none" w:sz="0" w:space="0" w:color="auto"/>
        <w:left w:val="none" w:sz="0" w:space="0" w:color="auto"/>
        <w:bottom w:val="none" w:sz="0" w:space="0" w:color="auto"/>
        <w:right w:val="none" w:sz="0" w:space="0" w:color="auto"/>
      </w:divBdr>
    </w:div>
    <w:div w:id="15008178">
      <w:bodyDiv w:val="1"/>
      <w:marLeft w:val="0"/>
      <w:marRight w:val="0"/>
      <w:marTop w:val="0"/>
      <w:marBottom w:val="0"/>
      <w:divBdr>
        <w:top w:val="none" w:sz="0" w:space="0" w:color="auto"/>
        <w:left w:val="none" w:sz="0" w:space="0" w:color="auto"/>
        <w:bottom w:val="none" w:sz="0" w:space="0" w:color="auto"/>
        <w:right w:val="none" w:sz="0" w:space="0" w:color="auto"/>
      </w:divBdr>
    </w:div>
    <w:div w:id="94986957">
      <w:bodyDiv w:val="1"/>
      <w:marLeft w:val="0"/>
      <w:marRight w:val="0"/>
      <w:marTop w:val="0"/>
      <w:marBottom w:val="0"/>
      <w:divBdr>
        <w:top w:val="none" w:sz="0" w:space="0" w:color="auto"/>
        <w:left w:val="none" w:sz="0" w:space="0" w:color="auto"/>
        <w:bottom w:val="none" w:sz="0" w:space="0" w:color="auto"/>
        <w:right w:val="none" w:sz="0" w:space="0" w:color="auto"/>
      </w:divBdr>
    </w:div>
    <w:div w:id="423695447">
      <w:bodyDiv w:val="1"/>
      <w:marLeft w:val="0"/>
      <w:marRight w:val="0"/>
      <w:marTop w:val="0"/>
      <w:marBottom w:val="0"/>
      <w:divBdr>
        <w:top w:val="none" w:sz="0" w:space="0" w:color="auto"/>
        <w:left w:val="none" w:sz="0" w:space="0" w:color="auto"/>
        <w:bottom w:val="none" w:sz="0" w:space="0" w:color="auto"/>
        <w:right w:val="none" w:sz="0" w:space="0" w:color="auto"/>
      </w:divBdr>
      <w:divsChild>
        <w:div w:id="766267212">
          <w:marLeft w:val="0"/>
          <w:marRight w:val="0"/>
          <w:marTop w:val="0"/>
          <w:marBottom w:val="0"/>
          <w:divBdr>
            <w:top w:val="none" w:sz="0" w:space="0" w:color="auto"/>
            <w:left w:val="none" w:sz="0" w:space="0" w:color="auto"/>
            <w:bottom w:val="none" w:sz="0" w:space="0" w:color="auto"/>
            <w:right w:val="none" w:sz="0" w:space="0" w:color="auto"/>
          </w:divBdr>
        </w:div>
        <w:div w:id="658269956">
          <w:marLeft w:val="0"/>
          <w:marRight w:val="0"/>
          <w:marTop w:val="0"/>
          <w:marBottom w:val="0"/>
          <w:divBdr>
            <w:top w:val="none" w:sz="0" w:space="0" w:color="auto"/>
            <w:left w:val="none" w:sz="0" w:space="0" w:color="auto"/>
            <w:bottom w:val="none" w:sz="0" w:space="0" w:color="auto"/>
            <w:right w:val="none" w:sz="0" w:space="0" w:color="auto"/>
          </w:divBdr>
        </w:div>
      </w:divsChild>
    </w:div>
    <w:div w:id="523790095">
      <w:bodyDiv w:val="1"/>
      <w:marLeft w:val="0"/>
      <w:marRight w:val="0"/>
      <w:marTop w:val="0"/>
      <w:marBottom w:val="0"/>
      <w:divBdr>
        <w:top w:val="none" w:sz="0" w:space="0" w:color="auto"/>
        <w:left w:val="none" w:sz="0" w:space="0" w:color="auto"/>
        <w:bottom w:val="none" w:sz="0" w:space="0" w:color="auto"/>
        <w:right w:val="none" w:sz="0" w:space="0" w:color="auto"/>
      </w:divBdr>
    </w:div>
    <w:div w:id="547183312">
      <w:bodyDiv w:val="1"/>
      <w:marLeft w:val="0"/>
      <w:marRight w:val="0"/>
      <w:marTop w:val="0"/>
      <w:marBottom w:val="0"/>
      <w:divBdr>
        <w:top w:val="none" w:sz="0" w:space="0" w:color="auto"/>
        <w:left w:val="none" w:sz="0" w:space="0" w:color="auto"/>
        <w:bottom w:val="none" w:sz="0" w:space="0" w:color="auto"/>
        <w:right w:val="none" w:sz="0" w:space="0" w:color="auto"/>
      </w:divBdr>
    </w:div>
    <w:div w:id="566184121">
      <w:bodyDiv w:val="1"/>
      <w:marLeft w:val="0"/>
      <w:marRight w:val="0"/>
      <w:marTop w:val="0"/>
      <w:marBottom w:val="0"/>
      <w:divBdr>
        <w:top w:val="none" w:sz="0" w:space="0" w:color="auto"/>
        <w:left w:val="none" w:sz="0" w:space="0" w:color="auto"/>
        <w:bottom w:val="none" w:sz="0" w:space="0" w:color="auto"/>
        <w:right w:val="none" w:sz="0" w:space="0" w:color="auto"/>
      </w:divBdr>
    </w:div>
    <w:div w:id="598754684">
      <w:bodyDiv w:val="1"/>
      <w:marLeft w:val="0"/>
      <w:marRight w:val="0"/>
      <w:marTop w:val="0"/>
      <w:marBottom w:val="0"/>
      <w:divBdr>
        <w:top w:val="none" w:sz="0" w:space="0" w:color="auto"/>
        <w:left w:val="none" w:sz="0" w:space="0" w:color="auto"/>
        <w:bottom w:val="none" w:sz="0" w:space="0" w:color="auto"/>
        <w:right w:val="none" w:sz="0" w:space="0" w:color="auto"/>
      </w:divBdr>
    </w:div>
    <w:div w:id="795217661">
      <w:bodyDiv w:val="1"/>
      <w:marLeft w:val="0"/>
      <w:marRight w:val="0"/>
      <w:marTop w:val="0"/>
      <w:marBottom w:val="0"/>
      <w:divBdr>
        <w:top w:val="none" w:sz="0" w:space="0" w:color="auto"/>
        <w:left w:val="none" w:sz="0" w:space="0" w:color="auto"/>
        <w:bottom w:val="none" w:sz="0" w:space="0" w:color="auto"/>
        <w:right w:val="none" w:sz="0" w:space="0" w:color="auto"/>
      </w:divBdr>
    </w:div>
    <w:div w:id="1130318684">
      <w:bodyDiv w:val="1"/>
      <w:marLeft w:val="0"/>
      <w:marRight w:val="0"/>
      <w:marTop w:val="0"/>
      <w:marBottom w:val="0"/>
      <w:divBdr>
        <w:top w:val="none" w:sz="0" w:space="0" w:color="auto"/>
        <w:left w:val="none" w:sz="0" w:space="0" w:color="auto"/>
        <w:bottom w:val="none" w:sz="0" w:space="0" w:color="auto"/>
        <w:right w:val="none" w:sz="0" w:space="0" w:color="auto"/>
      </w:divBdr>
    </w:div>
    <w:div w:id="1198857823">
      <w:bodyDiv w:val="1"/>
      <w:marLeft w:val="0"/>
      <w:marRight w:val="0"/>
      <w:marTop w:val="0"/>
      <w:marBottom w:val="0"/>
      <w:divBdr>
        <w:top w:val="none" w:sz="0" w:space="0" w:color="auto"/>
        <w:left w:val="none" w:sz="0" w:space="0" w:color="auto"/>
        <w:bottom w:val="none" w:sz="0" w:space="0" w:color="auto"/>
        <w:right w:val="none" w:sz="0" w:space="0" w:color="auto"/>
      </w:divBdr>
    </w:div>
    <w:div w:id="1437794650">
      <w:bodyDiv w:val="1"/>
      <w:marLeft w:val="0"/>
      <w:marRight w:val="0"/>
      <w:marTop w:val="0"/>
      <w:marBottom w:val="0"/>
      <w:divBdr>
        <w:top w:val="none" w:sz="0" w:space="0" w:color="auto"/>
        <w:left w:val="none" w:sz="0" w:space="0" w:color="auto"/>
        <w:bottom w:val="none" w:sz="0" w:space="0" w:color="auto"/>
        <w:right w:val="none" w:sz="0" w:space="0" w:color="auto"/>
      </w:divBdr>
    </w:div>
    <w:div w:id="1591698476">
      <w:bodyDiv w:val="1"/>
      <w:marLeft w:val="0"/>
      <w:marRight w:val="0"/>
      <w:marTop w:val="0"/>
      <w:marBottom w:val="0"/>
      <w:divBdr>
        <w:top w:val="none" w:sz="0" w:space="0" w:color="auto"/>
        <w:left w:val="none" w:sz="0" w:space="0" w:color="auto"/>
        <w:bottom w:val="none" w:sz="0" w:space="0" w:color="auto"/>
        <w:right w:val="none" w:sz="0" w:space="0" w:color="auto"/>
      </w:divBdr>
    </w:div>
    <w:div w:id="1625119606">
      <w:bodyDiv w:val="1"/>
      <w:marLeft w:val="0"/>
      <w:marRight w:val="0"/>
      <w:marTop w:val="0"/>
      <w:marBottom w:val="0"/>
      <w:divBdr>
        <w:top w:val="none" w:sz="0" w:space="0" w:color="auto"/>
        <w:left w:val="none" w:sz="0" w:space="0" w:color="auto"/>
        <w:bottom w:val="none" w:sz="0" w:space="0" w:color="auto"/>
        <w:right w:val="none" w:sz="0" w:space="0" w:color="auto"/>
      </w:divBdr>
    </w:div>
    <w:div w:id="1711565970">
      <w:bodyDiv w:val="1"/>
      <w:marLeft w:val="0"/>
      <w:marRight w:val="0"/>
      <w:marTop w:val="0"/>
      <w:marBottom w:val="0"/>
      <w:divBdr>
        <w:top w:val="none" w:sz="0" w:space="0" w:color="auto"/>
        <w:left w:val="none" w:sz="0" w:space="0" w:color="auto"/>
        <w:bottom w:val="none" w:sz="0" w:space="0" w:color="auto"/>
        <w:right w:val="none" w:sz="0" w:space="0" w:color="auto"/>
      </w:divBdr>
    </w:div>
    <w:div w:id="1733040348">
      <w:bodyDiv w:val="1"/>
      <w:marLeft w:val="0"/>
      <w:marRight w:val="0"/>
      <w:marTop w:val="0"/>
      <w:marBottom w:val="0"/>
      <w:divBdr>
        <w:top w:val="none" w:sz="0" w:space="0" w:color="auto"/>
        <w:left w:val="none" w:sz="0" w:space="0" w:color="auto"/>
        <w:bottom w:val="none" w:sz="0" w:space="0" w:color="auto"/>
        <w:right w:val="none" w:sz="0" w:space="0" w:color="auto"/>
      </w:divBdr>
    </w:div>
    <w:div w:id="1849901124">
      <w:bodyDiv w:val="1"/>
      <w:marLeft w:val="0"/>
      <w:marRight w:val="0"/>
      <w:marTop w:val="0"/>
      <w:marBottom w:val="0"/>
      <w:divBdr>
        <w:top w:val="none" w:sz="0" w:space="0" w:color="auto"/>
        <w:left w:val="none" w:sz="0" w:space="0" w:color="auto"/>
        <w:bottom w:val="none" w:sz="0" w:space="0" w:color="auto"/>
        <w:right w:val="none" w:sz="0" w:space="0" w:color="auto"/>
      </w:divBdr>
    </w:div>
    <w:div w:id="2011636782">
      <w:bodyDiv w:val="1"/>
      <w:marLeft w:val="0"/>
      <w:marRight w:val="0"/>
      <w:marTop w:val="0"/>
      <w:marBottom w:val="0"/>
      <w:divBdr>
        <w:top w:val="none" w:sz="0" w:space="0" w:color="auto"/>
        <w:left w:val="none" w:sz="0" w:space="0" w:color="auto"/>
        <w:bottom w:val="none" w:sz="0" w:space="0" w:color="auto"/>
        <w:right w:val="none" w:sz="0" w:space="0" w:color="auto"/>
      </w:divBdr>
    </w:div>
    <w:div w:id="2045475175">
      <w:bodyDiv w:val="1"/>
      <w:marLeft w:val="0"/>
      <w:marRight w:val="0"/>
      <w:marTop w:val="0"/>
      <w:marBottom w:val="0"/>
      <w:divBdr>
        <w:top w:val="none" w:sz="0" w:space="0" w:color="auto"/>
        <w:left w:val="none" w:sz="0" w:space="0" w:color="auto"/>
        <w:bottom w:val="none" w:sz="0" w:space="0" w:color="auto"/>
        <w:right w:val="none" w:sz="0" w:space="0" w:color="auto"/>
      </w:divBdr>
    </w:div>
    <w:div w:id="204868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mware.com/resources/compatibility/search.php?deviceCategory=software&amp;details=1&amp;releases=408&amp;productNames=15&amp;page=1&amp;display_interval=10&amp;sortColumn=Partner&amp;sortOrder=Asc&amp;testConfig=1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processimpact.com/goodies.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20Roach\Documents\DIT%20Processes%20Policies%20Services\DIT%20Document%20Templates\DIT%20Document%20Template%20v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72A47B16A7146BCB7EEA972B9A091DA"/>
        <w:category>
          <w:name w:val="General"/>
          <w:gallery w:val="placeholder"/>
        </w:category>
        <w:types>
          <w:type w:val="bbPlcHdr"/>
        </w:types>
        <w:behaviors>
          <w:behavior w:val="content"/>
        </w:behaviors>
        <w:guid w:val="{91D0E345-C0D9-4E03-AD4D-0673773E30F5}"/>
      </w:docPartPr>
      <w:docPartBody>
        <w:p w:rsidR="00452431" w:rsidRDefault="001D32EE" w:rsidP="001D32EE">
          <w:pPr>
            <w:pStyle w:val="572A47B16A7146BCB7EEA972B9A091DA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69AA9068C2844B9B950B95E4FCD0816E"/>
        <w:category>
          <w:name w:val="General"/>
          <w:gallery w:val="placeholder"/>
        </w:category>
        <w:types>
          <w:type w:val="bbPlcHdr"/>
        </w:types>
        <w:behaviors>
          <w:behavior w:val="content"/>
        </w:behaviors>
        <w:guid w:val="{1401B209-C768-41AA-8556-4903D3FF2ECE}"/>
      </w:docPartPr>
      <w:docPartBody>
        <w:p w:rsidR="00452431" w:rsidRDefault="001D32EE" w:rsidP="001D32EE">
          <w:pPr>
            <w:pStyle w:val="69AA9068C2844B9B950B95E4FCD0816E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F755521A60284A4184CD539E10EFC049"/>
        <w:category>
          <w:name w:val="General"/>
          <w:gallery w:val="placeholder"/>
        </w:category>
        <w:types>
          <w:type w:val="bbPlcHdr"/>
        </w:types>
        <w:behaviors>
          <w:behavior w:val="content"/>
        </w:behaviors>
        <w:guid w:val="{9EBB04C2-1566-43C2-B4CA-A65977A1692A}"/>
      </w:docPartPr>
      <w:docPartBody>
        <w:p w:rsidR="00452431" w:rsidRDefault="001D32EE" w:rsidP="001D32EE">
          <w:pPr>
            <w:pStyle w:val="F755521A60284A4184CD539E10EFC049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EB7C1472756E4ED7A32D84A6BD3388A5"/>
        <w:category>
          <w:name w:val="General"/>
          <w:gallery w:val="placeholder"/>
        </w:category>
        <w:types>
          <w:type w:val="bbPlcHdr"/>
        </w:types>
        <w:behaviors>
          <w:behavior w:val="content"/>
        </w:behaviors>
        <w:guid w:val="{010083E9-27C7-4AAE-B170-A3AFB6CDF4AE}"/>
      </w:docPartPr>
      <w:docPartBody>
        <w:p w:rsidR="00452431" w:rsidRDefault="001D32EE" w:rsidP="001D32EE">
          <w:pPr>
            <w:pStyle w:val="EB7C1472756E4ED7A32D84A6BD3388A5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B9AB505AE181416E966D2DCB3AF6727B"/>
        <w:category>
          <w:name w:val="General"/>
          <w:gallery w:val="placeholder"/>
        </w:category>
        <w:types>
          <w:type w:val="bbPlcHdr"/>
        </w:types>
        <w:behaviors>
          <w:behavior w:val="content"/>
        </w:behaviors>
        <w:guid w:val="{E0CD7953-52D2-4FF8-8DE2-9BD68BED0878}"/>
      </w:docPartPr>
      <w:docPartBody>
        <w:p w:rsidR="00452431" w:rsidRDefault="001D32EE" w:rsidP="001D32EE">
          <w:pPr>
            <w:pStyle w:val="B9AB505AE181416E966D2DCB3AF6727B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97A8B48D842492BB2B4398C0F206A35"/>
        <w:category>
          <w:name w:val="General"/>
          <w:gallery w:val="placeholder"/>
        </w:category>
        <w:types>
          <w:type w:val="bbPlcHdr"/>
        </w:types>
        <w:behaviors>
          <w:behavior w:val="content"/>
        </w:behaviors>
        <w:guid w:val="{6E5BC258-5008-4650-9A7E-9F994686CD8C}"/>
      </w:docPartPr>
      <w:docPartBody>
        <w:p w:rsidR="00452431" w:rsidRDefault="001D32EE" w:rsidP="001D32EE">
          <w:pPr>
            <w:pStyle w:val="197A8B48D842492BB2B4398C0F206A35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57BBD8822891462C8ABCE6CBE19AA9A0"/>
        <w:category>
          <w:name w:val="General"/>
          <w:gallery w:val="placeholder"/>
        </w:category>
        <w:types>
          <w:type w:val="bbPlcHdr"/>
        </w:types>
        <w:behaviors>
          <w:behavior w:val="content"/>
        </w:behaviors>
        <w:guid w:val="{8CC82C71-78B0-4B03-9C00-805D0B79E89B}"/>
      </w:docPartPr>
      <w:docPartBody>
        <w:p w:rsidR="00452431" w:rsidRDefault="001D32EE" w:rsidP="001D32EE">
          <w:pPr>
            <w:pStyle w:val="57BBD8822891462C8ABCE6CBE19AA9A0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6A76510DA4F844D0A88FC1524B4B56C8"/>
        <w:category>
          <w:name w:val="General"/>
          <w:gallery w:val="placeholder"/>
        </w:category>
        <w:types>
          <w:type w:val="bbPlcHdr"/>
        </w:types>
        <w:behaviors>
          <w:behavior w:val="content"/>
        </w:behaviors>
        <w:guid w:val="{1FF818E4-7F37-4D7F-ADA9-764D954E577F}"/>
      </w:docPartPr>
      <w:docPartBody>
        <w:p w:rsidR="00452431" w:rsidRDefault="001D32EE" w:rsidP="001D32EE">
          <w:pPr>
            <w:pStyle w:val="6A76510DA4F844D0A88FC1524B4B56C8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4A4F3F8C6FF4EC983BABD129E243A3B"/>
        <w:category>
          <w:name w:val="General"/>
          <w:gallery w:val="placeholder"/>
        </w:category>
        <w:types>
          <w:type w:val="bbPlcHdr"/>
        </w:types>
        <w:behaviors>
          <w:behavior w:val="content"/>
        </w:behaviors>
        <w:guid w:val="{7F7185BC-8701-43EC-B238-928FF5B8E820}"/>
      </w:docPartPr>
      <w:docPartBody>
        <w:p w:rsidR="00452431" w:rsidRDefault="001D32EE" w:rsidP="001D32EE">
          <w:pPr>
            <w:pStyle w:val="74A4F3F8C6FF4EC983BABD129E243A3B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33D7D02FF61465098625EA0B67013A1"/>
        <w:category>
          <w:name w:val="General"/>
          <w:gallery w:val="placeholder"/>
        </w:category>
        <w:types>
          <w:type w:val="bbPlcHdr"/>
        </w:types>
        <w:behaviors>
          <w:behavior w:val="content"/>
        </w:behaviors>
        <w:guid w:val="{97EC7194-BA47-49B3-8A4F-75D956C19FAF}"/>
      </w:docPartPr>
      <w:docPartBody>
        <w:p w:rsidR="00452431" w:rsidRDefault="001D32EE" w:rsidP="001D32EE">
          <w:pPr>
            <w:pStyle w:val="033D7D02FF61465098625EA0B67013A1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B5BB7C3E4324C5E90EAB09DADF82BB8"/>
        <w:category>
          <w:name w:val="General"/>
          <w:gallery w:val="placeholder"/>
        </w:category>
        <w:types>
          <w:type w:val="bbPlcHdr"/>
        </w:types>
        <w:behaviors>
          <w:behavior w:val="content"/>
        </w:behaviors>
        <w:guid w:val="{D5C2393F-DF24-41CD-8882-FB67ED858DBB}"/>
      </w:docPartPr>
      <w:docPartBody>
        <w:p w:rsidR="00452431" w:rsidRDefault="001D32EE" w:rsidP="001D32EE">
          <w:pPr>
            <w:pStyle w:val="DB5BB7C3E4324C5E90EAB09DADF82BB8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E257480B8F1B4685933CB1B5C00148FB"/>
        <w:category>
          <w:name w:val="General"/>
          <w:gallery w:val="placeholder"/>
        </w:category>
        <w:types>
          <w:type w:val="bbPlcHdr"/>
        </w:types>
        <w:behaviors>
          <w:behavior w:val="content"/>
        </w:behaviors>
        <w:guid w:val="{41452D3D-A81C-47E4-9C97-A79B4D50DDD9}"/>
      </w:docPartPr>
      <w:docPartBody>
        <w:p w:rsidR="00452431" w:rsidRDefault="001D32EE" w:rsidP="001D32EE">
          <w:pPr>
            <w:pStyle w:val="E257480B8F1B4685933CB1B5C00148FB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B07AD68854664253BC1050A2788F3091"/>
        <w:category>
          <w:name w:val="General"/>
          <w:gallery w:val="placeholder"/>
        </w:category>
        <w:types>
          <w:type w:val="bbPlcHdr"/>
        </w:types>
        <w:behaviors>
          <w:behavior w:val="content"/>
        </w:behaviors>
        <w:guid w:val="{45FE6554-9C81-4547-8533-0C070152E40B}"/>
      </w:docPartPr>
      <w:docPartBody>
        <w:p w:rsidR="00452431" w:rsidRDefault="001D32EE" w:rsidP="001D32EE">
          <w:pPr>
            <w:pStyle w:val="B07AD68854664253BC1050A2788F3091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823978F95E846F98ACF4DE48BA6FC0E"/>
        <w:category>
          <w:name w:val="General"/>
          <w:gallery w:val="placeholder"/>
        </w:category>
        <w:types>
          <w:type w:val="bbPlcHdr"/>
        </w:types>
        <w:behaviors>
          <w:behavior w:val="content"/>
        </w:behaviors>
        <w:guid w:val="{A8815D4F-920D-4681-AE53-3A36B44F6B3F}"/>
      </w:docPartPr>
      <w:docPartBody>
        <w:p w:rsidR="00452431" w:rsidRDefault="001D32EE" w:rsidP="001D32EE">
          <w:pPr>
            <w:pStyle w:val="1823978F95E846F98ACF4DE48BA6FC0E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F4E1AD505FFC46ECAA356A23BB7FD892"/>
        <w:category>
          <w:name w:val="General"/>
          <w:gallery w:val="placeholder"/>
        </w:category>
        <w:types>
          <w:type w:val="bbPlcHdr"/>
        </w:types>
        <w:behaviors>
          <w:behavior w:val="content"/>
        </w:behaviors>
        <w:guid w:val="{A35F43C4-23D3-4C41-B628-AC0FCBB9B0E2}"/>
      </w:docPartPr>
      <w:docPartBody>
        <w:p w:rsidR="00452431" w:rsidRDefault="001D32EE" w:rsidP="001D32EE">
          <w:pPr>
            <w:pStyle w:val="F4E1AD505FFC46ECAA356A23BB7FD892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1FED3A9E52049659A61E873B0FAE07B"/>
        <w:category>
          <w:name w:val="General"/>
          <w:gallery w:val="placeholder"/>
        </w:category>
        <w:types>
          <w:type w:val="bbPlcHdr"/>
        </w:types>
        <w:behaviors>
          <w:behavior w:val="content"/>
        </w:behaviors>
        <w:guid w:val="{A9ECF603-C8CB-4983-B2AB-2800A1B48C87}"/>
      </w:docPartPr>
      <w:docPartBody>
        <w:p w:rsidR="00452431" w:rsidRDefault="001D32EE" w:rsidP="001D32EE">
          <w:pPr>
            <w:pStyle w:val="01FED3A9E52049659A61E873B0FAE07B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0A033ADE1B242C3977E5215B8F221F1"/>
        <w:category>
          <w:name w:val="General"/>
          <w:gallery w:val="placeholder"/>
        </w:category>
        <w:types>
          <w:type w:val="bbPlcHdr"/>
        </w:types>
        <w:behaviors>
          <w:behavior w:val="content"/>
        </w:behaviors>
        <w:guid w:val="{473234CE-ECE1-447B-B20F-5D9D1063C6B1}"/>
      </w:docPartPr>
      <w:docPartBody>
        <w:p w:rsidR="00452431" w:rsidRDefault="001D32EE" w:rsidP="001D32EE">
          <w:pPr>
            <w:pStyle w:val="C0A033ADE1B242C3977E5215B8F221F1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728A47DED6BA454B8644788E67131390"/>
        <w:category>
          <w:name w:val="General"/>
          <w:gallery w:val="placeholder"/>
        </w:category>
        <w:types>
          <w:type w:val="bbPlcHdr"/>
        </w:types>
        <w:behaviors>
          <w:behavior w:val="content"/>
        </w:behaviors>
        <w:guid w:val="{689B0DB9-AA4A-44AA-B578-A9B7605798E9}"/>
      </w:docPartPr>
      <w:docPartBody>
        <w:p w:rsidR="00452431" w:rsidRDefault="001D32EE" w:rsidP="001D32EE">
          <w:pPr>
            <w:pStyle w:val="728A47DED6BA454B8644788E67131390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79F979E08F2436A9E59365EE1D0FBDA"/>
        <w:category>
          <w:name w:val="General"/>
          <w:gallery w:val="placeholder"/>
        </w:category>
        <w:types>
          <w:type w:val="bbPlcHdr"/>
        </w:types>
        <w:behaviors>
          <w:behavior w:val="content"/>
        </w:behaviors>
        <w:guid w:val="{96624F6D-EB31-498B-A366-E829984D6873}"/>
      </w:docPartPr>
      <w:docPartBody>
        <w:p w:rsidR="00452431" w:rsidRDefault="001D32EE" w:rsidP="001D32EE">
          <w:pPr>
            <w:pStyle w:val="979F979E08F2436A9E59365EE1D0FBDA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C6CA30CABB14D24A49630ED245DF688"/>
        <w:category>
          <w:name w:val="General"/>
          <w:gallery w:val="placeholder"/>
        </w:category>
        <w:types>
          <w:type w:val="bbPlcHdr"/>
        </w:types>
        <w:behaviors>
          <w:behavior w:val="content"/>
        </w:behaviors>
        <w:guid w:val="{4D96BF4A-6B74-4D60-A7E6-5B28A8249206}"/>
      </w:docPartPr>
      <w:docPartBody>
        <w:p w:rsidR="00452431" w:rsidRDefault="001D32EE" w:rsidP="001D32EE">
          <w:pPr>
            <w:pStyle w:val="0C6CA30CABB14D24A49630ED245DF688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539DC42AB4848A3BFC11CBBC002D401"/>
        <w:category>
          <w:name w:val="General"/>
          <w:gallery w:val="placeholder"/>
        </w:category>
        <w:types>
          <w:type w:val="bbPlcHdr"/>
        </w:types>
        <w:behaviors>
          <w:behavior w:val="content"/>
        </w:behaviors>
        <w:guid w:val="{4F8DBB59-4336-4701-9C36-02E072F491EE}"/>
      </w:docPartPr>
      <w:docPartBody>
        <w:p w:rsidR="00452431" w:rsidRDefault="001D32EE" w:rsidP="001D32EE">
          <w:pPr>
            <w:pStyle w:val="D539DC42AB4848A3BFC11CBBC002D401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4EC26DD547C4DDD8CB6A49AAF61C9DC"/>
        <w:category>
          <w:name w:val="General"/>
          <w:gallery w:val="placeholder"/>
        </w:category>
        <w:types>
          <w:type w:val="bbPlcHdr"/>
        </w:types>
        <w:behaviors>
          <w:behavior w:val="content"/>
        </w:behaviors>
        <w:guid w:val="{FABE6C2D-A76C-47E0-B7BB-7BB4D7E0A1A4}"/>
      </w:docPartPr>
      <w:docPartBody>
        <w:p w:rsidR="00452431" w:rsidRDefault="001D32EE" w:rsidP="001D32EE">
          <w:pPr>
            <w:pStyle w:val="14EC26DD547C4DDD8CB6A49AAF61C9DC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61827BF40344B0CB057795584743C73"/>
        <w:category>
          <w:name w:val="General"/>
          <w:gallery w:val="placeholder"/>
        </w:category>
        <w:types>
          <w:type w:val="bbPlcHdr"/>
        </w:types>
        <w:behaviors>
          <w:behavior w:val="content"/>
        </w:behaviors>
        <w:guid w:val="{55193DE3-D81A-4087-9753-AC0C1F5CF7B9}"/>
      </w:docPartPr>
      <w:docPartBody>
        <w:p w:rsidR="00452431" w:rsidRDefault="001D32EE" w:rsidP="001D32EE">
          <w:pPr>
            <w:pStyle w:val="D61827BF40344B0CB057795584743C73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988279D913D842E683A3EE60CBF090F4"/>
        <w:category>
          <w:name w:val="General"/>
          <w:gallery w:val="placeholder"/>
        </w:category>
        <w:types>
          <w:type w:val="bbPlcHdr"/>
        </w:types>
        <w:behaviors>
          <w:behavior w:val="content"/>
        </w:behaviors>
        <w:guid w:val="{C9469687-CECD-42DE-AE0D-A9F5F7409B6B}"/>
      </w:docPartPr>
      <w:docPartBody>
        <w:p w:rsidR="00452431" w:rsidRDefault="001D32EE" w:rsidP="001D32EE">
          <w:pPr>
            <w:pStyle w:val="988279D913D842E683A3EE60CBF090F4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125EC0972794F8FAC867ED6F7027B4B"/>
        <w:category>
          <w:name w:val="General"/>
          <w:gallery w:val="placeholder"/>
        </w:category>
        <w:types>
          <w:type w:val="bbPlcHdr"/>
        </w:types>
        <w:behaviors>
          <w:behavior w:val="content"/>
        </w:behaviors>
        <w:guid w:val="{15451E0C-3B60-4036-A46D-5BE3A2635E3F}"/>
      </w:docPartPr>
      <w:docPartBody>
        <w:p w:rsidR="00452431" w:rsidRDefault="001D32EE" w:rsidP="001D32EE">
          <w:pPr>
            <w:pStyle w:val="0125EC0972794F8FAC867ED6F7027B4B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32DEF62914164DE4AA0C6B2BF35B4837"/>
        <w:category>
          <w:name w:val="General"/>
          <w:gallery w:val="placeholder"/>
        </w:category>
        <w:types>
          <w:type w:val="bbPlcHdr"/>
        </w:types>
        <w:behaviors>
          <w:behavior w:val="content"/>
        </w:behaviors>
        <w:guid w:val="{6BF9CFCC-B3CB-4CDD-8837-951E9595530B}"/>
      </w:docPartPr>
      <w:docPartBody>
        <w:p w:rsidR="00452431" w:rsidRDefault="001D32EE" w:rsidP="001D32EE">
          <w:pPr>
            <w:pStyle w:val="32DEF62914164DE4AA0C6B2BF35B4837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A5BEC0502E34168806DE8F15C2439FF"/>
        <w:category>
          <w:name w:val="General"/>
          <w:gallery w:val="placeholder"/>
        </w:category>
        <w:types>
          <w:type w:val="bbPlcHdr"/>
        </w:types>
        <w:behaviors>
          <w:behavior w:val="content"/>
        </w:behaviors>
        <w:guid w:val="{580E1536-C404-46BF-96A5-F13E252A4566}"/>
      </w:docPartPr>
      <w:docPartBody>
        <w:p w:rsidR="00452431" w:rsidRDefault="001D32EE" w:rsidP="001D32EE">
          <w:pPr>
            <w:pStyle w:val="9A5BEC0502E34168806DE8F15C2439FF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976C6C8828749F1B51E484185FEE29B"/>
        <w:category>
          <w:name w:val="General"/>
          <w:gallery w:val="placeholder"/>
        </w:category>
        <w:types>
          <w:type w:val="bbPlcHdr"/>
        </w:types>
        <w:behaviors>
          <w:behavior w:val="content"/>
        </w:behaviors>
        <w:guid w:val="{07BD69BB-B61A-435B-9A6C-602576CA3AA5}"/>
      </w:docPartPr>
      <w:docPartBody>
        <w:p w:rsidR="00452431" w:rsidRDefault="001D32EE" w:rsidP="001D32EE">
          <w:pPr>
            <w:pStyle w:val="F976C6C8828749F1B51E484185FEE29B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74846313C8B409BAE36BFBF3D2B2832"/>
        <w:category>
          <w:name w:val="General"/>
          <w:gallery w:val="placeholder"/>
        </w:category>
        <w:types>
          <w:type w:val="bbPlcHdr"/>
        </w:types>
        <w:behaviors>
          <w:behavior w:val="content"/>
        </w:behaviors>
        <w:guid w:val="{FBBE8271-8E32-4352-BD2B-4D8169E27AD1}"/>
      </w:docPartPr>
      <w:docPartBody>
        <w:p w:rsidR="00452431" w:rsidRDefault="001D32EE" w:rsidP="001D32EE">
          <w:pPr>
            <w:pStyle w:val="174846313C8B409BAE36BFBF3D2B2832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211DE68146724008BAD163634DC9BE76"/>
        <w:category>
          <w:name w:val="General"/>
          <w:gallery w:val="placeholder"/>
        </w:category>
        <w:types>
          <w:type w:val="bbPlcHdr"/>
        </w:types>
        <w:behaviors>
          <w:behavior w:val="content"/>
        </w:behaviors>
        <w:guid w:val="{57A5E14D-6284-4891-AAAD-07987F3E2242}"/>
      </w:docPartPr>
      <w:docPartBody>
        <w:p w:rsidR="00452431" w:rsidRDefault="001D32EE" w:rsidP="001D32EE">
          <w:pPr>
            <w:pStyle w:val="211DE68146724008BAD163634DC9BE76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F6A311C8E8C2485BBBEBA479520FA986"/>
        <w:category>
          <w:name w:val="General"/>
          <w:gallery w:val="placeholder"/>
        </w:category>
        <w:types>
          <w:type w:val="bbPlcHdr"/>
        </w:types>
        <w:behaviors>
          <w:behavior w:val="content"/>
        </w:behaviors>
        <w:guid w:val="{A2B3956D-D4A3-4AE8-AB07-34C62E5E6FD8}"/>
      </w:docPartPr>
      <w:docPartBody>
        <w:p w:rsidR="00452431" w:rsidRDefault="001D32EE" w:rsidP="001D32EE">
          <w:pPr>
            <w:pStyle w:val="F6A311C8E8C2485BBBEBA479520FA986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21A1237882684AE8AC0E9BCEB72DED86"/>
        <w:category>
          <w:name w:val="General"/>
          <w:gallery w:val="placeholder"/>
        </w:category>
        <w:types>
          <w:type w:val="bbPlcHdr"/>
        </w:types>
        <w:behaviors>
          <w:behavior w:val="content"/>
        </w:behaviors>
        <w:guid w:val="{51790E60-46BB-4184-9C65-360E005A0E71}"/>
      </w:docPartPr>
      <w:docPartBody>
        <w:p w:rsidR="00452431" w:rsidRDefault="001D32EE" w:rsidP="001D32EE">
          <w:pPr>
            <w:pStyle w:val="21A1237882684AE8AC0E9BCEB72DED86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64F1B8682994A6EA7A1B5037815C87A"/>
        <w:category>
          <w:name w:val="General"/>
          <w:gallery w:val="placeholder"/>
        </w:category>
        <w:types>
          <w:type w:val="bbPlcHdr"/>
        </w:types>
        <w:behaviors>
          <w:behavior w:val="content"/>
        </w:behaviors>
        <w:guid w:val="{0850E6FC-79E2-437A-8C8A-B7EA50661ABD}"/>
      </w:docPartPr>
      <w:docPartBody>
        <w:p w:rsidR="00452431" w:rsidRDefault="001D32EE" w:rsidP="001D32EE">
          <w:pPr>
            <w:pStyle w:val="D64F1B8682994A6EA7A1B5037815C87A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EE474BB26BE04029B37F69DBD431BEBC"/>
        <w:category>
          <w:name w:val="General"/>
          <w:gallery w:val="placeholder"/>
        </w:category>
        <w:types>
          <w:type w:val="bbPlcHdr"/>
        </w:types>
        <w:behaviors>
          <w:behavior w:val="content"/>
        </w:behaviors>
        <w:guid w:val="{145F0089-694C-4E6B-835B-A8686B4D0807}"/>
      </w:docPartPr>
      <w:docPartBody>
        <w:p w:rsidR="00452431" w:rsidRDefault="001D32EE" w:rsidP="001D32EE">
          <w:pPr>
            <w:pStyle w:val="EE474BB26BE04029B37F69DBD431BEBC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053A010C867436D822D795FE433B51C"/>
        <w:category>
          <w:name w:val="General"/>
          <w:gallery w:val="placeholder"/>
        </w:category>
        <w:types>
          <w:type w:val="bbPlcHdr"/>
        </w:types>
        <w:behaviors>
          <w:behavior w:val="content"/>
        </w:behaviors>
        <w:guid w:val="{9A9831B0-B700-4D07-BB4C-453EDB7CAD9A}"/>
      </w:docPartPr>
      <w:docPartBody>
        <w:p w:rsidR="00452431" w:rsidRDefault="001D32EE" w:rsidP="001D32EE">
          <w:pPr>
            <w:pStyle w:val="C053A010C867436D822D795FE433B51C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766405E0C6084A198AE960905F1338E5"/>
        <w:category>
          <w:name w:val="General"/>
          <w:gallery w:val="placeholder"/>
        </w:category>
        <w:types>
          <w:type w:val="bbPlcHdr"/>
        </w:types>
        <w:behaviors>
          <w:behavior w:val="content"/>
        </w:behaviors>
        <w:guid w:val="{039E9F94-6A07-4681-BC62-FBEACF2508C5}"/>
      </w:docPartPr>
      <w:docPartBody>
        <w:p w:rsidR="00452431" w:rsidRDefault="001D32EE" w:rsidP="001D32EE">
          <w:pPr>
            <w:pStyle w:val="766405E0C6084A198AE960905F1338E5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55493EA7EF5B4F0E992E4041E36C334B"/>
        <w:category>
          <w:name w:val="General"/>
          <w:gallery w:val="placeholder"/>
        </w:category>
        <w:types>
          <w:type w:val="bbPlcHdr"/>
        </w:types>
        <w:behaviors>
          <w:behavior w:val="content"/>
        </w:behaviors>
        <w:guid w:val="{B667D74C-E2B0-40D4-ABA3-C9DD95DDD01F}"/>
      </w:docPartPr>
      <w:docPartBody>
        <w:p w:rsidR="00452431" w:rsidRDefault="001D32EE" w:rsidP="001D32EE">
          <w:pPr>
            <w:pStyle w:val="55493EA7EF5B4F0E992E4041E36C334B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21B934A6E7B047EB854D518FA61C6CF7"/>
        <w:category>
          <w:name w:val="General"/>
          <w:gallery w:val="placeholder"/>
        </w:category>
        <w:types>
          <w:type w:val="bbPlcHdr"/>
        </w:types>
        <w:behaviors>
          <w:behavior w:val="content"/>
        </w:behaviors>
        <w:guid w:val="{3F09CA7B-FE9D-4EB7-AD2D-CE593B567101}"/>
      </w:docPartPr>
      <w:docPartBody>
        <w:p w:rsidR="00452431" w:rsidRDefault="001D32EE" w:rsidP="001D32EE">
          <w:pPr>
            <w:pStyle w:val="21B934A6E7B047EB854D518FA61C6CF7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257F7391BAC4AAF9ABE3E8606DE867B"/>
        <w:category>
          <w:name w:val="General"/>
          <w:gallery w:val="placeholder"/>
        </w:category>
        <w:types>
          <w:type w:val="bbPlcHdr"/>
        </w:types>
        <w:behaviors>
          <w:behavior w:val="content"/>
        </w:behaviors>
        <w:guid w:val="{CBDD0557-70B3-4BE0-945E-918528DB0C92}"/>
      </w:docPartPr>
      <w:docPartBody>
        <w:p w:rsidR="00452431" w:rsidRDefault="001D32EE" w:rsidP="001D32EE">
          <w:pPr>
            <w:pStyle w:val="1257F7391BAC4AAF9ABE3E8606DE867B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4923E1ABB554EF4B080C1DC7DC0386C"/>
        <w:category>
          <w:name w:val="General"/>
          <w:gallery w:val="placeholder"/>
        </w:category>
        <w:types>
          <w:type w:val="bbPlcHdr"/>
        </w:types>
        <w:behaviors>
          <w:behavior w:val="content"/>
        </w:behaviors>
        <w:guid w:val="{D8283A4B-1B97-4F67-AC41-6BA79A42A963}"/>
      </w:docPartPr>
      <w:docPartBody>
        <w:p w:rsidR="00452431" w:rsidRDefault="001D32EE" w:rsidP="001D32EE">
          <w:pPr>
            <w:pStyle w:val="04923E1ABB554EF4B080C1DC7DC0386C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1D01EF0E58041BC83E30671806236F3"/>
        <w:category>
          <w:name w:val="General"/>
          <w:gallery w:val="placeholder"/>
        </w:category>
        <w:types>
          <w:type w:val="bbPlcHdr"/>
        </w:types>
        <w:behaviors>
          <w:behavior w:val="content"/>
        </w:behaviors>
        <w:guid w:val="{9337BF18-5EED-4C92-9867-4F106F278694}"/>
      </w:docPartPr>
      <w:docPartBody>
        <w:p w:rsidR="00452431" w:rsidRDefault="001D32EE" w:rsidP="001D32EE">
          <w:pPr>
            <w:pStyle w:val="01D01EF0E58041BC83E30671806236F33"/>
          </w:pPr>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D89AFEE998D43488BBB7363F3BD83F2"/>
        <w:category>
          <w:name w:val="General"/>
          <w:gallery w:val="placeholder"/>
        </w:category>
        <w:types>
          <w:type w:val="bbPlcHdr"/>
        </w:types>
        <w:behaviors>
          <w:behavior w:val="content"/>
        </w:behaviors>
        <w:guid w:val="{1628E060-330D-4B19-84E9-8D2DBE4D77EF}"/>
      </w:docPartPr>
      <w:docPartBody>
        <w:p w:rsidR="00452431" w:rsidRDefault="001D32EE" w:rsidP="001D32EE">
          <w:pPr>
            <w:pStyle w:val="8D89AFEE998D43488BBB7363F3BD83F23"/>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98A21B963B14170A0D396A77A76635C"/>
        <w:category>
          <w:name w:val="General"/>
          <w:gallery w:val="placeholder"/>
        </w:category>
        <w:types>
          <w:type w:val="bbPlcHdr"/>
        </w:types>
        <w:behaviors>
          <w:behavior w:val="content"/>
        </w:behaviors>
        <w:guid w:val="{209554D5-861F-48B2-B8C8-1D2DD9427CA1}"/>
      </w:docPartPr>
      <w:docPartBody>
        <w:p w:rsidR="00452431" w:rsidRDefault="001D32EE" w:rsidP="001D32EE">
          <w:pPr>
            <w:pStyle w:val="198A21B963B14170A0D396A77A76635C2"/>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090E83EE1B9E4300BBAC716209A82CEB"/>
        <w:category>
          <w:name w:val="General"/>
          <w:gallery w:val="placeholder"/>
        </w:category>
        <w:types>
          <w:type w:val="bbPlcHdr"/>
        </w:types>
        <w:behaviors>
          <w:behavior w:val="content"/>
        </w:behaviors>
        <w:guid w:val="{6BCF33B5-E63D-431F-9874-F6038A9CA5CE}"/>
      </w:docPartPr>
      <w:docPartBody>
        <w:p w:rsidR="00452431" w:rsidRDefault="001D32EE" w:rsidP="001D32EE">
          <w:pPr>
            <w:pStyle w:val="090E83EE1B9E4300BBAC716209A82CEB2"/>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A0101180B684BBB9063750622B11EA9"/>
        <w:category>
          <w:name w:val="General"/>
          <w:gallery w:val="placeholder"/>
        </w:category>
        <w:types>
          <w:type w:val="bbPlcHdr"/>
        </w:types>
        <w:behaviors>
          <w:behavior w:val="content"/>
        </w:behaviors>
        <w:guid w:val="{63939584-4BDE-41C4-B388-8E1BF9B04FB7}"/>
      </w:docPartPr>
      <w:docPartBody>
        <w:p w:rsidR="00452431" w:rsidRDefault="001D32EE" w:rsidP="001D32EE">
          <w:pPr>
            <w:pStyle w:val="DA0101180B684BBB9063750622B11EA9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968FA386F9764F88A1A2B3C73492460D"/>
        <w:category>
          <w:name w:val="General"/>
          <w:gallery w:val="placeholder"/>
        </w:category>
        <w:types>
          <w:type w:val="bbPlcHdr"/>
        </w:types>
        <w:behaviors>
          <w:behavior w:val="content"/>
        </w:behaviors>
        <w:guid w:val="{A0B963A0-222F-4EA9-AC4F-127FA6DDCEFD}"/>
      </w:docPartPr>
      <w:docPartBody>
        <w:p w:rsidR="00452431" w:rsidRDefault="001D32EE" w:rsidP="001D32EE">
          <w:pPr>
            <w:pStyle w:val="968FA386F9764F88A1A2B3C73492460D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C2C514BE02C466FAC17130DF4905DF2"/>
        <w:category>
          <w:name w:val="General"/>
          <w:gallery w:val="placeholder"/>
        </w:category>
        <w:types>
          <w:type w:val="bbPlcHdr"/>
        </w:types>
        <w:behaviors>
          <w:behavior w:val="content"/>
        </w:behaviors>
        <w:guid w:val="{4314AFDA-5C34-4278-8BE6-6F0ADBDE0309}"/>
      </w:docPartPr>
      <w:docPartBody>
        <w:p w:rsidR="00452431" w:rsidRDefault="001D32EE" w:rsidP="001D32EE">
          <w:pPr>
            <w:pStyle w:val="EC2C514BE02C466FAC17130DF4905DF2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B7C3912938794B8D98763EFB17096BAA"/>
        <w:category>
          <w:name w:val="General"/>
          <w:gallery w:val="placeholder"/>
        </w:category>
        <w:types>
          <w:type w:val="bbPlcHdr"/>
        </w:types>
        <w:behaviors>
          <w:behavior w:val="content"/>
        </w:behaviors>
        <w:guid w:val="{C4966E4C-49FF-4C4F-805C-367E2CA73EFE}"/>
      </w:docPartPr>
      <w:docPartBody>
        <w:p w:rsidR="00452431" w:rsidRDefault="001D32EE" w:rsidP="001D32EE">
          <w:pPr>
            <w:pStyle w:val="B7C3912938794B8D98763EFB17096BAA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98DEECF637C463787484ACB13CB58D7"/>
        <w:category>
          <w:name w:val="General"/>
          <w:gallery w:val="placeholder"/>
        </w:category>
        <w:types>
          <w:type w:val="bbPlcHdr"/>
        </w:types>
        <w:behaviors>
          <w:behavior w:val="content"/>
        </w:behaviors>
        <w:guid w:val="{32978BAD-8D95-40D1-BF13-2282229FA4E5}"/>
      </w:docPartPr>
      <w:docPartBody>
        <w:p w:rsidR="00452431" w:rsidRDefault="001D32EE" w:rsidP="001D32EE">
          <w:pPr>
            <w:pStyle w:val="E98DEECF637C463787484ACB13CB58D7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388471D11B17477682B639E08E2C1BF1"/>
        <w:category>
          <w:name w:val="General"/>
          <w:gallery w:val="placeholder"/>
        </w:category>
        <w:types>
          <w:type w:val="bbPlcHdr"/>
        </w:types>
        <w:behaviors>
          <w:behavior w:val="content"/>
        </w:behaviors>
        <w:guid w:val="{5DCB1DDC-496A-4FF9-9F7D-CC145B683CC0}"/>
      </w:docPartPr>
      <w:docPartBody>
        <w:p w:rsidR="00452431" w:rsidRDefault="001D32EE" w:rsidP="001D32EE">
          <w:pPr>
            <w:pStyle w:val="388471D11B17477682B639E08E2C1BF1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2756AB824D134195B885F2BBADE96D12"/>
        <w:category>
          <w:name w:val="General"/>
          <w:gallery w:val="placeholder"/>
        </w:category>
        <w:types>
          <w:type w:val="bbPlcHdr"/>
        </w:types>
        <w:behaviors>
          <w:behavior w:val="content"/>
        </w:behaviors>
        <w:guid w:val="{73237341-148A-4EF0-8F1F-977C133DB0D8}"/>
      </w:docPartPr>
      <w:docPartBody>
        <w:p w:rsidR="00452431" w:rsidRDefault="001D32EE" w:rsidP="001D32EE">
          <w:pPr>
            <w:pStyle w:val="2756AB824D134195B885F2BBADE96D12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CB52C81E0DD24458B61BC0D1FBC5BC47"/>
        <w:category>
          <w:name w:val="General"/>
          <w:gallery w:val="placeholder"/>
        </w:category>
        <w:types>
          <w:type w:val="bbPlcHdr"/>
        </w:types>
        <w:behaviors>
          <w:behavior w:val="content"/>
        </w:behaviors>
        <w:guid w:val="{BA8D4ED3-CA0E-44F8-9AE6-626D2D92742E}"/>
      </w:docPartPr>
      <w:docPartBody>
        <w:p w:rsidR="00452431" w:rsidRDefault="001D32EE" w:rsidP="001D32EE">
          <w:pPr>
            <w:pStyle w:val="CB52C81E0DD24458B61BC0D1FBC5BC47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3EAE888D1B5450BA23206EBB9D27734"/>
        <w:category>
          <w:name w:val="General"/>
          <w:gallery w:val="placeholder"/>
        </w:category>
        <w:types>
          <w:type w:val="bbPlcHdr"/>
        </w:types>
        <w:behaviors>
          <w:behavior w:val="content"/>
        </w:behaviors>
        <w:guid w:val="{1FFB6AE5-4E70-4738-AA31-C8B72AA47D20}"/>
      </w:docPartPr>
      <w:docPartBody>
        <w:p w:rsidR="00452431" w:rsidRDefault="001D32EE" w:rsidP="001D32EE">
          <w:pPr>
            <w:pStyle w:val="13EAE888D1B5450BA23206EBB9D27734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21E9D49CE71A4C4786B752F88E7FFCCF"/>
        <w:category>
          <w:name w:val="General"/>
          <w:gallery w:val="placeholder"/>
        </w:category>
        <w:types>
          <w:type w:val="bbPlcHdr"/>
        </w:types>
        <w:behaviors>
          <w:behavior w:val="content"/>
        </w:behaviors>
        <w:guid w:val="{8B313A8E-5DDB-47F5-B4A4-663D6FBDAE3F}"/>
      </w:docPartPr>
      <w:docPartBody>
        <w:p w:rsidR="00452431" w:rsidRDefault="001D32EE" w:rsidP="001D32EE">
          <w:pPr>
            <w:pStyle w:val="21E9D49CE71A4C4786B752F88E7FFCCF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7ADBA19687D46B1A6F9A31A64CF6165"/>
        <w:category>
          <w:name w:val="General"/>
          <w:gallery w:val="placeholder"/>
        </w:category>
        <w:types>
          <w:type w:val="bbPlcHdr"/>
        </w:types>
        <w:behaviors>
          <w:behavior w:val="content"/>
        </w:behaviors>
        <w:guid w:val="{5C04813A-6A11-4881-B990-202A8A42E8F8}"/>
      </w:docPartPr>
      <w:docPartBody>
        <w:p w:rsidR="00452431" w:rsidRDefault="001D32EE" w:rsidP="001D32EE">
          <w:pPr>
            <w:pStyle w:val="77ADBA19687D46B1A6F9A31A64CF6165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A77F493B5319444D8709D860FB02224A"/>
        <w:category>
          <w:name w:val="General"/>
          <w:gallery w:val="placeholder"/>
        </w:category>
        <w:types>
          <w:type w:val="bbPlcHdr"/>
        </w:types>
        <w:behaviors>
          <w:behavior w:val="content"/>
        </w:behaviors>
        <w:guid w:val="{BC155367-C24C-4D1C-A70C-7B1736A1DECF}"/>
      </w:docPartPr>
      <w:docPartBody>
        <w:p w:rsidR="00452431" w:rsidRDefault="001D32EE" w:rsidP="001D32EE">
          <w:pPr>
            <w:pStyle w:val="A77F493B5319444D8709D860FB02224A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78A2DA8E6834B8EB4B868F6B0A42818"/>
        <w:category>
          <w:name w:val="General"/>
          <w:gallery w:val="placeholder"/>
        </w:category>
        <w:types>
          <w:type w:val="bbPlcHdr"/>
        </w:types>
        <w:behaviors>
          <w:behavior w:val="content"/>
        </w:behaviors>
        <w:guid w:val="{8D2A4A61-E979-4B4A-AC5D-2CEED410F5A1}"/>
      </w:docPartPr>
      <w:docPartBody>
        <w:p w:rsidR="00452431" w:rsidRDefault="001D32EE" w:rsidP="001D32EE">
          <w:pPr>
            <w:pStyle w:val="078A2DA8E6834B8EB4B868F6B0A42818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336F8694F1A545EFB47D0065B9CD4B26"/>
        <w:category>
          <w:name w:val="General"/>
          <w:gallery w:val="placeholder"/>
        </w:category>
        <w:types>
          <w:type w:val="bbPlcHdr"/>
        </w:types>
        <w:behaviors>
          <w:behavior w:val="content"/>
        </w:behaviors>
        <w:guid w:val="{ED524358-4C48-4059-B844-983929967515}"/>
      </w:docPartPr>
      <w:docPartBody>
        <w:p w:rsidR="00452431" w:rsidRDefault="001D32EE" w:rsidP="001D32EE">
          <w:pPr>
            <w:pStyle w:val="336F8694F1A545EFB47D0065B9CD4B26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6F43825F5675401AA9F470DE2D502EB5"/>
        <w:category>
          <w:name w:val="General"/>
          <w:gallery w:val="placeholder"/>
        </w:category>
        <w:types>
          <w:type w:val="bbPlcHdr"/>
        </w:types>
        <w:behaviors>
          <w:behavior w:val="content"/>
        </w:behaviors>
        <w:guid w:val="{576FED88-F2DB-4033-83D0-D2D3C27D30A6}"/>
      </w:docPartPr>
      <w:docPartBody>
        <w:p w:rsidR="00452431" w:rsidRDefault="001D32EE" w:rsidP="001D32EE">
          <w:pPr>
            <w:pStyle w:val="6F43825F5675401AA9F470DE2D502EB5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0B3AFA166B844909AB494E22F8EC9D33"/>
        <w:category>
          <w:name w:val="General"/>
          <w:gallery w:val="placeholder"/>
        </w:category>
        <w:types>
          <w:type w:val="bbPlcHdr"/>
        </w:types>
        <w:behaviors>
          <w:behavior w:val="content"/>
        </w:behaviors>
        <w:guid w:val="{90861A15-9A03-4C26-86D8-5F0FD88A8D1B}"/>
      </w:docPartPr>
      <w:docPartBody>
        <w:p w:rsidR="00452431" w:rsidRDefault="001D32EE" w:rsidP="001D32EE">
          <w:pPr>
            <w:pStyle w:val="0B3AFA166B844909AB494E22F8EC9D33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245D003F6834411A09BCB8B97F8C9BA"/>
        <w:category>
          <w:name w:val="General"/>
          <w:gallery w:val="placeholder"/>
        </w:category>
        <w:types>
          <w:type w:val="bbPlcHdr"/>
        </w:types>
        <w:behaviors>
          <w:behavior w:val="content"/>
        </w:behaviors>
        <w:guid w:val="{4DA5BB53-2B4A-44AF-BFBA-9ACA9DD8C34F}"/>
      </w:docPartPr>
      <w:docPartBody>
        <w:p w:rsidR="00452431" w:rsidRDefault="001D32EE" w:rsidP="001D32EE">
          <w:pPr>
            <w:pStyle w:val="7245D003F6834411A09BCB8B97F8C9BA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08D6F468D66B46B99658EBE275690630"/>
        <w:category>
          <w:name w:val="General"/>
          <w:gallery w:val="placeholder"/>
        </w:category>
        <w:types>
          <w:type w:val="bbPlcHdr"/>
        </w:types>
        <w:behaviors>
          <w:behavior w:val="content"/>
        </w:behaviors>
        <w:guid w:val="{989AD971-BEA9-41BF-A14B-9704FC776F8A}"/>
      </w:docPartPr>
      <w:docPartBody>
        <w:p w:rsidR="00452431" w:rsidRDefault="001D32EE" w:rsidP="001D32EE">
          <w:pPr>
            <w:pStyle w:val="08D6F468D66B46B99658EBE275690630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B4ED46FAD83C438F8C17FBFFF96C8656"/>
        <w:category>
          <w:name w:val="General"/>
          <w:gallery w:val="placeholder"/>
        </w:category>
        <w:types>
          <w:type w:val="bbPlcHdr"/>
        </w:types>
        <w:behaviors>
          <w:behavior w:val="content"/>
        </w:behaviors>
        <w:guid w:val="{1BE56623-0185-4816-AF62-9C59F196D0A1}"/>
      </w:docPartPr>
      <w:docPartBody>
        <w:p w:rsidR="00452431" w:rsidRDefault="001D32EE" w:rsidP="001D32EE">
          <w:pPr>
            <w:pStyle w:val="B4ED46FAD83C438F8C17FBFFF96C8656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F432E38A679F436BB3D5BA0E1170C05F"/>
        <w:category>
          <w:name w:val="General"/>
          <w:gallery w:val="placeholder"/>
        </w:category>
        <w:types>
          <w:type w:val="bbPlcHdr"/>
        </w:types>
        <w:behaviors>
          <w:behavior w:val="content"/>
        </w:behaviors>
        <w:guid w:val="{3F7A7E7E-6FDF-433B-9CB6-E75D1D3C1B86}"/>
      </w:docPartPr>
      <w:docPartBody>
        <w:p w:rsidR="00452431" w:rsidRDefault="001D32EE" w:rsidP="001D32EE">
          <w:pPr>
            <w:pStyle w:val="F432E38A679F436BB3D5BA0E1170C05F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8E70ECEE2144FD983EE04938408E2A7"/>
        <w:category>
          <w:name w:val="General"/>
          <w:gallery w:val="placeholder"/>
        </w:category>
        <w:types>
          <w:type w:val="bbPlcHdr"/>
        </w:types>
        <w:behaviors>
          <w:behavior w:val="content"/>
        </w:behaviors>
        <w:guid w:val="{19A63F42-FB5F-404A-814E-008199AD7448}"/>
      </w:docPartPr>
      <w:docPartBody>
        <w:p w:rsidR="00452431" w:rsidRDefault="001D32EE" w:rsidP="001D32EE">
          <w:pPr>
            <w:pStyle w:val="E8E70ECEE2144FD983EE04938408E2A7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9B244BB6D0FA4E7283965B2B75244C0A"/>
        <w:category>
          <w:name w:val="General"/>
          <w:gallery w:val="placeholder"/>
        </w:category>
        <w:types>
          <w:type w:val="bbPlcHdr"/>
        </w:types>
        <w:behaviors>
          <w:behavior w:val="content"/>
        </w:behaviors>
        <w:guid w:val="{5119754F-9414-4C77-B527-28E3A711B72F}"/>
      </w:docPartPr>
      <w:docPartBody>
        <w:p w:rsidR="00452431" w:rsidRDefault="001D32EE" w:rsidP="001D32EE">
          <w:pPr>
            <w:pStyle w:val="9B244BB6D0FA4E7283965B2B75244C0A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7556C8481994E0B91193ED1CEEA733B"/>
        <w:category>
          <w:name w:val="General"/>
          <w:gallery w:val="placeholder"/>
        </w:category>
        <w:types>
          <w:type w:val="bbPlcHdr"/>
        </w:types>
        <w:behaviors>
          <w:behavior w:val="content"/>
        </w:behaviors>
        <w:guid w:val="{DE06F0E1-6C58-4D51-B926-CCA8146D698B}"/>
      </w:docPartPr>
      <w:docPartBody>
        <w:p w:rsidR="00452431" w:rsidRDefault="001D32EE" w:rsidP="001D32EE">
          <w:pPr>
            <w:pStyle w:val="C7556C8481994E0B91193ED1CEEA733B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29F8126AFDB247AA9CA7DEEBDCEF6619"/>
        <w:category>
          <w:name w:val="General"/>
          <w:gallery w:val="placeholder"/>
        </w:category>
        <w:types>
          <w:type w:val="bbPlcHdr"/>
        </w:types>
        <w:behaviors>
          <w:behavior w:val="content"/>
        </w:behaviors>
        <w:guid w:val="{BDD02C66-7B89-43F2-B6B5-AC2A2E41D9D3}"/>
      </w:docPartPr>
      <w:docPartBody>
        <w:p w:rsidR="00452431" w:rsidRDefault="001D32EE" w:rsidP="001D32EE">
          <w:pPr>
            <w:pStyle w:val="29F8126AFDB247AA9CA7DEEBDCEF6619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83A5B956CE614F168FF705FB565D2903"/>
        <w:category>
          <w:name w:val="General"/>
          <w:gallery w:val="placeholder"/>
        </w:category>
        <w:types>
          <w:type w:val="bbPlcHdr"/>
        </w:types>
        <w:behaviors>
          <w:behavior w:val="content"/>
        </w:behaviors>
        <w:guid w:val="{F072A3B8-DE3E-4228-B94A-25686915C31B}"/>
      </w:docPartPr>
      <w:docPartBody>
        <w:p w:rsidR="00452431" w:rsidRDefault="001D32EE" w:rsidP="001D32EE">
          <w:pPr>
            <w:pStyle w:val="83A5B956CE614F168FF705FB565D2903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FD5566945F9F4A788ABEFFFF042253B3"/>
        <w:category>
          <w:name w:val="General"/>
          <w:gallery w:val="placeholder"/>
        </w:category>
        <w:types>
          <w:type w:val="bbPlcHdr"/>
        </w:types>
        <w:behaviors>
          <w:behavior w:val="content"/>
        </w:behaviors>
        <w:guid w:val="{9951CDD3-6D65-451B-9C9F-903F5973ADFB}"/>
      </w:docPartPr>
      <w:docPartBody>
        <w:p w:rsidR="00452431" w:rsidRDefault="001D32EE" w:rsidP="001D32EE">
          <w:pPr>
            <w:pStyle w:val="FD5566945F9F4A788ABEFFFF042253B3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39E786D90A04E96B63344321815FE19"/>
        <w:category>
          <w:name w:val="General"/>
          <w:gallery w:val="placeholder"/>
        </w:category>
        <w:types>
          <w:type w:val="bbPlcHdr"/>
        </w:types>
        <w:behaviors>
          <w:behavior w:val="content"/>
        </w:behaviors>
        <w:guid w:val="{058B2E8A-9EFC-4DBE-9284-9C7B77BD2F2E}"/>
      </w:docPartPr>
      <w:docPartBody>
        <w:p w:rsidR="00452431" w:rsidRDefault="001D32EE" w:rsidP="001D32EE">
          <w:pPr>
            <w:pStyle w:val="139E786D90A04E96B63344321815FE19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915AF409BDF740ADAB27DE08A245928D"/>
        <w:category>
          <w:name w:val="General"/>
          <w:gallery w:val="placeholder"/>
        </w:category>
        <w:types>
          <w:type w:val="bbPlcHdr"/>
        </w:types>
        <w:behaviors>
          <w:behavior w:val="content"/>
        </w:behaviors>
        <w:guid w:val="{7F3A24FA-5336-4913-BFF6-2704D4CA68B0}"/>
      </w:docPartPr>
      <w:docPartBody>
        <w:p w:rsidR="00452431" w:rsidRDefault="001D32EE" w:rsidP="001D32EE">
          <w:pPr>
            <w:pStyle w:val="915AF409BDF740ADAB27DE08A245928D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603F2069C8144C0A8A740D185F781300"/>
        <w:category>
          <w:name w:val="General"/>
          <w:gallery w:val="placeholder"/>
        </w:category>
        <w:types>
          <w:type w:val="bbPlcHdr"/>
        </w:types>
        <w:behaviors>
          <w:behavior w:val="content"/>
        </w:behaviors>
        <w:guid w:val="{1B7BA643-0071-40E5-8FDD-5CB85943A230}"/>
      </w:docPartPr>
      <w:docPartBody>
        <w:p w:rsidR="00452431" w:rsidRDefault="001D32EE" w:rsidP="001D32EE">
          <w:pPr>
            <w:pStyle w:val="603F2069C8144C0A8A740D185F781300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94E79C9C22364454B8A0D812812AD41D"/>
        <w:category>
          <w:name w:val="General"/>
          <w:gallery w:val="placeholder"/>
        </w:category>
        <w:types>
          <w:type w:val="bbPlcHdr"/>
        </w:types>
        <w:behaviors>
          <w:behavior w:val="content"/>
        </w:behaviors>
        <w:guid w:val="{BD052DE8-5120-4413-8322-4565AD58227B}"/>
      </w:docPartPr>
      <w:docPartBody>
        <w:p w:rsidR="00452431" w:rsidRDefault="001D32EE" w:rsidP="001D32EE">
          <w:pPr>
            <w:pStyle w:val="94E79C9C22364454B8A0D812812AD41D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6ABC5A01E80D4AA7B36505959A236C87"/>
        <w:category>
          <w:name w:val="General"/>
          <w:gallery w:val="placeholder"/>
        </w:category>
        <w:types>
          <w:type w:val="bbPlcHdr"/>
        </w:types>
        <w:behaviors>
          <w:behavior w:val="content"/>
        </w:behaviors>
        <w:guid w:val="{190E37B2-3E0A-4745-B352-5E63B7DB5FDD}"/>
      </w:docPartPr>
      <w:docPartBody>
        <w:p w:rsidR="00452431" w:rsidRDefault="001D32EE" w:rsidP="001D32EE">
          <w:pPr>
            <w:pStyle w:val="6ABC5A01E80D4AA7B36505959A236C87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25C24D04C0F24E7284DBAE67E0A7A7AD"/>
        <w:category>
          <w:name w:val="General"/>
          <w:gallery w:val="placeholder"/>
        </w:category>
        <w:types>
          <w:type w:val="bbPlcHdr"/>
        </w:types>
        <w:behaviors>
          <w:behavior w:val="content"/>
        </w:behaviors>
        <w:guid w:val="{F57D2B79-C414-45EA-A435-5D39DE6AAAB7}"/>
      </w:docPartPr>
      <w:docPartBody>
        <w:p w:rsidR="00452431" w:rsidRDefault="001D32EE" w:rsidP="001D32EE">
          <w:pPr>
            <w:pStyle w:val="25C24D04C0F24E7284DBAE67E0A7A7AD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F5DB505FA7A4D81B929791CAE91CE4C"/>
        <w:category>
          <w:name w:val="General"/>
          <w:gallery w:val="placeholder"/>
        </w:category>
        <w:types>
          <w:type w:val="bbPlcHdr"/>
        </w:types>
        <w:behaviors>
          <w:behavior w:val="content"/>
        </w:behaviors>
        <w:guid w:val="{C7198E6D-DEA9-4F61-A618-4E6CD6A25254}"/>
      </w:docPartPr>
      <w:docPartBody>
        <w:p w:rsidR="00452431" w:rsidRDefault="001D32EE" w:rsidP="001D32EE">
          <w:pPr>
            <w:pStyle w:val="9F5DB505FA7A4D81B929791CAE91CE4C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D0876544935D4016BAF5BEAEEF47DDC3"/>
        <w:category>
          <w:name w:val="General"/>
          <w:gallery w:val="placeholder"/>
        </w:category>
        <w:types>
          <w:type w:val="bbPlcHdr"/>
        </w:types>
        <w:behaviors>
          <w:behavior w:val="content"/>
        </w:behaviors>
        <w:guid w:val="{2990D6C4-F913-4C31-9930-E58416557F0D}"/>
      </w:docPartPr>
      <w:docPartBody>
        <w:p w:rsidR="00452431" w:rsidRDefault="001D32EE" w:rsidP="001D32EE">
          <w:pPr>
            <w:pStyle w:val="D0876544935D4016BAF5BEAEEF47DDC3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E8B06F3855F4430BDA22A1723DD34DA"/>
        <w:category>
          <w:name w:val="General"/>
          <w:gallery w:val="placeholder"/>
        </w:category>
        <w:types>
          <w:type w:val="bbPlcHdr"/>
        </w:types>
        <w:behaviors>
          <w:behavior w:val="content"/>
        </w:behaviors>
        <w:guid w:val="{58EF5628-8739-4790-80C6-CC56708C551C}"/>
      </w:docPartPr>
      <w:docPartBody>
        <w:p w:rsidR="00452431" w:rsidRDefault="001D32EE" w:rsidP="001D32EE">
          <w:pPr>
            <w:pStyle w:val="EE8B06F3855F4430BDA22A1723DD34DA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B343EA45810E467FB1D486E2E872D961"/>
        <w:category>
          <w:name w:val="General"/>
          <w:gallery w:val="placeholder"/>
        </w:category>
        <w:types>
          <w:type w:val="bbPlcHdr"/>
        </w:types>
        <w:behaviors>
          <w:behavior w:val="content"/>
        </w:behaviors>
        <w:guid w:val="{2F398EB2-20DA-46EA-AA00-9BDB6F5175B0}"/>
      </w:docPartPr>
      <w:docPartBody>
        <w:p w:rsidR="00452431" w:rsidRDefault="001D32EE" w:rsidP="001D32EE">
          <w:pPr>
            <w:pStyle w:val="B343EA45810E467FB1D486E2E872D961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C8814869E6347B2B351A54585456B45"/>
        <w:category>
          <w:name w:val="General"/>
          <w:gallery w:val="placeholder"/>
        </w:category>
        <w:types>
          <w:type w:val="bbPlcHdr"/>
        </w:types>
        <w:behaviors>
          <w:behavior w:val="content"/>
        </w:behaviors>
        <w:guid w:val="{06478B20-6809-4F05-BDB2-D1F95B488507}"/>
      </w:docPartPr>
      <w:docPartBody>
        <w:p w:rsidR="00452431" w:rsidRDefault="001D32EE" w:rsidP="001D32EE">
          <w:pPr>
            <w:pStyle w:val="CC8814869E6347B2B351A54585456B45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25B75F1141ED4D7F83C2AED4401452AD"/>
        <w:category>
          <w:name w:val="General"/>
          <w:gallery w:val="placeholder"/>
        </w:category>
        <w:types>
          <w:type w:val="bbPlcHdr"/>
        </w:types>
        <w:behaviors>
          <w:behavior w:val="content"/>
        </w:behaviors>
        <w:guid w:val="{2FACFB3A-A686-4C75-9D1C-575D51E97CAE}"/>
      </w:docPartPr>
      <w:docPartBody>
        <w:p w:rsidR="00452431" w:rsidRDefault="001D32EE" w:rsidP="001D32EE">
          <w:pPr>
            <w:pStyle w:val="25B75F1141ED4D7F83C2AED4401452AD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492178B480A94B8DA8D416D6B705F2E9"/>
        <w:category>
          <w:name w:val="General"/>
          <w:gallery w:val="placeholder"/>
        </w:category>
        <w:types>
          <w:type w:val="bbPlcHdr"/>
        </w:types>
        <w:behaviors>
          <w:behavior w:val="content"/>
        </w:behaviors>
        <w:guid w:val="{95F196AE-5E87-4009-9614-D55759E8C82D}"/>
      </w:docPartPr>
      <w:docPartBody>
        <w:p w:rsidR="00452431" w:rsidRDefault="001D32EE" w:rsidP="001D32EE">
          <w:pPr>
            <w:pStyle w:val="492178B480A94B8DA8D416D6B705F2E9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A9BF775C831A4CB9A1CC8BA1ADE494F7"/>
        <w:category>
          <w:name w:val="General"/>
          <w:gallery w:val="placeholder"/>
        </w:category>
        <w:types>
          <w:type w:val="bbPlcHdr"/>
        </w:types>
        <w:behaviors>
          <w:behavior w:val="content"/>
        </w:behaviors>
        <w:guid w:val="{37E075E1-FF77-4A79-A434-AC5072F8D1F1}"/>
      </w:docPartPr>
      <w:docPartBody>
        <w:p w:rsidR="00452431" w:rsidRDefault="001D32EE" w:rsidP="001D32EE">
          <w:pPr>
            <w:pStyle w:val="A9BF775C831A4CB9A1CC8BA1ADE494F7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8EF268CDCA11449184678BEEAA05AED2"/>
        <w:category>
          <w:name w:val="General"/>
          <w:gallery w:val="placeholder"/>
        </w:category>
        <w:types>
          <w:type w:val="bbPlcHdr"/>
        </w:types>
        <w:behaviors>
          <w:behavior w:val="content"/>
        </w:behaviors>
        <w:guid w:val="{81352425-FE94-4E87-8817-7E5718A980E0}"/>
      </w:docPartPr>
      <w:docPartBody>
        <w:p w:rsidR="00452431" w:rsidRDefault="001D32EE" w:rsidP="001D32EE">
          <w:pPr>
            <w:pStyle w:val="8EF268CDCA11449184678BEEAA05AED2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65CAC78EE2B24A038086E45F36E3DECE"/>
        <w:category>
          <w:name w:val="General"/>
          <w:gallery w:val="placeholder"/>
        </w:category>
        <w:types>
          <w:type w:val="bbPlcHdr"/>
        </w:types>
        <w:behaviors>
          <w:behavior w:val="content"/>
        </w:behaviors>
        <w:guid w:val="{6067F7EC-E76F-4E46-B828-A24D9AB41C1D}"/>
      </w:docPartPr>
      <w:docPartBody>
        <w:p w:rsidR="00452431" w:rsidRDefault="001D32EE" w:rsidP="001D32EE">
          <w:pPr>
            <w:pStyle w:val="65CAC78EE2B24A038086E45F36E3DECE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A571B547682F4F53B89999B41796ACC4"/>
        <w:category>
          <w:name w:val="General"/>
          <w:gallery w:val="placeholder"/>
        </w:category>
        <w:types>
          <w:type w:val="bbPlcHdr"/>
        </w:types>
        <w:behaviors>
          <w:behavior w:val="content"/>
        </w:behaviors>
        <w:guid w:val="{ACF8605D-FBBB-4988-92BC-2ADCCA8B7C55}"/>
      </w:docPartPr>
      <w:docPartBody>
        <w:p w:rsidR="00452431" w:rsidRDefault="001D32EE" w:rsidP="001D32EE">
          <w:pPr>
            <w:pStyle w:val="A571B547682F4F53B89999B41796ACC41"/>
          </w:pPr>
          <w:r w:rsidRPr="00987C9C">
            <w:rPr>
              <w:rStyle w:val="PlaceholderText"/>
            </w:rPr>
            <w:t xml:space="preserve">Click here to enter </w:t>
          </w:r>
          <w:r>
            <w:rPr>
              <w:rStyle w:val="PlaceholderText"/>
            </w:rPr>
            <w:t>text</w:t>
          </w:r>
          <w:r w:rsidRPr="00987C9C">
            <w:rPr>
              <w:rStyle w:val="PlaceholderText"/>
            </w:rPr>
            <w:t>.</w:t>
          </w:r>
        </w:p>
      </w:docPartBody>
    </w:docPart>
    <w:docPart>
      <w:docPartPr>
        <w:name w:val="8BAE4172754B46A9BBC3553A34DA3326"/>
        <w:category>
          <w:name w:val="General"/>
          <w:gallery w:val="placeholder"/>
        </w:category>
        <w:types>
          <w:type w:val="bbPlcHdr"/>
        </w:types>
        <w:behaviors>
          <w:behavior w:val="content"/>
        </w:behaviors>
        <w:guid w:val="{8FD7A360-F8C1-477A-B48B-449CC63218BB}"/>
      </w:docPartPr>
      <w:docPartBody>
        <w:p w:rsidR="00452431" w:rsidRDefault="001D32EE" w:rsidP="001D32EE">
          <w:pPr>
            <w:pStyle w:val="8BAE4172754B46A9BBC3553A34DA33261"/>
          </w:pPr>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2F4747BD63B41819680158A6AE11973"/>
        <w:category>
          <w:name w:val="General"/>
          <w:gallery w:val="placeholder"/>
        </w:category>
        <w:types>
          <w:type w:val="bbPlcHdr"/>
        </w:types>
        <w:behaviors>
          <w:behavior w:val="content"/>
        </w:behaviors>
        <w:guid w:val="{96E4E4DB-940D-44A3-A148-2C4FFA17BCD1}"/>
      </w:docPartPr>
      <w:docPartBody>
        <w:p w:rsidR="006C2DF2" w:rsidRDefault="00DB4687">
          <w:r w:rsidRPr="00987C9C">
            <w:rPr>
              <w:rStyle w:val="PlaceholderText"/>
            </w:rPr>
            <w:t xml:space="preserve">Click here to enter </w:t>
          </w:r>
          <w:r>
            <w:rPr>
              <w:rStyle w:val="PlaceholderText"/>
            </w:rPr>
            <w:t>text</w:t>
          </w:r>
          <w:r w:rsidRPr="00987C9C">
            <w:rPr>
              <w:rStyle w:val="PlaceholderText"/>
            </w:rPr>
            <w:t>.</w:t>
          </w:r>
        </w:p>
      </w:docPartBody>
    </w:docPart>
    <w:docPart>
      <w:docPartPr>
        <w:name w:val="3CE62637A3AB4424AE11D293C3F6AA50"/>
        <w:category>
          <w:name w:val="General"/>
          <w:gallery w:val="placeholder"/>
        </w:category>
        <w:types>
          <w:type w:val="bbPlcHdr"/>
        </w:types>
        <w:behaviors>
          <w:behavior w:val="content"/>
        </w:behaviors>
        <w:guid w:val="{2D8777EF-D3ED-41FE-BACC-35752F9928B3}"/>
      </w:docPartPr>
      <w:docPartBody>
        <w:p w:rsidR="006C2DF2" w:rsidRDefault="00DB4687">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4CD78A116807467FA496ADDC250D0B7E"/>
        <w:category>
          <w:name w:val="General"/>
          <w:gallery w:val="placeholder"/>
        </w:category>
        <w:types>
          <w:type w:val="bbPlcHdr"/>
        </w:types>
        <w:behaviors>
          <w:behavior w:val="content"/>
        </w:behaviors>
        <w:guid w:val="{36D3EBFD-3B70-42DD-9ADF-A67CDED87017}"/>
      </w:docPartPr>
      <w:docPartBody>
        <w:p w:rsidR="006C2DF2" w:rsidRDefault="00DB4687">
          <w:r w:rsidRPr="00987C9C">
            <w:rPr>
              <w:rStyle w:val="PlaceholderText"/>
            </w:rPr>
            <w:t xml:space="preserve">Click here to enter </w:t>
          </w:r>
          <w:r>
            <w:rPr>
              <w:rStyle w:val="PlaceholderText"/>
            </w:rPr>
            <w:t>text</w:t>
          </w:r>
          <w:r w:rsidRPr="00987C9C">
            <w:rPr>
              <w:rStyle w:val="PlaceholderText"/>
            </w:rPr>
            <w:t>.</w:t>
          </w:r>
        </w:p>
      </w:docPartBody>
    </w:docPart>
    <w:docPart>
      <w:docPartPr>
        <w:name w:val="C444EC5054754445A4FA0B7B9FB15678"/>
        <w:category>
          <w:name w:val="General"/>
          <w:gallery w:val="placeholder"/>
        </w:category>
        <w:types>
          <w:type w:val="bbPlcHdr"/>
        </w:types>
        <w:behaviors>
          <w:behavior w:val="content"/>
        </w:behaviors>
        <w:guid w:val="{2593CD22-C906-4294-8C55-BC110598FA39}"/>
      </w:docPartPr>
      <w:docPartBody>
        <w:p w:rsidR="006C2DF2" w:rsidRDefault="00DB4687">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847357C852234127930BF82E999E41F4"/>
        <w:category>
          <w:name w:val="General"/>
          <w:gallery w:val="placeholder"/>
        </w:category>
        <w:types>
          <w:type w:val="bbPlcHdr"/>
        </w:types>
        <w:behaviors>
          <w:behavior w:val="content"/>
        </w:behaviors>
        <w:guid w:val="{8578EC3E-88ED-4473-8590-0EC1871A5E5E}"/>
      </w:docPartPr>
      <w:docPartBody>
        <w:p w:rsidR="002F490F" w:rsidRDefault="002F490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D2B67A0A749A460EBACF8371CCB2EA84"/>
        <w:category>
          <w:name w:val="General"/>
          <w:gallery w:val="placeholder"/>
        </w:category>
        <w:types>
          <w:type w:val="bbPlcHdr"/>
        </w:types>
        <w:behaviors>
          <w:behavior w:val="content"/>
        </w:behaviors>
        <w:guid w:val="{25D89C99-9EF2-42B8-A81B-13143EA2BF07}"/>
      </w:docPartPr>
      <w:docPartBody>
        <w:p w:rsidR="002F490F" w:rsidRDefault="002F490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38BCB1DB34B469EB387D8B7487024CC"/>
        <w:category>
          <w:name w:val="General"/>
          <w:gallery w:val="placeholder"/>
        </w:category>
        <w:types>
          <w:type w:val="bbPlcHdr"/>
        </w:types>
        <w:behaviors>
          <w:behavior w:val="content"/>
        </w:behaviors>
        <w:guid w:val="{06C6A390-CE95-4259-9EE8-116EAF03E66E}"/>
      </w:docPartPr>
      <w:docPartBody>
        <w:p w:rsidR="002F490F" w:rsidRDefault="002F490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6CBA122127C425283A4092D8580C64D"/>
        <w:category>
          <w:name w:val="General"/>
          <w:gallery w:val="placeholder"/>
        </w:category>
        <w:types>
          <w:type w:val="bbPlcHdr"/>
        </w:types>
        <w:behaviors>
          <w:behavior w:val="content"/>
        </w:behaviors>
        <w:guid w:val="{39FCD7AC-D04A-4090-B0B1-FA82778EC773}"/>
      </w:docPartPr>
      <w:docPartBody>
        <w:p w:rsidR="002F490F" w:rsidRDefault="002F490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B00E012E10ED4665AF1E824C6F549A78"/>
        <w:category>
          <w:name w:val="General"/>
          <w:gallery w:val="placeholder"/>
        </w:category>
        <w:types>
          <w:type w:val="bbPlcHdr"/>
        </w:types>
        <w:behaviors>
          <w:behavior w:val="content"/>
        </w:behaviors>
        <w:guid w:val="{69C813AB-B66F-4CB5-9D6F-75B03540CC02}"/>
      </w:docPartPr>
      <w:docPartBody>
        <w:p w:rsidR="002F490F" w:rsidRDefault="002F490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B3886FF5DB96467DA36A268DC2F6B11A"/>
        <w:category>
          <w:name w:val="General"/>
          <w:gallery w:val="placeholder"/>
        </w:category>
        <w:types>
          <w:type w:val="bbPlcHdr"/>
        </w:types>
        <w:behaviors>
          <w:behavior w:val="content"/>
        </w:behaviors>
        <w:guid w:val="{336D1717-150A-45EE-9486-0453D93F7C60}"/>
      </w:docPartPr>
      <w:docPartBody>
        <w:p w:rsidR="002F490F" w:rsidRDefault="002F490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CF8138509D1412CA041012157654ADC"/>
        <w:category>
          <w:name w:val="General"/>
          <w:gallery w:val="placeholder"/>
        </w:category>
        <w:types>
          <w:type w:val="bbPlcHdr"/>
        </w:types>
        <w:behaviors>
          <w:behavior w:val="content"/>
        </w:behaviors>
        <w:guid w:val="{63322917-876E-43AA-85F0-E6020D1143A4}"/>
      </w:docPartPr>
      <w:docPartBody>
        <w:p w:rsidR="002F490F" w:rsidRDefault="002F490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3DE1DBA3A3C4BC9A9BAA0F30DD012BC"/>
        <w:category>
          <w:name w:val="General"/>
          <w:gallery w:val="placeholder"/>
        </w:category>
        <w:types>
          <w:type w:val="bbPlcHdr"/>
        </w:types>
        <w:behaviors>
          <w:behavior w:val="content"/>
        </w:behaviors>
        <w:guid w:val="{5BE51F6E-87E1-44B0-8287-CA0EB0417A03}"/>
      </w:docPartPr>
      <w:docPartBody>
        <w:p w:rsidR="002F490F" w:rsidRDefault="002F490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6BCFAA419FEB4D9D978881ADAE8945A2"/>
        <w:category>
          <w:name w:val="General"/>
          <w:gallery w:val="placeholder"/>
        </w:category>
        <w:types>
          <w:type w:val="bbPlcHdr"/>
        </w:types>
        <w:behaviors>
          <w:behavior w:val="content"/>
        </w:behaviors>
        <w:guid w:val="{88DA2958-C084-41BA-BE80-89CEFAF9D285}"/>
      </w:docPartPr>
      <w:docPartBody>
        <w:p w:rsidR="002F490F" w:rsidRDefault="002F490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586182456B44889BC94358B78710D17"/>
        <w:category>
          <w:name w:val="General"/>
          <w:gallery w:val="placeholder"/>
        </w:category>
        <w:types>
          <w:type w:val="bbPlcHdr"/>
        </w:types>
        <w:behaviors>
          <w:behavior w:val="content"/>
        </w:behaviors>
        <w:guid w:val="{00B40395-9767-4B04-A0D9-5BE8FFA1BD3F}"/>
      </w:docPartPr>
      <w:docPartBody>
        <w:p w:rsidR="002F490F" w:rsidRDefault="002F490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C05BF34FC1A4D038656CC9938EE3E65"/>
        <w:category>
          <w:name w:val="General"/>
          <w:gallery w:val="placeholder"/>
        </w:category>
        <w:types>
          <w:type w:val="bbPlcHdr"/>
        </w:types>
        <w:behaviors>
          <w:behavior w:val="content"/>
        </w:behaviors>
        <w:guid w:val="{C959FD9E-19E2-4736-BFA5-D209FF268F40}"/>
      </w:docPartPr>
      <w:docPartBody>
        <w:p w:rsidR="002F490F" w:rsidRDefault="002F490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73C192ECC2C477DBD0FAD27CB9FA5B8"/>
        <w:category>
          <w:name w:val="General"/>
          <w:gallery w:val="placeholder"/>
        </w:category>
        <w:types>
          <w:type w:val="bbPlcHdr"/>
        </w:types>
        <w:behaviors>
          <w:behavior w:val="content"/>
        </w:behaviors>
        <w:guid w:val="{760ECCBC-5842-412E-B863-8F6F0FCE3C5B}"/>
      </w:docPartPr>
      <w:docPartBody>
        <w:p w:rsidR="002F490F" w:rsidRDefault="002F490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A9D40CC69F6A4002BBCB14C6699E7CDC"/>
        <w:category>
          <w:name w:val="General"/>
          <w:gallery w:val="placeholder"/>
        </w:category>
        <w:types>
          <w:type w:val="bbPlcHdr"/>
        </w:types>
        <w:behaviors>
          <w:behavior w:val="content"/>
        </w:behaviors>
        <w:guid w:val="{23F338B9-0200-4AC9-928D-36DFF5E552EF}"/>
      </w:docPartPr>
      <w:docPartBody>
        <w:p w:rsidR="002F490F" w:rsidRDefault="002F490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6D9C1107745E4DAC991FDA1F449DB77D"/>
        <w:category>
          <w:name w:val="General"/>
          <w:gallery w:val="placeholder"/>
        </w:category>
        <w:types>
          <w:type w:val="bbPlcHdr"/>
        </w:types>
        <w:behaviors>
          <w:behavior w:val="content"/>
        </w:behaviors>
        <w:guid w:val="{B1CA47E6-D7F4-49FC-8561-CB8659431536}"/>
      </w:docPartPr>
      <w:docPartBody>
        <w:p w:rsidR="002F490F" w:rsidRDefault="002F490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609A00E831FB43E48D6955275397EAA5"/>
        <w:category>
          <w:name w:val="General"/>
          <w:gallery w:val="placeholder"/>
        </w:category>
        <w:types>
          <w:type w:val="bbPlcHdr"/>
        </w:types>
        <w:behaviors>
          <w:behavior w:val="content"/>
        </w:behaviors>
        <w:guid w:val="{494CE464-17BC-4121-AE79-483D137720D4}"/>
      </w:docPartPr>
      <w:docPartBody>
        <w:p w:rsidR="002F490F" w:rsidRDefault="002F490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BB6DBC3737B4BC68786D6B6299EB305"/>
        <w:category>
          <w:name w:val="General"/>
          <w:gallery w:val="placeholder"/>
        </w:category>
        <w:types>
          <w:type w:val="bbPlcHdr"/>
        </w:types>
        <w:behaviors>
          <w:behavior w:val="content"/>
        </w:behaviors>
        <w:guid w:val="{91801C57-20B5-460A-B648-853673EABA2E}"/>
      </w:docPartPr>
      <w:docPartBody>
        <w:p w:rsidR="002F490F" w:rsidRDefault="002F490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FBE991096FB0489BA4A410110D01EEA8"/>
        <w:category>
          <w:name w:val="General"/>
          <w:gallery w:val="placeholder"/>
        </w:category>
        <w:types>
          <w:type w:val="bbPlcHdr"/>
        </w:types>
        <w:behaviors>
          <w:behavior w:val="content"/>
        </w:behaviors>
        <w:guid w:val="{C2D3ECD1-47C3-41C7-9596-90E0B9765324}"/>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DF51B7DF8778409FA73E0C5B5C473536"/>
        <w:category>
          <w:name w:val="General"/>
          <w:gallery w:val="placeholder"/>
        </w:category>
        <w:types>
          <w:type w:val="bbPlcHdr"/>
        </w:types>
        <w:behaviors>
          <w:behavior w:val="content"/>
        </w:behaviors>
        <w:guid w:val="{4D421399-58CB-45D1-B447-885C3B773DB3}"/>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3984B9E15A9C40DB969D5DBEF523AAB1"/>
        <w:category>
          <w:name w:val="General"/>
          <w:gallery w:val="placeholder"/>
        </w:category>
        <w:types>
          <w:type w:val="bbPlcHdr"/>
        </w:types>
        <w:behaviors>
          <w:behavior w:val="content"/>
        </w:behaviors>
        <w:guid w:val="{A6F01BB0-9E4D-4724-97C4-8B2FAF8BC2C5}"/>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EA45E9BD5F5648B3BB8631DCE25290BF"/>
        <w:category>
          <w:name w:val="General"/>
          <w:gallery w:val="placeholder"/>
        </w:category>
        <w:types>
          <w:type w:val="bbPlcHdr"/>
        </w:types>
        <w:behaviors>
          <w:behavior w:val="content"/>
        </w:behaviors>
        <w:guid w:val="{78483B57-7FFC-4B02-B923-188C8B9ED9B1}"/>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584747B907A4A028FB97F857F0F9863"/>
        <w:category>
          <w:name w:val="General"/>
          <w:gallery w:val="placeholder"/>
        </w:category>
        <w:types>
          <w:type w:val="bbPlcHdr"/>
        </w:types>
        <w:behaviors>
          <w:behavior w:val="content"/>
        </w:behaviors>
        <w:guid w:val="{7F906C8B-C49F-49D8-B054-BF3998D5ACE8}"/>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FC58255ADBB4F2B9F2EFA5133E194FC"/>
        <w:category>
          <w:name w:val="General"/>
          <w:gallery w:val="placeholder"/>
        </w:category>
        <w:types>
          <w:type w:val="bbPlcHdr"/>
        </w:types>
        <w:behaviors>
          <w:behavior w:val="content"/>
        </w:behaviors>
        <w:guid w:val="{1824F64C-47EE-49C7-AFD4-7226EF34DDB1}"/>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4B112FEE0BAE4950ACB7BAA8D5D0FD80"/>
        <w:category>
          <w:name w:val="General"/>
          <w:gallery w:val="placeholder"/>
        </w:category>
        <w:types>
          <w:type w:val="bbPlcHdr"/>
        </w:types>
        <w:behaviors>
          <w:behavior w:val="content"/>
        </w:behaviors>
        <w:guid w:val="{ED11D293-2B86-4555-A9C8-4729E64BA0B5}"/>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6613B60BB4649C28382DE53CC49A2F0"/>
        <w:category>
          <w:name w:val="General"/>
          <w:gallery w:val="placeholder"/>
        </w:category>
        <w:types>
          <w:type w:val="bbPlcHdr"/>
        </w:types>
        <w:behaviors>
          <w:behavior w:val="content"/>
        </w:behaviors>
        <w:guid w:val="{9DD17AAD-F065-40A1-91F5-97BE7C89B54E}"/>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866050F702FA4F50AFE769CD58F3E52A"/>
        <w:category>
          <w:name w:val="General"/>
          <w:gallery w:val="placeholder"/>
        </w:category>
        <w:types>
          <w:type w:val="bbPlcHdr"/>
        </w:types>
        <w:behaviors>
          <w:behavior w:val="content"/>
        </w:behaviors>
        <w:guid w:val="{11A4661F-1545-4809-ACA5-C10C34CB0B51}"/>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C447CB093D74838BFDA421C1473E51F"/>
        <w:category>
          <w:name w:val="General"/>
          <w:gallery w:val="placeholder"/>
        </w:category>
        <w:types>
          <w:type w:val="bbPlcHdr"/>
        </w:types>
        <w:behaviors>
          <w:behavior w:val="content"/>
        </w:behaviors>
        <w:guid w:val="{4482F08D-8889-4AB7-93B1-598139A33E6E}"/>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235B6D50CE0D4F2493FEC7AF9FAD167D"/>
        <w:category>
          <w:name w:val="General"/>
          <w:gallery w:val="placeholder"/>
        </w:category>
        <w:types>
          <w:type w:val="bbPlcHdr"/>
        </w:types>
        <w:behaviors>
          <w:behavior w:val="content"/>
        </w:behaviors>
        <w:guid w:val="{EC5AE85E-AFC3-4E2B-9765-D9C96CC178FA}"/>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965BB3B2D27A4973BB7DDB659263E985"/>
        <w:category>
          <w:name w:val="General"/>
          <w:gallery w:val="placeholder"/>
        </w:category>
        <w:types>
          <w:type w:val="bbPlcHdr"/>
        </w:types>
        <w:behaviors>
          <w:behavior w:val="content"/>
        </w:behaviors>
        <w:guid w:val="{B7E6566A-1216-450F-B575-AB23F19A37F4}"/>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AB75E923E0604AD5887A7AB6CDE3C8FB"/>
        <w:category>
          <w:name w:val="General"/>
          <w:gallery w:val="placeholder"/>
        </w:category>
        <w:types>
          <w:type w:val="bbPlcHdr"/>
        </w:types>
        <w:behaviors>
          <w:behavior w:val="content"/>
        </w:behaviors>
        <w:guid w:val="{070C049F-2939-49E6-AC31-20A14187D3AA}"/>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46FC7502A9E40359325E07A5A718892"/>
        <w:category>
          <w:name w:val="General"/>
          <w:gallery w:val="placeholder"/>
        </w:category>
        <w:types>
          <w:type w:val="bbPlcHdr"/>
        </w:types>
        <w:behaviors>
          <w:behavior w:val="content"/>
        </w:behaviors>
        <w:guid w:val="{8530F8BC-0128-4240-B5DA-C72472F2B582}"/>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7B9AFED01734D018BE3EB2AEE9AF17F"/>
        <w:category>
          <w:name w:val="General"/>
          <w:gallery w:val="placeholder"/>
        </w:category>
        <w:types>
          <w:type w:val="bbPlcHdr"/>
        </w:types>
        <w:behaviors>
          <w:behavior w:val="content"/>
        </w:behaviors>
        <w:guid w:val="{C7F4E1BB-6D21-4677-B33E-DB64A1959D68}"/>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72571605EA3649619A527827A2FC5FDA"/>
        <w:category>
          <w:name w:val="General"/>
          <w:gallery w:val="placeholder"/>
        </w:category>
        <w:types>
          <w:type w:val="bbPlcHdr"/>
        </w:types>
        <w:behaviors>
          <w:behavior w:val="content"/>
        </w:behaviors>
        <w:guid w:val="{EEBCDB68-F34A-44B9-BF30-24A66000DF0F}"/>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A2612BC0B5684C04864BD399726ABAFF"/>
        <w:category>
          <w:name w:val="General"/>
          <w:gallery w:val="placeholder"/>
        </w:category>
        <w:types>
          <w:type w:val="bbPlcHdr"/>
        </w:types>
        <w:behaviors>
          <w:behavior w:val="content"/>
        </w:behaviors>
        <w:guid w:val="{9FB20456-334E-4B44-B3BA-0CC5A24EEB42}"/>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C9BB8B8D90F44DDEBA8F530FEB9F9399"/>
        <w:category>
          <w:name w:val="General"/>
          <w:gallery w:val="placeholder"/>
        </w:category>
        <w:types>
          <w:type w:val="bbPlcHdr"/>
        </w:types>
        <w:behaviors>
          <w:behavior w:val="content"/>
        </w:behaviors>
        <w:guid w:val="{79B03F15-5368-4C9B-9965-61D3AC61FF47}"/>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A4AD3A3ED484C4BB9162174C3F5696A"/>
        <w:category>
          <w:name w:val="General"/>
          <w:gallery w:val="placeholder"/>
        </w:category>
        <w:types>
          <w:type w:val="bbPlcHdr"/>
        </w:types>
        <w:behaviors>
          <w:behavior w:val="content"/>
        </w:behaviors>
        <w:guid w:val="{101D5E8E-08DF-4D72-97C0-5C068BC4A3C2}"/>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333BA88433D44732BED648AC62CFC005"/>
        <w:category>
          <w:name w:val="General"/>
          <w:gallery w:val="placeholder"/>
        </w:category>
        <w:types>
          <w:type w:val="bbPlcHdr"/>
        </w:types>
        <w:behaviors>
          <w:behavior w:val="content"/>
        </w:behaviors>
        <w:guid w:val="{EF034F1E-0634-406A-8CE3-1AAB37914AEF}"/>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4B8C2D38C0BD4F188EA66D78EEAA5015"/>
        <w:category>
          <w:name w:val="General"/>
          <w:gallery w:val="placeholder"/>
        </w:category>
        <w:types>
          <w:type w:val="bbPlcHdr"/>
        </w:types>
        <w:behaviors>
          <w:behavior w:val="content"/>
        </w:behaviors>
        <w:guid w:val="{02B09A8C-EE65-4055-9997-EF09768D4CB6}"/>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97236A6F5F34EDD97ED37447F05E194"/>
        <w:category>
          <w:name w:val="General"/>
          <w:gallery w:val="placeholder"/>
        </w:category>
        <w:types>
          <w:type w:val="bbPlcHdr"/>
        </w:types>
        <w:behaviors>
          <w:behavior w:val="content"/>
        </w:behaviors>
        <w:guid w:val="{32F874FD-D80B-4E4F-A172-0B7BB0F01C3C}"/>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686033C290A46918546CD3E8D6F9AEF"/>
        <w:category>
          <w:name w:val="General"/>
          <w:gallery w:val="placeholder"/>
        </w:category>
        <w:types>
          <w:type w:val="bbPlcHdr"/>
        </w:types>
        <w:behaviors>
          <w:behavior w:val="content"/>
        </w:behaviors>
        <w:guid w:val="{CBF9ED2F-43B9-49B4-BB17-4B958394F39D}"/>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3FF9DA609FA147E886FF7852CF8336BA"/>
        <w:category>
          <w:name w:val="General"/>
          <w:gallery w:val="placeholder"/>
        </w:category>
        <w:types>
          <w:type w:val="bbPlcHdr"/>
        </w:types>
        <w:behaviors>
          <w:behavior w:val="content"/>
        </w:behaviors>
        <w:guid w:val="{F4030866-F4A5-4678-9DDF-D9EFA62FFCD8}"/>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4D0A917A2406425D9FD3F479EF035020"/>
        <w:category>
          <w:name w:val="General"/>
          <w:gallery w:val="placeholder"/>
        </w:category>
        <w:types>
          <w:type w:val="bbPlcHdr"/>
        </w:types>
        <w:behaviors>
          <w:behavior w:val="content"/>
        </w:behaviors>
        <w:guid w:val="{92E246C2-168E-4B2A-8B77-D262B7B7EC71}"/>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240B000175F74893ADF3E173B68B0C17"/>
        <w:category>
          <w:name w:val="General"/>
          <w:gallery w:val="placeholder"/>
        </w:category>
        <w:types>
          <w:type w:val="bbPlcHdr"/>
        </w:types>
        <w:behaviors>
          <w:behavior w:val="content"/>
        </w:behaviors>
        <w:guid w:val="{4336C9C0-F580-43EB-8BFB-0CEE8305FD87}"/>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CD93B3AFC7148168D851D8F035326B5"/>
        <w:category>
          <w:name w:val="General"/>
          <w:gallery w:val="placeholder"/>
        </w:category>
        <w:types>
          <w:type w:val="bbPlcHdr"/>
        </w:types>
        <w:behaviors>
          <w:behavior w:val="content"/>
        </w:behaviors>
        <w:guid w:val="{928A673D-A357-4786-BACC-DE7A41E9610C}"/>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BBB9E80E94A74C6CAC6FAB18172F6002"/>
        <w:category>
          <w:name w:val="General"/>
          <w:gallery w:val="placeholder"/>
        </w:category>
        <w:types>
          <w:type w:val="bbPlcHdr"/>
        </w:types>
        <w:behaviors>
          <w:behavior w:val="content"/>
        </w:behaviors>
        <w:guid w:val="{C113DD1D-FF76-4A41-8DA0-8DEC46586C31}"/>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06722CB511A452CA6733A9F7ECC3FDD"/>
        <w:category>
          <w:name w:val="General"/>
          <w:gallery w:val="placeholder"/>
        </w:category>
        <w:types>
          <w:type w:val="bbPlcHdr"/>
        </w:types>
        <w:behaviors>
          <w:behavior w:val="content"/>
        </w:behaviors>
        <w:guid w:val="{CE523704-0D15-4FE6-B9D0-CB399AD69AFF}"/>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99B35C06287540818612AD14DE1BAFE3"/>
        <w:category>
          <w:name w:val="General"/>
          <w:gallery w:val="placeholder"/>
        </w:category>
        <w:types>
          <w:type w:val="bbPlcHdr"/>
        </w:types>
        <w:behaviors>
          <w:behavior w:val="content"/>
        </w:behaviors>
        <w:guid w:val="{2DF4F141-A71D-41D4-8E2E-7778022BB7A2}"/>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BBBCEC4426B483A8C49F17AA5CBB9A4"/>
        <w:category>
          <w:name w:val="General"/>
          <w:gallery w:val="placeholder"/>
        </w:category>
        <w:types>
          <w:type w:val="bbPlcHdr"/>
        </w:types>
        <w:behaviors>
          <w:behavior w:val="content"/>
        </w:behaviors>
        <w:guid w:val="{0780349C-7428-4CEE-934B-B9B2C523D789}"/>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AE56EAC71C644531BC7028D548EDAAEB"/>
        <w:category>
          <w:name w:val="General"/>
          <w:gallery w:val="placeholder"/>
        </w:category>
        <w:types>
          <w:type w:val="bbPlcHdr"/>
        </w:types>
        <w:behaviors>
          <w:behavior w:val="content"/>
        </w:behaviors>
        <w:guid w:val="{DF6F6731-E21A-485A-A03C-E7C2426F35EA}"/>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A9992BD39A94C7F99D74B7DCF5F0EAD"/>
        <w:category>
          <w:name w:val="General"/>
          <w:gallery w:val="placeholder"/>
        </w:category>
        <w:types>
          <w:type w:val="bbPlcHdr"/>
        </w:types>
        <w:behaviors>
          <w:behavior w:val="content"/>
        </w:behaviors>
        <w:guid w:val="{08C60B58-A5BD-4045-AC3D-D21142FC291B}"/>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64B1DDE4E6F24CB58B345351F41CBB0B"/>
        <w:category>
          <w:name w:val="General"/>
          <w:gallery w:val="placeholder"/>
        </w:category>
        <w:types>
          <w:type w:val="bbPlcHdr"/>
        </w:types>
        <w:behaviors>
          <w:behavior w:val="content"/>
        </w:behaviors>
        <w:guid w:val="{74943D8A-9D79-426A-B60D-32633CA015F3}"/>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FFA766725D30498EB51C2501856991DF"/>
        <w:category>
          <w:name w:val="General"/>
          <w:gallery w:val="placeholder"/>
        </w:category>
        <w:types>
          <w:type w:val="bbPlcHdr"/>
        </w:types>
        <w:behaviors>
          <w:behavior w:val="content"/>
        </w:behaviors>
        <w:guid w:val="{B131A463-1331-4660-8D7A-FE3ADE3622F3}"/>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91ACEBA6719C4347B8898A1A97E75E8F"/>
        <w:category>
          <w:name w:val="General"/>
          <w:gallery w:val="placeholder"/>
        </w:category>
        <w:types>
          <w:type w:val="bbPlcHdr"/>
        </w:types>
        <w:behaviors>
          <w:behavior w:val="content"/>
        </w:behaviors>
        <w:guid w:val="{FBDCB20D-F9B3-4FB1-828A-B39AFEEFD443}"/>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504A81415C04F47871A93B24086287D"/>
        <w:category>
          <w:name w:val="General"/>
          <w:gallery w:val="placeholder"/>
        </w:category>
        <w:types>
          <w:type w:val="bbPlcHdr"/>
        </w:types>
        <w:behaviors>
          <w:behavior w:val="content"/>
        </w:behaviors>
        <w:guid w:val="{A0E88B36-9EF3-4DF6-80A7-058C198B2182}"/>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2A8FBBCEB1C471A8B6A7CA1C4B696B7"/>
        <w:category>
          <w:name w:val="General"/>
          <w:gallery w:val="placeholder"/>
        </w:category>
        <w:types>
          <w:type w:val="bbPlcHdr"/>
        </w:types>
        <w:behaviors>
          <w:behavior w:val="content"/>
        </w:behaviors>
        <w:guid w:val="{CB550083-DFE8-44EF-964B-CAA01FFED7D0}"/>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D9495A9F89E41D0AB3AD2F1F4675EB9"/>
        <w:category>
          <w:name w:val="General"/>
          <w:gallery w:val="placeholder"/>
        </w:category>
        <w:types>
          <w:type w:val="bbPlcHdr"/>
        </w:types>
        <w:behaviors>
          <w:behavior w:val="content"/>
        </w:behaviors>
        <w:guid w:val="{4364A7CF-23CB-481F-B3FA-FAC0C0D83CD6}"/>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4242982B8D44F9FA39E15E322C160E7"/>
        <w:category>
          <w:name w:val="General"/>
          <w:gallery w:val="placeholder"/>
        </w:category>
        <w:types>
          <w:type w:val="bbPlcHdr"/>
        </w:types>
        <w:behaviors>
          <w:behavior w:val="content"/>
        </w:behaviors>
        <w:guid w:val="{6CE6D74E-D235-417A-B711-58258202883D}"/>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8EBBCD3FC34440A4ACCD084FAD37FFFC"/>
        <w:category>
          <w:name w:val="General"/>
          <w:gallery w:val="placeholder"/>
        </w:category>
        <w:types>
          <w:type w:val="bbPlcHdr"/>
        </w:types>
        <w:behaviors>
          <w:behavior w:val="content"/>
        </w:behaviors>
        <w:guid w:val="{A51C0702-BE7F-46A3-B0D5-44D7DCA082CF}"/>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99974545692B45B8A092329C769C34FE"/>
        <w:category>
          <w:name w:val="General"/>
          <w:gallery w:val="placeholder"/>
        </w:category>
        <w:types>
          <w:type w:val="bbPlcHdr"/>
        </w:types>
        <w:behaviors>
          <w:behavior w:val="content"/>
        </w:behaviors>
        <w:guid w:val="{F4880F2A-3B23-43E0-813F-47ADF7C66E52}"/>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3CAAB700E8434382B48760BD72C29C5F"/>
        <w:category>
          <w:name w:val="General"/>
          <w:gallery w:val="placeholder"/>
        </w:category>
        <w:types>
          <w:type w:val="bbPlcHdr"/>
        </w:types>
        <w:behaviors>
          <w:behavior w:val="content"/>
        </w:behaviors>
        <w:guid w:val="{7B1D4062-B12F-433C-89C0-CBB40D2C10E7}"/>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855E52E646B434BB09873D6D696F442"/>
        <w:category>
          <w:name w:val="General"/>
          <w:gallery w:val="placeholder"/>
        </w:category>
        <w:types>
          <w:type w:val="bbPlcHdr"/>
        </w:types>
        <w:behaviors>
          <w:behavior w:val="content"/>
        </w:behaviors>
        <w:guid w:val="{389196CC-DADC-4F56-B0B2-F7B42F6F3F0A}"/>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6F8B7B85E4FA4102A3C67606B1F143E3"/>
        <w:category>
          <w:name w:val="General"/>
          <w:gallery w:val="placeholder"/>
        </w:category>
        <w:types>
          <w:type w:val="bbPlcHdr"/>
        </w:types>
        <w:behaviors>
          <w:behavior w:val="content"/>
        </w:behaviors>
        <w:guid w:val="{7FD3035E-E35C-4DC7-B554-BA51AB112F3C}"/>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5CCD5F142834BBA949D6CEB733C06F8"/>
        <w:category>
          <w:name w:val="General"/>
          <w:gallery w:val="placeholder"/>
        </w:category>
        <w:types>
          <w:type w:val="bbPlcHdr"/>
        </w:types>
        <w:behaviors>
          <w:behavior w:val="content"/>
        </w:behaviors>
        <w:guid w:val="{54400016-3BAA-47CD-AAE0-11417A5C0E5E}"/>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A9658BA763A46D9BA3D46808D7E9C03"/>
        <w:category>
          <w:name w:val="General"/>
          <w:gallery w:val="placeholder"/>
        </w:category>
        <w:types>
          <w:type w:val="bbPlcHdr"/>
        </w:types>
        <w:behaviors>
          <w:behavior w:val="content"/>
        </w:behaviors>
        <w:guid w:val="{AA4117EB-3390-43BE-A46C-CAA13645FDD2}"/>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CA3F236E80D64E3F8F5705C2711E0668"/>
        <w:category>
          <w:name w:val="General"/>
          <w:gallery w:val="placeholder"/>
        </w:category>
        <w:types>
          <w:type w:val="bbPlcHdr"/>
        </w:types>
        <w:behaviors>
          <w:behavior w:val="content"/>
        </w:behaviors>
        <w:guid w:val="{1E6A6B50-3DF5-43BA-8DA4-736C380C6E9C}"/>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59F3904DA74043FA8130C7005FE8F18E"/>
        <w:category>
          <w:name w:val="General"/>
          <w:gallery w:val="placeholder"/>
        </w:category>
        <w:types>
          <w:type w:val="bbPlcHdr"/>
        </w:types>
        <w:behaviors>
          <w:behavior w:val="content"/>
        </w:behaviors>
        <w:guid w:val="{3BB0BEB2-1E1D-4CA6-B9B5-3E42991F9797}"/>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7C65BF2889FA4701B2C25B096E59F524"/>
        <w:category>
          <w:name w:val="General"/>
          <w:gallery w:val="placeholder"/>
        </w:category>
        <w:types>
          <w:type w:val="bbPlcHdr"/>
        </w:types>
        <w:behaviors>
          <w:behavior w:val="content"/>
        </w:behaviors>
        <w:guid w:val="{A474056E-E0AF-40BD-95CD-30739FBE30BF}"/>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55B73B27B61246D7A64D5E599C99A088"/>
        <w:category>
          <w:name w:val="General"/>
          <w:gallery w:val="placeholder"/>
        </w:category>
        <w:types>
          <w:type w:val="bbPlcHdr"/>
        </w:types>
        <w:behaviors>
          <w:behavior w:val="content"/>
        </w:behaviors>
        <w:guid w:val="{A7B2D0E5-7AAB-4F56-866D-56714D2ED33C}"/>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535EFC55B4E7428C8DD5C773DA954E4F"/>
        <w:category>
          <w:name w:val="General"/>
          <w:gallery w:val="placeholder"/>
        </w:category>
        <w:types>
          <w:type w:val="bbPlcHdr"/>
        </w:types>
        <w:behaviors>
          <w:behavior w:val="content"/>
        </w:behaviors>
        <w:guid w:val="{EE0DAC5A-EE61-415C-9968-A316B6215589}"/>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5AD30FC3345A45D69B76F9FBD805D8E3"/>
        <w:category>
          <w:name w:val="General"/>
          <w:gallery w:val="placeholder"/>
        </w:category>
        <w:types>
          <w:type w:val="bbPlcHdr"/>
        </w:types>
        <w:behaviors>
          <w:behavior w:val="content"/>
        </w:behaviors>
        <w:guid w:val="{418F598A-DDA7-47A8-BA02-982B326562B1}"/>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88B5CDAB6DF468A9D8767F7C910287A"/>
        <w:category>
          <w:name w:val="General"/>
          <w:gallery w:val="placeholder"/>
        </w:category>
        <w:types>
          <w:type w:val="bbPlcHdr"/>
        </w:types>
        <w:behaviors>
          <w:behavior w:val="content"/>
        </w:behaviors>
        <w:guid w:val="{832056E2-21E2-4489-BA28-5C0965F91785}"/>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97ED577E9C841069A2D24D94D213974"/>
        <w:category>
          <w:name w:val="General"/>
          <w:gallery w:val="placeholder"/>
        </w:category>
        <w:types>
          <w:type w:val="bbPlcHdr"/>
        </w:types>
        <w:behaviors>
          <w:behavior w:val="content"/>
        </w:behaviors>
        <w:guid w:val="{A8CC6E56-607F-4372-ABFC-B4920984549B}"/>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CBD4CCF9470D45A3B064E3B15DF5B3AC"/>
        <w:category>
          <w:name w:val="General"/>
          <w:gallery w:val="placeholder"/>
        </w:category>
        <w:types>
          <w:type w:val="bbPlcHdr"/>
        </w:types>
        <w:behaviors>
          <w:behavior w:val="content"/>
        </w:behaviors>
        <w:guid w:val="{26663196-19D9-4179-AE2C-2F0EFC9DFFC1}"/>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408A361366EE45E4ADA3F6A78F321D11"/>
        <w:category>
          <w:name w:val="General"/>
          <w:gallery w:val="placeholder"/>
        </w:category>
        <w:types>
          <w:type w:val="bbPlcHdr"/>
        </w:types>
        <w:behaviors>
          <w:behavior w:val="content"/>
        </w:behaviors>
        <w:guid w:val="{F90464D8-46E4-4DB2-ADB3-112447893DD7}"/>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C089397F03E4423DB8E72BBDA2DE7101"/>
        <w:category>
          <w:name w:val="General"/>
          <w:gallery w:val="placeholder"/>
        </w:category>
        <w:types>
          <w:type w:val="bbPlcHdr"/>
        </w:types>
        <w:behaviors>
          <w:behavior w:val="content"/>
        </w:behaviors>
        <w:guid w:val="{AB485699-725F-4354-B8CE-974F5623D4E2}"/>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AE5600412834B6394D32C2CFFE840D0"/>
        <w:category>
          <w:name w:val="General"/>
          <w:gallery w:val="placeholder"/>
        </w:category>
        <w:types>
          <w:type w:val="bbPlcHdr"/>
        </w:types>
        <w:behaviors>
          <w:behavior w:val="content"/>
        </w:behaviors>
        <w:guid w:val="{54317156-7EAC-49CD-90C1-4FAA7FC89F13}"/>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6AF8CE4FD2804A868885E4362A87E69D"/>
        <w:category>
          <w:name w:val="General"/>
          <w:gallery w:val="placeholder"/>
        </w:category>
        <w:types>
          <w:type w:val="bbPlcHdr"/>
        </w:types>
        <w:behaviors>
          <w:behavior w:val="content"/>
        </w:behaviors>
        <w:guid w:val="{EBC65A45-9DBE-4ABB-A3B5-06298F3ED162}"/>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00D89AA87C84BC8B810A4320D7E5245"/>
        <w:category>
          <w:name w:val="General"/>
          <w:gallery w:val="placeholder"/>
        </w:category>
        <w:types>
          <w:type w:val="bbPlcHdr"/>
        </w:types>
        <w:behaviors>
          <w:behavior w:val="content"/>
        </w:behaviors>
        <w:guid w:val="{471B6EBF-837C-4011-8A3E-21218C10E07B}"/>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BD15C1A2260B48BB8199BE67519C436C"/>
        <w:category>
          <w:name w:val="General"/>
          <w:gallery w:val="placeholder"/>
        </w:category>
        <w:types>
          <w:type w:val="bbPlcHdr"/>
        </w:types>
        <w:behaviors>
          <w:behavior w:val="content"/>
        </w:behaviors>
        <w:guid w:val="{F8612F8B-785B-4D82-8D96-CF55C3CAA5D7}"/>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ED0DD36766C4331A1223DB80087DD12"/>
        <w:category>
          <w:name w:val="General"/>
          <w:gallery w:val="placeholder"/>
        </w:category>
        <w:types>
          <w:type w:val="bbPlcHdr"/>
        </w:types>
        <w:behaviors>
          <w:behavior w:val="content"/>
        </w:behaviors>
        <w:guid w:val="{AB6C9704-EBBF-4DF7-A0C9-962C4CF3C1B3}"/>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B42083DF3C684924A049F49F164651F5"/>
        <w:category>
          <w:name w:val="General"/>
          <w:gallery w:val="placeholder"/>
        </w:category>
        <w:types>
          <w:type w:val="bbPlcHdr"/>
        </w:types>
        <w:behaviors>
          <w:behavior w:val="content"/>
        </w:behaviors>
        <w:guid w:val="{0E6A5FF0-64AC-40E6-B158-83B439D8AFF8}"/>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2133686A82B4239BEFC5AAF99F41CDD"/>
        <w:category>
          <w:name w:val="General"/>
          <w:gallery w:val="placeholder"/>
        </w:category>
        <w:types>
          <w:type w:val="bbPlcHdr"/>
        </w:types>
        <w:behaviors>
          <w:behavior w:val="content"/>
        </w:behaviors>
        <w:guid w:val="{46F410D2-C49B-4292-AB44-AF6903CDAAC4}"/>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D3ADF61C41CE48A5B8A0A48BB58F6078"/>
        <w:category>
          <w:name w:val="General"/>
          <w:gallery w:val="placeholder"/>
        </w:category>
        <w:types>
          <w:type w:val="bbPlcHdr"/>
        </w:types>
        <w:behaviors>
          <w:behavior w:val="content"/>
        </w:behaviors>
        <w:guid w:val="{CBB1DC33-10A1-4E66-9136-41553D0FD74C}"/>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F860C9171D84438B7E3B09F24529E65"/>
        <w:category>
          <w:name w:val="General"/>
          <w:gallery w:val="placeholder"/>
        </w:category>
        <w:types>
          <w:type w:val="bbPlcHdr"/>
        </w:types>
        <w:behaviors>
          <w:behavior w:val="content"/>
        </w:behaviors>
        <w:guid w:val="{49472F7B-4B71-468B-94FD-9CEA99EAB454}"/>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EC81FED57C1347EF824C8F1923DE948D"/>
        <w:category>
          <w:name w:val="General"/>
          <w:gallery w:val="placeholder"/>
        </w:category>
        <w:types>
          <w:type w:val="bbPlcHdr"/>
        </w:types>
        <w:behaviors>
          <w:behavior w:val="content"/>
        </w:behaviors>
        <w:guid w:val="{938BF449-8743-4E66-B0BE-CFEBCFB3D327}"/>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F7801FA2D404EBAB0CB934BDFEAACE9"/>
        <w:category>
          <w:name w:val="General"/>
          <w:gallery w:val="placeholder"/>
        </w:category>
        <w:types>
          <w:type w:val="bbPlcHdr"/>
        </w:types>
        <w:behaviors>
          <w:behavior w:val="content"/>
        </w:behaviors>
        <w:guid w:val="{EAFAAADC-0D70-45E2-9CC9-C8F21A49D0E6}"/>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710F468367594F098ADD5E129E565F7C"/>
        <w:category>
          <w:name w:val="General"/>
          <w:gallery w:val="placeholder"/>
        </w:category>
        <w:types>
          <w:type w:val="bbPlcHdr"/>
        </w:types>
        <w:behaviors>
          <w:behavior w:val="content"/>
        </w:behaviors>
        <w:guid w:val="{A14ADC5B-1CAA-4C3E-9439-5A68DA87FD80}"/>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235D55B73E774AAEB2C9C20B0D1975FD"/>
        <w:category>
          <w:name w:val="General"/>
          <w:gallery w:val="placeholder"/>
        </w:category>
        <w:types>
          <w:type w:val="bbPlcHdr"/>
        </w:types>
        <w:behaviors>
          <w:behavior w:val="content"/>
        </w:behaviors>
        <w:guid w:val="{B6796905-3C1F-48D6-BA42-54AE938B2F44}"/>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4378A32C3C34BFD829C65BEBA80F613"/>
        <w:category>
          <w:name w:val="General"/>
          <w:gallery w:val="placeholder"/>
        </w:category>
        <w:types>
          <w:type w:val="bbPlcHdr"/>
        </w:types>
        <w:behaviors>
          <w:behavior w:val="content"/>
        </w:behaviors>
        <w:guid w:val="{BC06E6D1-A2A2-437B-A7DF-700AC8EB81DE}"/>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FC00DA79DDC94EF98D73C31864D1B8C0"/>
        <w:category>
          <w:name w:val="General"/>
          <w:gallery w:val="placeholder"/>
        </w:category>
        <w:types>
          <w:type w:val="bbPlcHdr"/>
        </w:types>
        <w:behaviors>
          <w:behavior w:val="content"/>
        </w:behaviors>
        <w:guid w:val="{6A69A8F8-1DEA-40F3-A351-82D9E158813E}"/>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61D0D933EED4471B834403FD868DA3E2"/>
        <w:category>
          <w:name w:val="General"/>
          <w:gallery w:val="placeholder"/>
        </w:category>
        <w:types>
          <w:type w:val="bbPlcHdr"/>
        </w:types>
        <w:behaviors>
          <w:behavior w:val="content"/>
        </w:behaviors>
        <w:guid w:val="{747239E6-257F-4E63-BD18-47A096D4816C}"/>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B116DF7CD8C42AB8ABC2D1BB1DA92E3"/>
        <w:category>
          <w:name w:val="General"/>
          <w:gallery w:val="placeholder"/>
        </w:category>
        <w:types>
          <w:type w:val="bbPlcHdr"/>
        </w:types>
        <w:behaviors>
          <w:behavior w:val="content"/>
        </w:behaviors>
        <w:guid w:val="{082F35E3-BE1E-4DE5-96D2-84A604AC7760}"/>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DD6A09787E3945BFBE8F588388750EC2"/>
        <w:category>
          <w:name w:val="General"/>
          <w:gallery w:val="placeholder"/>
        </w:category>
        <w:types>
          <w:type w:val="bbPlcHdr"/>
        </w:types>
        <w:behaviors>
          <w:behavior w:val="content"/>
        </w:behaviors>
        <w:guid w:val="{BF538816-8B72-40F0-BB34-59E9247433C5}"/>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398B0771A1F4DB8B056064A47BE3519"/>
        <w:category>
          <w:name w:val="General"/>
          <w:gallery w:val="placeholder"/>
        </w:category>
        <w:types>
          <w:type w:val="bbPlcHdr"/>
        </w:types>
        <w:behaviors>
          <w:behavior w:val="content"/>
        </w:behaviors>
        <w:guid w:val="{5FDEA731-684C-4EE5-A95F-79F79979F98B}"/>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C4CC17625D942489020F1E109684C4F"/>
        <w:category>
          <w:name w:val="General"/>
          <w:gallery w:val="placeholder"/>
        </w:category>
        <w:types>
          <w:type w:val="bbPlcHdr"/>
        </w:types>
        <w:behaviors>
          <w:behavior w:val="content"/>
        </w:behaviors>
        <w:guid w:val="{946664DA-5790-4659-9BB5-15D75D5E2E02}"/>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60617A23158C4C85BD05B133C29DE728"/>
        <w:category>
          <w:name w:val="General"/>
          <w:gallery w:val="placeholder"/>
        </w:category>
        <w:types>
          <w:type w:val="bbPlcHdr"/>
        </w:types>
        <w:behaviors>
          <w:behavior w:val="content"/>
        </w:behaviors>
        <w:guid w:val="{1A8EA8C1-59C9-4A36-8CEB-38B391B46542}"/>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A89C40DB1F37457398A04313636EE90D"/>
        <w:category>
          <w:name w:val="General"/>
          <w:gallery w:val="placeholder"/>
        </w:category>
        <w:types>
          <w:type w:val="bbPlcHdr"/>
        </w:types>
        <w:behaviors>
          <w:behavior w:val="content"/>
        </w:behaviors>
        <w:guid w:val="{07423D3C-21CD-4DFB-8836-D2CB6758F64E}"/>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F1759437061D4F4D960AE77BA05B9642"/>
        <w:category>
          <w:name w:val="General"/>
          <w:gallery w:val="placeholder"/>
        </w:category>
        <w:types>
          <w:type w:val="bbPlcHdr"/>
        </w:types>
        <w:behaviors>
          <w:behavior w:val="content"/>
        </w:behaviors>
        <w:guid w:val="{E96FA0EC-3054-4831-AD48-E1604664F997}"/>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5E50F96EC0234D18A3E125651A24664F"/>
        <w:category>
          <w:name w:val="General"/>
          <w:gallery w:val="placeholder"/>
        </w:category>
        <w:types>
          <w:type w:val="bbPlcHdr"/>
        </w:types>
        <w:behaviors>
          <w:behavior w:val="content"/>
        </w:behaviors>
        <w:guid w:val="{68FA9B55-E3F3-4AD8-85B5-490B11D1977F}"/>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B9F6CEBB52CE419F8A13E2F46EDC1312"/>
        <w:category>
          <w:name w:val="General"/>
          <w:gallery w:val="placeholder"/>
        </w:category>
        <w:types>
          <w:type w:val="bbPlcHdr"/>
        </w:types>
        <w:behaviors>
          <w:behavior w:val="content"/>
        </w:behaviors>
        <w:guid w:val="{FFAF3DA5-A609-45D4-9157-EF4A4E382F09}"/>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B646104D0A74FC8A16ACB41600E99E2"/>
        <w:category>
          <w:name w:val="General"/>
          <w:gallery w:val="placeholder"/>
        </w:category>
        <w:types>
          <w:type w:val="bbPlcHdr"/>
        </w:types>
        <w:behaviors>
          <w:behavior w:val="content"/>
        </w:behaviors>
        <w:guid w:val="{1559B6A5-C2DC-4917-81DE-684CA976D138}"/>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6FD6FCDBF344CA686E8F8B1D35D4B8C"/>
        <w:category>
          <w:name w:val="General"/>
          <w:gallery w:val="placeholder"/>
        </w:category>
        <w:types>
          <w:type w:val="bbPlcHdr"/>
        </w:types>
        <w:behaviors>
          <w:behavior w:val="content"/>
        </w:behaviors>
        <w:guid w:val="{FE996602-DAA0-4EE2-A05E-2665B51D2DE8}"/>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27CAFEED01A44281840C3D96DD06C5E5"/>
        <w:category>
          <w:name w:val="General"/>
          <w:gallery w:val="placeholder"/>
        </w:category>
        <w:types>
          <w:type w:val="bbPlcHdr"/>
        </w:types>
        <w:behaviors>
          <w:behavior w:val="content"/>
        </w:behaviors>
        <w:guid w:val="{D5BF5031-9DA1-4F8A-B9D4-0C94C536301E}"/>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30146B02BFF4349A7A250872142A102"/>
        <w:category>
          <w:name w:val="General"/>
          <w:gallery w:val="placeholder"/>
        </w:category>
        <w:types>
          <w:type w:val="bbPlcHdr"/>
        </w:types>
        <w:behaviors>
          <w:behavior w:val="content"/>
        </w:behaviors>
        <w:guid w:val="{40E41843-F8D0-4AE8-A6B6-4DC3A6F2E2B0}"/>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31EEEFD020A4A74B8525284BB5443D0"/>
        <w:category>
          <w:name w:val="General"/>
          <w:gallery w:val="placeholder"/>
        </w:category>
        <w:types>
          <w:type w:val="bbPlcHdr"/>
        </w:types>
        <w:behaviors>
          <w:behavior w:val="content"/>
        </w:behaviors>
        <w:guid w:val="{D2B3151D-7F7A-4339-9166-B132BE409532}"/>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F35893EDC7614E348AAC8019862A6F4A"/>
        <w:category>
          <w:name w:val="General"/>
          <w:gallery w:val="placeholder"/>
        </w:category>
        <w:types>
          <w:type w:val="bbPlcHdr"/>
        </w:types>
        <w:behaviors>
          <w:behavior w:val="content"/>
        </w:behaviors>
        <w:guid w:val="{0ED0F4C5-4A6D-4F63-8701-03C3CE4E95D7}"/>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31DA12873144370B168A28FCF2A0D31"/>
        <w:category>
          <w:name w:val="General"/>
          <w:gallery w:val="placeholder"/>
        </w:category>
        <w:types>
          <w:type w:val="bbPlcHdr"/>
        </w:types>
        <w:behaviors>
          <w:behavior w:val="content"/>
        </w:behaviors>
        <w:guid w:val="{72F2657D-06A1-41A1-BA41-0AE94FA3EBA8}"/>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35E0208E95484ECF93DDF0BD06AFC19D"/>
        <w:category>
          <w:name w:val="General"/>
          <w:gallery w:val="placeholder"/>
        </w:category>
        <w:types>
          <w:type w:val="bbPlcHdr"/>
        </w:types>
        <w:behaviors>
          <w:behavior w:val="content"/>
        </w:behaviors>
        <w:guid w:val="{E7EB3386-CE98-4725-A9BF-EB6C7A63B5FA}"/>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29D6DC4B5F44678B9D1DEDDC4DEFFC3"/>
        <w:category>
          <w:name w:val="General"/>
          <w:gallery w:val="placeholder"/>
        </w:category>
        <w:types>
          <w:type w:val="bbPlcHdr"/>
        </w:types>
        <w:behaviors>
          <w:behavior w:val="content"/>
        </w:behaviors>
        <w:guid w:val="{A90ED78F-2324-4F62-9ABE-BD20E5DD6677}"/>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B4DDCA0C53214D65B68CB49263923760"/>
        <w:category>
          <w:name w:val="General"/>
          <w:gallery w:val="placeholder"/>
        </w:category>
        <w:types>
          <w:type w:val="bbPlcHdr"/>
        </w:types>
        <w:behaviors>
          <w:behavior w:val="content"/>
        </w:behaviors>
        <w:guid w:val="{E1BF3A14-E246-4FE1-B937-A7E935D4944A}"/>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016B906EC1741099189160885FFEA63"/>
        <w:category>
          <w:name w:val="General"/>
          <w:gallery w:val="placeholder"/>
        </w:category>
        <w:types>
          <w:type w:val="bbPlcHdr"/>
        </w:types>
        <w:behaviors>
          <w:behavior w:val="content"/>
        </w:behaviors>
        <w:guid w:val="{EF697928-C362-418E-8913-755C9FEE5C54}"/>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F5042F9B9A024F6691D967BC628333A6"/>
        <w:category>
          <w:name w:val="General"/>
          <w:gallery w:val="placeholder"/>
        </w:category>
        <w:types>
          <w:type w:val="bbPlcHdr"/>
        </w:types>
        <w:behaviors>
          <w:behavior w:val="content"/>
        </w:behaviors>
        <w:guid w:val="{98D88840-BBA2-43A2-8F2B-C83391EB5F68}"/>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CDAB13A230ED4C2782848693BA6A9A8D"/>
        <w:category>
          <w:name w:val="General"/>
          <w:gallery w:val="placeholder"/>
        </w:category>
        <w:types>
          <w:type w:val="bbPlcHdr"/>
        </w:types>
        <w:behaviors>
          <w:behavior w:val="content"/>
        </w:behaviors>
        <w:guid w:val="{C8B741B8-E35C-4086-89D9-C83F9788F71E}"/>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27F6FB15B184509B306CE142C3BD78A"/>
        <w:category>
          <w:name w:val="General"/>
          <w:gallery w:val="placeholder"/>
        </w:category>
        <w:types>
          <w:type w:val="bbPlcHdr"/>
        </w:types>
        <w:behaviors>
          <w:behavior w:val="content"/>
        </w:behaviors>
        <w:guid w:val="{F6D31DA7-47CD-4DF4-A164-F5D8F15C2F54}"/>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910A746CB09C42DB8B410181906CD7B0"/>
        <w:category>
          <w:name w:val="General"/>
          <w:gallery w:val="placeholder"/>
        </w:category>
        <w:types>
          <w:type w:val="bbPlcHdr"/>
        </w:types>
        <w:behaviors>
          <w:behavior w:val="content"/>
        </w:behaviors>
        <w:guid w:val="{B7EF767F-A8FD-4C2C-BDBB-956BE0C76B9B}"/>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6A13260CB224EB48E513E40EEB5EEC5"/>
        <w:category>
          <w:name w:val="General"/>
          <w:gallery w:val="placeholder"/>
        </w:category>
        <w:types>
          <w:type w:val="bbPlcHdr"/>
        </w:types>
        <w:behaviors>
          <w:behavior w:val="content"/>
        </w:behaviors>
        <w:guid w:val="{51822228-6B52-497A-8C89-35651FAC456B}"/>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A717817AB0094FB3803785C7C364B4F7"/>
        <w:category>
          <w:name w:val="General"/>
          <w:gallery w:val="placeholder"/>
        </w:category>
        <w:types>
          <w:type w:val="bbPlcHdr"/>
        </w:types>
        <w:behaviors>
          <w:behavior w:val="content"/>
        </w:behaviors>
        <w:guid w:val="{04B209A6-D515-4105-AC5F-6D29CB65042E}"/>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394D249387044E8287ED600A955CDD6D"/>
        <w:category>
          <w:name w:val="General"/>
          <w:gallery w:val="placeholder"/>
        </w:category>
        <w:types>
          <w:type w:val="bbPlcHdr"/>
        </w:types>
        <w:behaviors>
          <w:behavior w:val="content"/>
        </w:behaviors>
        <w:guid w:val="{0C6CB576-44B3-407B-83AA-DFF78D511353}"/>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3BCBFA50608F4D56860DF412824EB1C2"/>
        <w:category>
          <w:name w:val="General"/>
          <w:gallery w:val="placeholder"/>
        </w:category>
        <w:types>
          <w:type w:val="bbPlcHdr"/>
        </w:types>
        <w:behaviors>
          <w:behavior w:val="content"/>
        </w:behaviors>
        <w:guid w:val="{7A5901AA-3FCD-4C2D-A794-A5CD1CF985A0}"/>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AC233BC37624ECE83023FC8F7E3ED92"/>
        <w:category>
          <w:name w:val="General"/>
          <w:gallery w:val="placeholder"/>
        </w:category>
        <w:types>
          <w:type w:val="bbPlcHdr"/>
        </w:types>
        <w:behaviors>
          <w:behavior w:val="content"/>
        </w:behaviors>
        <w:guid w:val="{27B5E134-810A-4081-93B1-BEB5F287E18A}"/>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2E68199DA6244E22AC92CB0709C5D82C"/>
        <w:category>
          <w:name w:val="General"/>
          <w:gallery w:val="placeholder"/>
        </w:category>
        <w:types>
          <w:type w:val="bbPlcHdr"/>
        </w:types>
        <w:behaviors>
          <w:behavior w:val="content"/>
        </w:behaviors>
        <w:guid w:val="{C61443DB-B97E-4D43-AC8E-BCB644CC7AA0}"/>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38087F94EE5249DA971E1EED0DFC366D"/>
        <w:category>
          <w:name w:val="General"/>
          <w:gallery w:val="placeholder"/>
        </w:category>
        <w:types>
          <w:type w:val="bbPlcHdr"/>
        </w:types>
        <w:behaviors>
          <w:behavior w:val="content"/>
        </w:behaviors>
        <w:guid w:val="{BD2D07D5-D4EC-4A94-932E-25F6226AA80A}"/>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5E68C7DCE914FB2BC4BE2EDD7884C28"/>
        <w:category>
          <w:name w:val="General"/>
          <w:gallery w:val="placeholder"/>
        </w:category>
        <w:types>
          <w:type w:val="bbPlcHdr"/>
        </w:types>
        <w:behaviors>
          <w:behavior w:val="content"/>
        </w:behaviors>
        <w:guid w:val="{8A1BF8C4-F97A-437F-BCD4-16AF68109B11}"/>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F182E373C4A0455D88083AF611397EB0"/>
        <w:category>
          <w:name w:val="General"/>
          <w:gallery w:val="placeholder"/>
        </w:category>
        <w:types>
          <w:type w:val="bbPlcHdr"/>
        </w:types>
        <w:behaviors>
          <w:behavior w:val="content"/>
        </w:behaviors>
        <w:guid w:val="{7E4C80C7-171A-4E74-B84C-4AFBE31068C3}"/>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182020367544F51BA7F68C756FC217A"/>
        <w:category>
          <w:name w:val="General"/>
          <w:gallery w:val="placeholder"/>
        </w:category>
        <w:types>
          <w:type w:val="bbPlcHdr"/>
        </w:types>
        <w:behaviors>
          <w:behavior w:val="content"/>
        </w:behaviors>
        <w:guid w:val="{A9F331CF-AA7B-4E30-967C-520880F5D394}"/>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C678954301D42A6A74F1064B3274432"/>
        <w:category>
          <w:name w:val="General"/>
          <w:gallery w:val="placeholder"/>
        </w:category>
        <w:types>
          <w:type w:val="bbPlcHdr"/>
        </w:types>
        <w:behaviors>
          <w:behavior w:val="content"/>
        </w:behaviors>
        <w:guid w:val="{9DAB4B59-CFE5-48E1-A60C-9AC7A98A9FFF}"/>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9588B682B4AB41E9A7F14764B6EC5E21"/>
        <w:category>
          <w:name w:val="General"/>
          <w:gallery w:val="placeholder"/>
        </w:category>
        <w:types>
          <w:type w:val="bbPlcHdr"/>
        </w:types>
        <w:behaviors>
          <w:behavior w:val="content"/>
        </w:behaviors>
        <w:guid w:val="{5B162399-C18F-434D-A2F8-6CC86491FD28}"/>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7EF06F7C6FA43F8A60EB9CB97E34BB0"/>
        <w:category>
          <w:name w:val="General"/>
          <w:gallery w:val="placeholder"/>
        </w:category>
        <w:types>
          <w:type w:val="bbPlcHdr"/>
        </w:types>
        <w:behaviors>
          <w:behavior w:val="content"/>
        </w:behaviors>
        <w:guid w:val="{FC1698F0-A6DF-441F-86AE-122571D953AD}"/>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753B7A164C024D5590742495128E3FB5"/>
        <w:category>
          <w:name w:val="General"/>
          <w:gallery w:val="placeholder"/>
        </w:category>
        <w:types>
          <w:type w:val="bbPlcHdr"/>
        </w:types>
        <w:behaviors>
          <w:behavior w:val="content"/>
        </w:behaviors>
        <w:guid w:val="{9C1F6D91-A55E-4ADF-B029-FF60F262B6B0}"/>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36E5646086494C42BB0D279C8D79E865"/>
        <w:category>
          <w:name w:val="General"/>
          <w:gallery w:val="placeholder"/>
        </w:category>
        <w:types>
          <w:type w:val="bbPlcHdr"/>
        </w:types>
        <w:behaviors>
          <w:behavior w:val="content"/>
        </w:behaviors>
        <w:guid w:val="{46E467C0-8410-4880-AD01-AD206AD31D9D}"/>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1580E0AF20B4BAE85E3199E896EE169"/>
        <w:category>
          <w:name w:val="General"/>
          <w:gallery w:val="placeholder"/>
        </w:category>
        <w:types>
          <w:type w:val="bbPlcHdr"/>
        </w:types>
        <w:behaviors>
          <w:behavior w:val="content"/>
        </w:behaviors>
        <w:guid w:val="{B97B4528-B961-4D92-89B0-16B16C390B8C}"/>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A1D2DB800884ECAB0E5574DFED89382"/>
        <w:category>
          <w:name w:val="General"/>
          <w:gallery w:val="placeholder"/>
        </w:category>
        <w:types>
          <w:type w:val="bbPlcHdr"/>
        </w:types>
        <w:behaviors>
          <w:behavior w:val="content"/>
        </w:behaviors>
        <w:guid w:val="{0B433E3B-BCA3-4185-A04C-8D481F1DE925}"/>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6921C2F88AE343049787A4F746C62E1B"/>
        <w:category>
          <w:name w:val="General"/>
          <w:gallery w:val="placeholder"/>
        </w:category>
        <w:types>
          <w:type w:val="bbPlcHdr"/>
        </w:types>
        <w:behaviors>
          <w:behavior w:val="content"/>
        </w:behaviors>
        <w:guid w:val="{5E5CDAE6-0F30-4A05-A1FA-16C1539F1E32}"/>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A0CB0F6EF2F7484F9EDA05947AB33503"/>
        <w:category>
          <w:name w:val="General"/>
          <w:gallery w:val="placeholder"/>
        </w:category>
        <w:types>
          <w:type w:val="bbPlcHdr"/>
        </w:types>
        <w:behaviors>
          <w:behavior w:val="content"/>
        </w:behaviors>
        <w:guid w:val="{0DA59832-C290-4BC3-98D2-1D13449DC71F}"/>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98A4E966B5834F9483D3A7E1D2DA3815"/>
        <w:category>
          <w:name w:val="General"/>
          <w:gallery w:val="placeholder"/>
        </w:category>
        <w:types>
          <w:type w:val="bbPlcHdr"/>
        </w:types>
        <w:behaviors>
          <w:behavior w:val="content"/>
        </w:behaviors>
        <w:guid w:val="{0B8A3AA7-293C-4184-B201-2CC2CF5011EA}"/>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151F59B2FBF44AC9F748FE5C10B5FA2"/>
        <w:category>
          <w:name w:val="General"/>
          <w:gallery w:val="placeholder"/>
        </w:category>
        <w:types>
          <w:type w:val="bbPlcHdr"/>
        </w:types>
        <w:behaviors>
          <w:behavior w:val="content"/>
        </w:behaviors>
        <w:guid w:val="{854052BC-1E2C-450A-9345-E84B5F7D5D1A}"/>
      </w:docPartPr>
      <w:docPartBody>
        <w:p w:rsidR="00077716" w:rsidRDefault="0037549F">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299D4BDE61E64919A557544C427ADC7A"/>
        <w:category>
          <w:name w:val="General"/>
          <w:gallery w:val="placeholder"/>
        </w:category>
        <w:types>
          <w:type w:val="bbPlcHdr"/>
        </w:types>
        <w:behaviors>
          <w:behavior w:val="content"/>
        </w:behaviors>
        <w:guid w:val="{34F115B4-32F3-4B78-9C45-FC573A48A6FF}"/>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3FF3D921B7E4409DA39DA7A36C07DDFB"/>
        <w:category>
          <w:name w:val="General"/>
          <w:gallery w:val="placeholder"/>
        </w:category>
        <w:types>
          <w:type w:val="bbPlcHdr"/>
        </w:types>
        <w:behaviors>
          <w:behavior w:val="content"/>
        </w:behaviors>
        <w:guid w:val="{E4391E3B-A5A4-4532-A48F-2E1F7C3726B5}"/>
      </w:docPartPr>
      <w:docPartBody>
        <w:p w:rsidR="00077716" w:rsidRDefault="0037549F">
          <w:r w:rsidRPr="00987C9C">
            <w:rPr>
              <w:rStyle w:val="PlaceholderText"/>
            </w:rPr>
            <w:t xml:space="preserve">Click here to enter </w:t>
          </w:r>
          <w:r>
            <w:rPr>
              <w:rStyle w:val="PlaceholderText"/>
            </w:rPr>
            <w:t>text</w:t>
          </w:r>
          <w:r w:rsidRPr="00987C9C">
            <w:rPr>
              <w:rStyle w:val="PlaceholderText"/>
            </w:rPr>
            <w:t>.</w:t>
          </w:r>
        </w:p>
      </w:docPartBody>
    </w:docPart>
    <w:docPart>
      <w:docPartPr>
        <w:name w:val="607C205EA7D748969CC65FAF3EA987F7"/>
        <w:category>
          <w:name w:val="General"/>
          <w:gallery w:val="placeholder"/>
        </w:category>
        <w:types>
          <w:type w:val="bbPlcHdr"/>
        </w:types>
        <w:behaviors>
          <w:behavior w:val="content"/>
        </w:behaviors>
        <w:guid w:val="{3318FECA-0DFE-4037-8742-6ABC20E951CC}"/>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F21BC8CCE6541E9A1FB32FE10E9F8AB"/>
        <w:category>
          <w:name w:val="General"/>
          <w:gallery w:val="placeholder"/>
        </w:category>
        <w:types>
          <w:type w:val="bbPlcHdr"/>
        </w:types>
        <w:behaviors>
          <w:behavior w:val="content"/>
        </w:behaviors>
        <w:guid w:val="{63B34AC5-787F-4A17-AD5B-D542BFA4F087}"/>
      </w:docPartPr>
      <w:docPartBody>
        <w:p w:rsidR="00077716" w:rsidRDefault="0037549F">
          <w:r w:rsidRPr="00987C9C">
            <w:rPr>
              <w:rStyle w:val="PlaceholderText"/>
            </w:rPr>
            <w:t xml:space="preserve">Click here to enter </w:t>
          </w:r>
          <w:r>
            <w:rPr>
              <w:rStyle w:val="PlaceholderText"/>
            </w:rPr>
            <w:t>text</w:t>
          </w:r>
          <w:r w:rsidRPr="00987C9C">
            <w:rPr>
              <w:rStyle w:val="PlaceholderText"/>
            </w:rPr>
            <w:t>.</w:t>
          </w:r>
        </w:p>
      </w:docPartBody>
    </w:docPart>
    <w:docPart>
      <w:docPartPr>
        <w:name w:val="4CFDAB5AF96E4316AF773402698868A6"/>
        <w:category>
          <w:name w:val="General"/>
          <w:gallery w:val="placeholder"/>
        </w:category>
        <w:types>
          <w:type w:val="bbPlcHdr"/>
        </w:types>
        <w:behaviors>
          <w:behavior w:val="content"/>
        </w:behaviors>
        <w:guid w:val="{0DFCFD9F-5764-4846-81B5-1A91D728F04F}"/>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5016C4A2C004CD78881034983C5A0CB"/>
        <w:category>
          <w:name w:val="General"/>
          <w:gallery w:val="placeholder"/>
        </w:category>
        <w:types>
          <w:type w:val="bbPlcHdr"/>
        </w:types>
        <w:behaviors>
          <w:behavior w:val="content"/>
        </w:behaviors>
        <w:guid w:val="{63AC68DF-EB76-4D3D-8ED9-B119ADD37B28}"/>
      </w:docPartPr>
      <w:docPartBody>
        <w:p w:rsidR="00077716" w:rsidRDefault="0037549F">
          <w:r w:rsidRPr="00987C9C">
            <w:rPr>
              <w:rStyle w:val="PlaceholderText"/>
            </w:rPr>
            <w:t xml:space="preserve">Click here to enter </w:t>
          </w:r>
          <w:r>
            <w:rPr>
              <w:rStyle w:val="PlaceholderText"/>
            </w:rPr>
            <w:t>text</w:t>
          </w:r>
          <w:r w:rsidRPr="00987C9C">
            <w:rPr>
              <w:rStyle w:val="PlaceholderText"/>
            </w:rPr>
            <w:t>.</w:t>
          </w:r>
        </w:p>
      </w:docPartBody>
    </w:docPart>
    <w:docPart>
      <w:docPartPr>
        <w:name w:val="70D0E8480BD446A6AE3F4B27C029C912"/>
        <w:category>
          <w:name w:val="General"/>
          <w:gallery w:val="placeholder"/>
        </w:category>
        <w:types>
          <w:type w:val="bbPlcHdr"/>
        </w:types>
        <w:behaviors>
          <w:behavior w:val="content"/>
        </w:behaviors>
        <w:guid w:val="{1217F4BA-E6C5-4B90-9B40-33460556BDA6}"/>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9EE55EE6FE242718A665D24891EC197"/>
        <w:category>
          <w:name w:val="General"/>
          <w:gallery w:val="placeholder"/>
        </w:category>
        <w:types>
          <w:type w:val="bbPlcHdr"/>
        </w:types>
        <w:behaviors>
          <w:behavior w:val="content"/>
        </w:behaviors>
        <w:guid w:val="{2AF38F8F-73BF-4F0D-9AD9-89516686187F}"/>
      </w:docPartPr>
      <w:docPartBody>
        <w:p w:rsidR="00077716" w:rsidRDefault="0037549F">
          <w:r w:rsidRPr="00987C9C">
            <w:rPr>
              <w:rStyle w:val="PlaceholderText"/>
            </w:rPr>
            <w:t xml:space="preserve">Click here to enter </w:t>
          </w:r>
          <w:r>
            <w:rPr>
              <w:rStyle w:val="PlaceholderText"/>
            </w:rPr>
            <w:t>text</w:t>
          </w:r>
          <w:r w:rsidRPr="00987C9C">
            <w:rPr>
              <w:rStyle w:val="PlaceholderText"/>
            </w:rPr>
            <w:t>.</w:t>
          </w:r>
        </w:p>
      </w:docPartBody>
    </w:docPart>
    <w:docPart>
      <w:docPartPr>
        <w:name w:val="42017FB5506B4DCD957885B8EDEAC763"/>
        <w:category>
          <w:name w:val="General"/>
          <w:gallery w:val="placeholder"/>
        </w:category>
        <w:types>
          <w:type w:val="bbPlcHdr"/>
        </w:types>
        <w:behaviors>
          <w:behavior w:val="content"/>
        </w:behaviors>
        <w:guid w:val="{7A445DD6-1FC0-4351-AB9F-8218F0AAB786}"/>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60587BB38C143BFB26624209E80FD6C"/>
        <w:category>
          <w:name w:val="General"/>
          <w:gallery w:val="placeholder"/>
        </w:category>
        <w:types>
          <w:type w:val="bbPlcHdr"/>
        </w:types>
        <w:behaviors>
          <w:behavior w:val="content"/>
        </w:behaviors>
        <w:guid w:val="{44FF0DBD-60CA-4FBA-835E-424485787F83}"/>
      </w:docPartPr>
      <w:docPartBody>
        <w:p w:rsidR="00077716" w:rsidRDefault="0037549F">
          <w:r w:rsidRPr="00987C9C">
            <w:rPr>
              <w:rStyle w:val="PlaceholderText"/>
            </w:rPr>
            <w:t xml:space="preserve">Click here to enter </w:t>
          </w:r>
          <w:r>
            <w:rPr>
              <w:rStyle w:val="PlaceholderText"/>
            </w:rPr>
            <w:t>text</w:t>
          </w:r>
          <w:r w:rsidRPr="00987C9C">
            <w:rPr>
              <w:rStyle w:val="PlaceholderText"/>
            </w:rPr>
            <w:t>.</w:t>
          </w:r>
        </w:p>
      </w:docPartBody>
    </w:docPart>
    <w:docPart>
      <w:docPartPr>
        <w:name w:val="7CF108CD36BD46509A771219C2458D8C"/>
        <w:category>
          <w:name w:val="General"/>
          <w:gallery w:val="placeholder"/>
        </w:category>
        <w:types>
          <w:type w:val="bbPlcHdr"/>
        </w:types>
        <w:behaviors>
          <w:behavior w:val="content"/>
        </w:behaviors>
        <w:guid w:val="{C18F4C5F-B17B-4A9C-9963-4C01EE2C21F7}"/>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2FF2E3B0EC4405EA7B108DF814C1B72"/>
        <w:category>
          <w:name w:val="General"/>
          <w:gallery w:val="placeholder"/>
        </w:category>
        <w:types>
          <w:type w:val="bbPlcHdr"/>
        </w:types>
        <w:behaviors>
          <w:behavior w:val="content"/>
        </w:behaviors>
        <w:guid w:val="{151F477E-8A23-4CA1-A103-FD499B1539CD}"/>
      </w:docPartPr>
      <w:docPartBody>
        <w:p w:rsidR="00077716" w:rsidRDefault="0037549F">
          <w:r w:rsidRPr="00987C9C">
            <w:rPr>
              <w:rStyle w:val="PlaceholderText"/>
            </w:rPr>
            <w:t xml:space="preserve">Click here to enter </w:t>
          </w:r>
          <w:r>
            <w:rPr>
              <w:rStyle w:val="PlaceholderText"/>
            </w:rPr>
            <w:t>text</w:t>
          </w:r>
          <w:r w:rsidRPr="00987C9C">
            <w:rPr>
              <w:rStyle w:val="PlaceholderText"/>
            </w:rPr>
            <w:t>.</w:t>
          </w:r>
        </w:p>
      </w:docPartBody>
    </w:docPart>
    <w:docPart>
      <w:docPartPr>
        <w:name w:val="2C8E5F344E6246B6A3BC24D90DA23FFE"/>
        <w:category>
          <w:name w:val="General"/>
          <w:gallery w:val="placeholder"/>
        </w:category>
        <w:types>
          <w:type w:val="bbPlcHdr"/>
        </w:types>
        <w:behaviors>
          <w:behavior w:val="content"/>
        </w:behaviors>
        <w:guid w:val="{C2B1D869-5229-404D-A07A-AB3599A50245}"/>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F87CB0F7FF6B4E9BAF2E3EC92911E74E"/>
        <w:category>
          <w:name w:val="General"/>
          <w:gallery w:val="placeholder"/>
        </w:category>
        <w:types>
          <w:type w:val="bbPlcHdr"/>
        </w:types>
        <w:behaviors>
          <w:behavior w:val="content"/>
        </w:behaviors>
        <w:guid w:val="{6F6CF521-8F3D-46A1-8D59-DD1B8F0A94EB}"/>
      </w:docPartPr>
      <w:docPartBody>
        <w:p w:rsidR="00077716" w:rsidRDefault="0037549F">
          <w:r w:rsidRPr="00987C9C">
            <w:rPr>
              <w:rStyle w:val="PlaceholderText"/>
            </w:rPr>
            <w:t xml:space="preserve">Click here to enter </w:t>
          </w:r>
          <w:r>
            <w:rPr>
              <w:rStyle w:val="PlaceholderText"/>
            </w:rPr>
            <w:t>text</w:t>
          </w:r>
          <w:r w:rsidRPr="00987C9C">
            <w:rPr>
              <w:rStyle w:val="PlaceholderText"/>
            </w:rPr>
            <w:t>.</w:t>
          </w:r>
        </w:p>
      </w:docPartBody>
    </w:docPart>
    <w:docPart>
      <w:docPartPr>
        <w:name w:val="D7F5DDEC8C1A43E08FE8F227DF999289"/>
        <w:category>
          <w:name w:val="General"/>
          <w:gallery w:val="placeholder"/>
        </w:category>
        <w:types>
          <w:type w:val="bbPlcHdr"/>
        </w:types>
        <w:behaviors>
          <w:behavior w:val="content"/>
        </w:behaviors>
        <w:guid w:val="{EE90FAB4-3F35-4C7D-B0BA-F5188FF58F32}"/>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D4C3F479E0A4D3A89F61C57B28594DF"/>
        <w:category>
          <w:name w:val="General"/>
          <w:gallery w:val="placeholder"/>
        </w:category>
        <w:types>
          <w:type w:val="bbPlcHdr"/>
        </w:types>
        <w:behaviors>
          <w:behavior w:val="content"/>
        </w:behaviors>
        <w:guid w:val="{224C76DB-2F7C-4676-B141-9C3BF25D2EA5}"/>
      </w:docPartPr>
      <w:docPartBody>
        <w:p w:rsidR="00077716" w:rsidRDefault="0037549F">
          <w:r w:rsidRPr="00987C9C">
            <w:rPr>
              <w:rStyle w:val="PlaceholderText"/>
            </w:rPr>
            <w:t xml:space="preserve">Click here to enter </w:t>
          </w:r>
          <w:r>
            <w:rPr>
              <w:rStyle w:val="PlaceholderText"/>
            </w:rPr>
            <w:t>text</w:t>
          </w:r>
          <w:r w:rsidRPr="00987C9C">
            <w:rPr>
              <w:rStyle w:val="PlaceholderText"/>
            </w:rPr>
            <w:t>.</w:t>
          </w:r>
        </w:p>
      </w:docPartBody>
    </w:docPart>
    <w:docPart>
      <w:docPartPr>
        <w:name w:val="9A909F0DA07D458EA65908AA4602501B"/>
        <w:category>
          <w:name w:val="General"/>
          <w:gallery w:val="placeholder"/>
        </w:category>
        <w:types>
          <w:type w:val="bbPlcHdr"/>
        </w:types>
        <w:behaviors>
          <w:behavior w:val="content"/>
        </w:behaviors>
        <w:guid w:val="{111BBFA3-C03A-4F45-84B9-C1BDD9BBB80F}"/>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B1389B99E3C44838946E9990CF578B15"/>
        <w:category>
          <w:name w:val="General"/>
          <w:gallery w:val="placeholder"/>
        </w:category>
        <w:types>
          <w:type w:val="bbPlcHdr"/>
        </w:types>
        <w:behaviors>
          <w:behavior w:val="content"/>
        </w:behaviors>
        <w:guid w:val="{65F16256-EAD2-4CA5-A207-0141AB83D362}"/>
      </w:docPartPr>
      <w:docPartBody>
        <w:p w:rsidR="00077716" w:rsidRDefault="0037549F">
          <w:r w:rsidRPr="00987C9C">
            <w:rPr>
              <w:rStyle w:val="PlaceholderText"/>
            </w:rPr>
            <w:t xml:space="preserve">Click here to enter </w:t>
          </w:r>
          <w:r>
            <w:rPr>
              <w:rStyle w:val="PlaceholderText"/>
            </w:rPr>
            <w:t>text</w:t>
          </w:r>
          <w:r w:rsidRPr="00987C9C">
            <w:rPr>
              <w:rStyle w:val="PlaceholderText"/>
            </w:rPr>
            <w:t>.</w:t>
          </w:r>
        </w:p>
      </w:docPartBody>
    </w:docPart>
    <w:docPart>
      <w:docPartPr>
        <w:name w:val="EDBA45FC13AF4240A4ED93092F38E65D"/>
        <w:category>
          <w:name w:val="General"/>
          <w:gallery w:val="placeholder"/>
        </w:category>
        <w:types>
          <w:type w:val="bbPlcHdr"/>
        </w:types>
        <w:behaviors>
          <w:behavior w:val="content"/>
        </w:behaviors>
        <w:guid w:val="{9EFE5863-2D63-4294-BA5A-2C0F53107AFC}"/>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A24EA93D42A416381009FFC053865EA"/>
        <w:category>
          <w:name w:val="General"/>
          <w:gallery w:val="placeholder"/>
        </w:category>
        <w:types>
          <w:type w:val="bbPlcHdr"/>
        </w:types>
        <w:behaviors>
          <w:behavior w:val="content"/>
        </w:behaviors>
        <w:guid w:val="{6512F0E1-E000-4A5D-898F-BE6040B305B9}"/>
      </w:docPartPr>
      <w:docPartBody>
        <w:p w:rsidR="00077716" w:rsidRDefault="0037549F">
          <w:r w:rsidRPr="00987C9C">
            <w:rPr>
              <w:rStyle w:val="PlaceholderText"/>
            </w:rPr>
            <w:t xml:space="preserve">Click here to enter </w:t>
          </w:r>
          <w:r>
            <w:rPr>
              <w:rStyle w:val="PlaceholderText"/>
            </w:rPr>
            <w:t>text</w:t>
          </w:r>
          <w:r w:rsidRPr="00987C9C">
            <w:rPr>
              <w:rStyle w:val="PlaceholderText"/>
            </w:rPr>
            <w:t>.</w:t>
          </w:r>
        </w:p>
      </w:docPartBody>
    </w:docPart>
    <w:docPart>
      <w:docPartPr>
        <w:name w:val="305C6A0E4AFF42F99F9AB7E1823D6811"/>
        <w:category>
          <w:name w:val="General"/>
          <w:gallery w:val="placeholder"/>
        </w:category>
        <w:types>
          <w:type w:val="bbPlcHdr"/>
        </w:types>
        <w:behaviors>
          <w:behavior w:val="content"/>
        </w:behaviors>
        <w:guid w:val="{211F586C-FC8D-430F-8394-0EE48600B9EC}"/>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C84EB830E104CE69F66FD1B2FE5CED1"/>
        <w:category>
          <w:name w:val="General"/>
          <w:gallery w:val="placeholder"/>
        </w:category>
        <w:types>
          <w:type w:val="bbPlcHdr"/>
        </w:types>
        <w:behaviors>
          <w:behavior w:val="content"/>
        </w:behaviors>
        <w:guid w:val="{E45A34AD-7985-4F36-852C-84E49C27CD18}"/>
      </w:docPartPr>
      <w:docPartBody>
        <w:p w:rsidR="00077716" w:rsidRDefault="0037549F">
          <w:r w:rsidRPr="00987C9C">
            <w:rPr>
              <w:rStyle w:val="PlaceholderText"/>
            </w:rPr>
            <w:t xml:space="preserve">Click here to enter </w:t>
          </w:r>
          <w:r>
            <w:rPr>
              <w:rStyle w:val="PlaceholderText"/>
            </w:rPr>
            <w:t>text</w:t>
          </w:r>
          <w:r w:rsidRPr="00987C9C">
            <w:rPr>
              <w:rStyle w:val="PlaceholderText"/>
            </w:rPr>
            <w:t>.</w:t>
          </w:r>
        </w:p>
      </w:docPartBody>
    </w:docPart>
    <w:docPart>
      <w:docPartPr>
        <w:name w:val="8FB9B3AF6575405FBF30DD91A806C06F"/>
        <w:category>
          <w:name w:val="General"/>
          <w:gallery w:val="placeholder"/>
        </w:category>
        <w:types>
          <w:type w:val="bbPlcHdr"/>
        </w:types>
        <w:behaviors>
          <w:behavior w:val="content"/>
        </w:behaviors>
        <w:guid w:val="{A0CDA410-76F2-4905-8F27-4738EFB5045B}"/>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5C8838BCCD7418B8B2C78E688FCC8BC"/>
        <w:category>
          <w:name w:val="General"/>
          <w:gallery w:val="placeholder"/>
        </w:category>
        <w:types>
          <w:type w:val="bbPlcHdr"/>
        </w:types>
        <w:behaviors>
          <w:behavior w:val="content"/>
        </w:behaviors>
        <w:guid w:val="{79DCF20E-FAA0-4AB3-B598-E8E8DD18712B}"/>
      </w:docPartPr>
      <w:docPartBody>
        <w:p w:rsidR="00077716" w:rsidRDefault="0037549F">
          <w:r w:rsidRPr="00987C9C">
            <w:rPr>
              <w:rStyle w:val="PlaceholderText"/>
            </w:rPr>
            <w:t xml:space="preserve">Click here to enter </w:t>
          </w:r>
          <w:r>
            <w:rPr>
              <w:rStyle w:val="PlaceholderText"/>
            </w:rPr>
            <w:t>text</w:t>
          </w:r>
          <w:r w:rsidRPr="00987C9C">
            <w:rPr>
              <w:rStyle w:val="PlaceholderText"/>
            </w:rPr>
            <w:t>.</w:t>
          </w:r>
        </w:p>
      </w:docPartBody>
    </w:docPart>
    <w:docPart>
      <w:docPartPr>
        <w:name w:val="0042E3351421450DABF222F6C3593710"/>
        <w:category>
          <w:name w:val="General"/>
          <w:gallery w:val="placeholder"/>
        </w:category>
        <w:types>
          <w:type w:val="bbPlcHdr"/>
        </w:types>
        <w:behaviors>
          <w:behavior w:val="content"/>
        </w:behaviors>
        <w:guid w:val="{868DED6E-51A6-46E0-A5AA-F4DC8EA55DF6}"/>
      </w:docPartPr>
      <w:docPartBody>
        <w:p w:rsidR="00077716" w:rsidRDefault="0037549F">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4446E76EAB54C0682D683A38EB4ACA5"/>
        <w:category>
          <w:name w:val="General"/>
          <w:gallery w:val="placeholder"/>
        </w:category>
        <w:types>
          <w:type w:val="bbPlcHdr"/>
        </w:types>
        <w:behaviors>
          <w:behavior w:val="content"/>
        </w:behaviors>
        <w:guid w:val="{ACCF48C2-657F-4F49-929E-5E33F4534B69}"/>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73504150C1224737840A6F444B90F363"/>
        <w:category>
          <w:name w:val="General"/>
          <w:gallery w:val="placeholder"/>
        </w:category>
        <w:types>
          <w:type w:val="bbPlcHdr"/>
        </w:types>
        <w:behaviors>
          <w:behavior w:val="content"/>
        </w:behaviors>
        <w:guid w:val="{DAEDF3ED-0E24-457A-BC4F-AA5844A7B404}"/>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2846438ACEF44D958810F0D498DDC5D9"/>
        <w:category>
          <w:name w:val="General"/>
          <w:gallery w:val="placeholder"/>
        </w:category>
        <w:types>
          <w:type w:val="bbPlcHdr"/>
        </w:types>
        <w:behaviors>
          <w:behavior w:val="content"/>
        </w:behaviors>
        <w:guid w:val="{A9B4B732-7B5A-4EA9-A1D9-061D4C705658}"/>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9A1489003453468B81ABE9559F789C7F"/>
        <w:category>
          <w:name w:val="General"/>
          <w:gallery w:val="placeholder"/>
        </w:category>
        <w:types>
          <w:type w:val="bbPlcHdr"/>
        </w:types>
        <w:behaviors>
          <w:behavior w:val="content"/>
        </w:behaviors>
        <w:guid w:val="{15F4456D-55FF-43D6-939D-3CC8A2C233E5}"/>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FD606B8090484F0B9FA855C5155E3DBD"/>
        <w:category>
          <w:name w:val="General"/>
          <w:gallery w:val="placeholder"/>
        </w:category>
        <w:types>
          <w:type w:val="bbPlcHdr"/>
        </w:types>
        <w:behaviors>
          <w:behavior w:val="content"/>
        </w:behaviors>
        <w:guid w:val="{3C8034F4-E72A-49B2-9C10-534D650F64FE}"/>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325B971F0D7F4BD0AE0779CA99BF7475"/>
        <w:category>
          <w:name w:val="General"/>
          <w:gallery w:val="placeholder"/>
        </w:category>
        <w:types>
          <w:type w:val="bbPlcHdr"/>
        </w:types>
        <w:behaviors>
          <w:behavior w:val="content"/>
        </w:behaviors>
        <w:guid w:val="{13253E11-4E88-4700-85EA-3DAC754EFB90}"/>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DC63321E9BC424AB2D93EB9B0CD8236"/>
        <w:category>
          <w:name w:val="General"/>
          <w:gallery w:val="placeholder"/>
        </w:category>
        <w:types>
          <w:type w:val="bbPlcHdr"/>
        </w:types>
        <w:behaviors>
          <w:behavior w:val="content"/>
        </w:behaviors>
        <w:guid w:val="{BB7998E0-C0F7-42D9-B143-76FFB629E862}"/>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B50A73D0064E4239B7FD97DF3A0FBF50"/>
        <w:category>
          <w:name w:val="General"/>
          <w:gallery w:val="placeholder"/>
        </w:category>
        <w:types>
          <w:type w:val="bbPlcHdr"/>
        </w:types>
        <w:behaviors>
          <w:behavior w:val="content"/>
        </w:behaviors>
        <w:guid w:val="{956C1F98-5336-482D-8414-850CFA6E9D22}"/>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287153B449447AFB11E062E049927F5"/>
        <w:category>
          <w:name w:val="General"/>
          <w:gallery w:val="placeholder"/>
        </w:category>
        <w:types>
          <w:type w:val="bbPlcHdr"/>
        </w:types>
        <w:behaviors>
          <w:behavior w:val="content"/>
        </w:behaviors>
        <w:guid w:val="{62A40385-B14F-4814-B6F1-2D6316CDDFC5}"/>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0980845DB08491D85806F34734AFD0F"/>
        <w:category>
          <w:name w:val="General"/>
          <w:gallery w:val="placeholder"/>
        </w:category>
        <w:types>
          <w:type w:val="bbPlcHdr"/>
        </w:types>
        <w:behaviors>
          <w:behavior w:val="content"/>
        </w:behaviors>
        <w:guid w:val="{138DD7A6-3B79-4B25-B09E-87684161A29A}"/>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5CA763DC43D14F76BEFDCD46E96FBA92"/>
        <w:category>
          <w:name w:val="General"/>
          <w:gallery w:val="placeholder"/>
        </w:category>
        <w:types>
          <w:type w:val="bbPlcHdr"/>
        </w:types>
        <w:behaviors>
          <w:behavior w:val="content"/>
        </w:behaviors>
        <w:guid w:val="{C9006BD6-69F1-4702-9171-23E4607A8D70}"/>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E706BDE991814E3D81E9DE7C7C713D90"/>
        <w:category>
          <w:name w:val="General"/>
          <w:gallery w:val="placeholder"/>
        </w:category>
        <w:types>
          <w:type w:val="bbPlcHdr"/>
        </w:types>
        <w:behaviors>
          <w:behavior w:val="content"/>
        </w:behaviors>
        <w:guid w:val="{F0DB2713-EE44-48AB-B362-EFA144B258D2}"/>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303C95D70BBD403FB5EB36B91F176577"/>
        <w:category>
          <w:name w:val="General"/>
          <w:gallery w:val="placeholder"/>
        </w:category>
        <w:types>
          <w:type w:val="bbPlcHdr"/>
        </w:types>
        <w:behaviors>
          <w:behavior w:val="content"/>
        </w:behaviors>
        <w:guid w:val="{D41D7B78-E68E-4B5A-8B6F-723A3071B49E}"/>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A527B9D3B8A14F309504D97730F20BA8"/>
        <w:category>
          <w:name w:val="General"/>
          <w:gallery w:val="placeholder"/>
        </w:category>
        <w:types>
          <w:type w:val="bbPlcHdr"/>
        </w:types>
        <w:behaviors>
          <w:behavior w:val="content"/>
        </w:behaviors>
        <w:guid w:val="{09C3D840-AAC8-4568-8438-BDB7306DECA3}"/>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35DA68EF32A4808846595CD84249F5B"/>
        <w:category>
          <w:name w:val="General"/>
          <w:gallery w:val="placeholder"/>
        </w:category>
        <w:types>
          <w:type w:val="bbPlcHdr"/>
        </w:types>
        <w:behaviors>
          <w:behavior w:val="content"/>
        </w:behaviors>
        <w:guid w:val="{ABDD3F76-98C1-4ABC-8B50-FD8AF7802DC7}"/>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63172A05B5494E2792CBB449E1FF8F1E"/>
        <w:category>
          <w:name w:val="General"/>
          <w:gallery w:val="placeholder"/>
        </w:category>
        <w:types>
          <w:type w:val="bbPlcHdr"/>
        </w:types>
        <w:behaviors>
          <w:behavior w:val="content"/>
        </w:behaviors>
        <w:guid w:val="{15E7F21C-9140-4435-B88B-EF95BF1F1712}"/>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69D751303EE48DA841C8F98DF427A11"/>
        <w:category>
          <w:name w:val="General"/>
          <w:gallery w:val="placeholder"/>
        </w:category>
        <w:types>
          <w:type w:val="bbPlcHdr"/>
        </w:types>
        <w:behaviors>
          <w:behavior w:val="content"/>
        </w:behaviors>
        <w:guid w:val="{EE2F7D40-6DF6-40C8-B167-8F7EC25D309F}"/>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4D3058C262F4978AFE1FD34B64784BE"/>
        <w:category>
          <w:name w:val="General"/>
          <w:gallery w:val="placeholder"/>
        </w:category>
        <w:types>
          <w:type w:val="bbPlcHdr"/>
        </w:types>
        <w:behaviors>
          <w:behavior w:val="content"/>
        </w:behaviors>
        <w:guid w:val="{E271CC33-8EEB-4D83-83DF-4CAF17B818EE}"/>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BB42B35AB0494FE784ABDFB2A7A00EA9"/>
        <w:category>
          <w:name w:val="General"/>
          <w:gallery w:val="placeholder"/>
        </w:category>
        <w:types>
          <w:type w:val="bbPlcHdr"/>
        </w:types>
        <w:behaviors>
          <w:behavior w:val="content"/>
        </w:behaviors>
        <w:guid w:val="{C523200E-DE98-40E4-9D07-AA4CDEAC34E7}"/>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52AB2D326164D15A1B0E8A3E15C5E94"/>
        <w:category>
          <w:name w:val="General"/>
          <w:gallery w:val="placeholder"/>
        </w:category>
        <w:types>
          <w:type w:val="bbPlcHdr"/>
        </w:types>
        <w:behaviors>
          <w:behavior w:val="content"/>
        </w:behaviors>
        <w:guid w:val="{231D337E-2E2B-40C7-9F05-8CDE3503EA10}"/>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9617FB5604C4C4BACB1294014F34788"/>
        <w:category>
          <w:name w:val="General"/>
          <w:gallery w:val="placeholder"/>
        </w:category>
        <w:types>
          <w:type w:val="bbPlcHdr"/>
        </w:types>
        <w:behaviors>
          <w:behavior w:val="content"/>
        </w:behaviors>
        <w:guid w:val="{B2564B07-ABF4-43CA-9A98-BE6D826F59BD}"/>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01FF4F31AE04EE19AB8FFDC4519FBDC"/>
        <w:category>
          <w:name w:val="General"/>
          <w:gallery w:val="placeholder"/>
        </w:category>
        <w:types>
          <w:type w:val="bbPlcHdr"/>
        </w:types>
        <w:behaviors>
          <w:behavior w:val="content"/>
        </w:behaviors>
        <w:guid w:val="{9C49D5FF-EDB4-4922-8425-01C466A1F609}"/>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56222B44BC1409FA458BD9BA11C0A99"/>
        <w:category>
          <w:name w:val="General"/>
          <w:gallery w:val="placeholder"/>
        </w:category>
        <w:types>
          <w:type w:val="bbPlcHdr"/>
        </w:types>
        <w:behaviors>
          <w:behavior w:val="content"/>
        </w:behaviors>
        <w:guid w:val="{C82301AF-1056-4E01-9B53-AFAB9DBF89C1}"/>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B278C37A408489A9D689905F48A9054"/>
        <w:category>
          <w:name w:val="General"/>
          <w:gallery w:val="placeholder"/>
        </w:category>
        <w:types>
          <w:type w:val="bbPlcHdr"/>
        </w:types>
        <w:behaviors>
          <w:behavior w:val="content"/>
        </w:behaviors>
        <w:guid w:val="{B87F4B22-59D8-4FE8-B379-F48F4AA307CC}"/>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48A404D9DB8495DB9811B5933B9D6DD"/>
        <w:category>
          <w:name w:val="General"/>
          <w:gallery w:val="placeholder"/>
        </w:category>
        <w:types>
          <w:type w:val="bbPlcHdr"/>
        </w:types>
        <w:behaviors>
          <w:behavior w:val="content"/>
        </w:behaviors>
        <w:guid w:val="{C376CAEE-7C96-495C-BE39-DDF00A075369}"/>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516D3A5D00343C89A52D8B88E90CD3B"/>
        <w:category>
          <w:name w:val="General"/>
          <w:gallery w:val="placeholder"/>
        </w:category>
        <w:types>
          <w:type w:val="bbPlcHdr"/>
        </w:types>
        <w:behaviors>
          <w:behavior w:val="content"/>
        </w:behaviors>
        <w:guid w:val="{E345452E-C2D1-4D69-AC63-C3E5263B1F8C}"/>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1E6D277229C43268B214C155FD3BC15"/>
        <w:category>
          <w:name w:val="General"/>
          <w:gallery w:val="placeholder"/>
        </w:category>
        <w:types>
          <w:type w:val="bbPlcHdr"/>
        </w:types>
        <w:behaviors>
          <w:behavior w:val="content"/>
        </w:behaviors>
        <w:guid w:val="{569F97F5-B54C-4DA2-960A-D53DB8A09D3E}"/>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3B3706CB9D904CFD9BA7D5601A1CA319"/>
        <w:category>
          <w:name w:val="General"/>
          <w:gallery w:val="placeholder"/>
        </w:category>
        <w:types>
          <w:type w:val="bbPlcHdr"/>
        </w:types>
        <w:behaviors>
          <w:behavior w:val="content"/>
        </w:behaviors>
        <w:guid w:val="{FF8DD0F4-E078-4BBB-B977-75C15F7A4A65}"/>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6C6AA3A98E54FF5937726806958C2FB"/>
        <w:category>
          <w:name w:val="General"/>
          <w:gallery w:val="placeholder"/>
        </w:category>
        <w:types>
          <w:type w:val="bbPlcHdr"/>
        </w:types>
        <w:behaviors>
          <w:behavior w:val="content"/>
        </w:behaviors>
        <w:guid w:val="{696337B0-732A-4A1B-BE19-9DDE65B87AEB}"/>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9D28C08D9BB146098907EB45EA516443"/>
        <w:category>
          <w:name w:val="General"/>
          <w:gallery w:val="placeholder"/>
        </w:category>
        <w:types>
          <w:type w:val="bbPlcHdr"/>
        </w:types>
        <w:behaviors>
          <w:behavior w:val="content"/>
        </w:behaviors>
        <w:guid w:val="{979025D3-C784-4327-8FFE-0AD6074D6F79}"/>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524EC749B89452CADE5A4F321E64A47"/>
        <w:category>
          <w:name w:val="General"/>
          <w:gallery w:val="placeholder"/>
        </w:category>
        <w:types>
          <w:type w:val="bbPlcHdr"/>
        </w:types>
        <w:behaviors>
          <w:behavior w:val="content"/>
        </w:behaviors>
        <w:guid w:val="{F1F4497C-DE3F-4652-9948-A37B8FB33121}"/>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EA80EB8562154685A775FF758666051B"/>
        <w:category>
          <w:name w:val="General"/>
          <w:gallery w:val="placeholder"/>
        </w:category>
        <w:types>
          <w:type w:val="bbPlcHdr"/>
        </w:types>
        <w:behaviors>
          <w:behavior w:val="content"/>
        </w:behaviors>
        <w:guid w:val="{97ABAF45-F7F0-4691-93D3-D8B4BD65535C}"/>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A3AC9DC48015401A80A0108135B8ACAB"/>
        <w:category>
          <w:name w:val="General"/>
          <w:gallery w:val="placeholder"/>
        </w:category>
        <w:types>
          <w:type w:val="bbPlcHdr"/>
        </w:types>
        <w:behaviors>
          <w:behavior w:val="content"/>
        </w:behaviors>
        <w:guid w:val="{2ACDCD38-3542-4717-8BAD-33DFC42833D1}"/>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721B773CE7CC4E2DB53479137E396DC5"/>
        <w:category>
          <w:name w:val="General"/>
          <w:gallery w:val="placeholder"/>
        </w:category>
        <w:types>
          <w:type w:val="bbPlcHdr"/>
        </w:types>
        <w:behaviors>
          <w:behavior w:val="content"/>
        </w:behaviors>
        <w:guid w:val="{1C00AB47-15AB-44DE-B0B4-3EC457F9238D}"/>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10AAE8A2F9A427F9D2AAB36E66EA46B"/>
        <w:category>
          <w:name w:val="General"/>
          <w:gallery w:val="placeholder"/>
        </w:category>
        <w:types>
          <w:type w:val="bbPlcHdr"/>
        </w:types>
        <w:behaviors>
          <w:behavior w:val="content"/>
        </w:behaviors>
        <w:guid w:val="{5EC0FE89-0D10-46F6-93FE-EA6734EBE190}"/>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EB80556509B4369A61251FB91F2F98A"/>
        <w:category>
          <w:name w:val="General"/>
          <w:gallery w:val="placeholder"/>
        </w:category>
        <w:types>
          <w:type w:val="bbPlcHdr"/>
        </w:types>
        <w:behaviors>
          <w:behavior w:val="content"/>
        </w:behaviors>
        <w:guid w:val="{5C95FFB6-1A72-4404-8887-5B07940A31DA}"/>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22D806594CEC461892EBB22B1E508376"/>
        <w:category>
          <w:name w:val="General"/>
          <w:gallery w:val="placeholder"/>
        </w:category>
        <w:types>
          <w:type w:val="bbPlcHdr"/>
        </w:types>
        <w:behaviors>
          <w:behavior w:val="content"/>
        </w:behaviors>
        <w:guid w:val="{DAED5F89-6C5E-49CF-A5C7-5731012EA66B}"/>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C7EB53A5B4734F08883452D342170CD7"/>
        <w:category>
          <w:name w:val="General"/>
          <w:gallery w:val="placeholder"/>
        </w:category>
        <w:types>
          <w:type w:val="bbPlcHdr"/>
        </w:types>
        <w:behaviors>
          <w:behavior w:val="content"/>
        </w:behaviors>
        <w:guid w:val="{EED7399E-9CD8-46B9-BDD8-79BE6FB52934}"/>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07DD0F1D37B4CA1A2CAE45274075B8E"/>
        <w:category>
          <w:name w:val="General"/>
          <w:gallery w:val="placeholder"/>
        </w:category>
        <w:types>
          <w:type w:val="bbPlcHdr"/>
        </w:types>
        <w:behaviors>
          <w:behavior w:val="content"/>
        </w:behaviors>
        <w:guid w:val="{8E90DCDA-BE2B-47F8-BFF7-45A735E0DAEE}"/>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5E344474F24E4B2D8687A09888E98EA2"/>
        <w:category>
          <w:name w:val="General"/>
          <w:gallery w:val="placeholder"/>
        </w:category>
        <w:types>
          <w:type w:val="bbPlcHdr"/>
        </w:types>
        <w:behaviors>
          <w:behavior w:val="content"/>
        </w:behaviors>
        <w:guid w:val="{5576BEA4-8FB6-4A13-8A4D-0592188B7241}"/>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65637892BB94DAAB303DA403E47DA93"/>
        <w:category>
          <w:name w:val="General"/>
          <w:gallery w:val="placeholder"/>
        </w:category>
        <w:types>
          <w:type w:val="bbPlcHdr"/>
        </w:types>
        <w:behaviors>
          <w:behavior w:val="content"/>
        </w:behaviors>
        <w:guid w:val="{F264AFE3-61B7-47F3-9BD4-97F29684EBCC}"/>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30A01587DDC4810940376F34527DC96"/>
        <w:category>
          <w:name w:val="General"/>
          <w:gallery w:val="placeholder"/>
        </w:category>
        <w:types>
          <w:type w:val="bbPlcHdr"/>
        </w:types>
        <w:behaviors>
          <w:behavior w:val="content"/>
        </w:behaviors>
        <w:guid w:val="{994826D1-44D4-4746-8FA1-E513EF02CC87}"/>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354CBD95EE34FE9B6FF46BA60AEEE87"/>
        <w:category>
          <w:name w:val="General"/>
          <w:gallery w:val="placeholder"/>
        </w:category>
        <w:types>
          <w:type w:val="bbPlcHdr"/>
        </w:types>
        <w:behaviors>
          <w:behavior w:val="content"/>
        </w:behaviors>
        <w:guid w:val="{9755A8E3-D745-4675-8E65-C0CD3BE4CCAC}"/>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1A6FDA994FC4ED1803E77E407A4B8C8"/>
        <w:category>
          <w:name w:val="General"/>
          <w:gallery w:val="placeholder"/>
        </w:category>
        <w:types>
          <w:type w:val="bbPlcHdr"/>
        </w:types>
        <w:behaviors>
          <w:behavior w:val="content"/>
        </w:behaviors>
        <w:guid w:val="{0E0BB422-5759-4AB2-99DD-F5B34117EF2F}"/>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9EF99D2D6A4400585C92124C496F161"/>
        <w:category>
          <w:name w:val="General"/>
          <w:gallery w:val="placeholder"/>
        </w:category>
        <w:types>
          <w:type w:val="bbPlcHdr"/>
        </w:types>
        <w:behaviors>
          <w:behavior w:val="content"/>
        </w:behaviors>
        <w:guid w:val="{ED158103-3F96-43CA-9F20-0354240FDC74}"/>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5C7CFBB63FC4405BB26FF95E3EC9AF2"/>
        <w:category>
          <w:name w:val="General"/>
          <w:gallery w:val="placeholder"/>
        </w:category>
        <w:types>
          <w:type w:val="bbPlcHdr"/>
        </w:types>
        <w:behaviors>
          <w:behavior w:val="content"/>
        </w:behaviors>
        <w:guid w:val="{D5C89D22-D6F7-41CC-A581-2107A82D470A}"/>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BE6B89C3E844E109327936341CD458F"/>
        <w:category>
          <w:name w:val="General"/>
          <w:gallery w:val="placeholder"/>
        </w:category>
        <w:types>
          <w:type w:val="bbPlcHdr"/>
        </w:types>
        <w:behaviors>
          <w:behavior w:val="content"/>
        </w:behaviors>
        <w:guid w:val="{E44E8BEC-87DC-497B-B503-9AC3F419FD19}"/>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4005D6A765124FAA8ACAEBF7C0BBAF4A"/>
        <w:category>
          <w:name w:val="General"/>
          <w:gallery w:val="placeholder"/>
        </w:category>
        <w:types>
          <w:type w:val="bbPlcHdr"/>
        </w:types>
        <w:behaviors>
          <w:behavior w:val="content"/>
        </w:behaviors>
        <w:guid w:val="{797E350A-05EE-4C1A-B048-74343DFBFEA9}"/>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F22AE65429F6446A8973B5DDF6672D3B"/>
        <w:category>
          <w:name w:val="General"/>
          <w:gallery w:val="placeholder"/>
        </w:category>
        <w:types>
          <w:type w:val="bbPlcHdr"/>
        </w:types>
        <w:behaviors>
          <w:behavior w:val="content"/>
        </w:behaviors>
        <w:guid w:val="{6AEACC9E-8299-4521-B797-C14C5B8612C4}"/>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4EA46F8F7C6C475D956F5A4FA2387312"/>
        <w:category>
          <w:name w:val="General"/>
          <w:gallery w:val="placeholder"/>
        </w:category>
        <w:types>
          <w:type w:val="bbPlcHdr"/>
        </w:types>
        <w:behaviors>
          <w:behavior w:val="content"/>
        </w:behaviors>
        <w:guid w:val="{333B179C-39E8-4627-91C1-E0EDBB933CAE}"/>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37EF78EBC8F94C4ABB3DAE7D05DD7D43"/>
        <w:category>
          <w:name w:val="General"/>
          <w:gallery w:val="placeholder"/>
        </w:category>
        <w:types>
          <w:type w:val="bbPlcHdr"/>
        </w:types>
        <w:behaviors>
          <w:behavior w:val="content"/>
        </w:behaviors>
        <w:guid w:val="{18E2B335-709F-40B4-B13A-44F3652EF949}"/>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EA952A902B44BBAA1CAEB6F6A30F7FB"/>
        <w:category>
          <w:name w:val="General"/>
          <w:gallery w:val="placeholder"/>
        </w:category>
        <w:types>
          <w:type w:val="bbPlcHdr"/>
        </w:types>
        <w:behaviors>
          <w:behavior w:val="content"/>
        </w:behaviors>
        <w:guid w:val="{9D0BD274-D80E-4BB9-8092-F10EE3367574}"/>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C3D53BD76AD4662B21658C684EAFA6F"/>
        <w:category>
          <w:name w:val="General"/>
          <w:gallery w:val="placeholder"/>
        </w:category>
        <w:types>
          <w:type w:val="bbPlcHdr"/>
        </w:types>
        <w:behaviors>
          <w:behavior w:val="content"/>
        </w:behaviors>
        <w:guid w:val="{8F6849F6-76BE-49B6-B1FA-1E0701D7DD69}"/>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849C741A9024B7D978C64AD5482E4C6"/>
        <w:category>
          <w:name w:val="General"/>
          <w:gallery w:val="placeholder"/>
        </w:category>
        <w:types>
          <w:type w:val="bbPlcHdr"/>
        </w:types>
        <w:behaviors>
          <w:behavior w:val="content"/>
        </w:behaviors>
        <w:guid w:val="{6994CB7A-4EB9-4DC8-B0AB-5035DC327E94}"/>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FC574774A7964EB68FAB5EA73E349AB9"/>
        <w:category>
          <w:name w:val="General"/>
          <w:gallery w:val="placeholder"/>
        </w:category>
        <w:types>
          <w:type w:val="bbPlcHdr"/>
        </w:types>
        <w:behaviors>
          <w:behavior w:val="content"/>
        </w:behaviors>
        <w:guid w:val="{22339556-CBDD-4C2A-BE98-E0DF19E26352}"/>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BBBE6C4B24241EF969D9B597FEB7715"/>
        <w:category>
          <w:name w:val="General"/>
          <w:gallery w:val="placeholder"/>
        </w:category>
        <w:types>
          <w:type w:val="bbPlcHdr"/>
        </w:types>
        <w:behaviors>
          <w:behavior w:val="content"/>
        </w:behaviors>
        <w:guid w:val="{86C08580-F6C9-4FB3-ADA4-6FFBC391E2A6}"/>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3B7A1483C6AB44AB90F0AB88A0F7814D"/>
        <w:category>
          <w:name w:val="General"/>
          <w:gallery w:val="placeholder"/>
        </w:category>
        <w:types>
          <w:type w:val="bbPlcHdr"/>
        </w:types>
        <w:behaviors>
          <w:behavior w:val="content"/>
        </w:behaviors>
        <w:guid w:val="{C5543997-7308-444C-A6F8-D5261C84B879}"/>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449F753DC0FA4230A926506657F00FBE"/>
        <w:category>
          <w:name w:val="General"/>
          <w:gallery w:val="placeholder"/>
        </w:category>
        <w:types>
          <w:type w:val="bbPlcHdr"/>
        </w:types>
        <w:behaviors>
          <w:behavior w:val="content"/>
        </w:behaviors>
        <w:guid w:val="{8D3F44C3-59A8-4778-83E4-A05FDC62690B}"/>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81859AA603A443FB30F22B4EB5D059F"/>
        <w:category>
          <w:name w:val="General"/>
          <w:gallery w:val="placeholder"/>
        </w:category>
        <w:types>
          <w:type w:val="bbPlcHdr"/>
        </w:types>
        <w:behaviors>
          <w:behavior w:val="content"/>
        </w:behaviors>
        <w:guid w:val="{BF60B815-6D90-4177-8F1E-1534F9BC8B6E}"/>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F3F4F6D690B342EDAC221EF685F7F283"/>
        <w:category>
          <w:name w:val="General"/>
          <w:gallery w:val="placeholder"/>
        </w:category>
        <w:types>
          <w:type w:val="bbPlcHdr"/>
        </w:types>
        <w:behaviors>
          <w:behavior w:val="content"/>
        </w:behaviors>
        <w:guid w:val="{240C88E4-8514-4875-A481-D6AC7CF433EE}"/>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5D0439CF8A7499194C30BD855B363DB"/>
        <w:category>
          <w:name w:val="General"/>
          <w:gallery w:val="placeholder"/>
        </w:category>
        <w:types>
          <w:type w:val="bbPlcHdr"/>
        </w:types>
        <w:behaviors>
          <w:behavior w:val="content"/>
        </w:behaviors>
        <w:guid w:val="{FADE6EEC-9DD5-424C-90E3-9E4C6AA33EA1}"/>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EDD7CF8A3AB4785956A84AE0AC6AED8"/>
        <w:category>
          <w:name w:val="General"/>
          <w:gallery w:val="placeholder"/>
        </w:category>
        <w:types>
          <w:type w:val="bbPlcHdr"/>
        </w:types>
        <w:behaviors>
          <w:behavior w:val="content"/>
        </w:behaviors>
        <w:guid w:val="{0F13FCCC-F295-475C-AB8D-198F9B4342C0}"/>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89E825634F6B4F97A2A767D870D5EC6A"/>
        <w:category>
          <w:name w:val="General"/>
          <w:gallery w:val="placeholder"/>
        </w:category>
        <w:types>
          <w:type w:val="bbPlcHdr"/>
        </w:types>
        <w:behaviors>
          <w:behavior w:val="content"/>
        </w:behaviors>
        <w:guid w:val="{1A0AFE6A-E80B-446F-AE3F-FCC53964C994}"/>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406482CCCD874D63AD5AF52D0410C823"/>
        <w:category>
          <w:name w:val="General"/>
          <w:gallery w:val="placeholder"/>
        </w:category>
        <w:types>
          <w:type w:val="bbPlcHdr"/>
        </w:types>
        <w:behaviors>
          <w:behavior w:val="content"/>
        </w:behaviors>
        <w:guid w:val="{E5D6BE74-5CE1-4CE0-9AE2-1108B12563A5}"/>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AA655A07CBCC4373910E2BAE4C0BEF5D"/>
        <w:category>
          <w:name w:val="General"/>
          <w:gallery w:val="placeholder"/>
        </w:category>
        <w:types>
          <w:type w:val="bbPlcHdr"/>
        </w:types>
        <w:behaviors>
          <w:behavior w:val="content"/>
        </w:behaviors>
        <w:guid w:val="{4FF0D760-A73E-4964-9BA2-657FD6442352}"/>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C281E88E2FE4BCE945723AF2A787567"/>
        <w:category>
          <w:name w:val="General"/>
          <w:gallery w:val="placeholder"/>
        </w:category>
        <w:types>
          <w:type w:val="bbPlcHdr"/>
        </w:types>
        <w:behaviors>
          <w:behavior w:val="content"/>
        </w:behaviors>
        <w:guid w:val="{69211AAB-ED88-4E2A-959B-6CF5C5A12F1D}"/>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8A99DDEA2741488B93D74C5B79AE0192"/>
        <w:category>
          <w:name w:val="General"/>
          <w:gallery w:val="placeholder"/>
        </w:category>
        <w:types>
          <w:type w:val="bbPlcHdr"/>
        </w:types>
        <w:behaviors>
          <w:behavior w:val="content"/>
        </w:behaviors>
        <w:guid w:val="{2C733F07-AFD5-480A-A59B-B6EF5DA8C7CE}"/>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585A0689628D4CFCA57D0CAE0904F2C7"/>
        <w:category>
          <w:name w:val="General"/>
          <w:gallery w:val="placeholder"/>
        </w:category>
        <w:types>
          <w:type w:val="bbPlcHdr"/>
        </w:types>
        <w:behaviors>
          <w:behavior w:val="content"/>
        </w:behaviors>
        <w:guid w:val="{1639C43F-A7A4-4EEA-A274-19E0959E9E71}"/>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B47F7752B1A4056B1451369A27553C2"/>
        <w:category>
          <w:name w:val="General"/>
          <w:gallery w:val="placeholder"/>
        </w:category>
        <w:types>
          <w:type w:val="bbPlcHdr"/>
        </w:types>
        <w:behaviors>
          <w:behavior w:val="content"/>
        </w:behaviors>
        <w:guid w:val="{9019A955-99F4-4A12-B0E8-EBC792EE95E6}"/>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DFE815D879174038BA75A4F4FB9080E2"/>
        <w:category>
          <w:name w:val="General"/>
          <w:gallery w:val="placeholder"/>
        </w:category>
        <w:types>
          <w:type w:val="bbPlcHdr"/>
        </w:types>
        <w:behaviors>
          <w:behavior w:val="content"/>
        </w:behaviors>
        <w:guid w:val="{2FF67F15-62B6-4B5D-A6F1-3860991EAE52}"/>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656602942CD42078FF9141959745535"/>
        <w:category>
          <w:name w:val="General"/>
          <w:gallery w:val="placeholder"/>
        </w:category>
        <w:types>
          <w:type w:val="bbPlcHdr"/>
        </w:types>
        <w:behaviors>
          <w:behavior w:val="content"/>
        </w:behaviors>
        <w:guid w:val="{92D59FF3-797F-4B5C-B1F5-8C5766746714}"/>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3E51B9DCA61340C5B6D1FDEB09535C0B"/>
        <w:category>
          <w:name w:val="General"/>
          <w:gallery w:val="placeholder"/>
        </w:category>
        <w:types>
          <w:type w:val="bbPlcHdr"/>
        </w:types>
        <w:behaviors>
          <w:behavior w:val="content"/>
        </w:behaviors>
        <w:guid w:val="{6478F93E-806E-4E3C-93A0-3298FEB08EA2}"/>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6F3D29795F974938AC27B7AB88D8B3BE"/>
        <w:category>
          <w:name w:val="General"/>
          <w:gallery w:val="placeholder"/>
        </w:category>
        <w:types>
          <w:type w:val="bbPlcHdr"/>
        </w:types>
        <w:behaviors>
          <w:behavior w:val="content"/>
        </w:behaviors>
        <w:guid w:val="{F4BB0982-2D6E-49AE-A7A1-AC500F2D791C}"/>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4DBDDCE53F94F20AC8C33C66E302D9B"/>
        <w:category>
          <w:name w:val="General"/>
          <w:gallery w:val="placeholder"/>
        </w:category>
        <w:types>
          <w:type w:val="bbPlcHdr"/>
        </w:types>
        <w:behaviors>
          <w:behavior w:val="content"/>
        </w:behaviors>
        <w:guid w:val="{E5B730F1-2338-4A50-9A43-ACAFEECD0A89}"/>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6A043F612FB40AA8D44A19A5B9C10F8"/>
        <w:category>
          <w:name w:val="General"/>
          <w:gallery w:val="placeholder"/>
        </w:category>
        <w:types>
          <w:type w:val="bbPlcHdr"/>
        </w:types>
        <w:behaviors>
          <w:behavior w:val="content"/>
        </w:behaviors>
        <w:guid w:val="{AB821970-1ABC-4922-8C14-00102F36A92E}"/>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DCD0BFE31CA04BBE9B8AE27F360C2C24"/>
        <w:category>
          <w:name w:val="General"/>
          <w:gallery w:val="placeholder"/>
        </w:category>
        <w:types>
          <w:type w:val="bbPlcHdr"/>
        </w:types>
        <w:behaviors>
          <w:behavior w:val="content"/>
        </w:behaviors>
        <w:guid w:val="{38FDC4A3-4394-4150-9F0A-53A163ABA817}"/>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70C9D73125A42BAB4C58EFF12ABE4E4"/>
        <w:category>
          <w:name w:val="General"/>
          <w:gallery w:val="placeholder"/>
        </w:category>
        <w:types>
          <w:type w:val="bbPlcHdr"/>
        </w:types>
        <w:behaviors>
          <w:behavior w:val="content"/>
        </w:behaviors>
        <w:guid w:val="{6ED33766-D157-4C0F-8841-53987D8BF734}"/>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EC4EFF7D8A144BAB976F0B9E202947CA"/>
        <w:category>
          <w:name w:val="General"/>
          <w:gallery w:val="placeholder"/>
        </w:category>
        <w:types>
          <w:type w:val="bbPlcHdr"/>
        </w:types>
        <w:behaviors>
          <w:behavior w:val="content"/>
        </w:behaviors>
        <w:guid w:val="{4C80DF4C-48FB-4C67-896A-E16E23B630B9}"/>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92FEDE7648F418AAAFF1819756553B2"/>
        <w:category>
          <w:name w:val="General"/>
          <w:gallery w:val="placeholder"/>
        </w:category>
        <w:types>
          <w:type w:val="bbPlcHdr"/>
        </w:types>
        <w:behaviors>
          <w:behavior w:val="content"/>
        </w:behaviors>
        <w:guid w:val="{867D5135-6B01-4A6A-9352-85011DC438D6}"/>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20C77965982C4A98A0DD5A1B22AB8FC4"/>
        <w:category>
          <w:name w:val="General"/>
          <w:gallery w:val="placeholder"/>
        </w:category>
        <w:types>
          <w:type w:val="bbPlcHdr"/>
        </w:types>
        <w:behaviors>
          <w:behavior w:val="content"/>
        </w:behaviors>
        <w:guid w:val="{1EC6AB1C-2284-4F97-8B0D-D12714D04090}"/>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816F6FA611184A1CB101C606D2F938AF"/>
        <w:category>
          <w:name w:val="General"/>
          <w:gallery w:val="placeholder"/>
        </w:category>
        <w:types>
          <w:type w:val="bbPlcHdr"/>
        </w:types>
        <w:behaviors>
          <w:behavior w:val="content"/>
        </w:behaviors>
        <w:guid w:val="{E4A7F371-0D47-414B-B7B5-835AED62DCBE}"/>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22DBFEA2606E4082BC924EBF13827BB1"/>
        <w:category>
          <w:name w:val="General"/>
          <w:gallery w:val="placeholder"/>
        </w:category>
        <w:types>
          <w:type w:val="bbPlcHdr"/>
        </w:types>
        <w:behaviors>
          <w:behavior w:val="content"/>
        </w:behaviors>
        <w:guid w:val="{77BB29EF-61E4-43DC-A1B1-7BCD338A8340}"/>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5F4013D8D00B422399E2B29E0CFB0B7A"/>
        <w:category>
          <w:name w:val="General"/>
          <w:gallery w:val="placeholder"/>
        </w:category>
        <w:types>
          <w:type w:val="bbPlcHdr"/>
        </w:types>
        <w:behaviors>
          <w:behavior w:val="content"/>
        </w:behaviors>
        <w:guid w:val="{C16E0189-6110-4922-A377-DFEA52D81BB7}"/>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D8E4A5C3C7FF4E01900E63EE7850DB9E"/>
        <w:category>
          <w:name w:val="General"/>
          <w:gallery w:val="placeholder"/>
        </w:category>
        <w:types>
          <w:type w:val="bbPlcHdr"/>
        </w:types>
        <w:behaviors>
          <w:behavior w:val="content"/>
        </w:behaviors>
        <w:guid w:val="{A5374020-0952-4C9E-A7EF-153CC92BECE4}"/>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0272A2CED3142A298A1CD9ED572E317"/>
        <w:category>
          <w:name w:val="General"/>
          <w:gallery w:val="placeholder"/>
        </w:category>
        <w:types>
          <w:type w:val="bbPlcHdr"/>
        </w:types>
        <w:behaviors>
          <w:behavior w:val="content"/>
        </w:behaviors>
        <w:guid w:val="{5763A68B-4787-4386-A0F5-426D6FF8F0DC}"/>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3AE384EE52344F8CBF5F4CBED852178D"/>
        <w:category>
          <w:name w:val="General"/>
          <w:gallery w:val="placeholder"/>
        </w:category>
        <w:types>
          <w:type w:val="bbPlcHdr"/>
        </w:types>
        <w:behaviors>
          <w:behavior w:val="content"/>
        </w:behaviors>
        <w:guid w:val="{0575E3AE-0088-46E8-95DA-E290BA901CE9}"/>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8B42B715F98C4AE3AD6E57A95FDC6396"/>
        <w:category>
          <w:name w:val="General"/>
          <w:gallery w:val="placeholder"/>
        </w:category>
        <w:types>
          <w:type w:val="bbPlcHdr"/>
        </w:types>
        <w:behaviors>
          <w:behavior w:val="content"/>
        </w:behaviors>
        <w:guid w:val="{AEFB63E7-2CF6-4AAC-A5D7-DBDDE0A2C933}"/>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5264088E6975481B89EBD2B69E39592F"/>
        <w:category>
          <w:name w:val="General"/>
          <w:gallery w:val="placeholder"/>
        </w:category>
        <w:types>
          <w:type w:val="bbPlcHdr"/>
        </w:types>
        <w:behaviors>
          <w:behavior w:val="content"/>
        </w:behaviors>
        <w:guid w:val="{16E951A5-FA48-4B9D-B3C6-1F376ACEE462}"/>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A2A192F0458D43F981FAF1CB3E0CD571"/>
        <w:category>
          <w:name w:val="General"/>
          <w:gallery w:val="placeholder"/>
        </w:category>
        <w:types>
          <w:type w:val="bbPlcHdr"/>
        </w:types>
        <w:behaviors>
          <w:behavior w:val="content"/>
        </w:behaviors>
        <w:guid w:val="{92C62A98-6343-4C8C-85EF-866C83ABFB1B}"/>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5185871DBCCD40F3BEEB7A8B02109B89"/>
        <w:category>
          <w:name w:val="General"/>
          <w:gallery w:val="placeholder"/>
        </w:category>
        <w:types>
          <w:type w:val="bbPlcHdr"/>
        </w:types>
        <w:behaviors>
          <w:behavior w:val="content"/>
        </w:behaviors>
        <w:guid w:val="{EC7D5205-B658-4EF1-B62D-FB02E0E3962F}"/>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250B109FBE8347A1A68D4489C92377B4"/>
        <w:category>
          <w:name w:val="General"/>
          <w:gallery w:val="placeholder"/>
        </w:category>
        <w:types>
          <w:type w:val="bbPlcHdr"/>
        </w:types>
        <w:behaviors>
          <w:behavior w:val="content"/>
        </w:behaviors>
        <w:guid w:val="{8521CFE5-E6D7-4CBF-8636-58F6D749780B}"/>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2C51766D03554C859BAA7DA04614552B"/>
        <w:category>
          <w:name w:val="General"/>
          <w:gallery w:val="placeholder"/>
        </w:category>
        <w:types>
          <w:type w:val="bbPlcHdr"/>
        </w:types>
        <w:behaviors>
          <w:behavior w:val="content"/>
        </w:behaviors>
        <w:guid w:val="{89FC98CC-1721-428B-8007-A0EE1FB5F4EB}"/>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FA31B35B9604474CA842F77EE0FE50F3"/>
        <w:category>
          <w:name w:val="General"/>
          <w:gallery w:val="placeholder"/>
        </w:category>
        <w:types>
          <w:type w:val="bbPlcHdr"/>
        </w:types>
        <w:behaviors>
          <w:behavior w:val="content"/>
        </w:behaviors>
        <w:guid w:val="{0740B1C5-41EB-4730-A6D3-12C6A688E2D5}"/>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76BAA4AF70BE4E33BA1DF4915F90E436"/>
        <w:category>
          <w:name w:val="General"/>
          <w:gallery w:val="placeholder"/>
        </w:category>
        <w:types>
          <w:type w:val="bbPlcHdr"/>
        </w:types>
        <w:behaviors>
          <w:behavior w:val="content"/>
        </w:behaviors>
        <w:guid w:val="{9A0F5E34-5DE1-4162-94FE-4C9AA8257103}"/>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31E32AA964F485BA296532919B20439"/>
        <w:category>
          <w:name w:val="General"/>
          <w:gallery w:val="placeholder"/>
        </w:category>
        <w:types>
          <w:type w:val="bbPlcHdr"/>
        </w:types>
        <w:behaviors>
          <w:behavior w:val="content"/>
        </w:behaviors>
        <w:guid w:val="{EF2C0509-7E5E-43CA-B1B9-539C4B044FDA}"/>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CE8516552A9F4572AD186E0978030528"/>
        <w:category>
          <w:name w:val="General"/>
          <w:gallery w:val="placeholder"/>
        </w:category>
        <w:types>
          <w:type w:val="bbPlcHdr"/>
        </w:types>
        <w:behaviors>
          <w:behavior w:val="content"/>
        </w:behaviors>
        <w:guid w:val="{DEA8FF0E-C880-4102-BB5F-A5B87C2CE172}"/>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8F74C4DCF6FB49769BAD385917AD517F"/>
        <w:category>
          <w:name w:val="General"/>
          <w:gallery w:val="placeholder"/>
        </w:category>
        <w:types>
          <w:type w:val="bbPlcHdr"/>
        </w:types>
        <w:behaviors>
          <w:behavior w:val="content"/>
        </w:behaviors>
        <w:guid w:val="{13FE0880-9B0C-48E4-BBA3-9420147A36E3}"/>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75F367A1DFFB4FC4927CC59257DDB17F"/>
        <w:category>
          <w:name w:val="General"/>
          <w:gallery w:val="placeholder"/>
        </w:category>
        <w:types>
          <w:type w:val="bbPlcHdr"/>
        </w:types>
        <w:behaviors>
          <w:behavior w:val="content"/>
        </w:behaviors>
        <w:guid w:val="{BC7C0D79-3099-43B8-A16B-7A95EF70548D}"/>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23354088A17B4D16A637FFFA322906E9"/>
        <w:category>
          <w:name w:val="General"/>
          <w:gallery w:val="placeholder"/>
        </w:category>
        <w:types>
          <w:type w:val="bbPlcHdr"/>
        </w:types>
        <w:behaviors>
          <w:behavior w:val="content"/>
        </w:behaviors>
        <w:guid w:val="{DDD5DEF8-9E62-4715-A8DA-3E2DB3D3003C}"/>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3C394A30195C459F9BA7F9458B29BCBE"/>
        <w:category>
          <w:name w:val="General"/>
          <w:gallery w:val="placeholder"/>
        </w:category>
        <w:types>
          <w:type w:val="bbPlcHdr"/>
        </w:types>
        <w:behaviors>
          <w:behavior w:val="content"/>
        </w:behaviors>
        <w:guid w:val="{684CA3BB-6584-495B-8EAA-BD2972C9AB36}"/>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00013BD2B774273A8FA17061A92E481"/>
        <w:category>
          <w:name w:val="General"/>
          <w:gallery w:val="placeholder"/>
        </w:category>
        <w:types>
          <w:type w:val="bbPlcHdr"/>
        </w:types>
        <w:behaviors>
          <w:behavior w:val="content"/>
        </w:behaviors>
        <w:guid w:val="{2679751F-237C-441B-BEFD-21B56DB7DD53}"/>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346EC6BCF8B44AE09BCEAFFE81B98C9B"/>
        <w:category>
          <w:name w:val="General"/>
          <w:gallery w:val="placeholder"/>
        </w:category>
        <w:types>
          <w:type w:val="bbPlcHdr"/>
        </w:types>
        <w:behaviors>
          <w:behavior w:val="content"/>
        </w:behaviors>
        <w:guid w:val="{817DAB99-2758-40A2-9D5F-14E08DA8E396}"/>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880B2B6E89F046CC9DAAABCD3E56A100"/>
        <w:category>
          <w:name w:val="General"/>
          <w:gallery w:val="placeholder"/>
        </w:category>
        <w:types>
          <w:type w:val="bbPlcHdr"/>
        </w:types>
        <w:behaviors>
          <w:behavior w:val="content"/>
        </w:behaviors>
        <w:guid w:val="{440B523C-ACEE-42F2-91EC-0DC6C97B34D2}"/>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181191D4C6E43DDB434BFB3C601DF0D"/>
        <w:category>
          <w:name w:val="General"/>
          <w:gallery w:val="placeholder"/>
        </w:category>
        <w:types>
          <w:type w:val="bbPlcHdr"/>
        </w:types>
        <w:behaviors>
          <w:behavior w:val="content"/>
        </w:behaviors>
        <w:guid w:val="{65DEF82B-6EC9-4941-A8CD-4E01C2C7F865}"/>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6976D391B47A4A15BD6FA5B9BC7CD86C"/>
        <w:category>
          <w:name w:val="General"/>
          <w:gallery w:val="placeholder"/>
        </w:category>
        <w:types>
          <w:type w:val="bbPlcHdr"/>
        </w:types>
        <w:behaviors>
          <w:behavior w:val="content"/>
        </w:behaviors>
        <w:guid w:val="{760E8A3D-F4E0-4082-8853-590151E8898A}"/>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CF998662AA82459C883DE446EB90071D"/>
        <w:category>
          <w:name w:val="General"/>
          <w:gallery w:val="placeholder"/>
        </w:category>
        <w:types>
          <w:type w:val="bbPlcHdr"/>
        </w:types>
        <w:behaviors>
          <w:behavior w:val="content"/>
        </w:behaviors>
        <w:guid w:val="{53F84ECA-E22D-40EC-B7EC-C8C1F356E526}"/>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8A16C497EB8346358E3773E674E1EFF7"/>
        <w:category>
          <w:name w:val="General"/>
          <w:gallery w:val="placeholder"/>
        </w:category>
        <w:types>
          <w:type w:val="bbPlcHdr"/>
        </w:types>
        <w:behaviors>
          <w:behavior w:val="content"/>
        </w:behaviors>
        <w:guid w:val="{5AF9864F-8A7D-4CAA-A818-3F203435B0B8}"/>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DBBF81D711C41C0BFF48ABDD04E7F2D"/>
        <w:category>
          <w:name w:val="General"/>
          <w:gallery w:val="placeholder"/>
        </w:category>
        <w:types>
          <w:type w:val="bbPlcHdr"/>
        </w:types>
        <w:behaviors>
          <w:behavior w:val="content"/>
        </w:behaviors>
        <w:guid w:val="{1B627766-3D78-4597-9DFA-594E69995F5F}"/>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BC0B44D32B8B45579D6C71E0C58AFC8E"/>
        <w:category>
          <w:name w:val="General"/>
          <w:gallery w:val="placeholder"/>
        </w:category>
        <w:types>
          <w:type w:val="bbPlcHdr"/>
        </w:types>
        <w:behaviors>
          <w:behavior w:val="content"/>
        </w:behaviors>
        <w:guid w:val="{6436564E-66ED-487B-8A92-0F2222897011}"/>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556C0D75EDE4450A75745974DAF5825"/>
        <w:category>
          <w:name w:val="General"/>
          <w:gallery w:val="placeholder"/>
        </w:category>
        <w:types>
          <w:type w:val="bbPlcHdr"/>
        </w:types>
        <w:behaviors>
          <w:behavior w:val="content"/>
        </w:behaviors>
        <w:guid w:val="{034B927C-B10C-40D5-9598-844BCCCB00CD}"/>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1E933C0A24B4B4D8E9E608B852CBA08"/>
        <w:category>
          <w:name w:val="General"/>
          <w:gallery w:val="placeholder"/>
        </w:category>
        <w:types>
          <w:type w:val="bbPlcHdr"/>
        </w:types>
        <w:behaviors>
          <w:behavior w:val="content"/>
        </w:behaviors>
        <w:guid w:val="{F30D3B38-E6B8-46DF-8B40-9415E3995879}"/>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AA589ED02E9484AACABDC5EF19F605F"/>
        <w:category>
          <w:name w:val="General"/>
          <w:gallery w:val="placeholder"/>
        </w:category>
        <w:types>
          <w:type w:val="bbPlcHdr"/>
        </w:types>
        <w:behaviors>
          <w:behavior w:val="content"/>
        </w:behaviors>
        <w:guid w:val="{A9ECD5ED-40D8-4C48-9BD3-FF4483221133}"/>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22B0E1083D1242079E376E40AFA03F42"/>
        <w:category>
          <w:name w:val="General"/>
          <w:gallery w:val="placeholder"/>
        </w:category>
        <w:types>
          <w:type w:val="bbPlcHdr"/>
        </w:types>
        <w:behaviors>
          <w:behavior w:val="content"/>
        </w:behaviors>
        <w:guid w:val="{91354DED-395C-4FF5-A8F5-3D5E53F6C275}"/>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D9EE2ADC42B1475BAD06333A681CA996"/>
        <w:category>
          <w:name w:val="General"/>
          <w:gallery w:val="placeholder"/>
        </w:category>
        <w:types>
          <w:type w:val="bbPlcHdr"/>
        </w:types>
        <w:behaviors>
          <w:behavior w:val="content"/>
        </w:behaviors>
        <w:guid w:val="{C7F4E345-B4C1-4006-B1AE-C9B660EEED23}"/>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0CCDF66F69D41E584A4532F4C4B014F"/>
        <w:category>
          <w:name w:val="General"/>
          <w:gallery w:val="placeholder"/>
        </w:category>
        <w:types>
          <w:type w:val="bbPlcHdr"/>
        </w:types>
        <w:behaviors>
          <w:behavior w:val="content"/>
        </w:behaviors>
        <w:guid w:val="{84C038BC-EE83-4A61-B71A-A87FF1DB00F4}"/>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D163DEFF900748D799C73B03B4791946"/>
        <w:category>
          <w:name w:val="General"/>
          <w:gallery w:val="placeholder"/>
        </w:category>
        <w:types>
          <w:type w:val="bbPlcHdr"/>
        </w:types>
        <w:behaviors>
          <w:behavior w:val="content"/>
        </w:behaviors>
        <w:guid w:val="{2364045B-3FC3-4FA5-9A64-F026DE0DC85B}"/>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BDC57834CA64EB2A3466E2C4ADB221F"/>
        <w:category>
          <w:name w:val="General"/>
          <w:gallery w:val="placeholder"/>
        </w:category>
        <w:types>
          <w:type w:val="bbPlcHdr"/>
        </w:types>
        <w:behaviors>
          <w:behavior w:val="content"/>
        </w:behaviors>
        <w:guid w:val="{D36F4F1B-CC5A-4E9F-868C-03826A179A6B}"/>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34B2C21EE5B4DFDB3A55713C75E751B"/>
        <w:category>
          <w:name w:val="General"/>
          <w:gallery w:val="placeholder"/>
        </w:category>
        <w:types>
          <w:type w:val="bbPlcHdr"/>
        </w:types>
        <w:behaviors>
          <w:behavior w:val="content"/>
        </w:behaviors>
        <w:guid w:val="{E4CFFFFB-630F-4D07-843E-9057F53ED307}"/>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752AEA9D81F40C297507BF65977ED0C"/>
        <w:category>
          <w:name w:val="General"/>
          <w:gallery w:val="placeholder"/>
        </w:category>
        <w:types>
          <w:type w:val="bbPlcHdr"/>
        </w:types>
        <w:behaviors>
          <w:behavior w:val="content"/>
        </w:behaviors>
        <w:guid w:val="{C3E3F85B-F3B5-4347-A1DA-932EAB501AC6}"/>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B8D7246353D14DC1ABDBF71B29428268"/>
        <w:category>
          <w:name w:val="General"/>
          <w:gallery w:val="placeholder"/>
        </w:category>
        <w:types>
          <w:type w:val="bbPlcHdr"/>
        </w:types>
        <w:behaviors>
          <w:behavior w:val="content"/>
        </w:behaviors>
        <w:guid w:val="{E057FE63-AEC4-4D27-AB2C-FF1CF1F887A8}"/>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1E3F017D33941D4A4E20B64FD3449B7"/>
        <w:category>
          <w:name w:val="General"/>
          <w:gallery w:val="placeholder"/>
        </w:category>
        <w:types>
          <w:type w:val="bbPlcHdr"/>
        </w:types>
        <w:behaviors>
          <w:behavior w:val="content"/>
        </w:behaviors>
        <w:guid w:val="{CD17B968-3D23-44FF-AA17-A9E84B3799CB}"/>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C3D8F0C0202F45FFA086FF2683A464B5"/>
        <w:category>
          <w:name w:val="General"/>
          <w:gallery w:val="placeholder"/>
        </w:category>
        <w:types>
          <w:type w:val="bbPlcHdr"/>
        </w:types>
        <w:behaviors>
          <w:behavior w:val="content"/>
        </w:behaviors>
        <w:guid w:val="{13A1019C-236B-4244-B668-98FAEEBF6D8A}"/>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39B2037198054894AC6D1E7D8A1FB4B7"/>
        <w:category>
          <w:name w:val="General"/>
          <w:gallery w:val="placeholder"/>
        </w:category>
        <w:types>
          <w:type w:val="bbPlcHdr"/>
        </w:types>
        <w:behaviors>
          <w:behavior w:val="content"/>
        </w:behaviors>
        <w:guid w:val="{D5AABB0C-EE90-4856-B87D-53C577233AA1}"/>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E6B37983E82843C9A43C3D4D48BA2FBA"/>
        <w:category>
          <w:name w:val="General"/>
          <w:gallery w:val="placeholder"/>
        </w:category>
        <w:types>
          <w:type w:val="bbPlcHdr"/>
        </w:types>
        <w:behaviors>
          <w:behavior w:val="content"/>
        </w:behaviors>
        <w:guid w:val="{576361D6-8B95-4962-8C89-2F343E2BF618}"/>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FFC4EB9285E4874A6C47B935BD7802E"/>
        <w:category>
          <w:name w:val="General"/>
          <w:gallery w:val="placeholder"/>
        </w:category>
        <w:types>
          <w:type w:val="bbPlcHdr"/>
        </w:types>
        <w:behaviors>
          <w:behavior w:val="content"/>
        </w:behaviors>
        <w:guid w:val="{4CCCCA34-D1A2-4531-8379-640A08BF5279}"/>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BE2A10875184450B8776ABB1373DD7DF"/>
        <w:category>
          <w:name w:val="General"/>
          <w:gallery w:val="placeholder"/>
        </w:category>
        <w:types>
          <w:type w:val="bbPlcHdr"/>
        </w:types>
        <w:behaviors>
          <w:behavior w:val="content"/>
        </w:behaviors>
        <w:guid w:val="{7698C252-F5B2-400A-A644-99B10F0674A9}"/>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3E5125C57DD482DBB69E02499FBE8B0"/>
        <w:category>
          <w:name w:val="General"/>
          <w:gallery w:val="placeholder"/>
        </w:category>
        <w:types>
          <w:type w:val="bbPlcHdr"/>
        </w:types>
        <w:behaviors>
          <w:behavior w:val="content"/>
        </w:behaviors>
        <w:guid w:val="{B69C6090-3D6B-4E0B-A8D0-B033FABDABDE}"/>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324DBC00F8254BA9A6D3AFEFBD2B2FEA"/>
        <w:category>
          <w:name w:val="General"/>
          <w:gallery w:val="placeholder"/>
        </w:category>
        <w:types>
          <w:type w:val="bbPlcHdr"/>
        </w:types>
        <w:behaviors>
          <w:behavior w:val="content"/>
        </w:behaviors>
        <w:guid w:val="{B79576E6-3997-41A2-9DC9-7308AED3C611}"/>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337AC3A4FF94454938FB7760AD5F507"/>
        <w:category>
          <w:name w:val="General"/>
          <w:gallery w:val="placeholder"/>
        </w:category>
        <w:types>
          <w:type w:val="bbPlcHdr"/>
        </w:types>
        <w:behaviors>
          <w:behavior w:val="content"/>
        </w:behaviors>
        <w:guid w:val="{0F1C7323-5987-4FAB-AC20-239ACBB34F2B}"/>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37F798F15F04EF0BD045CBF5D4835DF"/>
        <w:category>
          <w:name w:val="General"/>
          <w:gallery w:val="placeholder"/>
        </w:category>
        <w:types>
          <w:type w:val="bbPlcHdr"/>
        </w:types>
        <w:behaviors>
          <w:behavior w:val="content"/>
        </w:behaviors>
        <w:guid w:val="{CBBBA9CA-6ED5-421D-AC70-FDE90A1BBE38}"/>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40E459FD55E4B3EA4C0DA016FD46C05"/>
        <w:category>
          <w:name w:val="General"/>
          <w:gallery w:val="placeholder"/>
        </w:category>
        <w:types>
          <w:type w:val="bbPlcHdr"/>
        </w:types>
        <w:behaviors>
          <w:behavior w:val="content"/>
        </w:behaviors>
        <w:guid w:val="{1714F55E-041E-4EA1-B4E8-2E44742EC114}"/>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DAA5BFBA219A421AABD26AC310BC0C12"/>
        <w:category>
          <w:name w:val="General"/>
          <w:gallery w:val="placeholder"/>
        </w:category>
        <w:types>
          <w:type w:val="bbPlcHdr"/>
        </w:types>
        <w:behaviors>
          <w:behavior w:val="content"/>
        </w:behaviors>
        <w:guid w:val="{2E684A0D-42FF-4C3D-B3E1-5B7D8437E3D7}"/>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12BE5D3F7644151AC0370AC320F884D"/>
        <w:category>
          <w:name w:val="General"/>
          <w:gallery w:val="placeholder"/>
        </w:category>
        <w:types>
          <w:type w:val="bbPlcHdr"/>
        </w:types>
        <w:behaviors>
          <w:behavior w:val="content"/>
        </w:behaviors>
        <w:guid w:val="{7FB1E1DB-0A12-4EBA-8747-4D1C50770785}"/>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E30F66FC70D648DFB677035005BB9688"/>
        <w:category>
          <w:name w:val="General"/>
          <w:gallery w:val="placeholder"/>
        </w:category>
        <w:types>
          <w:type w:val="bbPlcHdr"/>
        </w:types>
        <w:behaviors>
          <w:behavior w:val="content"/>
        </w:behaviors>
        <w:guid w:val="{A4310330-460D-460D-BA85-DCAE61064F87}"/>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25F6C617BFC346D2848644741967F998"/>
        <w:category>
          <w:name w:val="General"/>
          <w:gallery w:val="placeholder"/>
        </w:category>
        <w:types>
          <w:type w:val="bbPlcHdr"/>
        </w:types>
        <w:behaviors>
          <w:behavior w:val="content"/>
        </w:behaviors>
        <w:guid w:val="{B03B0525-8FB4-48AF-9691-F2361A53DCB1}"/>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431C3429AF241A682A894D3F8A283FB"/>
        <w:category>
          <w:name w:val="General"/>
          <w:gallery w:val="placeholder"/>
        </w:category>
        <w:types>
          <w:type w:val="bbPlcHdr"/>
        </w:types>
        <w:behaviors>
          <w:behavior w:val="content"/>
        </w:behaviors>
        <w:guid w:val="{2A7CD064-1B9F-4540-A28D-14EAFF2C93FB}"/>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F11521A83A4744FA933D213DEF30BD31"/>
        <w:category>
          <w:name w:val="General"/>
          <w:gallery w:val="placeholder"/>
        </w:category>
        <w:types>
          <w:type w:val="bbPlcHdr"/>
        </w:types>
        <w:behaviors>
          <w:behavior w:val="content"/>
        </w:behaviors>
        <w:guid w:val="{AC8E220A-166F-41CE-99A1-116FE4E83FD2}"/>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4D7CECB92004D72A33B2F16B095FA94"/>
        <w:category>
          <w:name w:val="General"/>
          <w:gallery w:val="placeholder"/>
        </w:category>
        <w:types>
          <w:type w:val="bbPlcHdr"/>
        </w:types>
        <w:behaviors>
          <w:behavior w:val="content"/>
        </w:behaviors>
        <w:guid w:val="{9B95D1D4-9F98-46DD-8E6C-18096DE859F5}"/>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AFDA92B57C374B2FB1B65AF7E501ABB1"/>
        <w:category>
          <w:name w:val="General"/>
          <w:gallery w:val="placeholder"/>
        </w:category>
        <w:types>
          <w:type w:val="bbPlcHdr"/>
        </w:types>
        <w:behaviors>
          <w:behavior w:val="content"/>
        </w:behaviors>
        <w:guid w:val="{83B33A7B-FFFA-4B4E-B8BF-6B923FA91B96}"/>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B252E67B80E42B3900BB5FE556FD234"/>
        <w:category>
          <w:name w:val="General"/>
          <w:gallery w:val="placeholder"/>
        </w:category>
        <w:types>
          <w:type w:val="bbPlcHdr"/>
        </w:types>
        <w:behaviors>
          <w:behavior w:val="content"/>
        </w:behaviors>
        <w:guid w:val="{40025F55-7CE8-4B9A-BA72-CBCA192AB27F}"/>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F10E4D0BAF24FC7853AACC1D3C3C223"/>
        <w:category>
          <w:name w:val="General"/>
          <w:gallery w:val="placeholder"/>
        </w:category>
        <w:types>
          <w:type w:val="bbPlcHdr"/>
        </w:types>
        <w:behaviors>
          <w:behavior w:val="content"/>
        </w:behaviors>
        <w:guid w:val="{4BFD7670-4E0C-4381-8641-903389DD7E25}"/>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C0BE03D88C0C480FA742B84622CA547A"/>
        <w:category>
          <w:name w:val="General"/>
          <w:gallery w:val="placeholder"/>
        </w:category>
        <w:types>
          <w:type w:val="bbPlcHdr"/>
        </w:types>
        <w:behaviors>
          <w:behavior w:val="content"/>
        </w:behaviors>
        <w:guid w:val="{C837C89F-28A6-43E0-B607-A6D4B583C908}"/>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6F7C0D2635E644E2A53A7D1464AE4930"/>
        <w:category>
          <w:name w:val="General"/>
          <w:gallery w:val="placeholder"/>
        </w:category>
        <w:types>
          <w:type w:val="bbPlcHdr"/>
        </w:types>
        <w:behaviors>
          <w:behavior w:val="content"/>
        </w:behaviors>
        <w:guid w:val="{036CA75F-5645-4099-AD70-A439FFA7338F}"/>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29562590AF644650ADF81B3D98B0EC8F"/>
        <w:category>
          <w:name w:val="General"/>
          <w:gallery w:val="placeholder"/>
        </w:category>
        <w:types>
          <w:type w:val="bbPlcHdr"/>
        </w:types>
        <w:behaviors>
          <w:behavior w:val="content"/>
        </w:behaviors>
        <w:guid w:val="{D1BF843B-BD05-45AE-96DF-40F11F3F5363}"/>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68B7932882D043F4A68704A7FE1B0C86"/>
        <w:category>
          <w:name w:val="General"/>
          <w:gallery w:val="placeholder"/>
        </w:category>
        <w:types>
          <w:type w:val="bbPlcHdr"/>
        </w:types>
        <w:behaviors>
          <w:behavior w:val="content"/>
        </w:behaviors>
        <w:guid w:val="{22E6CF39-0CB8-4C4C-BF68-BBCC257EA976}"/>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F95109F729742C8A58770E95AE7796A"/>
        <w:category>
          <w:name w:val="General"/>
          <w:gallery w:val="placeholder"/>
        </w:category>
        <w:types>
          <w:type w:val="bbPlcHdr"/>
        </w:types>
        <w:behaviors>
          <w:behavior w:val="content"/>
        </w:behaviors>
        <w:guid w:val="{0C5FA508-6A8A-4F9B-A3B8-39B66E3B02E8}"/>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B481B3E1BAE74A75A0975AE2A657D99C"/>
        <w:category>
          <w:name w:val="General"/>
          <w:gallery w:val="placeholder"/>
        </w:category>
        <w:types>
          <w:type w:val="bbPlcHdr"/>
        </w:types>
        <w:behaviors>
          <w:behavior w:val="content"/>
        </w:behaviors>
        <w:guid w:val="{D2600A12-EE07-4EB1-A810-584EAB9D5868}"/>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181BEB6122741A39B98DBF0F17EE955"/>
        <w:category>
          <w:name w:val="General"/>
          <w:gallery w:val="placeholder"/>
        </w:category>
        <w:types>
          <w:type w:val="bbPlcHdr"/>
        </w:types>
        <w:behaviors>
          <w:behavior w:val="content"/>
        </w:behaviors>
        <w:guid w:val="{9C8DACE1-1265-4AE5-81A7-1CE29D62D946}"/>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BAABBE328EB3474F9BA3CB155B1F1054"/>
        <w:category>
          <w:name w:val="General"/>
          <w:gallery w:val="placeholder"/>
        </w:category>
        <w:types>
          <w:type w:val="bbPlcHdr"/>
        </w:types>
        <w:behaviors>
          <w:behavior w:val="content"/>
        </w:behaviors>
        <w:guid w:val="{5CDADBAC-82A7-4419-A338-C3EDC29574C1}"/>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BD11FF94B6764CE28EAE960120F6CE87"/>
        <w:category>
          <w:name w:val="General"/>
          <w:gallery w:val="placeholder"/>
        </w:category>
        <w:types>
          <w:type w:val="bbPlcHdr"/>
        </w:types>
        <w:behaviors>
          <w:behavior w:val="content"/>
        </w:behaviors>
        <w:guid w:val="{758FD56F-328C-4B23-A955-153BB9E49CA0}"/>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7279964741F41D491A7AE8AC3D93FB8"/>
        <w:category>
          <w:name w:val="General"/>
          <w:gallery w:val="placeholder"/>
        </w:category>
        <w:types>
          <w:type w:val="bbPlcHdr"/>
        </w:types>
        <w:behaviors>
          <w:behavior w:val="content"/>
        </w:behaviors>
        <w:guid w:val="{4501E8F0-2404-4A6F-ABBE-00B3C155504F}"/>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4904495D429E420399B9C38C642A43F8"/>
        <w:category>
          <w:name w:val="General"/>
          <w:gallery w:val="placeholder"/>
        </w:category>
        <w:types>
          <w:type w:val="bbPlcHdr"/>
        </w:types>
        <w:behaviors>
          <w:behavior w:val="content"/>
        </w:behaviors>
        <w:guid w:val="{DEA49DEC-685B-4B51-B8B3-3F5AFDF724BF}"/>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0C9965A28D14E15909141E353356652"/>
        <w:category>
          <w:name w:val="General"/>
          <w:gallery w:val="placeholder"/>
        </w:category>
        <w:types>
          <w:type w:val="bbPlcHdr"/>
        </w:types>
        <w:behaviors>
          <w:behavior w:val="content"/>
        </w:behaviors>
        <w:guid w:val="{7D8F7D83-701F-40C9-9671-1B9A3224BF5A}"/>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CB52A3A78C0434985A35E649CE90B46"/>
        <w:category>
          <w:name w:val="General"/>
          <w:gallery w:val="placeholder"/>
        </w:category>
        <w:types>
          <w:type w:val="bbPlcHdr"/>
        </w:types>
        <w:behaviors>
          <w:behavior w:val="content"/>
        </w:behaviors>
        <w:guid w:val="{20D5D26A-63CB-40A6-9950-06AFA6B842BB}"/>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BA451BB105514D099AF1E39815C9B584"/>
        <w:category>
          <w:name w:val="General"/>
          <w:gallery w:val="placeholder"/>
        </w:category>
        <w:types>
          <w:type w:val="bbPlcHdr"/>
        </w:types>
        <w:behaviors>
          <w:behavior w:val="content"/>
        </w:behaviors>
        <w:guid w:val="{161E2922-4E03-43E5-B615-10EB3F0A7A26}"/>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FE2440EA49F4705A81F30AF2C1310C2"/>
        <w:category>
          <w:name w:val="General"/>
          <w:gallery w:val="placeholder"/>
        </w:category>
        <w:types>
          <w:type w:val="bbPlcHdr"/>
        </w:types>
        <w:behaviors>
          <w:behavior w:val="content"/>
        </w:behaviors>
        <w:guid w:val="{D4539F7C-CC0B-40C0-A5DE-E63935CAE6AF}"/>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8D76746A11C4A97B8DC2346C73ED0F2"/>
        <w:category>
          <w:name w:val="General"/>
          <w:gallery w:val="placeholder"/>
        </w:category>
        <w:types>
          <w:type w:val="bbPlcHdr"/>
        </w:types>
        <w:behaviors>
          <w:behavior w:val="content"/>
        </w:behaviors>
        <w:guid w:val="{402FCF27-B6EF-4779-A1E7-546BCEAA436D}"/>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3D55A2F91D49470D98E51941EB9994D1"/>
        <w:category>
          <w:name w:val="General"/>
          <w:gallery w:val="placeholder"/>
        </w:category>
        <w:types>
          <w:type w:val="bbPlcHdr"/>
        </w:types>
        <w:behaviors>
          <w:behavior w:val="content"/>
        </w:behaviors>
        <w:guid w:val="{C30531E4-261D-4B90-8B24-F2A1E728D6B6}"/>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3C4A3E2933946D5BEE919D633025D96"/>
        <w:category>
          <w:name w:val="General"/>
          <w:gallery w:val="placeholder"/>
        </w:category>
        <w:types>
          <w:type w:val="bbPlcHdr"/>
        </w:types>
        <w:behaviors>
          <w:behavior w:val="content"/>
        </w:behaviors>
        <w:guid w:val="{0EE9BDFF-22F2-4140-B1B3-823571BECD9F}"/>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AEED12B9392484A93BAAD2ACA2B52C9"/>
        <w:category>
          <w:name w:val="General"/>
          <w:gallery w:val="placeholder"/>
        </w:category>
        <w:types>
          <w:type w:val="bbPlcHdr"/>
        </w:types>
        <w:behaviors>
          <w:behavior w:val="content"/>
        </w:behaviors>
        <w:guid w:val="{21BE5FE6-2B92-4B97-942A-7090A9206CEF}"/>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203E5B96820044DA9BEC5906EDA61093"/>
        <w:category>
          <w:name w:val="General"/>
          <w:gallery w:val="placeholder"/>
        </w:category>
        <w:types>
          <w:type w:val="bbPlcHdr"/>
        </w:types>
        <w:behaviors>
          <w:behavior w:val="content"/>
        </w:behaviors>
        <w:guid w:val="{ED681FE8-3E3E-4AC9-A273-0BD38A6AA591}"/>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4A9E6B053383484CA5C77837D5E3E530"/>
        <w:category>
          <w:name w:val="General"/>
          <w:gallery w:val="placeholder"/>
        </w:category>
        <w:types>
          <w:type w:val="bbPlcHdr"/>
        </w:types>
        <w:behaviors>
          <w:behavior w:val="content"/>
        </w:behaviors>
        <w:guid w:val="{F090B6ED-7E22-4EEE-8B2E-FCF079E002A2}"/>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55CBD93506BD44AB8DB53E1F37427C5E"/>
        <w:category>
          <w:name w:val="General"/>
          <w:gallery w:val="placeholder"/>
        </w:category>
        <w:types>
          <w:type w:val="bbPlcHdr"/>
        </w:types>
        <w:behaviors>
          <w:behavior w:val="content"/>
        </w:behaviors>
        <w:guid w:val="{B935E432-32E6-45BE-BDB4-1894633A74F0}"/>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FF0FDE032BC4C02BE8D10CE6EA003F8"/>
        <w:category>
          <w:name w:val="General"/>
          <w:gallery w:val="placeholder"/>
        </w:category>
        <w:types>
          <w:type w:val="bbPlcHdr"/>
        </w:types>
        <w:behaviors>
          <w:behavior w:val="content"/>
        </w:behaviors>
        <w:guid w:val="{A7A3A88B-3F6C-4D5E-B4BD-027924F37596}"/>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6E0B271550A40159732A5E8EF6A72DB"/>
        <w:category>
          <w:name w:val="General"/>
          <w:gallery w:val="placeholder"/>
        </w:category>
        <w:types>
          <w:type w:val="bbPlcHdr"/>
        </w:types>
        <w:behaviors>
          <w:behavior w:val="content"/>
        </w:behaviors>
        <w:guid w:val="{048E611E-F5BB-461C-8714-BC7FB542E60D}"/>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43C009719150439FB5A07CA8D4D4F506"/>
        <w:category>
          <w:name w:val="General"/>
          <w:gallery w:val="placeholder"/>
        </w:category>
        <w:types>
          <w:type w:val="bbPlcHdr"/>
        </w:types>
        <w:behaviors>
          <w:behavior w:val="content"/>
        </w:behaviors>
        <w:guid w:val="{29A96CE8-74F9-4FF0-8D61-AD257FDA2678}"/>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4298ACCEECC4CE180D11F4B7E068BDC"/>
        <w:category>
          <w:name w:val="General"/>
          <w:gallery w:val="placeholder"/>
        </w:category>
        <w:types>
          <w:type w:val="bbPlcHdr"/>
        </w:types>
        <w:behaviors>
          <w:behavior w:val="content"/>
        </w:behaviors>
        <w:guid w:val="{94DC618D-3B7B-40EA-B6E2-5C92CCFE7F02}"/>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390615ED26C44F978E080AFC0770D6DA"/>
        <w:category>
          <w:name w:val="General"/>
          <w:gallery w:val="placeholder"/>
        </w:category>
        <w:types>
          <w:type w:val="bbPlcHdr"/>
        </w:types>
        <w:behaviors>
          <w:behavior w:val="content"/>
        </w:behaviors>
        <w:guid w:val="{61F15726-92C7-47B4-BF17-F3F45B5E89C0}"/>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FB3A047EAC44BDC9204CE1BA7665003"/>
        <w:category>
          <w:name w:val="General"/>
          <w:gallery w:val="placeholder"/>
        </w:category>
        <w:types>
          <w:type w:val="bbPlcHdr"/>
        </w:types>
        <w:behaviors>
          <w:behavior w:val="content"/>
        </w:behaviors>
        <w:guid w:val="{F81EBAEF-7F90-45A5-A34B-A361822E15FE}"/>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9D7BF66D13A14B57867E7F5EEFD9422D"/>
        <w:category>
          <w:name w:val="General"/>
          <w:gallery w:val="placeholder"/>
        </w:category>
        <w:types>
          <w:type w:val="bbPlcHdr"/>
        </w:types>
        <w:behaviors>
          <w:behavior w:val="content"/>
        </w:behaviors>
        <w:guid w:val="{C4066BC3-0AE1-4B66-B5F8-08B928297582}"/>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2C5C167BA47490E9D6636C57501D909"/>
        <w:category>
          <w:name w:val="General"/>
          <w:gallery w:val="placeholder"/>
        </w:category>
        <w:types>
          <w:type w:val="bbPlcHdr"/>
        </w:types>
        <w:behaviors>
          <w:behavior w:val="content"/>
        </w:behaviors>
        <w:guid w:val="{3F09EB5B-A557-4F57-BBC9-8218E7B1049C}"/>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BA1877204662429FBFDFA66E53CD39F1"/>
        <w:category>
          <w:name w:val="General"/>
          <w:gallery w:val="placeholder"/>
        </w:category>
        <w:types>
          <w:type w:val="bbPlcHdr"/>
        </w:types>
        <w:behaviors>
          <w:behavior w:val="content"/>
        </w:behaviors>
        <w:guid w:val="{E9CEC88C-5410-41F1-A6A3-1E5E952C853D}"/>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80D1132A54734344BC0ECD0220AC1ECA"/>
        <w:category>
          <w:name w:val="General"/>
          <w:gallery w:val="placeholder"/>
        </w:category>
        <w:types>
          <w:type w:val="bbPlcHdr"/>
        </w:types>
        <w:behaviors>
          <w:behavior w:val="content"/>
        </w:behaviors>
        <w:guid w:val="{1A78BA54-56A2-4358-84E4-CC21EF11DFF2}"/>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05214756F7D47FD94E1341E91CD1703"/>
        <w:category>
          <w:name w:val="General"/>
          <w:gallery w:val="placeholder"/>
        </w:category>
        <w:types>
          <w:type w:val="bbPlcHdr"/>
        </w:types>
        <w:behaviors>
          <w:behavior w:val="content"/>
        </w:behaviors>
        <w:guid w:val="{1A388632-26A0-4BBF-AF47-E3AD78D92C70}"/>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DA0E3AD31DE4624A0F44175D31DD971"/>
        <w:category>
          <w:name w:val="General"/>
          <w:gallery w:val="placeholder"/>
        </w:category>
        <w:types>
          <w:type w:val="bbPlcHdr"/>
        </w:types>
        <w:behaviors>
          <w:behavior w:val="content"/>
        </w:behaviors>
        <w:guid w:val="{AAB1C19A-32A4-4772-9A34-586C937D8DA6}"/>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4222C8A25DEF4954AD7A55AD9CD5FC60"/>
        <w:category>
          <w:name w:val="General"/>
          <w:gallery w:val="placeholder"/>
        </w:category>
        <w:types>
          <w:type w:val="bbPlcHdr"/>
        </w:types>
        <w:behaviors>
          <w:behavior w:val="content"/>
        </w:behaviors>
        <w:guid w:val="{73532E82-E89B-4A69-B9D2-9894E1F74FF0}"/>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39CEBD59EEF24D138FF22415B0F340DF"/>
        <w:category>
          <w:name w:val="General"/>
          <w:gallery w:val="placeholder"/>
        </w:category>
        <w:types>
          <w:type w:val="bbPlcHdr"/>
        </w:types>
        <w:behaviors>
          <w:behavior w:val="content"/>
        </w:behaviors>
        <w:guid w:val="{07113954-4CB7-44F6-A56C-0C803BBE3441}"/>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69254F4D476446CBB111219D7537D8EE"/>
        <w:category>
          <w:name w:val="General"/>
          <w:gallery w:val="placeholder"/>
        </w:category>
        <w:types>
          <w:type w:val="bbPlcHdr"/>
        </w:types>
        <w:behaviors>
          <w:behavior w:val="content"/>
        </w:behaviors>
        <w:guid w:val="{9FADCD33-E751-41EC-BF99-14D13B4939B2}"/>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BFD6D4D9EA8846A68DC7CA48906D8B34"/>
        <w:category>
          <w:name w:val="General"/>
          <w:gallery w:val="placeholder"/>
        </w:category>
        <w:types>
          <w:type w:val="bbPlcHdr"/>
        </w:types>
        <w:behaviors>
          <w:behavior w:val="content"/>
        </w:behaviors>
        <w:guid w:val="{1A3091DC-C2D4-4D1A-B9FD-67C87DE3EF46}"/>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C4B7727086DC469CB4466F52AC480C34"/>
        <w:category>
          <w:name w:val="General"/>
          <w:gallery w:val="placeholder"/>
        </w:category>
        <w:types>
          <w:type w:val="bbPlcHdr"/>
        </w:types>
        <w:behaviors>
          <w:behavior w:val="content"/>
        </w:behaviors>
        <w:guid w:val="{4166F358-7C29-43D4-ADD9-389DD88506EA}"/>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832AF33CAD84D4F920E4589A2D40524"/>
        <w:category>
          <w:name w:val="General"/>
          <w:gallery w:val="placeholder"/>
        </w:category>
        <w:types>
          <w:type w:val="bbPlcHdr"/>
        </w:types>
        <w:behaviors>
          <w:behavior w:val="content"/>
        </w:behaviors>
        <w:guid w:val="{A4536C6E-6FBD-4FA6-8007-6F33B5DF8577}"/>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DBEFCC8EFA1420C86FD6466E29E6DB2"/>
        <w:category>
          <w:name w:val="General"/>
          <w:gallery w:val="placeholder"/>
        </w:category>
        <w:types>
          <w:type w:val="bbPlcHdr"/>
        </w:types>
        <w:behaviors>
          <w:behavior w:val="content"/>
        </w:behaviors>
        <w:guid w:val="{E7A078E1-5E05-4479-8124-6442B8C2C428}"/>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F89DA1EE1204CE1B16D2A3350C0D5F8"/>
        <w:category>
          <w:name w:val="General"/>
          <w:gallery w:val="placeholder"/>
        </w:category>
        <w:types>
          <w:type w:val="bbPlcHdr"/>
        </w:types>
        <w:behaviors>
          <w:behavior w:val="content"/>
        </w:behaviors>
        <w:guid w:val="{563E043A-423E-4F26-810B-2F81E24585C7}"/>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E1D37BF268C54DBEB05761B6E238B8DB"/>
        <w:category>
          <w:name w:val="General"/>
          <w:gallery w:val="placeholder"/>
        </w:category>
        <w:types>
          <w:type w:val="bbPlcHdr"/>
        </w:types>
        <w:behaviors>
          <w:behavior w:val="content"/>
        </w:behaviors>
        <w:guid w:val="{E902B8CD-A186-47B0-8D9E-28C901A34F9F}"/>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2A6FFF6612E4E9CA74D784226455DAE"/>
        <w:category>
          <w:name w:val="General"/>
          <w:gallery w:val="placeholder"/>
        </w:category>
        <w:types>
          <w:type w:val="bbPlcHdr"/>
        </w:types>
        <w:behaviors>
          <w:behavior w:val="content"/>
        </w:behaviors>
        <w:guid w:val="{C1A8AC46-64AF-47F0-A62F-02A89EB5CCB4}"/>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4F6B7B9981664A819BE14FC3DCD69F14"/>
        <w:category>
          <w:name w:val="General"/>
          <w:gallery w:val="placeholder"/>
        </w:category>
        <w:types>
          <w:type w:val="bbPlcHdr"/>
        </w:types>
        <w:behaviors>
          <w:behavior w:val="content"/>
        </w:behaviors>
        <w:guid w:val="{473617FD-C466-4187-AF08-01969801E93F}"/>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51CCF84A2461424F8482519C7061B1E6"/>
        <w:category>
          <w:name w:val="General"/>
          <w:gallery w:val="placeholder"/>
        </w:category>
        <w:types>
          <w:type w:val="bbPlcHdr"/>
        </w:types>
        <w:behaviors>
          <w:behavior w:val="content"/>
        </w:behaviors>
        <w:guid w:val="{7D7B3CCA-06C9-4006-8443-91729899B5C1}"/>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6D65B8D87DA647ADBA9601AE9C452729"/>
        <w:category>
          <w:name w:val="General"/>
          <w:gallery w:val="placeholder"/>
        </w:category>
        <w:types>
          <w:type w:val="bbPlcHdr"/>
        </w:types>
        <w:behaviors>
          <w:behavior w:val="content"/>
        </w:behaviors>
        <w:guid w:val="{54FC0D7D-33C9-49CA-94E5-797AD9C72AC4}"/>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F716B51EAAD4D39BEF884A3C56AEEB7"/>
        <w:category>
          <w:name w:val="General"/>
          <w:gallery w:val="placeholder"/>
        </w:category>
        <w:types>
          <w:type w:val="bbPlcHdr"/>
        </w:types>
        <w:behaviors>
          <w:behavior w:val="content"/>
        </w:behaviors>
        <w:guid w:val="{583686C1-B9D7-494D-92D1-29B801297C94}"/>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5CEEF92F820D415382F9F9F725D1B21A"/>
        <w:category>
          <w:name w:val="General"/>
          <w:gallery w:val="placeholder"/>
        </w:category>
        <w:types>
          <w:type w:val="bbPlcHdr"/>
        </w:types>
        <w:behaviors>
          <w:behavior w:val="content"/>
        </w:behaviors>
        <w:guid w:val="{37285FDB-6B53-43A0-BB01-7697DE7D0EA2}"/>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7C5A0BBCFBB4FDCBBA549DAC3FF6F36"/>
        <w:category>
          <w:name w:val="General"/>
          <w:gallery w:val="placeholder"/>
        </w:category>
        <w:types>
          <w:type w:val="bbPlcHdr"/>
        </w:types>
        <w:behaviors>
          <w:behavior w:val="content"/>
        </w:behaviors>
        <w:guid w:val="{5ABAC666-67C4-43F8-803D-23A4AD903D7B}"/>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9F4BA806CF914431B6D3E03E2F869252"/>
        <w:category>
          <w:name w:val="General"/>
          <w:gallery w:val="placeholder"/>
        </w:category>
        <w:types>
          <w:type w:val="bbPlcHdr"/>
        </w:types>
        <w:behaviors>
          <w:behavior w:val="content"/>
        </w:behaviors>
        <w:guid w:val="{E3CE7105-A025-43B8-843A-D1320A3CD028}"/>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53A22BA8AD6540498E375D9833318967"/>
        <w:category>
          <w:name w:val="General"/>
          <w:gallery w:val="placeholder"/>
        </w:category>
        <w:types>
          <w:type w:val="bbPlcHdr"/>
        </w:types>
        <w:behaviors>
          <w:behavior w:val="content"/>
        </w:behaviors>
        <w:guid w:val="{DEA61F07-774A-430A-9D44-691AD1672561}"/>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C3D5ACFB431C4F59B45F06C77EAE1D2B"/>
        <w:category>
          <w:name w:val="General"/>
          <w:gallery w:val="placeholder"/>
        </w:category>
        <w:types>
          <w:type w:val="bbPlcHdr"/>
        </w:types>
        <w:behaviors>
          <w:behavior w:val="content"/>
        </w:behaviors>
        <w:guid w:val="{E312361A-0527-4A65-8677-9EFDB72150E8}"/>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6C198DE372DB42EFAA38BE304E1ABEA9"/>
        <w:category>
          <w:name w:val="General"/>
          <w:gallery w:val="placeholder"/>
        </w:category>
        <w:types>
          <w:type w:val="bbPlcHdr"/>
        </w:types>
        <w:behaviors>
          <w:behavior w:val="content"/>
        </w:behaviors>
        <w:guid w:val="{CD689284-F2DC-4BF9-B864-6A0702CE41F6}"/>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E1E02884277547E6B0F590259F817438"/>
        <w:category>
          <w:name w:val="General"/>
          <w:gallery w:val="placeholder"/>
        </w:category>
        <w:types>
          <w:type w:val="bbPlcHdr"/>
        </w:types>
        <w:behaviors>
          <w:behavior w:val="content"/>
        </w:behaviors>
        <w:guid w:val="{82CD56C4-F17E-49BF-B359-7203A2B084EF}"/>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DBD3CB95F8DE4A75B68EFED481D49841"/>
        <w:category>
          <w:name w:val="General"/>
          <w:gallery w:val="placeholder"/>
        </w:category>
        <w:types>
          <w:type w:val="bbPlcHdr"/>
        </w:types>
        <w:behaviors>
          <w:behavior w:val="content"/>
        </w:behaviors>
        <w:guid w:val="{FF51B0DA-8EAC-4595-853C-C534CA2118CF}"/>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9AAD9ED9DE9481D87890D9303A84951"/>
        <w:category>
          <w:name w:val="General"/>
          <w:gallery w:val="placeholder"/>
        </w:category>
        <w:types>
          <w:type w:val="bbPlcHdr"/>
        </w:types>
        <w:behaviors>
          <w:behavior w:val="content"/>
        </w:behaviors>
        <w:guid w:val="{44A89D57-F1DB-48E0-B65F-A3F98816BFBA}"/>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CE756F75DC1424394D68006F97BDD8B"/>
        <w:category>
          <w:name w:val="General"/>
          <w:gallery w:val="placeholder"/>
        </w:category>
        <w:types>
          <w:type w:val="bbPlcHdr"/>
        </w:types>
        <w:behaviors>
          <w:behavior w:val="content"/>
        </w:behaviors>
        <w:guid w:val="{F1338DC2-C4C9-4584-ABD2-9FC4658AE2BA}"/>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B13251A68CCA49FA8907AC6CFF5DA819"/>
        <w:category>
          <w:name w:val="General"/>
          <w:gallery w:val="placeholder"/>
        </w:category>
        <w:types>
          <w:type w:val="bbPlcHdr"/>
        </w:types>
        <w:behaviors>
          <w:behavior w:val="content"/>
        </w:behaviors>
        <w:guid w:val="{27358851-38C9-4B08-9CD7-B921C2200F00}"/>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C9546F5FDE84991A49A39E9023A3E69"/>
        <w:category>
          <w:name w:val="General"/>
          <w:gallery w:val="placeholder"/>
        </w:category>
        <w:types>
          <w:type w:val="bbPlcHdr"/>
        </w:types>
        <w:behaviors>
          <w:behavior w:val="content"/>
        </w:behaviors>
        <w:guid w:val="{B654EFE5-B428-489F-950D-881B524B1770}"/>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5B52A655F45D47C09E4FC4FA92AEAF60"/>
        <w:category>
          <w:name w:val="General"/>
          <w:gallery w:val="placeholder"/>
        </w:category>
        <w:types>
          <w:type w:val="bbPlcHdr"/>
        </w:types>
        <w:behaviors>
          <w:behavior w:val="content"/>
        </w:behaviors>
        <w:guid w:val="{CBBBEC76-D96E-47A2-9FBC-E2330B70706E}"/>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BA3FB21073946699A47E287D91CDDFE"/>
        <w:category>
          <w:name w:val="General"/>
          <w:gallery w:val="placeholder"/>
        </w:category>
        <w:types>
          <w:type w:val="bbPlcHdr"/>
        </w:types>
        <w:behaviors>
          <w:behavior w:val="content"/>
        </w:behaviors>
        <w:guid w:val="{B254991E-B0AF-4881-9BCD-3DE76968EE79}"/>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4AA2E7083376488682C298D7EA47B25C"/>
        <w:category>
          <w:name w:val="General"/>
          <w:gallery w:val="placeholder"/>
        </w:category>
        <w:types>
          <w:type w:val="bbPlcHdr"/>
        </w:types>
        <w:behaviors>
          <w:behavior w:val="content"/>
        </w:behaviors>
        <w:guid w:val="{2E1F01C8-56E5-4938-92C7-A053AB1D2FC1}"/>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5AF3092FE98A41CD8E9B875D5F8B7FF3"/>
        <w:category>
          <w:name w:val="General"/>
          <w:gallery w:val="placeholder"/>
        </w:category>
        <w:types>
          <w:type w:val="bbPlcHdr"/>
        </w:types>
        <w:behaviors>
          <w:behavior w:val="content"/>
        </w:behaviors>
        <w:guid w:val="{8A9D5874-61D7-4ACB-83B3-15AB97CB930D}"/>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DE62C190A834A0DAC008BCD4DD2F090"/>
        <w:category>
          <w:name w:val="General"/>
          <w:gallery w:val="placeholder"/>
        </w:category>
        <w:types>
          <w:type w:val="bbPlcHdr"/>
        </w:types>
        <w:behaviors>
          <w:behavior w:val="content"/>
        </w:behaviors>
        <w:guid w:val="{864E9E09-0BA4-452B-AB19-BC97C921795F}"/>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A2C78799F01148178A9A239B5305EB99"/>
        <w:category>
          <w:name w:val="General"/>
          <w:gallery w:val="placeholder"/>
        </w:category>
        <w:types>
          <w:type w:val="bbPlcHdr"/>
        </w:types>
        <w:behaviors>
          <w:behavior w:val="content"/>
        </w:behaviors>
        <w:guid w:val="{DE08F94B-7547-4231-A6D5-9FE9B6E411E9}"/>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AE7AC07785614EE0A3BFD98A22E520F9"/>
        <w:category>
          <w:name w:val="General"/>
          <w:gallery w:val="placeholder"/>
        </w:category>
        <w:types>
          <w:type w:val="bbPlcHdr"/>
        </w:types>
        <w:behaviors>
          <w:behavior w:val="content"/>
        </w:behaviors>
        <w:guid w:val="{DA2979D6-D113-487F-8314-18CC8354B016}"/>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22766DFC2CC041AE8FCC7C49FCCBCF52"/>
        <w:category>
          <w:name w:val="General"/>
          <w:gallery w:val="placeholder"/>
        </w:category>
        <w:types>
          <w:type w:val="bbPlcHdr"/>
        </w:types>
        <w:behaviors>
          <w:behavior w:val="content"/>
        </w:behaviors>
        <w:guid w:val="{86B84FA2-6AD3-4533-BAB1-6F9C0CA852A8}"/>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CB553039BCA49EAA554678D197B52EF"/>
        <w:category>
          <w:name w:val="General"/>
          <w:gallery w:val="placeholder"/>
        </w:category>
        <w:types>
          <w:type w:val="bbPlcHdr"/>
        </w:types>
        <w:behaviors>
          <w:behavior w:val="content"/>
        </w:behaviors>
        <w:guid w:val="{CD55DE3A-309E-43FC-8E9D-0D6F5E481E90}"/>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DB09379C6644CC7A007EBEEB4A3A125"/>
        <w:category>
          <w:name w:val="General"/>
          <w:gallery w:val="placeholder"/>
        </w:category>
        <w:types>
          <w:type w:val="bbPlcHdr"/>
        </w:types>
        <w:behaviors>
          <w:behavior w:val="content"/>
        </w:behaviors>
        <w:guid w:val="{AC0F8229-28FC-4A92-8554-6EECB05E978A}"/>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CD5C5916B12A464A8D93DB9ABEA6D146"/>
        <w:category>
          <w:name w:val="General"/>
          <w:gallery w:val="placeholder"/>
        </w:category>
        <w:types>
          <w:type w:val="bbPlcHdr"/>
        </w:types>
        <w:behaviors>
          <w:behavior w:val="content"/>
        </w:behaviors>
        <w:guid w:val="{EF4D5F8A-45BA-4B80-AE9C-E6C90307086D}"/>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66FDBCAEE85A4237A29CA45D980EA8BA"/>
        <w:category>
          <w:name w:val="General"/>
          <w:gallery w:val="placeholder"/>
        </w:category>
        <w:types>
          <w:type w:val="bbPlcHdr"/>
        </w:types>
        <w:behaviors>
          <w:behavior w:val="content"/>
        </w:behaviors>
        <w:guid w:val="{FE7423F8-6517-4EB3-A51B-89DC7CFD7BEA}"/>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77647140078D4A86AE2F377FF124579F"/>
        <w:category>
          <w:name w:val="General"/>
          <w:gallery w:val="placeholder"/>
        </w:category>
        <w:types>
          <w:type w:val="bbPlcHdr"/>
        </w:types>
        <w:behaviors>
          <w:behavior w:val="content"/>
        </w:behaviors>
        <w:guid w:val="{CF4812C7-3998-44FB-91C9-C1D426182C71}"/>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2F4F77EFAF1459986385ACE5CF0AE2D"/>
        <w:category>
          <w:name w:val="General"/>
          <w:gallery w:val="placeholder"/>
        </w:category>
        <w:types>
          <w:type w:val="bbPlcHdr"/>
        </w:types>
        <w:behaviors>
          <w:behavior w:val="content"/>
        </w:behaviors>
        <w:guid w:val="{1AD4F093-4CEE-4320-9043-89A4FA663BD9}"/>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FE1C4761A7234496A8F0616F595A9D95"/>
        <w:category>
          <w:name w:val="General"/>
          <w:gallery w:val="placeholder"/>
        </w:category>
        <w:types>
          <w:type w:val="bbPlcHdr"/>
        </w:types>
        <w:behaviors>
          <w:behavior w:val="content"/>
        </w:behaviors>
        <w:guid w:val="{25F07FA6-1156-4A57-BE4F-60EE95AD3FC2}"/>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80B2B2CF2D474B13A37C30971ED41591"/>
        <w:category>
          <w:name w:val="General"/>
          <w:gallery w:val="placeholder"/>
        </w:category>
        <w:types>
          <w:type w:val="bbPlcHdr"/>
        </w:types>
        <w:behaviors>
          <w:behavior w:val="content"/>
        </w:behaviors>
        <w:guid w:val="{460E0BDB-21FB-4611-8FF0-3E218EAD2401}"/>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2C79F1B5EB743C5B1995A7ADA2385A0"/>
        <w:category>
          <w:name w:val="General"/>
          <w:gallery w:val="placeholder"/>
        </w:category>
        <w:types>
          <w:type w:val="bbPlcHdr"/>
        </w:types>
        <w:behaviors>
          <w:behavior w:val="content"/>
        </w:behaviors>
        <w:guid w:val="{CFC9C62D-0ADC-45A8-97BC-CBAD1011E3A5}"/>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8B4F3774DB204D03BDE9D341EE0DC58F"/>
        <w:category>
          <w:name w:val="General"/>
          <w:gallery w:val="placeholder"/>
        </w:category>
        <w:types>
          <w:type w:val="bbPlcHdr"/>
        </w:types>
        <w:behaviors>
          <w:behavior w:val="content"/>
        </w:behaviors>
        <w:guid w:val="{A8343A7D-ACC7-4DBF-8489-D2375AF694D9}"/>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56923B6E8A84BD5BAE294905601B2BF"/>
        <w:category>
          <w:name w:val="General"/>
          <w:gallery w:val="placeholder"/>
        </w:category>
        <w:types>
          <w:type w:val="bbPlcHdr"/>
        </w:types>
        <w:behaviors>
          <w:behavior w:val="content"/>
        </w:behaviors>
        <w:guid w:val="{40D24F0C-36EF-4363-BC3A-9ED4D6B42914}"/>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6E026053CB494C3CB1032082C976006E"/>
        <w:category>
          <w:name w:val="General"/>
          <w:gallery w:val="placeholder"/>
        </w:category>
        <w:types>
          <w:type w:val="bbPlcHdr"/>
        </w:types>
        <w:behaviors>
          <w:behavior w:val="content"/>
        </w:behaviors>
        <w:guid w:val="{72207C46-F8F4-4A17-B06C-84329A314A36}"/>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8BCE9D3F18441F48B552B410FF1D93F"/>
        <w:category>
          <w:name w:val="General"/>
          <w:gallery w:val="placeholder"/>
        </w:category>
        <w:types>
          <w:type w:val="bbPlcHdr"/>
        </w:types>
        <w:behaviors>
          <w:behavior w:val="content"/>
        </w:behaviors>
        <w:guid w:val="{585B272B-55AF-432C-BFE6-695D985A0D81}"/>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0D6887CBC6B45FDBD6DFB00378B4C62"/>
        <w:category>
          <w:name w:val="General"/>
          <w:gallery w:val="placeholder"/>
        </w:category>
        <w:types>
          <w:type w:val="bbPlcHdr"/>
        </w:types>
        <w:behaviors>
          <w:behavior w:val="content"/>
        </w:behaviors>
        <w:guid w:val="{A81A79F9-25AA-47BE-A290-9A5236845C51}"/>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4D8B47667F8B419A9DCFD8BE5578A886"/>
        <w:category>
          <w:name w:val="General"/>
          <w:gallery w:val="placeholder"/>
        </w:category>
        <w:types>
          <w:type w:val="bbPlcHdr"/>
        </w:types>
        <w:behaviors>
          <w:behavior w:val="content"/>
        </w:behaviors>
        <w:guid w:val="{DD230E68-5FF4-4AE0-BA27-2A1CDB0E9408}"/>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38DBA96685134B258A65CFE207DA3430"/>
        <w:category>
          <w:name w:val="General"/>
          <w:gallery w:val="placeholder"/>
        </w:category>
        <w:types>
          <w:type w:val="bbPlcHdr"/>
        </w:types>
        <w:behaviors>
          <w:behavior w:val="content"/>
        </w:behaviors>
        <w:guid w:val="{AE5C8C12-724C-406A-9375-EE08183A5827}"/>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5AE44A5685964C90845610BCEFDE55FA"/>
        <w:category>
          <w:name w:val="General"/>
          <w:gallery w:val="placeholder"/>
        </w:category>
        <w:types>
          <w:type w:val="bbPlcHdr"/>
        </w:types>
        <w:behaviors>
          <w:behavior w:val="content"/>
        </w:behaviors>
        <w:guid w:val="{6CC90B62-B3FC-45CF-B3B4-60E573DB6359}"/>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6D5B2D6C5E804BD88834B80B1F77D18A"/>
        <w:category>
          <w:name w:val="General"/>
          <w:gallery w:val="placeholder"/>
        </w:category>
        <w:types>
          <w:type w:val="bbPlcHdr"/>
        </w:types>
        <w:behaviors>
          <w:behavior w:val="content"/>
        </w:behaviors>
        <w:guid w:val="{582C0901-2EC1-4E1F-95AF-CAA21D79EDDE}"/>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45CCC8BC8BE4627A3C9D172F93701E7"/>
        <w:category>
          <w:name w:val="General"/>
          <w:gallery w:val="placeholder"/>
        </w:category>
        <w:types>
          <w:type w:val="bbPlcHdr"/>
        </w:types>
        <w:behaviors>
          <w:behavior w:val="content"/>
        </w:behaviors>
        <w:guid w:val="{2E68F604-81D8-4D1C-97E8-5AED4894235A}"/>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6F6AFDAB00F406C96501017EF097270"/>
        <w:category>
          <w:name w:val="General"/>
          <w:gallery w:val="placeholder"/>
        </w:category>
        <w:types>
          <w:type w:val="bbPlcHdr"/>
        </w:types>
        <w:behaviors>
          <w:behavior w:val="content"/>
        </w:behaviors>
        <w:guid w:val="{DCA61F9F-581E-4A2C-BD4F-9CB9270EFCFE}"/>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2500AB811D82494984E02295992CA25B"/>
        <w:category>
          <w:name w:val="General"/>
          <w:gallery w:val="placeholder"/>
        </w:category>
        <w:types>
          <w:type w:val="bbPlcHdr"/>
        </w:types>
        <w:behaviors>
          <w:behavior w:val="content"/>
        </w:behaviors>
        <w:guid w:val="{25F06AD0-53D7-4B76-9160-81AAF5695444}"/>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CF42A925936C4EA18213006B08FCB663"/>
        <w:category>
          <w:name w:val="General"/>
          <w:gallery w:val="placeholder"/>
        </w:category>
        <w:types>
          <w:type w:val="bbPlcHdr"/>
        </w:types>
        <w:behaviors>
          <w:behavior w:val="content"/>
        </w:behaviors>
        <w:guid w:val="{79C03B48-7277-4D64-95E1-8FC177D9C372}"/>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85EE43164254968854B356C5F67A5A2"/>
        <w:category>
          <w:name w:val="General"/>
          <w:gallery w:val="placeholder"/>
        </w:category>
        <w:types>
          <w:type w:val="bbPlcHdr"/>
        </w:types>
        <w:behaviors>
          <w:behavior w:val="content"/>
        </w:behaviors>
        <w:guid w:val="{F9BD7DEC-0ED4-40CB-903D-D4A2D099701C}"/>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51F4FE2C9FD943D593AA4E1ED70B16D7"/>
        <w:category>
          <w:name w:val="General"/>
          <w:gallery w:val="placeholder"/>
        </w:category>
        <w:types>
          <w:type w:val="bbPlcHdr"/>
        </w:types>
        <w:behaviors>
          <w:behavior w:val="content"/>
        </w:behaviors>
        <w:guid w:val="{B867C88D-8F3D-4AAB-8E77-7873C08C3E49}"/>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8508F318EC046A99639F45606D8BA6F"/>
        <w:category>
          <w:name w:val="General"/>
          <w:gallery w:val="placeholder"/>
        </w:category>
        <w:types>
          <w:type w:val="bbPlcHdr"/>
        </w:types>
        <w:behaviors>
          <w:behavior w:val="content"/>
        </w:behaviors>
        <w:guid w:val="{E535B674-7887-4319-B5BC-DD767E18EBB9}"/>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567B25F41834DF086B18A1BA75EE38D"/>
        <w:category>
          <w:name w:val="General"/>
          <w:gallery w:val="placeholder"/>
        </w:category>
        <w:types>
          <w:type w:val="bbPlcHdr"/>
        </w:types>
        <w:behaviors>
          <w:behavior w:val="content"/>
        </w:behaviors>
        <w:guid w:val="{4A214908-0AD2-4D62-9AC1-0EF6B86859FB}"/>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119B28D732A042369C7AE2020E16FB82"/>
        <w:category>
          <w:name w:val="General"/>
          <w:gallery w:val="placeholder"/>
        </w:category>
        <w:types>
          <w:type w:val="bbPlcHdr"/>
        </w:types>
        <w:behaviors>
          <w:behavior w:val="content"/>
        </w:behaviors>
        <w:guid w:val="{CAF46D69-15C5-4FF8-9F68-C2B130BF15EC}"/>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BC08865EF6334AF1A612641EDCCAEA55"/>
        <w:category>
          <w:name w:val="General"/>
          <w:gallery w:val="placeholder"/>
        </w:category>
        <w:types>
          <w:type w:val="bbPlcHdr"/>
        </w:types>
        <w:behaviors>
          <w:behavior w:val="content"/>
        </w:behaviors>
        <w:guid w:val="{3A91E334-271C-469B-8279-E325F401BB2E}"/>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54B47FEB994941ABB8A2C71FDCC3A157"/>
        <w:category>
          <w:name w:val="General"/>
          <w:gallery w:val="placeholder"/>
        </w:category>
        <w:types>
          <w:type w:val="bbPlcHdr"/>
        </w:types>
        <w:behaviors>
          <w:behavior w:val="content"/>
        </w:behaviors>
        <w:guid w:val="{CF6B8269-1778-45DF-BA48-CF6B6BBA22F3}"/>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7EC024FF4B234F59B90C7E785E0B5D6B"/>
        <w:category>
          <w:name w:val="General"/>
          <w:gallery w:val="placeholder"/>
        </w:category>
        <w:types>
          <w:type w:val="bbPlcHdr"/>
        </w:types>
        <w:behaviors>
          <w:behavior w:val="content"/>
        </w:behaviors>
        <w:guid w:val="{E56A6022-9329-4426-B79C-284B3AC16411}"/>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7AB752C4006247049DC630456014E496"/>
        <w:category>
          <w:name w:val="General"/>
          <w:gallery w:val="placeholder"/>
        </w:category>
        <w:types>
          <w:type w:val="bbPlcHdr"/>
        </w:types>
        <w:behaviors>
          <w:behavior w:val="content"/>
        </w:behaviors>
        <w:guid w:val="{A6FA2420-1777-402B-84B7-91C35E7F0C5D}"/>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1A784DC949D64B75967B7F017E2DBE15"/>
        <w:category>
          <w:name w:val="General"/>
          <w:gallery w:val="placeholder"/>
        </w:category>
        <w:types>
          <w:type w:val="bbPlcHdr"/>
        </w:types>
        <w:behaviors>
          <w:behavior w:val="content"/>
        </w:behaviors>
        <w:guid w:val="{0FFA0F28-7457-40E6-84E2-0935EDE56580}"/>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C1C300A92CC34A2E8A89B81970776634"/>
        <w:category>
          <w:name w:val="General"/>
          <w:gallery w:val="placeholder"/>
        </w:category>
        <w:types>
          <w:type w:val="bbPlcHdr"/>
        </w:types>
        <w:behaviors>
          <w:behavior w:val="content"/>
        </w:behaviors>
        <w:guid w:val="{7BE28F0D-7F4B-46BD-9AA6-D19109FCF1CF}"/>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B9BA63FEE5084985AAE39B7C9022E29E"/>
        <w:category>
          <w:name w:val="General"/>
          <w:gallery w:val="placeholder"/>
        </w:category>
        <w:types>
          <w:type w:val="bbPlcHdr"/>
        </w:types>
        <w:behaviors>
          <w:behavior w:val="content"/>
        </w:behaviors>
        <w:guid w:val="{6845F37A-E236-4CC7-A076-2D783BE1A7E9}"/>
      </w:docPartPr>
      <w:docPartBody>
        <w:p w:rsidR="00EC6CEB" w:rsidRDefault="001671E3">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84471B815D564AFDBAE89601D22A7FC1"/>
        <w:category>
          <w:name w:val="General"/>
          <w:gallery w:val="placeholder"/>
        </w:category>
        <w:types>
          <w:type w:val="bbPlcHdr"/>
        </w:types>
        <w:behaviors>
          <w:behavior w:val="content"/>
        </w:behaviors>
        <w:guid w:val="{10D2FD84-422F-4433-80FA-A7C743F56B44}"/>
      </w:docPartPr>
      <w:docPartBody>
        <w:p w:rsidR="00EC6CEB" w:rsidRDefault="001671E3">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E13A3CD4ACF945B7A9E41354ED784F1E"/>
        <w:category>
          <w:name w:val="General"/>
          <w:gallery w:val="placeholder"/>
        </w:category>
        <w:types>
          <w:type w:val="bbPlcHdr"/>
        </w:types>
        <w:behaviors>
          <w:behavior w:val="content"/>
        </w:behaviors>
        <w:guid w:val="{0A542D4A-4D9C-459D-B8AB-252599FC17EC}"/>
      </w:docPartPr>
      <w:docPartBody>
        <w:p w:rsidR="00C42167" w:rsidRDefault="00EC6CEB">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D85D7354A16A4BDC8F92AD06F472D834"/>
        <w:category>
          <w:name w:val="General"/>
          <w:gallery w:val="placeholder"/>
        </w:category>
        <w:types>
          <w:type w:val="bbPlcHdr"/>
        </w:types>
        <w:behaviors>
          <w:behavior w:val="content"/>
        </w:behaviors>
        <w:guid w:val="{51C10A78-B939-4AE2-940D-915699E31E84}"/>
      </w:docPartPr>
      <w:docPartBody>
        <w:p w:rsidR="00C42167" w:rsidRDefault="00EC6CEB">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5DD75567203C4F08A7E972495749CFB2"/>
        <w:category>
          <w:name w:val="General"/>
          <w:gallery w:val="placeholder"/>
        </w:category>
        <w:types>
          <w:type w:val="bbPlcHdr"/>
        </w:types>
        <w:behaviors>
          <w:behavior w:val="content"/>
        </w:behaviors>
        <w:guid w:val="{8EC1F147-4DAE-4C67-B1B1-A80E78BB597F}"/>
      </w:docPartPr>
      <w:docPartBody>
        <w:p w:rsidR="00774D35" w:rsidRDefault="00774D35">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5C29053C24864988A73D553DFB405ECA"/>
        <w:category>
          <w:name w:val="General"/>
          <w:gallery w:val="placeholder"/>
        </w:category>
        <w:types>
          <w:type w:val="bbPlcHdr"/>
        </w:types>
        <w:behaviors>
          <w:behavior w:val="content"/>
        </w:behaviors>
        <w:guid w:val="{E3D977B1-3E2E-4864-A51B-42AC807B04C4}"/>
      </w:docPartPr>
      <w:docPartBody>
        <w:p w:rsidR="00774D35" w:rsidRDefault="00774D35">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68D404159E4B49E798BB4501FE086B3C"/>
        <w:category>
          <w:name w:val="General"/>
          <w:gallery w:val="placeholder"/>
        </w:category>
        <w:types>
          <w:type w:val="bbPlcHdr"/>
        </w:types>
        <w:behaviors>
          <w:behavior w:val="content"/>
        </w:behaviors>
        <w:guid w:val="{9B6C58A1-1EFE-4B64-A972-182A84769E30}"/>
      </w:docPartPr>
      <w:docPartBody>
        <w:p w:rsidR="00774D35" w:rsidRDefault="00774D35">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60EF6B082AFA4968BA3E7204B93B7698"/>
        <w:category>
          <w:name w:val="General"/>
          <w:gallery w:val="placeholder"/>
        </w:category>
        <w:types>
          <w:type w:val="bbPlcHdr"/>
        </w:types>
        <w:behaviors>
          <w:behavior w:val="content"/>
        </w:behaviors>
        <w:guid w:val="{BD734617-C14A-4A60-BB69-2C638219084F}"/>
      </w:docPartPr>
      <w:docPartBody>
        <w:p w:rsidR="00774D35" w:rsidRDefault="00774D35">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26092C90A2B747168CCA1ADEDE53995B"/>
        <w:category>
          <w:name w:val="General"/>
          <w:gallery w:val="placeholder"/>
        </w:category>
        <w:types>
          <w:type w:val="bbPlcHdr"/>
        </w:types>
        <w:behaviors>
          <w:behavior w:val="content"/>
        </w:behaviors>
        <w:guid w:val="{C2892FEC-AF30-4419-ABF6-3CE5AAF9AAD1}"/>
      </w:docPartPr>
      <w:docPartBody>
        <w:p w:rsidR="00774D35" w:rsidRDefault="00774D35">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A5BFB8E6C13B423599181E6E794EE13C"/>
        <w:category>
          <w:name w:val="General"/>
          <w:gallery w:val="placeholder"/>
        </w:category>
        <w:types>
          <w:type w:val="bbPlcHdr"/>
        </w:types>
        <w:behaviors>
          <w:behavior w:val="content"/>
        </w:behaviors>
        <w:guid w:val="{F358AC0D-7D6C-4470-95A9-7DD7EB2A2C20}"/>
      </w:docPartPr>
      <w:docPartBody>
        <w:p w:rsidR="00774D35" w:rsidRDefault="00774D35">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5326982AA34345258CB57A0B28958722"/>
        <w:category>
          <w:name w:val="General"/>
          <w:gallery w:val="placeholder"/>
        </w:category>
        <w:types>
          <w:type w:val="bbPlcHdr"/>
        </w:types>
        <w:behaviors>
          <w:behavior w:val="content"/>
        </w:behaviors>
        <w:guid w:val="{A20F3826-C91D-43AB-BA5C-EB44B67301BE}"/>
      </w:docPartPr>
      <w:docPartBody>
        <w:p w:rsidR="00CC24E1" w:rsidRDefault="00774D35">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6D7B6E4A88A5425996F2E3EE0E1EE34C"/>
        <w:category>
          <w:name w:val="General"/>
          <w:gallery w:val="placeholder"/>
        </w:category>
        <w:types>
          <w:type w:val="bbPlcHdr"/>
        </w:types>
        <w:behaviors>
          <w:behavior w:val="content"/>
        </w:behaviors>
        <w:guid w:val="{514B2967-EAAE-4B78-AC97-713FC5077D53}"/>
      </w:docPartPr>
      <w:docPartBody>
        <w:p w:rsidR="00CC24E1" w:rsidRDefault="00774D35">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8BBDA3B122B94941BD69086EC71F7B07"/>
        <w:category>
          <w:name w:val="General"/>
          <w:gallery w:val="placeholder"/>
        </w:category>
        <w:types>
          <w:type w:val="bbPlcHdr"/>
        </w:types>
        <w:behaviors>
          <w:behavior w:val="content"/>
        </w:behaviors>
        <w:guid w:val="{0B5B83AB-09CA-4E03-987A-99A0BB5675A1}"/>
      </w:docPartPr>
      <w:docPartBody>
        <w:p w:rsidR="00CC24E1" w:rsidRDefault="00774D35">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D1D155C4286F4A1AA434E0B9E82E0988"/>
        <w:category>
          <w:name w:val="General"/>
          <w:gallery w:val="placeholder"/>
        </w:category>
        <w:types>
          <w:type w:val="bbPlcHdr"/>
        </w:types>
        <w:behaviors>
          <w:behavior w:val="content"/>
        </w:behaviors>
        <w:guid w:val="{92D2F660-9163-4E9A-9B24-0A5DAAEDCB83}"/>
      </w:docPartPr>
      <w:docPartBody>
        <w:p w:rsidR="00CC24E1" w:rsidRDefault="00774D35">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8157DD57101C433FA19C517B0C010BA7"/>
        <w:category>
          <w:name w:val="General"/>
          <w:gallery w:val="placeholder"/>
        </w:category>
        <w:types>
          <w:type w:val="bbPlcHdr"/>
        </w:types>
        <w:behaviors>
          <w:behavior w:val="content"/>
        </w:behaviors>
        <w:guid w:val="{90A83A35-5D4F-4D0F-B3AD-FB77A900A5C9}"/>
      </w:docPartPr>
      <w:docPartBody>
        <w:p w:rsidR="00CC24E1" w:rsidRDefault="00774D35">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D957E4EC69904FFE947A692625C48D8C"/>
        <w:category>
          <w:name w:val="General"/>
          <w:gallery w:val="placeholder"/>
        </w:category>
        <w:types>
          <w:type w:val="bbPlcHdr"/>
        </w:types>
        <w:behaviors>
          <w:behavior w:val="content"/>
        </w:behaviors>
        <w:guid w:val="{3F83D61C-10D9-4AFE-B265-C3B5F0498403}"/>
      </w:docPartPr>
      <w:docPartBody>
        <w:p w:rsidR="00CC24E1" w:rsidRDefault="00774D35">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3491C3D2835D40E7ACB234025CC9D17F"/>
        <w:category>
          <w:name w:val="General"/>
          <w:gallery w:val="placeholder"/>
        </w:category>
        <w:types>
          <w:type w:val="bbPlcHdr"/>
        </w:types>
        <w:behaviors>
          <w:behavior w:val="content"/>
        </w:behaviors>
        <w:guid w:val="{44C10A81-F3BB-4778-B0F3-6102DAF802AC}"/>
      </w:docPartPr>
      <w:docPartBody>
        <w:p w:rsidR="00CC24E1" w:rsidRDefault="00774D35">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094E551B33304C8AB5959184BAD3A76C"/>
        <w:category>
          <w:name w:val="General"/>
          <w:gallery w:val="placeholder"/>
        </w:category>
        <w:types>
          <w:type w:val="bbPlcHdr"/>
        </w:types>
        <w:behaviors>
          <w:behavior w:val="content"/>
        </w:behaviors>
        <w:guid w:val="{1AB2E094-2BDE-4B77-AFDA-8BF80056ACBB}"/>
      </w:docPartPr>
      <w:docPartBody>
        <w:p w:rsidR="00CC24E1" w:rsidRDefault="00774D35">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07F6BFC2D3814555854C2296FE74A239"/>
        <w:category>
          <w:name w:val="General"/>
          <w:gallery w:val="placeholder"/>
        </w:category>
        <w:types>
          <w:type w:val="bbPlcHdr"/>
        </w:types>
        <w:behaviors>
          <w:behavior w:val="content"/>
        </w:behaviors>
        <w:guid w:val="{17A21EBB-9D51-442D-8319-F2CCBC62A1AE}"/>
      </w:docPartPr>
      <w:docPartBody>
        <w:p w:rsidR="00CC24E1" w:rsidRDefault="00774D35">
          <w:r w:rsidRPr="00987C9C">
            <w:rPr>
              <w:rStyle w:val="PlaceholderText"/>
            </w:rPr>
            <w:t xml:space="preserve">Click here to enter </w:t>
          </w:r>
          <w:r>
            <w:rPr>
              <w:rStyle w:val="PlaceholderText"/>
            </w:rPr>
            <w:t>Product Satisfaction</w:t>
          </w:r>
          <w:r w:rsidRPr="00987C9C">
            <w:rPr>
              <w:rStyle w:val="PlaceholderText"/>
            </w:rPr>
            <w:t>.</w:t>
          </w:r>
        </w:p>
      </w:docPartBody>
    </w:docPart>
    <w:docPart>
      <w:docPartPr>
        <w:name w:val="47CC4ABC6B0B4C98B9BE99999BB5D134"/>
        <w:category>
          <w:name w:val="General"/>
          <w:gallery w:val="placeholder"/>
        </w:category>
        <w:types>
          <w:type w:val="bbPlcHdr"/>
        </w:types>
        <w:behaviors>
          <w:behavior w:val="content"/>
        </w:behaviors>
        <w:guid w:val="{4EDA2452-848F-46DC-B5E9-601EAA52AD72}"/>
      </w:docPartPr>
      <w:docPartBody>
        <w:p w:rsidR="00CC24E1" w:rsidRDefault="00774D35">
          <w:r w:rsidRPr="00987C9C">
            <w:rPr>
              <w:rStyle w:val="PlaceholderText"/>
            </w:rPr>
            <w:t xml:space="preserve">Click here to enter </w:t>
          </w:r>
          <w:r>
            <w:rPr>
              <w:rStyle w:val="PlaceholderText"/>
            </w:rPr>
            <w:t>Comments</w:t>
          </w:r>
          <w:r w:rsidRPr="00987C9C">
            <w:rPr>
              <w:rStyle w:val="PlaceholderText"/>
            </w:rPr>
            <w:t>.</w:t>
          </w:r>
        </w:p>
      </w:docPartBody>
    </w:docPart>
    <w:docPart>
      <w:docPartPr>
        <w:name w:val="9D6A0FDCD9CE45CB9C8EE0CDCEAD9404"/>
        <w:category>
          <w:name w:val="General"/>
          <w:gallery w:val="placeholder"/>
        </w:category>
        <w:types>
          <w:type w:val="bbPlcHdr"/>
        </w:types>
        <w:behaviors>
          <w:behavior w:val="content"/>
        </w:behaviors>
        <w:guid w:val="{395AC63F-48DA-4BAB-847D-BF4EF2843804}"/>
      </w:docPartPr>
      <w:docPartBody>
        <w:p w:rsidR="00054E72" w:rsidRDefault="00CC24E1">
          <w:r w:rsidRPr="00987C9C">
            <w:rPr>
              <w:rStyle w:val="PlaceholderText"/>
            </w:rPr>
            <w:t xml:space="preserve">Click here to enter </w:t>
          </w:r>
          <w:r>
            <w:rPr>
              <w:rStyle w:val="PlaceholderText"/>
            </w:rPr>
            <w:t>text</w:t>
          </w:r>
          <w:r w:rsidRPr="00987C9C">
            <w:rPr>
              <w:rStyle w:val="PlaceholderText"/>
            </w:rPr>
            <w:t>.</w:t>
          </w:r>
        </w:p>
      </w:docPartBody>
    </w:docPart>
    <w:docPart>
      <w:docPartPr>
        <w:name w:val="1418CAC4376F4E3B8A4C09FDE281AA38"/>
        <w:category>
          <w:name w:val="General"/>
          <w:gallery w:val="placeholder"/>
        </w:category>
        <w:types>
          <w:type w:val="bbPlcHdr"/>
        </w:types>
        <w:behaviors>
          <w:behavior w:val="content"/>
        </w:behaviors>
        <w:guid w:val="{E723E4C8-75B6-4A52-86F4-A37DDC6AE5B9}"/>
      </w:docPartPr>
      <w:docPartBody>
        <w:p w:rsidR="00054E72" w:rsidRDefault="00CC24E1">
          <w:r w:rsidRPr="00987C9C">
            <w:rPr>
              <w:rStyle w:val="PlaceholderText"/>
            </w:rPr>
            <w:t xml:space="preserve">Click here to enter </w:t>
          </w:r>
          <w:r>
            <w:rPr>
              <w:rStyle w:val="PlaceholderText"/>
            </w:rPr>
            <w:t>comments</w:t>
          </w:r>
          <w:r w:rsidRPr="00987C9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inkAnnotations="0"/>
  <w:defaultTabStop w:val="720"/>
  <w:characterSpacingControl w:val="doNotCompress"/>
  <w:compat>
    <w:useFELayout/>
    <w:compatSetting w:name="compatibilityMode" w:uri="http://schemas.microsoft.com/office/word" w:val="12"/>
  </w:compat>
  <w:rsids>
    <w:rsidRoot w:val="00452431"/>
    <w:rsid w:val="00054E72"/>
    <w:rsid w:val="00077716"/>
    <w:rsid w:val="00163A50"/>
    <w:rsid w:val="001671E3"/>
    <w:rsid w:val="001B2EF7"/>
    <w:rsid w:val="001D32EE"/>
    <w:rsid w:val="002F490F"/>
    <w:rsid w:val="00320B83"/>
    <w:rsid w:val="0037549F"/>
    <w:rsid w:val="003B0B3D"/>
    <w:rsid w:val="003F7AC9"/>
    <w:rsid w:val="00452431"/>
    <w:rsid w:val="004B1AEA"/>
    <w:rsid w:val="005E7D02"/>
    <w:rsid w:val="0069472B"/>
    <w:rsid w:val="006C2DF2"/>
    <w:rsid w:val="00765693"/>
    <w:rsid w:val="00774D35"/>
    <w:rsid w:val="007B6C95"/>
    <w:rsid w:val="007C53FD"/>
    <w:rsid w:val="007D78D9"/>
    <w:rsid w:val="00817AA6"/>
    <w:rsid w:val="00822465"/>
    <w:rsid w:val="00857D4B"/>
    <w:rsid w:val="009117BE"/>
    <w:rsid w:val="00922D0E"/>
    <w:rsid w:val="00994DB7"/>
    <w:rsid w:val="009B5980"/>
    <w:rsid w:val="009E4912"/>
    <w:rsid w:val="00A5215C"/>
    <w:rsid w:val="00A527A9"/>
    <w:rsid w:val="00B37232"/>
    <w:rsid w:val="00C42167"/>
    <w:rsid w:val="00CC24E1"/>
    <w:rsid w:val="00DB4687"/>
    <w:rsid w:val="00DD5766"/>
    <w:rsid w:val="00EC6CEB"/>
  </w:rsids>
  <m:mathPr>
    <m:mathFont m:val="Cambria Math"/>
    <m:brkBin m:val="before"/>
    <m:brkBinSub m:val="--"/>
    <m:smallFrac/>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054E72"/>
    <w:rPr>
      <w:color w:val="808080"/>
    </w:rPr>
  </w:style>
  <w:style w:type="paragraph" w:customStyle="1" w:styleId="9F10B1F737E746D793EA6DB3633356CF">
    <w:name w:val="9F10B1F737E746D793EA6DB3633356CF"/>
    <w:rsid w:val="00452431"/>
    <w:pPr>
      <w:spacing w:after="0" w:line="240" w:lineRule="auto"/>
    </w:pPr>
    <w:rPr>
      <w:rFonts w:ascii="Calibri" w:eastAsia="Times New Roman" w:hAnsi="Calibri" w:cs="Times New Roman"/>
      <w:szCs w:val="20"/>
      <w:lang w:bidi="en-US"/>
    </w:rPr>
  </w:style>
  <w:style w:type="paragraph" w:customStyle="1" w:styleId="4CF51059C76A41C9BC98E79A9C1DE522">
    <w:name w:val="4CF51059C76A41C9BC98E79A9C1DE522"/>
    <w:rsid w:val="00452431"/>
    <w:pPr>
      <w:spacing w:after="0" w:line="240" w:lineRule="auto"/>
    </w:pPr>
    <w:rPr>
      <w:rFonts w:ascii="Calibri" w:eastAsia="Times New Roman" w:hAnsi="Calibri" w:cs="Times New Roman"/>
      <w:szCs w:val="20"/>
      <w:lang w:bidi="en-US"/>
    </w:rPr>
  </w:style>
  <w:style w:type="paragraph" w:customStyle="1" w:styleId="B0C29608A5E545F2B435A9BBF30C17B5">
    <w:name w:val="B0C29608A5E545F2B435A9BBF30C17B5"/>
    <w:rsid w:val="00452431"/>
  </w:style>
  <w:style w:type="paragraph" w:customStyle="1" w:styleId="A480A3435E9C41B0947594146F28F2D4">
    <w:name w:val="A480A3435E9C41B0947594146F28F2D4"/>
    <w:rsid w:val="00452431"/>
  </w:style>
  <w:style w:type="paragraph" w:customStyle="1" w:styleId="5FFEECDDAEEC4604B81BCF5804A96FD5">
    <w:name w:val="5FFEECDDAEEC4604B81BCF5804A96FD5"/>
    <w:rsid w:val="00452431"/>
  </w:style>
  <w:style w:type="paragraph" w:customStyle="1" w:styleId="C692C8C22C6F40C298F077586BB02C61">
    <w:name w:val="C692C8C22C6F40C298F077586BB02C61"/>
    <w:rsid w:val="00452431"/>
  </w:style>
  <w:style w:type="paragraph" w:customStyle="1" w:styleId="EF1A22EA08684BA6850743F754ED5095">
    <w:name w:val="EF1A22EA08684BA6850743F754ED5095"/>
    <w:rsid w:val="00452431"/>
  </w:style>
  <w:style w:type="paragraph" w:customStyle="1" w:styleId="34F2E4DC64414A4A889E352FFE6914BD">
    <w:name w:val="34F2E4DC64414A4A889E352FFE6914BD"/>
    <w:rsid w:val="00452431"/>
  </w:style>
  <w:style w:type="paragraph" w:customStyle="1" w:styleId="C270EE3D9F3F4A21850B0441973735C8">
    <w:name w:val="C270EE3D9F3F4A21850B0441973735C8"/>
    <w:rsid w:val="00452431"/>
  </w:style>
  <w:style w:type="paragraph" w:customStyle="1" w:styleId="887AC4B3B15B44C49EB7E2CB3102E1CF">
    <w:name w:val="887AC4B3B15B44C49EB7E2CB3102E1CF"/>
    <w:rsid w:val="00452431"/>
  </w:style>
  <w:style w:type="paragraph" w:customStyle="1" w:styleId="913688BA192E4FF295A725F3E8FE68D2">
    <w:name w:val="913688BA192E4FF295A725F3E8FE68D2"/>
    <w:rsid w:val="00452431"/>
  </w:style>
  <w:style w:type="paragraph" w:customStyle="1" w:styleId="62DCAF99D36943EB95E1D1EA49365648">
    <w:name w:val="62DCAF99D36943EB95E1D1EA49365648"/>
    <w:rsid w:val="00452431"/>
  </w:style>
  <w:style w:type="paragraph" w:customStyle="1" w:styleId="8028184405EE4079BDCF09BADBFCF10F">
    <w:name w:val="8028184405EE4079BDCF09BADBFCF10F"/>
    <w:rsid w:val="00452431"/>
  </w:style>
  <w:style w:type="paragraph" w:customStyle="1" w:styleId="1E96AB23388440B8B61D637D8B374254">
    <w:name w:val="1E96AB23388440B8B61D637D8B374254"/>
    <w:rsid w:val="00452431"/>
  </w:style>
  <w:style w:type="paragraph" w:customStyle="1" w:styleId="2186BE6F9F8C4D6786C1A87C00065C0B">
    <w:name w:val="2186BE6F9F8C4D6786C1A87C00065C0B"/>
    <w:rsid w:val="00452431"/>
  </w:style>
  <w:style w:type="paragraph" w:customStyle="1" w:styleId="FF770904CE324DDAA1ED43C85C1276A0">
    <w:name w:val="FF770904CE324DDAA1ED43C85C1276A0"/>
    <w:rsid w:val="00452431"/>
  </w:style>
  <w:style w:type="paragraph" w:customStyle="1" w:styleId="3419CC6306CB4D5D99B7CA2A123F61EB">
    <w:name w:val="3419CC6306CB4D5D99B7CA2A123F61EB"/>
    <w:rsid w:val="00452431"/>
  </w:style>
  <w:style w:type="paragraph" w:customStyle="1" w:styleId="90C4F252EA98414DBC2829D67A812FC8">
    <w:name w:val="90C4F252EA98414DBC2829D67A812FC8"/>
    <w:rsid w:val="00452431"/>
  </w:style>
  <w:style w:type="paragraph" w:customStyle="1" w:styleId="A1659FBD785240D8A9C98300D9F56C7D">
    <w:name w:val="A1659FBD785240D8A9C98300D9F56C7D"/>
    <w:rsid w:val="00452431"/>
  </w:style>
  <w:style w:type="paragraph" w:customStyle="1" w:styleId="421840BBA4734FB493FB1EA825845370">
    <w:name w:val="421840BBA4734FB493FB1EA825845370"/>
    <w:rsid w:val="00452431"/>
  </w:style>
  <w:style w:type="paragraph" w:customStyle="1" w:styleId="C67D8167DB834E058102AD352A23F0DE">
    <w:name w:val="C67D8167DB834E058102AD352A23F0DE"/>
    <w:rsid w:val="00452431"/>
  </w:style>
  <w:style w:type="paragraph" w:customStyle="1" w:styleId="2AC68C8E65FA4F5EA718092728EF1E52">
    <w:name w:val="2AC68C8E65FA4F5EA718092728EF1E52"/>
    <w:rsid w:val="00452431"/>
  </w:style>
  <w:style w:type="paragraph" w:customStyle="1" w:styleId="878223FC651A4F1191E9E01CA982DCE2">
    <w:name w:val="878223FC651A4F1191E9E01CA982DCE2"/>
    <w:rsid w:val="00452431"/>
  </w:style>
  <w:style w:type="paragraph" w:customStyle="1" w:styleId="AE3043E7683A46A8BA9D29F8E42B310C">
    <w:name w:val="AE3043E7683A46A8BA9D29F8E42B310C"/>
    <w:rsid w:val="00452431"/>
  </w:style>
  <w:style w:type="paragraph" w:customStyle="1" w:styleId="4B42750C1E8A43EFA8F739F97A9E63EC">
    <w:name w:val="4B42750C1E8A43EFA8F739F97A9E63EC"/>
    <w:rsid w:val="00452431"/>
  </w:style>
  <w:style w:type="paragraph" w:customStyle="1" w:styleId="BB5B480AEAFC4E9FB588610BEF1A747A">
    <w:name w:val="BB5B480AEAFC4E9FB588610BEF1A747A"/>
    <w:rsid w:val="00452431"/>
  </w:style>
  <w:style w:type="paragraph" w:customStyle="1" w:styleId="0AA6A6A95DF24723B502A4B88B015E6B">
    <w:name w:val="0AA6A6A95DF24723B502A4B88B015E6B"/>
    <w:rsid w:val="00452431"/>
  </w:style>
  <w:style w:type="paragraph" w:customStyle="1" w:styleId="FD69E36838D4442BAA84B480D4D52202">
    <w:name w:val="FD69E36838D4442BAA84B480D4D52202"/>
    <w:rsid w:val="00452431"/>
  </w:style>
  <w:style w:type="paragraph" w:customStyle="1" w:styleId="2E332390750C44D7B7A81B87E8BAEC33">
    <w:name w:val="2E332390750C44D7B7A81B87E8BAEC33"/>
    <w:rsid w:val="00452431"/>
  </w:style>
  <w:style w:type="paragraph" w:customStyle="1" w:styleId="5D45414628FE4901976F04063A0FF1CC">
    <w:name w:val="5D45414628FE4901976F04063A0FF1CC"/>
    <w:rsid w:val="00452431"/>
  </w:style>
  <w:style w:type="paragraph" w:customStyle="1" w:styleId="F63D0B25D2C24E4A88C95423B70615CE">
    <w:name w:val="F63D0B25D2C24E4A88C95423B70615CE"/>
    <w:rsid w:val="00452431"/>
  </w:style>
  <w:style w:type="paragraph" w:customStyle="1" w:styleId="5E3CDB9CCF304897B8BC9C1BDAB5DB6A">
    <w:name w:val="5E3CDB9CCF304897B8BC9C1BDAB5DB6A"/>
    <w:rsid w:val="00452431"/>
  </w:style>
  <w:style w:type="paragraph" w:customStyle="1" w:styleId="02CEAAB4A76E4EC09915DF3460C3B82E">
    <w:name w:val="02CEAAB4A76E4EC09915DF3460C3B82E"/>
    <w:rsid w:val="00452431"/>
  </w:style>
  <w:style w:type="paragraph" w:customStyle="1" w:styleId="B12EC044B8AF4E7DA7AA06AF28B27F3E">
    <w:name w:val="B12EC044B8AF4E7DA7AA06AF28B27F3E"/>
    <w:rsid w:val="00452431"/>
  </w:style>
  <w:style w:type="paragraph" w:customStyle="1" w:styleId="A7F6127346D5440EA819DF8CA58D4E28">
    <w:name w:val="A7F6127346D5440EA819DF8CA58D4E28"/>
    <w:rsid w:val="00452431"/>
  </w:style>
  <w:style w:type="paragraph" w:customStyle="1" w:styleId="D785DA32B39741239C6325E627D41B0D">
    <w:name w:val="D785DA32B39741239C6325E627D41B0D"/>
    <w:rsid w:val="00452431"/>
  </w:style>
  <w:style w:type="paragraph" w:customStyle="1" w:styleId="B0DA3E80BC5F4D88A91743CF0449D773">
    <w:name w:val="B0DA3E80BC5F4D88A91743CF0449D773"/>
    <w:rsid w:val="00452431"/>
  </w:style>
  <w:style w:type="paragraph" w:customStyle="1" w:styleId="4513ED8A72ED4F57A6BB0E95FDA06411">
    <w:name w:val="4513ED8A72ED4F57A6BB0E95FDA06411"/>
    <w:rsid w:val="00452431"/>
  </w:style>
  <w:style w:type="paragraph" w:customStyle="1" w:styleId="124F3D60F3354E1C83A3BA0DBFB08696">
    <w:name w:val="124F3D60F3354E1C83A3BA0DBFB08696"/>
    <w:rsid w:val="00452431"/>
  </w:style>
  <w:style w:type="paragraph" w:customStyle="1" w:styleId="8AF2246547BC4946ADFCF59E7321105C">
    <w:name w:val="8AF2246547BC4946ADFCF59E7321105C"/>
    <w:rsid w:val="00452431"/>
  </w:style>
  <w:style w:type="paragraph" w:customStyle="1" w:styleId="8802AA036A9C4896A57C1384C7E5E715">
    <w:name w:val="8802AA036A9C4896A57C1384C7E5E715"/>
    <w:rsid w:val="00452431"/>
  </w:style>
  <w:style w:type="paragraph" w:customStyle="1" w:styleId="3BBBAF160EE44315ABD7067E58DF30C6">
    <w:name w:val="3BBBAF160EE44315ABD7067E58DF30C6"/>
    <w:rsid w:val="00452431"/>
  </w:style>
  <w:style w:type="paragraph" w:customStyle="1" w:styleId="8A7FFEF7202140008948EA111BCB2967">
    <w:name w:val="8A7FFEF7202140008948EA111BCB2967"/>
    <w:rsid w:val="00452431"/>
  </w:style>
  <w:style w:type="paragraph" w:customStyle="1" w:styleId="EF878BC169034602B1BD9A9F0C79CFD9">
    <w:name w:val="EF878BC169034602B1BD9A9F0C79CFD9"/>
    <w:rsid w:val="00452431"/>
  </w:style>
  <w:style w:type="paragraph" w:customStyle="1" w:styleId="7A406582AC1A4F188EE3D9834F5D489A">
    <w:name w:val="7A406582AC1A4F188EE3D9834F5D489A"/>
    <w:rsid w:val="00452431"/>
  </w:style>
  <w:style w:type="paragraph" w:customStyle="1" w:styleId="5D888F9BD4B047A7AADC5CAC3A260EDA">
    <w:name w:val="5D888F9BD4B047A7AADC5CAC3A260EDA"/>
    <w:rsid w:val="00452431"/>
  </w:style>
  <w:style w:type="paragraph" w:customStyle="1" w:styleId="7820926596AA45C5B83F850B4B4F8F95">
    <w:name w:val="7820926596AA45C5B83F850B4B4F8F95"/>
    <w:rsid w:val="00452431"/>
  </w:style>
  <w:style w:type="paragraph" w:customStyle="1" w:styleId="CB598716DA01451DB244411C96163253">
    <w:name w:val="CB598716DA01451DB244411C96163253"/>
    <w:rsid w:val="00452431"/>
  </w:style>
  <w:style w:type="paragraph" w:customStyle="1" w:styleId="802A62725FCF4177BABCD80D3D6D124F">
    <w:name w:val="802A62725FCF4177BABCD80D3D6D124F"/>
    <w:rsid w:val="00452431"/>
  </w:style>
  <w:style w:type="paragraph" w:customStyle="1" w:styleId="F9125A2E10D943089AA940A511D5E843">
    <w:name w:val="F9125A2E10D943089AA940A511D5E843"/>
    <w:rsid w:val="00452431"/>
  </w:style>
  <w:style w:type="paragraph" w:customStyle="1" w:styleId="83C92B46E8284D2887A40A538168AEBF">
    <w:name w:val="83C92B46E8284D2887A40A538168AEBF"/>
    <w:rsid w:val="00452431"/>
  </w:style>
  <w:style w:type="paragraph" w:customStyle="1" w:styleId="D98168DD197E4C15A255E4AB09770E8D">
    <w:name w:val="D98168DD197E4C15A255E4AB09770E8D"/>
    <w:rsid w:val="00452431"/>
  </w:style>
  <w:style w:type="paragraph" w:customStyle="1" w:styleId="F233A6AEE0524CB88CA651C753ABC1D8">
    <w:name w:val="F233A6AEE0524CB88CA651C753ABC1D8"/>
    <w:rsid w:val="00452431"/>
  </w:style>
  <w:style w:type="paragraph" w:customStyle="1" w:styleId="9B60F342D1F249F8BA14EC2F00AF4232">
    <w:name w:val="9B60F342D1F249F8BA14EC2F00AF4232"/>
    <w:rsid w:val="00452431"/>
  </w:style>
  <w:style w:type="paragraph" w:customStyle="1" w:styleId="BEE4D717190547F3959AF3C8D23FC96A">
    <w:name w:val="BEE4D717190547F3959AF3C8D23FC96A"/>
    <w:rsid w:val="00452431"/>
  </w:style>
  <w:style w:type="paragraph" w:customStyle="1" w:styleId="2A4E375F090248869EB1D6A61963E2ED">
    <w:name w:val="2A4E375F090248869EB1D6A61963E2ED"/>
    <w:rsid w:val="00452431"/>
  </w:style>
  <w:style w:type="paragraph" w:customStyle="1" w:styleId="810E96DC3EA444DE95D6B873637455C4">
    <w:name w:val="810E96DC3EA444DE95D6B873637455C4"/>
    <w:rsid w:val="00452431"/>
  </w:style>
  <w:style w:type="paragraph" w:customStyle="1" w:styleId="43091799D3404AA58C0D3D6B5D8EC450">
    <w:name w:val="43091799D3404AA58C0D3D6B5D8EC450"/>
    <w:rsid w:val="00452431"/>
  </w:style>
  <w:style w:type="paragraph" w:customStyle="1" w:styleId="201CBFDF8C614F32A96CA47A1ABD9E55">
    <w:name w:val="201CBFDF8C614F32A96CA47A1ABD9E55"/>
    <w:rsid w:val="00452431"/>
  </w:style>
  <w:style w:type="paragraph" w:customStyle="1" w:styleId="A45D0427D76B438D801A49888752F366">
    <w:name w:val="A45D0427D76B438D801A49888752F366"/>
    <w:rsid w:val="00452431"/>
  </w:style>
  <w:style w:type="paragraph" w:customStyle="1" w:styleId="2273C2A1CDCF4086B90102E1BB7FB92D">
    <w:name w:val="2273C2A1CDCF4086B90102E1BB7FB92D"/>
    <w:rsid w:val="00452431"/>
  </w:style>
  <w:style w:type="paragraph" w:customStyle="1" w:styleId="C25C9CB5C96446E49955A5A9A4C363B6">
    <w:name w:val="C25C9CB5C96446E49955A5A9A4C363B6"/>
    <w:rsid w:val="00452431"/>
  </w:style>
  <w:style w:type="paragraph" w:customStyle="1" w:styleId="C7783C00434E4C669FEF64A22F180A73">
    <w:name w:val="C7783C00434E4C669FEF64A22F180A73"/>
    <w:rsid w:val="00452431"/>
  </w:style>
  <w:style w:type="paragraph" w:customStyle="1" w:styleId="4B15EF1F36FF4FC2B2278129B1571C1D">
    <w:name w:val="4B15EF1F36FF4FC2B2278129B1571C1D"/>
    <w:rsid w:val="00452431"/>
  </w:style>
  <w:style w:type="paragraph" w:customStyle="1" w:styleId="55905F83C5524F7D8AFC074816D46F5B">
    <w:name w:val="55905F83C5524F7D8AFC074816D46F5B"/>
    <w:rsid w:val="00452431"/>
  </w:style>
  <w:style w:type="paragraph" w:customStyle="1" w:styleId="A1D9F9334FDE4389A9722F8C808C974A">
    <w:name w:val="A1D9F9334FDE4389A9722F8C808C974A"/>
    <w:rsid w:val="00452431"/>
  </w:style>
  <w:style w:type="paragraph" w:customStyle="1" w:styleId="C39A96022149496EB352D3D34BE86E92">
    <w:name w:val="C39A96022149496EB352D3D34BE86E92"/>
    <w:rsid w:val="00452431"/>
  </w:style>
  <w:style w:type="paragraph" w:customStyle="1" w:styleId="CEC4B5BC4BCF4831B69B2D0D8044D159">
    <w:name w:val="CEC4B5BC4BCF4831B69B2D0D8044D159"/>
    <w:rsid w:val="00452431"/>
  </w:style>
  <w:style w:type="paragraph" w:customStyle="1" w:styleId="563700F1A2BA4837BA34DE7557A8D6E4">
    <w:name w:val="563700F1A2BA4837BA34DE7557A8D6E4"/>
    <w:rsid w:val="00452431"/>
  </w:style>
  <w:style w:type="paragraph" w:customStyle="1" w:styleId="C226FC86755A47FD971F96CDD8E4A39A">
    <w:name w:val="C226FC86755A47FD971F96CDD8E4A39A"/>
    <w:rsid w:val="00452431"/>
  </w:style>
  <w:style w:type="paragraph" w:customStyle="1" w:styleId="6AFD5054DCDA4AAF9468E6CE83E843D9">
    <w:name w:val="6AFD5054DCDA4AAF9468E6CE83E843D9"/>
    <w:rsid w:val="00452431"/>
  </w:style>
  <w:style w:type="paragraph" w:customStyle="1" w:styleId="178805104332474B920B7F36F82BF371">
    <w:name w:val="178805104332474B920B7F36F82BF371"/>
    <w:rsid w:val="00452431"/>
  </w:style>
  <w:style w:type="paragraph" w:customStyle="1" w:styleId="9E0F6B113D1A48488B11923BC6BB9989">
    <w:name w:val="9E0F6B113D1A48488B11923BC6BB9989"/>
    <w:rsid w:val="00452431"/>
  </w:style>
  <w:style w:type="paragraph" w:customStyle="1" w:styleId="B81F53CDD83543DBBFBDAF1AFDC83F3C">
    <w:name w:val="B81F53CDD83543DBBFBDAF1AFDC83F3C"/>
    <w:rsid w:val="00452431"/>
  </w:style>
  <w:style w:type="paragraph" w:customStyle="1" w:styleId="9E1E3DF24C7F4D0E822B914C3E6C1817">
    <w:name w:val="9E1E3DF24C7F4D0E822B914C3E6C1817"/>
    <w:rsid w:val="00452431"/>
  </w:style>
  <w:style w:type="paragraph" w:customStyle="1" w:styleId="F25D72EC490A4ED1AA43E00B947CBA2F">
    <w:name w:val="F25D72EC490A4ED1AA43E00B947CBA2F"/>
    <w:rsid w:val="00452431"/>
  </w:style>
  <w:style w:type="paragraph" w:customStyle="1" w:styleId="0181F948641F44178921E975673D136A">
    <w:name w:val="0181F948641F44178921E975673D136A"/>
    <w:rsid w:val="00452431"/>
  </w:style>
  <w:style w:type="paragraph" w:customStyle="1" w:styleId="E017336852C040E7BA2B143F7BA2DB90">
    <w:name w:val="E017336852C040E7BA2B143F7BA2DB90"/>
    <w:rsid w:val="00452431"/>
  </w:style>
  <w:style w:type="paragraph" w:customStyle="1" w:styleId="4298C699245041EFA39666BFE9A66BF1">
    <w:name w:val="4298C699245041EFA39666BFE9A66BF1"/>
    <w:rsid w:val="00452431"/>
  </w:style>
  <w:style w:type="paragraph" w:customStyle="1" w:styleId="2CF6126001F84D9AB22CAF735C34FA0E">
    <w:name w:val="2CF6126001F84D9AB22CAF735C34FA0E"/>
    <w:rsid w:val="00452431"/>
  </w:style>
  <w:style w:type="paragraph" w:customStyle="1" w:styleId="EEFAE195E54345FA83B98308B851FF9F">
    <w:name w:val="EEFAE195E54345FA83B98308B851FF9F"/>
    <w:rsid w:val="00452431"/>
  </w:style>
  <w:style w:type="paragraph" w:customStyle="1" w:styleId="308FE54C28DC4AD5A68C99595AF8FF7E">
    <w:name w:val="308FE54C28DC4AD5A68C99595AF8FF7E"/>
    <w:rsid w:val="00452431"/>
  </w:style>
  <w:style w:type="paragraph" w:customStyle="1" w:styleId="51F300446C144C348ABA24D374CD5A44">
    <w:name w:val="51F300446C144C348ABA24D374CD5A44"/>
    <w:rsid w:val="00452431"/>
  </w:style>
  <w:style w:type="paragraph" w:customStyle="1" w:styleId="C2AB63BB7F584C7F838E16245E1923A1">
    <w:name w:val="C2AB63BB7F584C7F838E16245E1923A1"/>
    <w:rsid w:val="00452431"/>
  </w:style>
  <w:style w:type="paragraph" w:customStyle="1" w:styleId="E81EE972408E4950A6CBD9A2E174C635">
    <w:name w:val="E81EE972408E4950A6CBD9A2E174C635"/>
    <w:rsid w:val="00452431"/>
  </w:style>
  <w:style w:type="paragraph" w:customStyle="1" w:styleId="7094488BC73340F7B7D25C324119AF1A">
    <w:name w:val="7094488BC73340F7B7D25C324119AF1A"/>
    <w:rsid w:val="00452431"/>
  </w:style>
  <w:style w:type="paragraph" w:customStyle="1" w:styleId="47EB977B68B349479BB88FC18A5A663A">
    <w:name w:val="47EB977B68B349479BB88FC18A5A663A"/>
    <w:rsid w:val="00452431"/>
  </w:style>
  <w:style w:type="paragraph" w:customStyle="1" w:styleId="6E902BA2C6E246C9AF26CDC628B2FF4E">
    <w:name w:val="6E902BA2C6E246C9AF26CDC628B2FF4E"/>
    <w:rsid w:val="00452431"/>
  </w:style>
  <w:style w:type="paragraph" w:customStyle="1" w:styleId="B8FDC3388E0642A09F14438EDF3D9BE4">
    <w:name w:val="B8FDC3388E0642A09F14438EDF3D9BE4"/>
    <w:rsid w:val="00452431"/>
  </w:style>
  <w:style w:type="paragraph" w:customStyle="1" w:styleId="8959F98CD62C44238B8D6EA14BE00029">
    <w:name w:val="8959F98CD62C44238B8D6EA14BE00029"/>
    <w:rsid w:val="00452431"/>
  </w:style>
  <w:style w:type="paragraph" w:customStyle="1" w:styleId="DA457814DD80404EAFBB958E3D7160FE">
    <w:name w:val="DA457814DD80404EAFBB958E3D7160FE"/>
    <w:rsid w:val="00452431"/>
  </w:style>
  <w:style w:type="paragraph" w:customStyle="1" w:styleId="65FBF6A87B3F41F69DFC69A3553A2A78">
    <w:name w:val="65FBF6A87B3F41F69DFC69A3553A2A78"/>
    <w:rsid w:val="00452431"/>
  </w:style>
  <w:style w:type="paragraph" w:customStyle="1" w:styleId="8B1314F3B76E4BFDA6AEFA640C8C7CA0">
    <w:name w:val="8B1314F3B76E4BFDA6AEFA640C8C7CA0"/>
    <w:rsid w:val="00452431"/>
  </w:style>
  <w:style w:type="paragraph" w:customStyle="1" w:styleId="8979C5A52481431882A1A6A5430C1496">
    <w:name w:val="8979C5A52481431882A1A6A5430C1496"/>
    <w:rsid w:val="00452431"/>
  </w:style>
  <w:style w:type="paragraph" w:customStyle="1" w:styleId="6FE394AB5CFC432CA96EF8211BD2E818">
    <w:name w:val="6FE394AB5CFC432CA96EF8211BD2E818"/>
    <w:rsid w:val="00452431"/>
  </w:style>
  <w:style w:type="paragraph" w:customStyle="1" w:styleId="9CE15C39393947C9A94B6B3CA573EBE4">
    <w:name w:val="9CE15C39393947C9A94B6B3CA573EBE4"/>
    <w:rsid w:val="00452431"/>
  </w:style>
  <w:style w:type="paragraph" w:customStyle="1" w:styleId="0DB6135385A9422584263CB3D2BFA24A">
    <w:name w:val="0DB6135385A9422584263CB3D2BFA24A"/>
    <w:rsid w:val="00452431"/>
  </w:style>
  <w:style w:type="paragraph" w:customStyle="1" w:styleId="E99FC173CB4446B0BF3725BD630BDB41">
    <w:name w:val="E99FC173CB4446B0BF3725BD630BDB41"/>
    <w:rsid w:val="00452431"/>
  </w:style>
  <w:style w:type="paragraph" w:customStyle="1" w:styleId="330CE9A913F34C14B6130D7586564C2D">
    <w:name w:val="330CE9A913F34C14B6130D7586564C2D"/>
    <w:rsid w:val="00452431"/>
  </w:style>
  <w:style w:type="paragraph" w:customStyle="1" w:styleId="5DEFE030577D4C569027476495D417D2">
    <w:name w:val="5DEFE030577D4C569027476495D417D2"/>
    <w:rsid w:val="00452431"/>
  </w:style>
  <w:style w:type="paragraph" w:customStyle="1" w:styleId="5AE7A66BF9B144648E12F3FD9E4AFC92">
    <w:name w:val="5AE7A66BF9B144648E12F3FD9E4AFC92"/>
    <w:rsid w:val="00452431"/>
  </w:style>
  <w:style w:type="paragraph" w:customStyle="1" w:styleId="4149BAE424A3497D82A30C8386FF779A">
    <w:name w:val="4149BAE424A3497D82A30C8386FF779A"/>
    <w:rsid w:val="00452431"/>
  </w:style>
  <w:style w:type="paragraph" w:customStyle="1" w:styleId="EBE4A4ACD3CD47F68602B1F76BE437C8">
    <w:name w:val="EBE4A4ACD3CD47F68602B1F76BE437C8"/>
    <w:rsid w:val="00452431"/>
  </w:style>
  <w:style w:type="paragraph" w:customStyle="1" w:styleId="57E92B49EE9C4F7A8C1D5612AFD9F75D">
    <w:name w:val="57E92B49EE9C4F7A8C1D5612AFD9F75D"/>
    <w:rsid w:val="00452431"/>
  </w:style>
  <w:style w:type="paragraph" w:customStyle="1" w:styleId="C8E28D57B5B24FE8ADB3E95B3B76ACCF">
    <w:name w:val="C8E28D57B5B24FE8ADB3E95B3B76ACCF"/>
    <w:rsid w:val="00452431"/>
  </w:style>
  <w:style w:type="paragraph" w:customStyle="1" w:styleId="789D460D43EE469BAC1052546ECE18C2">
    <w:name w:val="789D460D43EE469BAC1052546ECE18C2"/>
    <w:rsid w:val="00452431"/>
  </w:style>
  <w:style w:type="paragraph" w:customStyle="1" w:styleId="DAC87E0F237342B88C113F078F6FCE7C">
    <w:name w:val="DAC87E0F237342B88C113F078F6FCE7C"/>
    <w:rsid w:val="00452431"/>
  </w:style>
  <w:style w:type="paragraph" w:customStyle="1" w:styleId="7F72B23DC5B14434A2B9CCDC1121B81C">
    <w:name w:val="7F72B23DC5B14434A2B9CCDC1121B81C"/>
    <w:rsid w:val="00452431"/>
  </w:style>
  <w:style w:type="paragraph" w:customStyle="1" w:styleId="B18A3D7509C2460B92A6E44710D416D6">
    <w:name w:val="B18A3D7509C2460B92A6E44710D416D6"/>
    <w:rsid w:val="00452431"/>
  </w:style>
  <w:style w:type="paragraph" w:customStyle="1" w:styleId="DA4300D9277E47AD87DCB6EFAC3E992A">
    <w:name w:val="DA4300D9277E47AD87DCB6EFAC3E992A"/>
    <w:rsid w:val="00452431"/>
  </w:style>
  <w:style w:type="paragraph" w:customStyle="1" w:styleId="3D7EA28DF0984E4F81444DD6A39E4197">
    <w:name w:val="3D7EA28DF0984E4F81444DD6A39E4197"/>
    <w:rsid w:val="00452431"/>
  </w:style>
  <w:style w:type="paragraph" w:customStyle="1" w:styleId="890F4AB7C0154043B011D0F65217AC15">
    <w:name w:val="890F4AB7C0154043B011D0F65217AC15"/>
    <w:rsid w:val="00452431"/>
  </w:style>
  <w:style w:type="paragraph" w:customStyle="1" w:styleId="8A07BDB2F2FF46AF9609B85E58B844E0">
    <w:name w:val="8A07BDB2F2FF46AF9609B85E58B844E0"/>
    <w:rsid w:val="00452431"/>
  </w:style>
  <w:style w:type="paragraph" w:customStyle="1" w:styleId="A5C315C8224E4158A17E9BC4649E5D5F">
    <w:name w:val="A5C315C8224E4158A17E9BC4649E5D5F"/>
    <w:rsid w:val="00452431"/>
  </w:style>
  <w:style w:type="paragraph" w:customStyle="1" w:styleId="3A3E5278FE584DA5A8E45EE6646CA5D3">
    <w:name w:val="3A3E5278FE584DA5A8E45EE6646CA5D3"/>
    <w:rsid w:val="00452431"/>
  </w:style>
  <w:style w:type="paragraph" w:customStyle="1" w:styleId="C99BF31FB208419AA396CED422DACAC4">
    <w:name w:val="C99BF31FB208419AA396CED422DACAC4"/>
    <w:rsid w:val="00452431"/>
  </w:style>
  <w:style w:type="paragraph" w:customStyle="1" w:styleId="3DDB0EBA0B5F46638DE7B9D1723CADEC">
    <w:name w:val="3DDB0EBA0B5F46638DE7B9D1723CADEC"/>
    <w:rsid w:val="00452431"/>
  </w:style>
  <w:style w:type="paragraph" w:customStyle="1" w:styleId="AE332B04AF234ABBB8418C014B099A22">
    <w:name w:val="AE332B04AF234ABBB8418C014B099A22"/>
    <w:rsid w:val="00452431"/>
  </w:style>
  <w:style w:type="paragraph" w:customStyle="1" w:styleId="50377CA0D40D4F1FAAF9C6E08491E225">
    <w:name w:val="50377CA0D40D4F1FAAF9C6E08491E225"/>
    <w:rsid w:val="00452431"/>
  </w:style>
  <w:style w:type="paragraph" w:customStyle="1" w:styleId="BE819A6B2DA14EA4BB345BB566B685C8">
    <w:name w:val="BE819A6B2DA14EA4BB345BB566B685C8"/>
    <w:rsid w:val="00452431"/>
  </w:style>
  <w:style w:type="paragraph" w:customStyle="1" w:styleId="251EACF8DCA5428F900692EEF206306A">
    <w:name w:val="251EACF8DCA5428F900692EEF206306A"/>
    <w:rsid w:val="00452431"/>
  </w:style>
  <w:style w:type="paragraph" w:customStyle="1" w:styleId="A1915912E5FA46828F697F3D7404F68F">
    <w:name w:val="A1915912E5FA46828F697F3D7404F68F"/>
    <w:rsid w:val="00452431"/>
  </w:style>
  <w:style w:type="paragraph" w:customStyle="1" w:styleId="606BA375738A439A902B9400E17125CE">
    <w:name w:val="606BA375738A439A902B9400E17125CE"/>
    <w:rsid w:val="00452431"/>
  </w:style>
  <w:style w:type="paragraph" w:customStyle="1" w:styleId="11A928DEDADB4C8698667D9ED07FF1C3">
    <w:name w:val="11A928DEDADB4C8698667D9ED07FF1C3"/>
    <w:rsid w:val="00452431"/>
  </w:style>
  <w:style w:type="paragraph" w:customStyle="1" w:styleId="234F7E98B8D24B3BA0A940B9EC2BC1B5">
    <w:name w:val="234F7E98B8D24B3BA0A940B9EC2BC1B5"/>
    <w:rsid w:val="00452431"/>
  </w:style>
  <w:style w:type="paragraph" w:customStyle="1" w:styleId="ABC1CCB23F85455A9144C24EFB4F5835">
    <w:name w:val="ABC1CCB23F85455A9144C24EFB4F5835"/>
    <w:rsid w:val="00452431"/>
  </w:style>
  <w:style w:type="paragraph" w:customStyle="1" w:styleId="5C7D8763E21C477788D6DF9AC32CCE9A">
    <w:name w:val="5C7D8763E21C477788D6DF9AC32CCE9A"/>
    <w:rsid w:val="00452431"/>
  </w:style>
  <w:style w:type="paragraph" w:customStyle="1" w:styleId="C440D013541F457199EAD48033276187">
    <w:name w:val="C440D013541F457199EAD48033276187"/>
    <w:rsid w:val="00452431"/>
  </w:style>
  <w:style w:type="paragraph" w:customStyle="1" w:styleId="9290ADC49B35441E970AC1D07A86CFF1">
    <w:name w:val="9290ADC49B35441E970AC1D07A86CFF1"/>
    <w:rsid w:val="00452431"/>
  </w:style>
  <w:style w:type="paragraph" w:customStyle="1" w:styleId="CA903C3A65AF40B389DE3D7E8FBCD5AF">
    <w:name w:val="CA903C3A65AF40B389DE3D7E8FBCD5AF"/>
    <w:rsid w:val="00452431"/>
  </w:style>
  <w:style w:type="paragraph" w:customStyle="1" w:styleId="258EC2F468284690B162495E0019AD52">
    <w:name w:val="258EC2F468284690B162495E0019AD52"/>
    <w:rsid w:val="00452431"/>
  </w:style>
  <w:style w:type="paragraph" w:customStyle="1" w:styleId="FAAE70E0AE4B46F9ACAC6C4784E86D97">
    <w:name w:val="FAAE70E0AE4B46F9ACAC6C4784E86D97"/>
    <w:rsid w:val="00452431"/>
  </w:style>
  <w:style w:type="paragraph" w:customStyle="1" w:styleId="85074F950F8E4C35ACBF4E9F86C76E6B">
    <w:name w:val="85074F950F8E4C35ACBF4E9F86C76E6B"/>
    <w:rsid w:val="00452431"/>
  </w:style>
  <w:style w:type="paragraph" w:customStyle="1" w:styleId="50634D2CA1B1404CAD03FFC4F4C20DB7">
    <w:name w:val="50634D2CA1B1404CAD03FFC4F4C20DB7"/>
    <w:rsid w:val="00452431"/>
  </w:style>
  <w:style w:type="paragraph" w:customStyle="1" w:styleId="CAC8D37822294E23AE6F6A0A5DA3F3BF">
    <w:name w:val="CAC8D37822294E23AE6F6A0A5DA3F3BF"/>
    <w:rsid w:val="00452431"/>
  </w:style>
  <w:style w:type="paragraph" w:customStyle="1" w:styleId="C0139410860548D08F9779AF2B659367">
    <w:name w:val="C0139410860548D08F9779AF2B659367"/>
    <w:rsid w:val="00452431"/>
  </w:style>
  <w:style w:type="paragraph" w:customStyle="1" w:styleId="64497D3A455949FB8125AA88965D4DEB">
    <w:name w:val="64497D3A455949FB8125AA88965D4DEB"/>
    <w:rsid w:val="00452431"/>
  </w:style>
  <w:style w:type="paragraph" w:customStyle="1" w:styleId="8D213ACD405A4ECD81812775FCBB3595">
    <w:name w:val="8D213ACD405A4ECD81812775FCBB3595"/>
    <w:rsid w:val="00452431"/>
  </w:style>
  <w:style w:type="paragraph" w:customStyle="1" w:styleId="0B70D87CDAD7410183606809A5D607E6">
    <w:name w:val="0B70D87CDAD7410183606809A5D607E6"/>
    <w:rsid w:val="00452431"/>
  </w:style>
  <w:style w:type="paragraph" w:customStyle="1" w:styleId="872E2645B72A4B89BBE86EC00882FA34">
    <w:name w:val="872E2645B72A4B89BBE86EC00882FA34"/>
    <w:rsid w:val="00452431"/>
  </w:style>
  <w:style w:type="paragraph" w:customStyle="1" w:styleId="80B99AE09F004D7180EAFF959162FDBE">
    <w:name w:val="80B99AE09F004D7180EAFF959162FDBE"/>
    <w:rsid w:val="00452431"/>
  </w:style>
  <w:style w:type="paragraph" w:customStyle="1" w:styleId="CCADEF3EB7D3429B8A4F8538DA11D9EC">
    <w:name w:val="CCADEF3EB7D3429B8A4F8538DA11D9EC"/>
    <w:rsid w:val="00452431"/>
  </w:style>
  <w:style w:type="paragraph" w:customStyle="1" w:styleId="1606028D6EB645EB89828531654F825A">
    <w:name w:val="1606028D6EB645EB89828531654F825A"/>
    <w:rsid w:val="00452431"/>
  </w:style>
  <w:style w:type="paragraph" w:customStyle="1" w:styleId="23CD31CF3E6347D2B30216A6EB660798">
    <w:name w:val="23CD31CF3E6347D2B30216A6EB660798"/>
    <w:rsid w:val="00452431"/>
  </w:style>
  <w:style w:type="paragraph" w:customStyle="1" w:styleId="7C1AB8511A6A49BBA9CAA483BB38A8A9">
    <w:name w:val="7C1AB8511A6A49BBA9CAA483BB38A8A9"/>
    <w:rsid w:val="00452431"/>
  </w:style>
  <w:style w:type="paragraph" w:customStyle="1" w:styleId="FF75B4B2583741C49C71B52B631E71A0">
    <w:name w:val="FF75B4B2583741C49C71B52B631E71A0"/>
    <w:rsid w:val="00452431"/>
  </w:style>
  <w:style w:type="paragraph" w:customStyle="1" w:styleId="029FE21BF07946A5A229F069B1D6124E">
    <w:name w:val="029FE21BF07946A5A229F069B1D6124E"/>
    <w:rsid w:val="00452431"/>
  </w:style>
  <w:style w:type="paragraph" w:customStyle="1" w:styleId="C5519C91E0804A298D58A4FF1D208374">
    <w:name w:val="C5519C91E0804A298D58A4FF1D208374"/>
    <w:rsid w:val="00452431"/>
  </w:style>
  <w:style w:type="paragraph" w:customStyle="1" w:styleId="CDD0203732B6433EAC6EADDC1F1C2B21">
    <w:name w:val="CDD0203732B6433EAC6EADDC1F1C2B21"/>
    <w:rsid w:val="00452431"/>
  </w:style>
  <w:style w:type="paragraph" w:customStyle="1" w:styleId="2A0DEE859C9243FD8E88ED863C0A0477">
    <w:name w:val="2A0DEE859C9243FD8E88ED863C0A0477"/>
    <w:rsid w:val="00452431"/>
  </w:style>
  <w:style w:type="paragraph" w:customStyle="1" w:styleId="122C9D5CB93D468285F0AFC51816AD8D">
    <w:name w:val="122C9D5CB93D468285F0AFC51816AD8D"/>
    <w:rsid w:val="00452431"/>
  </w:style>
  <w:style w:type="paragraph" w:customStyle="1" w:styleId="E2007F573C1C45C6A2EE1CE93F388850">
    <w:name w:val="E2007F573C1C45C6A2EE1CE93F388850"/>
    <w:rsid w:val="00452431"/>
  </w:style>
  <w:style w:type="paragraph" w:customStyle="1" w:styleId="4A1A6CFF00F14BC6A4D25A26815BF34F">
    <w:name w:val="4A1A6CFF00F14BC6A4D25A26815BF34F"/>
    <w:rsid w:val="00452431"/>
  </w:style>
  <w:style w:type="paragraph" w:customStyle="1" w:styleId="5F30E5D2409846F3A3DDA11C5CB5E358">
    <w:name w:val="5F30E5D2409846F3A3DDA11C5CB5E358"/>
    <w:rsid w:val="00452431"/>
  </w:style>
  <w:style w:type="paragraph" w:customStyle="1" w:styleId="0645455EF01F40F9BC61F6DAFD69F5E1">
    <w:name w:val="0645455EF01F40F9BC61F6DAFD69F5E1"/>
    <w:rsid w:val="00452431"/>
  </w:style>
  <w:style w:type="paragraph" w:customStyle="1" w:styleId="8817A8FD3E694D609055F94879B95A9F">
    <w:name w:val="8817A8FD3E694D609055F94879B95A9F"/>
    <w:rsid w:val="00452431"/>
  </w:style>
  <w:style w:type="paragraph" w:customStyle="1" w:styleId="D8BFF4DE44854EC4ACD563386E92F02A">
    <w:name w:val="D8BFF4DE44854EC4ACD563386E92F02A"/>
    <w:rsid w:val="00452431"/>
  </w:style>
  <w:style w:type="paragraph" w:customStyle="1" w:styleId="050B30716E104153BF2EB0DEB9FA6DD5">
    <w:name w:val="050B30716E104153BF2EB0DEB9FA6DD5"/>
    <w:rsid w:val="00452431"/>
  </w:style>
  <w:style w:type="paragraph" w:customStyle="1" w:styleId="95D84CD6931246C1A49D284C81E83A49">
    <w:name w:val="95D84CD6931246C1A49D284C81E83A49"/>
    <w:rsid w:val="00452431"/>
  </w:style>
  <w:style w:type="paragraph" w:customStyle="1" w:styleId="B825BEC489BA44188BA225F3E0F86F19">
    <w:name w:val="B825BEC489BA44188BA225F3E0F86F19"/>
    <w:rsid w:val="00452431"/>
  </w:style>
  <w:style w:type="paragraph" w:customStyle="1" w:styleId="E575BB1576EB4DA5A5ECF0802F9715DC">
    <w:name w:val="E575BB1576EB4DA5A5ECF0802F9715DC"/>
    <w:rsid w:val="00452431"/>
  </w:style>
  <w:style w:type="paragraph" w:customStyle="1" w:styleId="5725DDC25A374B18B4E8915FCC3C3BC8">
    <w:name w:val="5725DDC25A374B18B4E8915FCC3C3BC8"/>
    <w:rsid w:val="00452431"/>
  </w:style>
  <w:style w:type="paragraph" w:customStyle="1" w:styleId="BE133E5C5C0A470FA83A76889B233398">
    <w:name w:val="BE133E5C5C0A470FA83A76889B233398"/>
    <w:rsid w:val="00452431"/>
  </w:style>
  <w:style w:type="paragraph" w:customStyle="1" w:styleId="D3D7106AAA5F431F8DBC182179C7DA48">
    <w:name w:val="D3D7106AAA5F431F8DBC182179C7DA48"/>
    <w:rsid w:val="00452431"/>
  </w:style>
  <w:style w:type="paragraph" w:customStyle="1" w:styleId="3AF42485A82A444592B6028EAB814FDC">
    <w:name w:val="3AF42485A82A444592B6028EAB814FDC"/>
    <w:rsid w:val="00452431"/>
  </w:style>
  <w:style w:type="paragraph" w:customStyle="1" w:styleId="26B826A2B13D44CC93865B83A7313579">
    <w:name w:val="26B826A2B13D44CC93865B83A7313579"/>
    <w:rsid w:val="00452431"/>
  </w:style>
  <w:style w:type="paragraph" w:customStyle="1" w:styleId="387E334F7ECA4785BB3E18050B33F597">
    <w:name w:val="387E334F7ECA4785BB3E18050B33F597"/>
    <w:rsid w:val="00452431"/>
  </w:style>
  <w:style w:type="paragraph" w:customStyle="1" w:styleId="53DBDCBFE86848BBBBEE850588A37E81">
    <w:name w:val="53DBDCBFE86848BBBBEE850588A37E81"/>
    <w:rsid w:val="00452431"/>
  </w:style>
  <w:style w:type="paragraph" w:customStyle="1" w:styleId="4917E65E56E148E093109E7DCF66C1FA">
    <w:name w:val="4917E65E56E148E093109E7DCF66C1FA"/>
    <w:rsid w:val="00452431"/>
  </w:style>
  <w:style w:type="paragraph" w:customStyle="1" w:styleId="714EA85695B448B3A0869451FB285298">
    <w:name w:val="714EA85695B448B3A0869451FB285298"/>
    <w:rsid w:val="00452431"/>
  </w:style>
  <w:style w:type="paragraph" w:customStyle="1" w:styleId="E16F94075C614852853F2B56D0D3A8C5">
    <w:name w:val="E16F94075C614852853F2B56D0D3A8C5"/>
    <w:rsid w:val="00452431"/>
  </w:style>
  <w:style w:type="paragraph" w:customStyle="1" w:styleId="305D98FA83AE44DD96F637763986D82C">
    <w:name w:val="305D98FA83AE44DD96F637763986D82C"/>
    <w:rsid w:val="00452431"/>
  </w:style>
  <w:style w:type="paragraph" w:customStyle="1" w:styleId="94A969E768994CF59C92BBA4D7533D49">
    <w:name w:val="94A969E768994CF59C92BBA4D7533D49"/>
    <w:rsid w:val="00452431"/>
  </w:style>
  <w:style w:type="paragraph" w:customStyle="1" w:styleId="A32293908A0D4EF9BD5134C35434134E">
    <w:name w:val="A32293908A0D4EF9BD5134C35434134E"/>
    <w:rsid w:val="00452431"/>
  </w:style>
  <w:style w:type="paragraph" w:customStyle="1" w:styleId="609BDCCB2757493E9EA87B024BF08347">
    <w:name w:val="609BDCCB2757493E9EA87B024BF08347"/>
    <w:rsid w:val="00452431"/>
  </w:style>
  <w:style w:type="paragraph" w:customStyle="1" w:styleId="0E703C58989E4D8A96CE639456853AF6">
    <w:name w:val="0E703C58989E4D8A96CE639456853AF6"/>
    <w:rsid w:val="00452431"/>
  </w:style>
  <w:style w:type="paragraph" w:customStyle="1" w:styleId="4B9594E629A7472294249824ED92FE62">
    <w:name w:val="4B9594E629A7472294249824ED92FE62"/>
    <w:rsid w:val="00452431"/>
  </w:style>
  <w:style w:type="paragraph" w:customStyle="1" w:styleId="AD6A6F625AD4455CB7177B49EC343F38">
    <w:name w:val="AD6A6F625AD4455CB7177B49EC343F38"/>
    <w:rsid w:val="00452431"/>
  </w:style>
  <w:style w:type="paragraph" w:customStyle="1" w:styleId="E7F0F758AE964A09A8E96FBB9B85CEB3">
    <w:name w:val="E7F0F758AE964A09A8E96FBB9B85CEB3"/>
    <w:rsid w:val="00452431"/>
  </w:style>
  <w:style w:type="paragraph" w:customStyle="1" w:styleId="479CABB6F5E74112B69B0562CA80B2D0">
    <w:name w:val="479CABB6F5E74112B69B0562CA80B2D0"/>
    <w:rsid w:val="00452431"/>
  </w:style>
  <w:style w:type="paragraph" w:customStyle="1" w:styleId="64B075D4BCBB4D4C90C6222A0E1C10AF">
    <w:name w:val="64B075D4BCBB4D4C90C6222A0E1C10AF"/>
    <w:rsid w:val="00452431"/>
  </w:style>
  <w:style w:type="paragraph" w:customStyle="1" w:styleId="480B0AF47E2147F9B45E89F25EA288D0">
    <w:name w:val="480B0AF47E2147F9B45E89F25EA288D0"/>
    <w:rsid w:val="00452431"/>
  </w:style>
  <w:style w:type="paragraph" w:customStyle="1" w:styleId="86F0A5006A4A4FD58F57E057165E7DEC">
    <w:name w:val="86F0A5006A4A4FD58F57E057165E7DEC"/>
    <w:rsid w:val="00452431"/>
  </w:style>
  <w:style w:type="paragraph" w:customStyle="1" w:styleId="B3F54C62CBFB4F5FAD53CC94261D9B20">
    <w:name w:val="B3F54C62CBFB4F5FAD53CC94261D9B20"/>
    <w:rsid w:val="00452431"/>
  </w:style>
  <w:style w:type="paragraph" w:customStyle="1" w:styleId="6E32E6D1CD554398AC2A92AD1A4F8F86">
    <w:name w:val="6E32E6D1CD554398AC2A92AD1A4F8F86"/>
    <w:rsid w:val="00452431"/>
  </w:style>
  <w:style w:type="paragraph" w:customStyle="1" w:styleId="796004C413144E77B51AE20D6CB808CA">
    <w:name w:val="796004C413144E77B51AE20D6CB808CA"/>
    <w:rsid w:val="00452431"/>
  </w:style>
  <w:style w:type="paragraph" w:customStyle="1" w:styleId="D9C90C6FB2A7434E810FCEFD8B7D2266">
    <w:name w:val="D9C90C6FB2A7434E810FCEFD8B7D2266"/>
    <w:rsid w:val="00452431"/>
  </w:style>
  <w:style w:type="paragraph" w:customStyle="1" w:styleId="00008134AF9D4B1782EAF2F7E36480D0">
    <w:name w:val="00008134AF9D4B1782EAF2F7E36480D0"/>
    <w:rsid w:val="00452431"/>
  </w:style>
  <w:style w:type="paragraph" w:customStyle="1" w:styleId="6DA669EC5C1245FAB5F32C5D4EBE5B6D">
    <w:name w:val="6DA669EC5C1245FAB5F32C5D4EBE5B6D"/>
    <w:rsid w:val="00452431"/>
  </w:style>
  <w:style w:type="paragraph" w:customStyle="1" w:styleId="68D3FACEBADF48379C11E46064A4538D">
    <w:name w:val="68D3FACEBADF48379C11E46064A4538D"/>
    <w:rsid w:val="00452431"/>
  </w:style>
  <w:style w:type="paragraph" w:customStyle="1" w:styleId="B821634824A14A1381289CC8E61F79A3">
    <w:name w:val="B821634824A14A1381289CC8E61F79A3"/>
    <w:rsid w:val="00452431"/>
  </w:style>
  <w:style w:type="paragraph" w:customStyle="1" w:styleId="EAA68A17E2A144F5BBB2D7497F606187">
    <w:name w:val="EAA68A17E2A144F5BBB2D7497F606187"/>
    <w:rsid w:val="00452431"/>
  </w:style>
  <w:style w:type="paragraph" w:customStyle="1" w:styleId="C2AE8CAF4D76427A96636688105DBF78">
    <w:name w:val="C2AE8CAF4D76427A96636688105DBF78"/>
    <w:rsid w:val="00452431"/>
  </w:style>
  <w:style w:type="paragraph" w:customStyle="1" w:styleId="B750063546F34A6580151B1BC9D139A5">
    <w:name w:val="B750063546F34A6580151B1BC9D139A5"/>
    <w:rsid w:val="00452431"/>
  </w:style>
  <w:style w:type="paragraph" w:customStyle="1" w:styleId="A27A257A93964159B8C4C92721FC6F78">
    <w:name w:val="A27A257A93964159B8C4C92721FC6F78"/>
    <w:rsid w:val="00452431"/>
  </w:style>
  <w:style w:type="paragraph" w:customStyle="1" w:styleId="60E940AEFCE744D6B0CE9A1B599A79B5">
    <w:name w:val="60E940AEFCE744D6B0CE9A1B599A79B5"/>
    <w:rsid w:val="00452431"/>
  </w:style>
  <w:style w:type="paragraph" w:customStyle="1" w:styleId="05196324BAA7443BAE594BD8F3942A23">
    <w:name w:val="05196324BAA7443BAE594BD8F3942A23"/>
    <w:rsid w:val="00452431"/>
  </w:style>
  <w:style w:type="paragraph" w:customStyle="1" w:styleId="6C9CA919A0EE4807B55286ECD5E1DB4C">
    <w:name w:val="6C9CA919A0EE4807B55286ECD5E1DB4C"/>
    <w:rsid w:val="00452431"/>
  </w:style>
  <w:style w:type="paragraph" w:customStyle="1" w:styleId="AA62126AC0694E879A3B702716500A32">
    <w:name w:val="AA62126AC0694E879A3B702716500A32"/>
    <w:rsid w:val="00452431"/>
  </w:style>
  <w:style w:type="paragraph" w:customStyle="1" w:styleId="5C0DC5F58E0F447BAB4A6E1A1720C9FE">
    <w:name w:val="5C0DC5F58E0F447BAB4A6E1A1720C9FE"/>
    <w:rsid w:val="00452431"/>
  </w:style>
  <w:style w:type="paragraph" w:customStyle="1" w:styleId="9BD3CFBCD85B4E8E802C749DB461AC90">
    <w:name w:val="9BD3CFBCD85B4E8E802C749DB461AC90"/>
    <w:rsid w:val="00452431"/>
  </w:style>
  <w:style w:type="paragraph" w:customStyle="1" w:styleId="2C61D558041A46CDB18BD9A58C88E33E">
    <w:name w:val="2C61D558041A46CDB18BD9A58C88E33E"/>
    <w:rsid w:val="00452431"/>
  </w:style>
  <w:style w:type="paragraph" w:customStyle="1" w:styleId="BE7B4E2ABDD843AAA223B20AF9B01D2B">
    <w:name w:val="BE7B4E2ABDD843AAA223B20AF9B01D2B"/>
    <w:rsid w:val="00452431"/>
  </w:style>
  <w:style w:type="paragraph" w:customStyle="1" w:styleId="6BD86B62C055450CB7A579BF2FAA448B">
    <w:name w:val="6BD86B62C055450CB7A579BF2FAA448B"/>
    <w:rsid w:val="00452431"/>
  </w:style>
  <w:style w:type="paragraph" w:customStyle="1" w:styleId="B67F712EBD1245BBA3641CD4BE3F907F">
    <w:name w:val="B67F712EBD1245BBA3641CD4BE3F907F"/>
    <w:rsid w:val="00452431"/>
  </w:style>
  <w:style w:type="paragraph" w:customStyle="1" w:styleId="79B8764FA5F54009B7BFF24794BB35D0">
    <w:name w:val="79B8764FA5F54009B7BFF24794BB35D0"/>
    <w:rsid w:val="00452431"/>
  </w:style>
  <w:style w:type="paragraph" w:customStyle="1" w:styleId="EC2885D47B2F4E5293ED0FDE4C20CD64">
    <w:name w:val="EC2885D47B2F4E5293ED0FDE4C20CD64"/>
    <w:rsid w:val="00452431"/>
  </w:style>
  <w:style w:type="paragraph" w:customStyle="1" w:styleId="92927C0D2987432B8DA94A374C950D63">
    <w:name w:val="92927C0D2987432B8DA94A374C950D63"/>
    <w:rsid w:val="00452431"/>
  </w:style>
  <w:style w:type="paragraph" w:customStyle="1" w:styleId="FBB6E55EA7174EBFA1D8FBDB62C4DC31">
    <w:name w:val="FBB6E55EA7174EBFA1D8FBDB62C4DC31"/>
    <w:rsid w:val="00452431"/>
  </w:style>
  <w:style w:type="paragraph" w:customStyle="1" w:styleId="A3704785C1324CF1B92DEC643B9E3C4A">
    <w:name w:val="A3704785C1324CF1B92DEC643B9E3C4A"/>
    <w:rsid w:val="00452431"/>
  </w:style>
  <w:style w:type="paragraph" w:customStyle="1" w:styleId="908476DAA91F456DB4CD1C9CE8E1EA2C">
    <w:name w:val="908476DAA91F456DB4CD1C9CE8E1EA2C"/>
    <w:rsid w:val="00452431"/>
  </w:style>
  <w:style w:type="paragraph" w:customStyle="1" w:styleId="51E94BA41A374C16B4D40A91FA8E9417">
    <w:name w:val="51E94BA41A374C16B4D40A91FA8E9417"/>
    <w:rsid w:val="00452431"/>
  </w:style>
  <w:style w:type="paragraph" w:customStyle="1" w:styleId="30C2C8278DC04FDEA7273CEE7AC13673">
    <w:name w:val="30C2C8278DC04FDEA7273CEE7AC13673"/>
    <w:rsid w:val="00452431"/>
  </w:style>
  <w:style w:type="paragraph" w:customStyle="1" w:styleId="80EC83F3176242F29002AEB09706396E">
    <w:name w:val="80EC83F3176242F29002AEB09706396E"/>
    <w:rsid w:val="00452431"/>
  </w:style>
  <w:style w:type="paragraph" w:customStyle="1" w:styleId="7C8A2774EF0544B2899E659BBA150781">
    <w:name w:val="7C8A2774EF0544B2899E659BBA150781"/>
    <w:rsid w:val="00452431"/>
  </w:style>
  <w:style w:type="paragraph" w:customStyle="1" w:styleId="512C88537C714AAB99B9007785717B96">
    <w:name w:val="512C88537C714AAB99B9007785717B96"/>
    <w:rsid w:val="00452431"/>
  </w:style>
  <w:style w:type="paragraph" w:customStyle="1" w:styleId="9DCDC46B602E456DAF26A462581A55FE">
    <w:name w:val="9DCDC46B602E456DAF26A462581A55FE"/>
    <w:rsid w:val="00452431"/>
  </w:style>
  <w:style w:type="paragraph" w:customStyle="1" w:styleId="EF82EAD00E8A48D3B7F4EA04A5764218">
    <w:name w:val="EF82EAD00E8A48D3B7F4EA04A5764218"/>
    <w:rsid w:val="00452431"/>
  </w:style>
  <w:style w:type="paragraph" w:customStyle="1" w:styleId="9BCFEB56E6034994BAC07D09D0C76359">
    <w:name w:val="9BCFEB56E6034994BAC07D09D0C76359"/>
    <w:rsid w:val="00452431"/>
  </w:style>
  <w:style w:type="paragraph" w:customStyle="1" w:styleId="77D40C1598E14C359704C266CB8F29B5">
    <w:name w:val="77D40C1598E14C359704C266CB8F29B5"/>
    <w:rsid w:val="00452431"/>
  </w:style>
  <w:style w:type="paragraph" w:customStyle="1" w:styleId="F89A6CF59E88487D9E1E92954B038DA8">
    <w:name w:val="F89A6CF59E88487D9E1E92954B038DA8"/>
    <w:rsid w:val="00452431"/>
  </w:style>
  <w:style w:type="paragraph" w:customStyle="1" w:styleId="1D8A6E94DD3F4B1FB3927A53C2544A87">
    <w:name w:val="1D8A6E94DD3F4B1FB3927A53C2544A87"/>
    <w:rsid w:val="00452431"/>
  </w:style>
  <w:style w:type="paragraph" w:customStyle="1" w:styleId="F82F8812FC3C4D0DA1BC7A47C74A52B7">
    <w:name w:val="F82F8812FC3C4D0DA1BC7A47C74A52B7"/>
    <w:rsid w:val="00452431"/>
  </w:style>
  <w:style w:type="paragraph" w:customStyle="1" w:styleId="8EB9B98A0F924692A75FE33DFA28CC7F">
    <w:name w:val="8EB9B98A0F924692A75FE33DFA28CC7F"/>
    <w:rsid w:val="00452431"/>
  </w:style>
  <w:style w:type="paragraph" w:customStyle="1" w:styleId="BC958001B45A4FE7BD1EA4CDD5675FE0">
    <w:name w:val="BC958001B45A4FE7BD1EA4CDD5675FE0"/>
    <w:rsid w:val="00452431"/>
  </w:style>
  <w:style w:type="paragraph" w:customStyle="1" w:styleId="B7745AC23B10489B919A878B0E75028D">
    <w:name w:val="B7745AC23B10489B919A878B0E75028D"/>
    <w:rsid w:val="00452431"/>
  </w:style>
  <w:style w:type="paragraph" w:customStyle="1" w:styleId="9A8BA7CF148A42C98EC01FB4B0159EA3">
    <w:name w:val="9A8BA7CF148A42C98EC01FB4B0159EA3"/>
    <w:rsid w:val="00452431"/>
  </w:style>
  <w:style w:type="paragraph" w:customStyle="1" w:styleId="9ACFC6B3D8484D70993CD764E7734431">
    <w:name w:val="9ACFC6B3D8484D70993CD764E7734431"/>
    <w:rsid w:val="00452431"/>
  </w:style>
  <w:style w:type="paragraph" w:customStyle="1" w:styleId="B29FBF8C02334BE7ADB473E478389907">
    <w:name w:val="B29FBF8C02334BE7ADB473E478389907"/>
    <w:rsid w:val="00452431"/>
  </w:style>
  <w:style w:type="paragraph" w:customStyle="1" w:styleId="8576A5ED341741CE98E3A056B8166670">
    <w:name w:val="8576A5ED341741CE98E3A056B8166670"/>
    <w:rsid w:val="00452431"/>
  </w:style>
  <w:style w:type="paragraph" w:customStyle="1" w:styleId="7462DBD5CCBB42B787E7AAD65E29907D">
    <w:name w:val="7462DBD5CCBB42B787E7AAD65E29907D"/>
    <w:rsid w:val="00452431"/>
  </w:style>
  <w:style w:type="paragraph" w:customStyle="1" w:styleId="1406DBE3B22D4F2F927581135DFE55C7">
    <w:name w:val="1406DBE3B22D4F2F927581135DFE55C7"/>
    <w:rsid w:val="00452431"/>
  </w:style>
  <w:style w:type="paragraph" w:customStyle="1" w:styleId="DA657CA19ACE41DFA86AC9096442C31D">
    <w:name w:val="DA657CA19ACE41DFA86AC9096442C31D"/>
    <w:rsid w:val="00452431"/>
  </w:style>
  <w:style w:type="paragraph" w:customStyle="1" w:styleId="72C2CBCACD874118AFE6B5B68D2E19D4">
    <w:name w:val="72C2CBCACD874118AFE6B5B68D2E19D4"/>
    <w:rsid w:val="00452431"/>
  </w:style>
  <w:style w:type="paragraph" w:customStyle="1" w:styleId="5F04A6751F854C68AB668039BBF45685">
    <w:name w:val="5F04A6751F854C68AB668039BBF45685"/>
    <w:rsid w:val="00452431"/>
  </w:style>
  <w:style w:type="paragraph" w:customStyle="1" w:styleId="680E568FF5024A418E8CB5315731BA77">
    <w:name w:val="680E568FF5024A418E8CB5315731BA77"/>
    <w:rsid w:val="00452431"/>
  </w:style>
  <w:style w:type="paragraph" w:customStyle="1" w:styleId="4DF4730F15064F16B144C37567223D3F">
    <w:name w:val="4DF4730F15064F16B144C37567223D3F"/>
    <w:rsid w:val="00452431"/>
  </w:style>
  <w:style w:type="paragraph" w:customStyle="1" w:styleId="D4EFD7AF137C48CF887889FF1087C3F3">
    <w:name w:val="D4EFD7AF137C48CF887889FF1087C3F3"/>
    <w:rsid w:val="00452431"/>
  </w:style>
  <w:style w:type="paragraph" w:customStyle="1" w:styleId="F9F99A41DCA44065BDCD1BFC0D81D960">
    <w:name w:val="F9F99A41DCA44065BDCD1BFC0D81D960"/>
    <w:rsid w:val="00452431"/>
  </w:style>
  <w:style w:type="paragraph" w:customStyle="1" w:styleId="D2CDCFCBE5A546B8846FF9DA91AB9A8E">
    <w:name w:val="D2CDCFCBE5A546B8846FF9DA91AB9A8E"/>
    <w:rsid w:val="00452431"/>
  </w:style>
  <w:style w:type="paragraph" w:customStyle="1" w:styleId="DC6DC52883984260B6B3AB68BC9C34DE">
    <w:name w:val="DC6DC52883984260B6B3AB68BC9C34DE"/>
    <w:rsid w:val="00452431"/>
  </w:style>
  <w:style w:type="paragraph" w:customStyle="1" w:styleId="5FE19136B10943359044100987628F5D">
    <w:name w:val="5FE19136B10943359044100987628F5D"/>
    <w:rsid w:val="00452431"/>
  </w:style>
  <w:style w:type="paragraph" w:customStyle="1" w:styleId="FDC84CAF7FEB48508E26EEF32C01CAC4">
    <w:name w:val="FDC84CAF7FEB48508E26EEF32C01CAC4"/>
    <w:rsid w:val="00452431"/>
  </w:style>
  <w:style w:type="paragraph" w:customStyle="1" w:styleId="C6989336F97D4D18A76C56FE98AC021A">
    <w:name w:val="C6989336F97D4D18A76C56FE98AC021A"/>
    <w:rsid w:val="00452431"/>
  </w:style>
  <w:style w:type="paragraph" w:customStyle="1" w:styleId="FFA5A030884C4829851F21C53311AB15">
    <w:name w:val="FFA5A030884C4829851F21C53311AB15"/>
    <w:rsid w:val="00452431"/>
  </w:style>
  <w:style w:type="paragraph" w:customStyle="1" w:styleId="A080B915E0D148D5A297BA29E1903937">
    <w:name w:val="A080B915E0D148D5A297BA29E1903937"/>
    <w:rsid w:val="00452431"/>
  </w:style>
  <w:style w:type="paragraph" w:customStyle="1" w:styleId="46DED772AAFA4D13A95759377DA407F8">
    <w:name w:val="46DED772AAFA4D13A95759377DA407F8"/>
    <w:rsid w:val="00452431"/>
  </w:style>
  <w:style w:type="paragraph" w:customStyle="1" w:styleId="46BB8593CBDB45D49087F570880EC0D4">
    <w:name w:val="46BB8593CBDB45D49087F570880EC0D4"/>
    <w:rsid w:val="00452431"/>
  </w:style>
  <w:style w:type="paragraph" w:customStyle="1" w:styleId="5881E339C34D4FCCBF74EE29BC668AB4">
    <w:name w:val="5881E339C34D4FCCBF74EE29BC668AB4"/>
    <w:rsid w:val="00452431"/>
  </w:style>
  <w:style w:type="paragraph" w:customStyle="1" w:styleId="0FBFFE604B374FFDBDCBAEFCB8B2139D">
    <w:name w:val="0FBFFE604B374FFDBDCBAEFCB8B2139D"/>
    <w:rsid w:val="00452431"/>
  </w:style>
  <w:style w:type="paragraph" w:customStyle="1" w:styleId="FC0A2B72036D44CBB9E5DA817CA785F1">
    <w:name w:val="FC0A2B72036D44CBB9E5DA817CA785F1"/>
    <w:rsid w:val="00452431"/>
  </w:style>
  <w:style w:type="paragraph" w:customStyle="1" w:styleId="9E68CD45A8394C6BA0181CB1EFEF45CE">
    <w:name w:val="9E68CD45A8394C6BA0181CB1EFEF45CE"/>
    <w:rsid w:val="00452431"/>
  </w:style>
  <w:style w:type="paragraph" w:customStyle="1" w:styleId="C618E5E476AC47C99755DF619337E5AC">
    <w:name w:val="C618E5E476AC47C99755DF619337E5AC"/>
    <w:rsid w:val="00452431"/>
  </w:style>
  <w:style w:type="paragraph" w:customStyle="1" w:styleId="5D334BB0A2584779A23DB28EACC27956">
    <w:name w:val="5D334BB0A2584779A23DB28EACC27956"/>
    <w:rsid w:val="00452431"/>
  </w:style>
  <w:style w:type="paragraph" w:customStyle="1" w:styleId="BE0798D3A8FB44E388DF888F132F3560">
    <w:name w:val="BE0798D3A8FB44E388DF888F132F3560"/>
    <w:rsid w:val="00452431"/>
  </w:style>
  <w:style w:type="paragraph" w:customStyle="1" w:styleId="9ECD3A2B6E444BFC81BC3B42B4BB845B">
    <w:name w:val="9ECD3A2B6E444BFC81BC3B42B4BB845B"/>
    <w:rsid w:val="00452431"/>
  </w:style>
  <w:style w:type="paragraph" w:customStyle="1" w:styleId="51217E8ED35D4443BE2CEFDBF3914E2B">
    <w:name w:val="51217E8ED35D4443BE2CEFDBF3914E2B"/>
    <w:rsid w:val="00452431"/>
  </w:style>
  <w:style w:type="paragraph" w:customStyle="1" w:styleId="72EA0B1F4F304D76B94CF300622A3AF5">
    <w:name w:val="72EA0B1F4F304D76B94CF300622A3AF5"/>
    <w:rsid w:val="00452431"/>
  </w:style>
  <w:style w:type="paragraph" w:customStyle="1" w:styleId="C75AC8D95ED143EE93F0A97540AE3D56">
    <w:name w:val="C75AC8D95ED143EE93F0A97540AE3D56"/>
    <w:rsid w:val="00452431"/>
  </w:style>
  <w:style w:type="paragraph" w:customStyle="1" w:styleId="5896FC052FE9491B9D436F3343AB4F28">
    <w:name w:val="5896FC052FE9491B9D436F3343AB4F28"/>
    <w:rsid w:val="00452431"/>
  </w:style>
  <w:style w:type="paragraph" w:customStyle="1" w:styleId="F9650E85B8704683A8DCC2105ED127A0">
    <w:name w:val="F9650E85B8704683A8DCC2105ED127A0"/>
    <w:rsid w:val="00452431"/>
  </w:style>
  <w:style w:type="paragraph" w:customStyle="1" w:styleId="6D75CD4B41574BA0B755C467C0CE72F1">
    <w:name w:val="6D75CD4B41574BA0B755C467C0CE72F1"/>
    <w:rsid w:val="00452431"/>
  </w:style>
  <w:style w:type="paragraph" w:customStyle="1" w:styleId="7E3DF7530CCF41E399BED8BE08328212">
    <w:name w:val="7E3DF7530CCF41E399BED8BE08328212"/>
    <w:rsid w:val="00452431"/>
  </w:style>
  <w:style w:type="paragraph" w:customStyle="1" w:styleId="35D5DEDE504E4759BE332505EFF0F172">
    <w:name w:val="35D5DEDE504E4759BE332505EFF0F172"/>
    <w:rsid w:val="00452431"/>
  </w:style>
  <w:style w:type="paragraph" w:customStyle="1" w:styleId="E66DCAB46FA745E4A27C482B99D8FB8A">
    <w:name w:val="E66DCAB46FA745E4A27C482B99D8FB8A"/>
    <w:rsid w:val="00452431"/>
  </w:style>
  <w:style w:type="paragraph" w:customStyle="1" w:styleId="83C37EAD6FCD405F97014DCDCB3BB397">
    <w:name w:val="83C37EAD6FCD405F97014DCDCB3BB397"/>
    <w:rsid w:val="00452431"/>
  </w:style>
  <w:style w:type="paragraph" w:customStyle="1" w:styleId="25A617D95AD84531A3E9CA016CB38C89">
    <w:name w:val="25A617D95AD84531A3E9CA016CB38C89"/>
    <w:rsid w:val="00452431"/>
  </w:style>
  <w:style w:type="paragraph" w:customStyle="1" w:styleId="8633C7A218124A21B6C3BE51033819EA">
    <w:name w:val="8633C7A218124A21B6C3BE51033819EA"/>
    <w:rsid w:val="00452431"/>
  </w:style>
  <w:style w:type="paragraph" w:customStyle="1" w:styleId="6F831E50EF194070A39A70E35E609102">
    <w:name w:val="6F831E50EF194070A39A70E35E609102"/>
    <w:rsid w:val="00452431"/>
  </w:style>
  <w:style w:type="paragraph" w:customStyle="1" w:styleId="F56D1DCA86054A1FA529F252C566BEDB">
    <w:name w:val="F56D1DCA86054A1FA529F252C566BEDB"/>
    <w:rsid w:val="00452431"/>
  </w:style>
  <w:style w:type="paragraph" w:customStyle="1" w:styleId="19CA13765580401D838D316E12667167">
    <w:name w:val="19CA13765580401D838D316E12667167"/>
    <w:rsid w:val="00452431"/>
  </w:style>
  <w:style w:type="paragraph" w:customStyle="1" w:styleId="7BCA5AF20A1E4A18AE860FB53018F916">
    <w:name w:val="7BCA5AF20A1E4A18AE860FB53018F916"/>
    <w:rsid w:val="00452431"/>
  </w:style>
  <w:style w:type="paragraph" w:customStyle="1" w:styleId="B30E4CEF70BE49DDB27D45B1870F06F1">
    <w:name w:val="B30E4CEF70BE49DDB27D45B1870F06F1"/>
    <w:rsid w:val="00452431"/>
  </w:style>
  <w:style w:type="paragraph" w:customStyle="1" w:styleId="81BCB830EF6D473BB60B704747926AC3">
    <w:name w:val="81BCB830EF6D473BB60B704747926AC3"/>
    <w:rsid w:val="00452431"/>
  </w:style>
  <w:style w:type="paragraph" w:customStyle="1" w:styleId="82730DCCE71A4C7B88E089334A94DFA2">
    <w:name w:val="82730DCCE71A4C7B88E089334A94DFA2"/>
    <w:rsid w:val="00452431"/>
  </w:style>
  <w:style w:type="paragraph" w:customStyle="1" w:styleId="FEDC6D34A34B41C285B2C8A7EE12CC8A">
    <w:name w:val="FEDC6D34A34B41C285B2C8A7EE12CC8A"/>
    <w:rsid w:val="00452431"/>
  </w:style>
  <w:style w:type="paragraph" w:customStyle="1" w:styleId="1D3FB59933C14979B0F75DC3A709E66E">
    <w:name w:val="1D3FB59933C14979B0F75DC3A709E66E"/>
    <w:rsid w:val="00452431"/>
  </w:style>
  <w:style w:type="paragraph" w:customStyle="1" w:styleId="42CA3270E1B848979D7E70A2495E14C7">
    <w:name w:val="42CA3270E1B848979D7E70A2495E14C7"/>
    <w:rsid w:val="00452431"/>
  </w:style>
  <w:style w:type="paragraph" w:customStyle="1" w:styleId="C92066AE74634F129CFAC4EEEB974B23">
    <w:name w:val="C92066AE74634F129CFAC4EEEB974B23"/>
    <w:rsid w:val="00452431"/>
  </w:style>
  <w:style w:type="paragraph" w:customStyle="1" w:styleId="26609D015AF94E95A97C11531E6F4FEC">
    <w:name w:val="26609D015AF94E95A97C11531E6F4FEC"/>
    <w:rsid w:val="00452431"/>
  </w:style>
  <w:style w:type="paragraph" w:customStyle="1" w:styleId="77883F15470246B68A1D49B513DF960C">
    <w:name w:val="77883F15470246B68A1D49B513DF960C"/>
    <w:rsid w:val="00452431"/>
  </w:style>
  <w:style w:type="paragraph" w:customStyle="1" w:styleId="59AF523E88074C66A100496221E0614D">
    <w:name w:val="59AF523E88074C66A100496221E0614D"/>
    <w:rsid w:val="00452431"/>
  </w:style>
  <w:style w:type="paragraph" w:customStyle="1" w:styleId="F199D603F240455DA91CB53DB54D0879">
    <w:name w:val="F199D603F240455DA91CB53DB54D0879"/>
    <w:rsid w:val="00452431"/>
  </w:style>
  <w:style w:type="paragraph" w:customStyle="1" w:styleId="C163709C4562482EB356285845D0F210">
    <w:name w:val="C163709C4562482EB356285845D0F210"/>
    <w:rsid w:val="00452431"/>
  </w:style>
  <w:style w:type="paragraph" w:customStyle="1" w:styleId="51AEEAF1DE5E4065B4BD9B6AA827B213">
    <w:name w:val="51AEEAF1DE5E4065B4BD9B6AA827B213"/>
    <w:rsid w:val="00452431"/>
  </w:style>
  <w:style w:type="paragraph" w:customStyle="1" w:styleId="7463F739732942369A79FB59F0024BBB">
    <w:name w:val="7463F739732942369A79FB59F0024BBB"/>
    <w:rsid w:val="00452431"/>
  </w:style>
  <w:style w:type="paragraph" w:customStyle="1" w:styleId="710B9AC1F4574CBFAD860F2A01DADC81">
    <w:name w:val="710B9AC1F4574CBFAD860F2A01DADC81"/>
    <w:rsid w:val="00452431"/>
  </w:style>
  <w:style w:type="paragraph" w:customStyle="1" w:styleId="EBE901168DC24DA8BEAD4B0BA796D8C1">
    <w:name w:val="EBE901168DC24DA8BEAD4B0BA796D8C1"/>
    <w:rsid w:val="00452431"/>
  </w:style>
  <w:style w:type="paragraph" w:customStyle="1" w:styleId="70511342D89444AF914B6A5484056E85">
    <w:name w:val="70511342D89444AF914B6A5484056E85"/>
    <w:rsid w:val="00452431"/>
  </w:style>
  <w:style w:type="paragraph" w:customStyle="1" w:styleId="63B459910ECD48FAAB0A869D21C83375">
    <w:name w:val="63B459910ECD48FAAB0A869D21C83375"/>
    <w:rsid w:val="00452431"/>
  </w:style>
  <w:style w:type="paragraph" w:customStyle="1" w:styleId="D1A9520F5CF84B9A8E940F9AF931865D">
    <w:name w:val="D1A9520F5CF84B9A8E940F9AF931865D"/>
    <w:rsid w:val="00452431"/>
  </w:style>
  <w:style w:type="paragraph" w:customStyle="1" w:styleId="ADC84D6AD2E04D36AD622ADD02866373">
    <w:name w:val="ADC84D6AD2E04D36AD622ADD02866373"/>
    <w:rsid w:val="00452431"/>
  </w:style>
  <w:style w:type="paragraph" w:customStyle="1" w:styleId="A6DA305BAA2A4B488F44E5542A8C2A51">
    <w:name w:val="A6DA305BAA2A4B488F44E5542A8C2A51"/>
    <w:rsid w:val="00452431"/>
  </w:style>
  <w:style w:type="paragraph" w:customStyle="1" w:styleId="21FB1F7F60194620A860CA8F4A38FFC3">
    <w:name w:val="21FB1F7F60194620A860CA8F4A38FFC3"/>
    <w:rsid w:val="00452431"/>
  </w:style>
  <w:style w:type="paragraph" w:customStyle="1" w:styleId="345E4EF86FE34119852B4BAB211AE374">
    <w:name w:val="345E4EF86FE34119852B4BAB211AE374"/>
    <w:rsid w:val="00452431"/>
  </w:style>
  <w:style w:type="paragraph" w:customStyle="1" w:styleId="21A7043F58BE48C2BE398A8BEE388E0E">
    <w:name w:val="21A7043F58BE48C2BE398A8BEE388E0E"/>
    <w:rsid w:val="00452431"/>
  </w:style>
  <w:style w:type="paragraph" w:customStyle="1" w:styleId="DEC7B42D4F7D431896B5D1A4765207AA">
    <w:name w:val="DEC7B42D4F7D431896B5D1A4765207AA"/>
    <w:rsid w:val="00452431"/>
  </w:style>
  <w:style w:type="paragraph" w:customStyle="1" w:styleId="4761C0D1E634427B9A1350C79B798809">
    <w:name w:val="4761C0D1E634427B9A1350C79B798809"/>
    <w:rsid w:val="00452431"/>
  </w:style>
  <w:style w:type="paragraph" w:customStyle="1" w:styleId="5E5A43EB7D6B42F3B1ACB84EDCC4A9F4">
    <w:name w:val="5E5A43EB7D6B42F3B1ACB84EDCC4A9F4"/>
    <w:rsid w:val="00452431"/>
  </w:style>
  <w:style w:type="paragraph" w:customStyle="1" w:styleId="164600317A9944BD930F8797275F5DE5">
    <w:name w:val="164600317A9944BD930F8797275F5DE5"/>
    <w:rsid w:val="00452431"/>
  </w:style>
  <w:style w:type="paragraph" w:customStyle="1" w:styleId="09A30E4FED924B38A5DE3554BCB7D38C">
    <w:name w:val="09A30E4FED924B38A5DE3554BCB7D38C"/>
    <w:rsid w:val="00452431"/>
  </w:style>
  <w:style w:type="paragraph" w:customStyle="1" w:styleId="B7CD48557D2F47DDA6169C1CB6D97C88">
    <w:name w:val="B7CD48557D2F47DDA6169C1CB6D97C88"/>
    <w:rsid w:val="00452431"/>
  </w:style>
  <w:style w:type="paragraph" w:customStyle="1" w:styleId="213E188E0E544D23BD218BB87D036130">
    <w:name w:val="213E188E0E544D23BD218BB87D036130"/>
    <w:rsid w:val="00452431"/>
  </w:style>
  <w:style w:type="paragraph" w:customStyle="1" w:styleId="460DAC9F5920479AB256B412E1186181">
    <w:name w:val="460DAC9F5920479AB256B412E1186181"/>
    <w:rsid w:val="00452431"/>
  </w:style>
  <w:style w:type="paragraph" w:customStyle="1" w:styleId="2357765E3ACD40E0BC2878419EE4D00E">
    <w:name w:val="2357765E3ACD40E0BC2878419EE4D00E"/>
    <w:rsid w:val="00452431"/>
  </w:style>
  <w:style w:type="paragraph" w:customStyle="1" w:styleId="F36F195AB9DD4E63A358E1D81258ABC0">
    <w:name w:val="F36F195AB9DD4E63A358E1D81258ABC0"/>
    <w:rsid w:val="00452431"/>
  </w:style>
  <w:style w:type="paragraph" w:customStyle="1" w:styleId="E16C9A00CCE941C2BB67440C1CE8189E">
    <w:name w:val="E16C9A00CCE941C2BB67440C1CE8189E"/>
    <w:rsid w:val="00452431"/>
  </w:style>
  <w:style w:type="paragraph" w:customStyle="1" w:styleId="3E6BF5A746C64856BE7A794B0898E321">
    <w:name w:val="3E6BF5A746C64856BE7A794B0898E321"/>
    <w:rsid w:val="00452431"/>
  </w:style>
  <w:style w:type="paragraph" w:customStyle="1" w:styleId="02D91481CC2B457998AB6CF3BF099622">
    <w:name w:val="02D91481CC2B457998AB6CF3BF099622"/>
    <w:rsid w:val="00452431"/>
  </w:style>
  <w:style w:type="paragraph" w:customStyle="1" w:styleId="E8854F1160B74F7CAA8593B2D428EE9F">
    <w:name w:val="E8854F1160B74F7CAA8593B2D428EE9F"/>
    <w:rsid w:val="00452431"/>
  </w:style>
  <w:style w:type="paragraph" w:customStyle="1" w:styleId="1178AFFE3AE943E7A5035B34CE8A82E0">
    <w:name w:val="1178AFFE3AE943E7A5035B34CE8A82E0"/>
    <w:rsid w:val="00452431"/>
  </w:style>
  <w:style w:type="paragraph" w:customStyle="1" w:styleId="529DC54A18F2402AA8A911BDBA2BF0F7">
    <w:name w:val="529DC54A18F2402AA8A911BDBA2BF0F7"/>
    <w:rsid w:val="00452431"/>
  </w:style>
  <w:style w:type="paragraph" w:customStyle="1" w:styleId="2598E5F975AE4217BF607CE8972F0B00">
    <w:name w:val="2598E5F975AE4217BF607CE8972F0B00"/>
    <w:rsid w:val="00452431"/>
  </w:style>
  <w:style w:type="paragraph" w:customStyle="1" w:styleId="90C7BFE25C194DD1907BE90A25B0A7B1">
    <w:name w:val="90C7BFE25C194DD1907BE90A25B0A7B1"/>
    <w:rsid w:val="00452431"/>
  </w:style>
  <w:style w:type="paragraph" w:customStyle="1" w:styleId="3BE6482AC5694D8A8982CD48A72AA8C0">
    <w:name w:val="3BE6482AC5694D8A8982CD48A72AA8C0"/>
    <w:rsid w:val="00452431"/>
  </w:style>
  <w:style w:type="paragraph" w:customStyle="1" w:styleId="99BD580D281041089AE8F075CCC2A803">
    <w:name w:val="99BD580D281041089AE8F075CCC2A803"/>
    <w:rsid w:val="00452431"/>
  </w:style>
  <w:style w:type="paragraph" w:customStyle="1" w:styleId="971BBCA28E6144038A9DB72F878A3E19">
    <w:name w:val="971BBCA28E6144038A9DB72F878A3E19"/>
    <w:rsid w:val="00452431"/>
  </w:style>
  <w:style w:type="paragraph" w:customStyle="1" w:styleId="0068AE1A31934F53B81CAF16DFF04108">
    <w:name w:val="0068AE1A31934F53B81CAF16DFF04108"/>
    <w:rsid w:val="00452431"/>
  </w:style>
  <w:style w:type="paragraph" w:customStyle="1" w:styleId="65D835942E8B4AC5A165B3E24B723A2E">
    <w:name w:val="65D835942E8B4AC5A165B3E24B723A2E"/>
    <w:rsid w:val="00452431"/>
  </w:style>
  <w:style w:type="paragraph" w:customStyle="1" w:styleId="54D5F82DF40A4E8E9DD11D48304976B9">
    <w:name w:val="54D5F82DF40A4E8E9DD11D48304976B9"/>
    <w:rsid w:val="00452431"/>
  </w:style>
  <w:style w:type="paragraph" w:customStyle="1" w:styleId="E915598B48774EFA8496DBF50EC2254C">
    <w:name w:val="E915598B48774EFA8496DBF50EC2254C"/>
    <w:rsid w:val="00452431"/>
  </w:style>
  <w:style w:type="paragraph" w:customStyle="1" w:styleId="6FC5230B2B4A44D1B9B2F055E93E7389">
    <w:name w:val="6FC5230B2B4A44D1B9B2F055E93E7389"/>
    <w:rsid w:val="00452431"/>
  </w:style>
  <w:style w:type="paragraph" w:customStyle="1" w:styleId="8F67BE8B5A3C4F638102E460FF1B939D">
    <w:name w:val="8F67BE8B5A3C4F638102E460FF1B939D"/>
    <w:rsid w:val="00452431"/>
  </w:style>
  <w:style w:type="paragraph" w:customStyle="1" w:styleId="0BF6B763521D4E499E8C1932F28CC0F4">
    <w:name w:val="0BF6B763521D4E499E8C1932F28CC0F4"/>
    <w:rsid w:val="00452431"/>
  </w:style>
  <w:style w:type="paragraph" w:customStyle="1" w:styleId="C852A4BC3AC140B09756094A149B41CC">
    <w:name w:val="C852A4BC3AC140B09756094A149B41CC"/>
    <w:rsid w:val="00452431"/>
  </w:style>
  <w:style w:type="paragraph" w:customStyle="1" w:styleId="C388BAB9988042A48F938EC1A10119DA">
    <w:name w:val="C388BAB9988042A48F938EC1A10119DA"/>
    <w:rsid w:val="00452431"/>
  </w:style>
  <w:style w:type="paragraph" w:customStyle="1" w:styleId="AE0940FCBEBE48109F65A9613D2A55CE">
    <w:name w:val="AE0940FCBEBE48109F65A9613D2A55CE"/>
    <w:rsid w:val="00452431"/>
  </w:style>
  <w:style w:type="paragraph" w:customStyle="1" w:styleId="888EABCF2EEC483DBEC5B7C221AFA452">
    <w:name w:val="888EABCF2EEC483DBEC5B7C221AFA452"/>
    <w:rsid w:val="00452431"/>
  </w:style>
  <w:style w:type="paragraph" w:customStyle="1" w:styleId="80A68E9C43E242E08D00EB3C0CB350E0">
    <w:name w:val="80A68E9C43E242E08D00EB3C0CB350E0"/>
    <w:rsid w:val="00452431"/>
  </w:style>
  <w:style w:type="paragraph" w:customStyle="1" w:styleId="926CD093CCDF4838BCC85BFD04AE16A9">
    <w:name w:val="926CD093CCDF4838BCC85BFD04AE16A9"/>
    <w:rsid w:val="00452431"/>
  </w:style>
  <w:style w:type="paragraph" w:customStyle="1" w:styleId="87B5D30F738442B9BDC1568E0F257F31">
    <w:name w:val="87B5D30F738442B9BDC1568E0F257F31"/>
    <w:rsid w:val="00452431"/>
  </w:style>
  <w:style w:type="paragraph" w:customStyle="1" w:styleId="2142835D677C44F0A4B29169ED17B84A">
    <w:name w:val="2142835D677C44F0A4B29169ED17B84A"/>
    <w:rsid w:val="00452431"/>
  </w:style>
  <w:style w:type="paragraph" w:customStyle="1" w:styleId="8F9FFABC03D648068AB74C2353710D29">
    <w:name w:val="8F9FFABC03D648068AB74C2353710D29"/>
    <w:rsid w:val="00452431"/>
  </w:style>
  <w:style w:type="paragraph" w:customStyle="1" w:styleId="58284FCE4A094E539A56FBAD0174345F">
    <w:name w:val="58284FCE4A094E539A56FBAD0174345F"/>
    <w:rsid w:val="00452431"/>
  </w:style>
  <w:style w:type="paragraph" w:customStyle="1" w:styleId="66198A176FC24C1CBB4CEED44763A42D">
    <w:name w:val="66198A176FC24C1CBB4CEED44763A42D"/>
    <w:rsid w:val="00452431"/>
  </w:style>
  <w:style w:type="paragraph" w:customStyle="1" w:styleId="93E4C2B868A149E1AAB023721883E370">
    <w:name w:val="93E4C2B868A149E1AAB023721883E370"/>
    <w:rsid w:val="00452431"/>
  </w:style>
  <w:style w:type="paragraph" w:customStyle="1" w:styleId="2F78FF87E5864B3181A46625D4FDB320">
    <w:name w:val="2F78FF87E5864B3181A46625D4FDB320"/>
    <w:rsid w:val="00452431"/>
  </w:style>
  <w:style w:type="paragraph" w:customStyle="1" w:styleId="E13946C2B757497F930C060CABCE9E77">
    <w:name w:val="E13946C2B757497F930C060CABCE9E77"/>
    <w:rsid w:val="00452431"/>
  </w:style>
  <w:style w:type="paragraph" w:customStyle="1" w:styleId="E0F06B43ED094B18B4E642E094EFF3F1">
    <w:name w:val="E0F06B43ED094B18B4E642E094EFF3F1"/>
    <w:rsid w:val="00452431"/>
  </w:style>
  <w:style w:type="paragraph" w:customStyle="1" w:styleId="3E442E27C22F425B87D59831055AC78E">
    <w:name w:val="3E442E27C22F425B87D59831055AC78E"/>
    <w:rsid w:val="00452431"/>
  </w:style>
  <w:style w:type="paragraph" w:customStyle="1" w:styleId="54B7001D30B24B8085EDB95ACF5E2209">
    <w:name w:val="54B7001D30B24B8085EDB95ACF5E2209"/>
    <w:rsid w:val="00452431"/>
  </w:style>
  <w:style w:type="paragraph" w:customStyle="1" w:styleId="11BDEBB1662B4A29B19CC7196788F1BF">
    <w:name w:val="11BDEBB1662B4A29B19CC7196788F1BF"/>
    <w:rsid w:val="00452431"/>
  </w:style>
  <w:style w:type="paragraph" w:customStyle="1" w:styleId="32A4A49DCAC54F10A7C49E1CA36B058D">
    <w:name w:val="32A4A49DCAC54F10A7C49E1CA36B058D"/>
    <w:rsid w:val="00452431"/>
  </w:style>
  <w:style w:type="paragraph" w:customStyle="1" w:styleId="77F8806F28F6449DB598DB17F1AFA59E">
    <w:name w:val="77F8806F28F6449DB598DB17F1AFA59E"/>
    <w:rsid w:val="00452431"/>
  </w:style>
  <w:style w:type="paragraph" w:customStyle="1" w:styleId="17E50950D0474ECEB79050B1BE69535F">
    <w:name w:val="17E50950D0474ECEB79050B1BE69535F"/>
    <w:rsid w:val="00452431"/>
  </w:style>
  <w:style w:type="paragraph" w:customStyle="1" w:styleId="15881007ECAC4D37823AE741C1451485">
    <w:name w:val="15881007ECAC4D37823AE741C1451485"/>
    <w:rsid w:val="00452431"/>
  </w:style>
  <w:style w:type="paragraph" w:customStyle="1" w:styleId="974C4AAADC464205A156543AA0240499">
    <w:name w:val="974C4AAADC464205A156543AA0240499"/>
    <w:rsid w:val="00452431"/>
  </w:style>
  <w:style w:type="paragraph" w:customStyle="1" w:styleId="82832339951048529B4F549D05CFEA85">
    <w:name w:val="82832339951048529B4F549D05CFEA85"/>
    <w:rsid w:val="00452431"/>
  </w:style>
  <w:style w:type="paragraph" w:customStyle="1" w:styleId="B7212652F4CD496892CED710B2F819D8">
    <w:name w:val="B7212652F4CD496892CED710B2F819D8"/>
    <w:rsid w:val="00452431"/>
  </w:style>
  <w:style w:type="paragraph" w:customStyle="1" w:styleId="7DF3DDF51FE249CC92D65A6FF4932CF7">
    <w:name w:val="7DF3DDF51FE249CC92D65A6FF4932CF7"/>
    <w:rsid w:val="00452431"/>
  </w:style>
  <w:style w:type="paragraph" w:customStyle="1" w:styleId="409CC2C689A040C8A4BA32B8BC2D0232">
    <w:name w:val="409CC2C689A040C8A4BA32B8BC2D0232"/>
    <w:rsid w:val="00452431"/>
  </w:style>
  <w:style w:type="paragraph" w:customStyle="1" w:styleId="5C653BB1F1554CD0BF544A69472B3E9C">
    <w:name w:val="5C653BB1F1554CD0BF544A69472B3E9C"/>
    <w:rsid w:val="00452431"/>
  </w:style>
  <w:style w:type="paragraph" w:customStyle="1" w:styleId="FC0912ED093D4195A863BD9E49BAFC91">
    <w:name w:val="FC0912ED093D4195A863BD9E49BAFC91"/>
    <w:rsid w:val="00452431"/>
  </w:style>
  <w:style w:type="paragraph" w:customStyle="1" w:styleId="EA13A3F698AB44FA80B94A15D977BF8D">
    <w:name w:val="EA13A3F698AB44FA80B94A15D977BF8D"/>
    <w:rsid w:val="00452431"/>
  </w:style>
  <w:style w:type="paragraph" w:customStyle="1" w:styleId="BB52237875F54253AC20C4D7E057C80D">
    <w:name w:val="BB52237875F54253AC20C4D7E057C80D"/>
    <w:rsid w:val="00452431"/>
  </w:style>
  <w:style w:type="paragraph" w:customStyle="1" w:styleId="4CFC7ACB6A3040AABFC9C931A5001F35">
    <w:name w:val="4CFC7ACB6A3040AABFC9C931A5001F35"/>
    <w:rsid w:val="00452431"/>
  </w:style>
  <w:style w:type="paragraph" w:customStyle="1" w:styleId="0E247E3BF0EF4100BE22835FB69A37A2">
    <w:name w:val="0E247E3BF0EF4100BE22835FB69A37A2"/>
    <w:rsid w:val="00452431"/>
  </w:style>
  <w:style w:type="paragraph" w:customStyle="1" w:styleId="2651B915A4DA4F27AA88DAEF03C46028">
    <w:name w:val="2651B915A4DA4F27AA88DAEF03C46028"/>
    <w:rsid w:val="00452431"/>
  </w:style>
  <w:style w:type="paragraph" w:customStyle="1" w:styleId="0E4E856D45F0440299B83001B58E9FB0">
    <w:name w:val="0E4E856D45F0440299B83001B58E9FB0"/>
    <w:rsid w:val="00452431"/>
  </w:style>
  <w:style w:type="paragraph" w:customStyle="1" w:styleId="30A52E8CA5514DF18604409BC93C7C6A">
    <w:name w:val="30A52E8CA5514DF18604409BC93C7C6A"/>
    <w:rsid w:val="00452431"/>
  </w:style>
  <w:style w:type="paragraph" w:customStyle="1" w:styleId="C8B2CD55A76C4AD9BE1E9CF4844FD15A">
    <w:name w:val="C8B2CD55A76C4AD9BE1E9CF4844FD15A"/>
    <w:rsid w:val="00452431"/>
  </w:style>
  <w:style w:type="paragraph" w:customStyle="1" w:styleId="D0DFD88309CD4101A2568150399BC3BE">
    <w:name w:val="D0DFD88309CD4101A2568150399BC3BE"/>
    <w:rsid w:val="00452431"/>
  </w:style>
  <w:style w:type="paragraph" w:customStyle="1" w:styleId="4A65D6D5BF024C1D8D5B6C080E334878">
    <w:name w:val="4A65D6D5BF024C1D8D5B6C080E334878"/>
    <w:rsid w:val="00452431"/>
  </w:style>
  <w:style w:type="paragraph" w:customStyle="1" w:styleId="36D5003F5A674525B70B6475A6FD8063">
    <w:name w:val="36D5003F5A674525B70B6475A6FD8063"/>
    <w:rsid w:val="00452431"/>
  </w:style>
  <w:style w:type="paragraph" w:customStyle="1" w:styleId="7C79C15641134761B11AF7DAAFF02472">
    <w:name w:val="7C79C15641134761B11AF7DAAFF02472"/>
    <w:rsid w:val="00452431"/>
  </w:style>
  <w:style w:type="paragraph" w:customStyle="1" w:styleId="913A0169211A4C0ABD2E330AB3DE06F8">
    <w:name w:val="913A0169211A4C0ABD2E330AB3DE06F8"/>
    <w:rsid w:val="00452431"/>
  </w:style>
  <w:style w:type="paragraph" w:customStyle="1" w:styleId="E1C50A62803142B4809ABB832E2E096B">
    <w:name w:val="E1C50A62803142B4809ABB832E2E096B"/>
    <w:rsid w:val="00452431"/>
  </w:style>
  <w:style w:type="paragraph" w:customStyle="1" w:styleId="45E49E642EA547B996C68D4B9B72BEEA">
    <w:name w:val="45E49E642EA547B996C68D4B9B72BEEA"/>
    <w:rsid w:val="00452431"/>
  </w:style>
  <w:style w:type="paragraph" w:customStyle="1" w:styleId="695A0FE2957D4AE995847D139BFAC73D">
    <w:name w:val="695A0FE2957D4AE995847D139BFAC73D"/>
    <w:rsid w:val="00452431"/>
  </w:style>
  <w:style w:type="paragraph" w:customStyle="1" w:styleId="B5107FC7C7DA4766B038311E08441789">
    <w:name w:val="B5107FC7C7DA4766B038311E08441789"/>
    <w:rsid w:val="00452431"/>
  </w:style>
  <w:style w:type="paragraph" w:customStyle="1" w:styleId="269E4A8CBDA444B390B8DC54D24B3DED">
    <w:name w:val="269E4A8CBDA444B390B8DC54D24B3DED"/>
    <w:rsid w:val="00452431"/>
  </w:style>
  <w:style w:type="paragraph" w:customStyle="1" w:styleId="295245E708C84C5681BAFFEF22E4CB1A">
    <w:name w:val="295245E708C84C5681BAFFEF22E4CB1A"/>
    <w:rsid w:val="00452431"/>
  </w:style>
  <w:style w:type="paragraph" w:customStyle="1" w:styleId="0CE3A2E665EB4DBB95DDC0133A5020C8">
    <w:name w:val="0CE3A2E665EB4DBB95DDC0133A5020C8"/>
    <w:rsid w:val="00452431"/>
  </w:style>
  <w:style w:type="paragraph" w:customStyle="1" w:styleId="1AE2B0622CC7459D9CEE3291A23C519D">
    <w:name w:val="1AE2B0622CC7459D9CEE3291A23C519D"/>
    <w:rsid w:val="00452431"/>
  </w:style>
  <w:style w:type="paragraph" w:customStyle="1" w:styleId="AF9C08ED34474A2AA00B2AA8897F3F9B">
    <w:name w:val="AF9C08ED34474A2AA00B2AA8897F3F9B"/>
    <w:rsid w:val="00452431"/>
  </w:style>
  <w:style w:type="paragraph" w:customStyle="1" w:styleId="08A96ECD771049A6816418A1C9625635">
    <w:name w:val="08A96ECD771049A6816418A1C9625635"/>
    <w:rsid w:val="00452431"/>
  </w:style>
  <w:style w:type="paragraph" w:customStyle="1" w:styleId="F679924920CA46D691670C43FFD1C15D">
    <w:name w:val="F679924920CA46D691670C43FFD1C15D"/>
    <w:rsid w:val="00452431"/>
  </w:style>
  <w:style w:type="paragraph" w:customStyle="1" w:styleId="A60C71DEFE6349D896189403FF858423">
    <w:name w:val="A60C71DEFE6349D896189403FF858423"/>
    <w:rsid w:val="00452431"/>
  </w:style>
  <w:style w:type="paragraph" w:customStyle="1" w:styleId="F0FE837F8E2843939790C1496C951F3E">
    <w:name w:val="F0FE837F8E2843939790C1496C951F3E"/>
    <w:rsid w:val="00452431"/>
  </w:style>
  <w:style w:type="paragraph" w:customStyle="1" w:styleId="6A39B629142D48EBAB35F9ACBAA1BC19">
    <w:name w:val="6A39B629142D48EBAB35F9ACBAA1BC19"/>
    <w:rsid w:val="00452431"/>
  </w:style>
  <w:style w:type="paragraph" w:customStyle="1" w:styleId="2065BF376A8A4FE69714E1F0D5D9DB5E">
    <w:name w:val="2065BF376A8A4FE69714E1F0D5D9DB5E"/>
    <w:rsid w:val="00452431"/>
  </w:style>
  <w:style w:type="paragraph" w:customStyle="1" w:styleId="43CAD5DE20B84A1CA0E33AED05B53AE1">
    <w:name w:val="43CAD5DE20B84A1CA0E33AED05B53AE1"/>
    <w:rsid w:val="00452431"/>
  </w:style>
  <w:style w:type="paragraph" w:customStyle="1" w:styleId="7B55DD43820048ADA004156D2D467111">
    <w:name w:val="7B55DD43820048ADA004156D2D467111"/>
    <w:rsid w:val="00452431"/>
  </w:style>
  <w:style w:type="paragraph" w:customStyle="1" w:styleId="6B134CCE29154E34AA6E9BFAC642F28F">
    <w:name w:val="6B134CCE29154E34AA6E9BFAC642F28F"/>
    <w:rsid w:val="00452431"/>
  </w:style>
  <w:style w:type="paragraph" w:customStyle="1" w:styleId="3D7E2368C0364107981B98592F33ADDA">
    <w:name w:val="3D7E2368C0364107981B98592F33ADDA"/>
    <w:rsid w:val="00452431"/>
  </w:style>
  <w:style w:type="paragraph" w:customStyle="1" w:styleId="ABAFB5FEF848464DAACB6B33477BB58C">
    <w:name w:val="ABAFB5FEF848464DAACB6B33477BB58C"/>
    <w:rsid w:val="00452431"/>
  </w:style>
  <w:style w:type="paragraph" w:customStyle="1" w:styleId="737ECC99EDF94A7CA73FD1E4059B0074">
    <w:name w:val="737ECC99EDF94A7CA73FD1E4059B0074"/>
    <w:rsid w:val="00452431"/>
  </w:style>
  <w:style w:type="paragraph" w:customStyle="1" w:styleId="4D8EA88F9CE54455BF1B71FEE309DB75">
    <w:name w:val="4D8EA88F9CE54455BF1B71FEE309DB75"/>
    <w:rsid w:val="00452431"/>
  </w:style>
  <w:style w:type="paragraph" w:customStyle="1" w:styleId="CE48D4E789F5486990B8A97F0A1394F3">
    <w:name w:val="CE48D4E789F5486990B8A97F0A1394F3"/>
    <w:rsid w:val="00452431"/>
  </w:style>
  <w:style w:type="paragraph" w:customStyle="1" w:styleId="81051B1C8CF4430FBB401A02286E0CAD">
    <w:name w:val="81051B1C8CF4430FBB401A02286E0CAD"/>
    <w:rsid w:val="00452431"/>
  </w:style>
  <w:style w:type="paragraph" w:customStyle="1" w:styleId="9C7AE68BAFF64D80ADDCD40B9AE2D5F1">
    <w:name w:val="9C7AE68BAFF64D80ADDCD40B9AE2D5F1"/>
    <w:rsid w:val="00452431"/>
  </w:style>
  <w:style w:type="paragraph" w:customStyle="1" w:styleId="F10A6C6069CC4A9F9EE3E1978749DD2B">
    <w:name w:val="F10A6C6069CC4A9F9EE3E1978749DD2B"/>
    <w:rsid w:val="00452431"/>
  </w:style>
  <w:style w:type="paragraph" w:customStyle="1" w:styleId="0A0747A16EF94F4AB13AE65315BB2851">
    <w:name w:val="0A0747A16EF94F4AB13AE65315BB2851"/>
    <w:rsid w:val="00452431"/>
  </w:style>
  <w:style w:type="paragraph" w:customStyle="1" w:styleId="8A6931A3F761478A80A956989EB0A0D6">
    <w:name w:val="8A6931A3F761478A80A956989EB0A0D6"/>
    <w:rsid w:val="00452431"/>
  </w:style>
  <w:style w:type="paragraph" w:customStyle="1" w:styleId="DDDFD0435EFC43D4B9A9CFDE240C9C71">
    <w:name w:val="DDDFD0435EFC43D4B9A9CFDE240C9C71"/>
    <w:rsid w:val="00452431"/>
  </w:style>
  <w:style w:type="paragraph" w:customStyle="1" w:styleId="E9EF36DD35AE4F24AC91F754D72D57B5">
    <w:name w:val="E9EF36DD35AE4F24AC91F754D72D57B5"/>
    <w:rsid w:val="00452431"/>
  </w:style>
  <w:style w:type="paragraph" w:customStyle="1" w:styleId="10B299E85A434437936AD0CB2C5A6D6E">
    <w:name w:val="10B299E85A434437936AD0CB2C5A6D6E"/>
    <w:rsid w:val="00452431"/>
  </w:style>
  <w:style w:type="paragraph" w:customStyle="1" w:styleId="16FAB31F44CE4120950F80C1F073FB44">
    <w:name w:val="16FAB31F44CE4120950F80C1F073FB44"/>
    <w:rsid w:val="00452431"/>
  </w:style>
  <w:style w:type="paragraph" w:customStyle="1" w:styleId="6F9C94CB9D494C8799B429C2FE2D4890">
    <w:name w:val="6F9C94CB9D494C8799B429C2FE2D4890"/>
    <w:rsid w:val="00452431"/>
  </w:style>
  <w:style w:type="paragraph" w:customStyle="1" w:styleId="5BD035CF43ED4765BA0A226369C07880">
    <w:name w:val="5BD035CF43ED4765BA0A226369C07880"/>
    <w:rsid w:val="00452431"/>
  </w:style>
  <w:style w:type="paragraph" w:customStyle="1" w:styleId="98B3EB7A79B944BDAA3C9969BA29C842">
    <w:name w:val="98B3EB7A79B944BDAA3C9969BA29C842"/>
    <w:rsid w:val="00452431"/>
  </w:style>
  <w:style w:type="paragraph" w:customStyle="1" w:styleId="541B13AEBEE64473BA1635B16FA7B242">
    <w:name w:val="541B13AEBEE64473BA1635B16FA7B242"/>
    <w:rsid w:val="00452431"/>
  </w:style>
  <w:style w:type="paragraph" w:customStyle="1" w:styleId="26DEF300C82945EA91D23C256615EAD5">
    <w:name w:val="26DEF300C82945EA91D23C256615EAD5"/>
    <w:rsid w:val="00452431"/>
  </w:style>
  <w:style w:type="paragraph" w:customStyle="1" w:styleId="143D7A4AEA26469F99C684BAA8B8C135">
    <w:name w:val="143D7A4AEA26469F99C684BAA8B8C135"/>
    <w:rsid w:val="00452431"/>
  </w:style>
  <w:style w:type="paragraph" w:customStyle="1" w:styleId="908DF2DEC7074C838BE92207C28045E5">
    <w:name w:val="908DF2DEC7074C838BE92207C28045E5"/>
    <w:rsid w:val="00452431"/>
  </w:style>
  <w:style w:type="paragraph" w:customStyle="1" w:styleId="167B07632E1C4A82A2599276E2A2BEF2">
    <w:name w:val="167B07632E1C4A82A2599276E2A2BEF2"/>
    <w:rsid w:val="00452431"/>
  </w:style>
  <w:style w:type="paragraph" w:customStyle="1" w:styleId="9E3F26D0EA83494DB7CB99ABD24C5A6A">
    <w:name w:val="9E3F26D0EA83494DB7CB99ABD24C5A6A"/>
    <w:rsid w:val="00452431"/>
  </w:style>
  <w:style w:type="paragraph" w:customStyle="1" w:styleId="CAA5ACA020A048EC96979F2959641674">
    <w:name w:val="CAA5ACA020A048EC96979F2959641674"/>
    <w:rsid w:val="00452431"/>
  </w:style>
  <w:style w:type="paragraph" w:customStyle="1" w:styleId="06B33D48131F4251A5B53E95C46F430D">
    <w:name w:val="06B33D48131F4251A5B53E95C46F430D"/>
    <w:rsid w:val="00452431"/>
  </w:style>
  <w:style w:type="paragraph" w:customStyle="1" w:styleId="3E01E5534D1D473AA904D39897AE53B9">
    <w:name w:val="3E01E5534D1D473AA904D39897AE53B9"/>
    <w:rsid w:val="00452431"/>
  </w:style>
  <w:style w:type="paragraph" w:customStyle="1" w:styleId="7A303E8B51F84169B44D88E354A15E6A">
    <w:name w:val="7A303E8B51F84169B44D88E354A15E6A"/>
    <w:rsid w:val="00452431"/>
  </w:style>
  <w:style w:type="paragraph" w:customStyle="1" w:styleId="F11252B511A44E8299888D650ED87AA8">
    <w:name w:val="F11252B511A44E8299888D650ED87AA8"/>
    <w:rsid w:val="00452431"/>
  </w:style>
  <w:style w:type="paragraph" w:customStyle="1" w:styleId="A1984A13AC5D4CF48BBD91849C32BC38">
    <w:name w:val="A1984A13AC5D4CF48BBD91849C32BC38"/>
    <w:rsid w:val="00452431"/>
  </w:style>
  <w:style w:type="paragraph" w:customStyle="1" w:styleId="FBCD06D5C8D442BBADE7D59A59B429A6">
    <w:name w:val="FBCD06D5C8D442BBADE7D59A59B429A6"/>
    <w:rsid w:val="00452431"/>
  </w:style>
  <w:style w:type="paragraph" w:customStyle="1" w:styleId="29F6F38613334193BB9148C468048776">
    <w:name w:val="29F6F38613334193BB9148C468048776"/>
    <w:rsid w:val="00452431"/>
  </w:style>
  <w:style w:type="paragraph" w:customStyle="1" w:styleId="2ED5A0930E0543BFAC5AE4EAE7D6CEAD">
    <w:name w:val="2ED5A0930E0543BFAC5AE4EAE7D6CEAD"/>
    <w:rsid w:val="00452431"/>
  </w:style>
  <w:style w:type="paragraph" w:customStyle="1" w:styleId="D5F45300DA4449E3B15BAB1227E14118">
    <w:name w:val="D5F45300DA4449E3B15BAB1227E14118"/>
    <w:rsid w:val="00452431"/>
  </w:style>
  <w:style w:type="paragraph" w:customStyle="1" w:styleId="65F86B809B3E42CABCD61385133231E0">
    <w:name w:val="65F86B809B3E42CABCD61385133231E0"/>
    <w:rsid w:val="00452431"/>
  </w:style>
  <w:style w:type="paragraph" w:customStyle="1" w:styleId="7543F35295D64A70989FC1366668163E">
    <w:name w:val="7543F35295D64A70989FC1366668163E"/>
    <w:rsid w:val="00452431"/>
  </w:style>
  <w:style w:type="paragraph" w:customStyle="1" w:styleId="7DBC6EA6D4224AC0AC3E7C1D4A4D0B72">
    <w:name w:val="7DBC6EA6D4224AC0AC3E7C1D4A4D0B72"/>
    <w:rsid w:val="00452431"/>
  </w:style>
  <w:style w:type="paragraph" w:customStyle="1" w:styleId="649C6B51AC2046FB8B15DEA087574F87">
    <w:name w:val="649C6B51AC2046FB8B15DEA087574F87"/>
    <w:rsid w:val="00452431"/>
  </w:style>
  <w:style w:type="paragraph" w:customStyle="1" w:styleId="B7451AEA066F467DA3DF01EA8436A74E">
    <w:name w:val="B7451AEA066F467DA3DF01EA8436A74E"/>
    <w:rsid w:val="00452431"/>
  </w:style>
  <w:style w:type="paragraph" w:customStyle="1" w:styleId="EC07B67C97BE49698C91878D419F37BE">
    <w:name w:val="EC07B67C97BE49698C91878D419F37BE"/>
    <w:rsid w:val="00452431"/>
  </w:style>
  <w:style w:type="paragraph" w:customStyle="1" w:styleId="2B4A758EC1A345848FA36DB4E693346E">
    <w:name w:val="2B4A758EC1A345848FA36DB4E693346E"/>
    <w:rsid w:val="00452431"/>
  </w:style>
  <w:style w:type="paragraph" w:customStyle="1" w:styleId="B78A6812D6764268B2FB642921D7FAAB">
    <w:name w:val="B78A6812D6764268B2FB642921D7FAAB"/>
    <w:rsid w:val="00452431"/>
  </w:style>
  <w:style w:type="paragraph" w:customStyle="1" w:styleId="4977CA1D156B4535B1B967314318E54A">
    <w:name w:val="4977CA1D156B4535B1B967314318E54A"/>
    <w:rsid w:val="00452431"/>
  </w:style>
  <w:style w:type="paragraph" w:customStyle="1" w:styleId="C39E1DBADABC4FB180F0B6DA89E7983F">
    <w:name w:val="C39E1DBADABC4FB180F0B6DA89E7983F"/>
    <w:rsid w:val="00452431"/>
  </w:style>
  <w:style w:type="paragraph" w:customStyle="1" w:styleId="99CC34136F8445F28E2C4BF13EF088C3">
    <w:name w:val="99CC34136F8445F28E2C4BF13EF088C3"/>
    <w:rsid w:val="00452431"/>
  </w:style>
  <w:style w:type="paragraph" w:customStyle="1" w:styleId="3C735CACC7244240B263479126E27204">
    <w:name w:val="3C735CACC7244240B263479126E27204"/>
    <w:rsid w:val="00452431"/>
  </w:style>
  <w:style w:type="paragraph" w:customStyle="1" w:styleId="C5245DD4D9BA489E8641D7CA73B5B20D">
    <w:name w:val="C5245DD4D9BA489E8641D7CA73B5B20D"/>
    <w:rsid w:val="00452431"/>
  </w:style>
  <w:style w:type="paragraph" w:customStyle="1" w:styleId="D555E739CC824CDE827F46CBCD1C8C87">
    <w:name w:val="D555E739CC824CDE827F46CBCD1C8C87"/>
    <w:rsid w:val="00452431"/>
  </w:style>
  <w:style w:type="paragraph" w:customStyle="1" w:styleId="67A5DF85B03344BC9343A76F2C0E7F31">
    <w:name w:val="67A5DF85B03344BC9343A76F2C0E7F31"/>
    <w:rsid w:val="00452431"/>
  </w:style>
  <w:style w:type="paragraph" w:customStyle="1" w:styleId="DAF7182DAA424967AA1774E35935EA88">
    <w:name w:val="DAF7182DAA424967AA1774E35935EA88"/>
    <w:rsid w:val="00452431"/>
  </w:style>
  <w:style w:type="paragraph" w:customStyle="1" w:styleId="93F0154AA43E449AB60DC7A4CC747A99">
    <w:name w:val="93F0154AA43E449AB60DC7A4CC747A99"/>
    <w:rsid w:val="00452431"/>
  </w:style>
  <w:style w:type="paragraph" w:customStyle="1" w:styleId="1334CBA516934131BFBA93BECDFF91DD">
    <w:name w:val="1334CBA516934131BFBA93BECDFF91DD"/>
    <w:rsid w:val="00452431"/>
  </w:style>
  <w:style w:type="paragraph" w:customStyle="1" w:styleId="84B6FE863A0E49B88D54BBED1F5FB12E">
    <w:name w:val="84B6FE863A0E49B88D54BBED1F5FB12E"/>
    <w:rsid w:val="00452431"/>
  </w:style>
  <w:style w:type="paragraph" w:customStyle="1" w:styleId="3BE0B54FAF2640E980A17A3F97BFCF26">
    <w:name w:val="3BE0B54FAF2640E980A17A3F97BFCF26"/>
    <w:rsid w:val="00452431"/>
  </w:style>
  <w:style w:type="paragraph" w:customStyle="1" w:styleId="D122E283E63B4ADBB3D29A34795C1E35">
    <w:name w:val="D122E283E63B4ADBB3D29A34795C1E35"/>
    <w:rsid w:val="00452431"/>
  </w:style>
  <w:style w:type="paragraph" w:customStyle="1" w:styleId="E9956F29CCC448E89A6B293064A965BD">
    <w:name w:val="E9956F29CCC448E89A6B293064A965BD"/>
    <w:rsid w:val="00452431"/>
  </w:style>
  <w:style w:type="paragraph" w:customStyle="1" w:styleId="56D711867F2443BE9F26AE2BBF3C8225">
    <w:name w:val="56D711867F2443BE9F26AE2BBF3C8225"/>
    <w:rsid w:val="00452431"/>
  </w:style>
  <w:style w:type="paragraph" w:customStyle="1" w:styleId="E253B08576534B98BE056A9D02664865">
    <w:name w:val="E253B08576534B98BE056A9D02664865"/>
    <w:rsid w:val="00452431"/>
  </w:style>
  <w:style w:type="paragraph" w:customStyle="1" w:styleId="F173C9A6F4264E369E79DD99DA285AC6">
    <w:name w:val="F173C9A6F4264E369E79DD99DA285AC6"/>
    <w:rsid w:val="00452431"/>
  </w:style>
  <w:style w:type="paragraph" w:customStyle="1" w:styleId="8EEE583217024D5380938B66E730242F">
    <w:name w:val="8EEE583217024D5380938B66E730242F"/>
    <w:rsid w:val="00452431"/>
  </w:style>
  <w:style w:type="paragraph" w:customStyle="1" w:styleId="AF1DB58B92994955AAE68DADD2F255A1">
    <w:name w:val="AF1DB58B92994955AAE68DADD2F255A1"/>
    <w:rsid w:val="00452431"/>
  </w:style>
  <w:style w:type="paragraph" w:customStyle="1" w:styleId="E00D6C25CA784796B1EA059213717E31">
    <w:name w:val="E00D6C25CA784796B1EA059213717E31"/>
    <w:rsid w:val="00452431"/>
  </w:style>
  <w:style w:type="paragraph" w:customStyle="1" w:styleId="EEA62144D29343E2865317E6AA338B7D">
    <w:name w:val="EEA62144D29343E2865317E6AA338B7D"/>
    <w:rsid w:val="00452431"/>
  </w:style>
  <w:style w:type="paragraph" w:customStyle="1" w:styleId="141E4CD8137F4E8689942AC1DCEF0C61">
    <w:name w:val="141E4CD8137F4E8689942AC1DCEF0C61"/>
    <w:rsid w:val="00452431"/>
  </w:style>
  <w:style w:type="paragraph" w:customStyle="1" w:styleId="AA990C2A83AB497D8850BDD70CDB6F7C">
    <w:name w:val="AA990C2A83AB497D8850BDD70CDB6F7C"/>
    <w:rsid w:val="00452431"/>
  </w:style>
  <w:style w:type="paragraph" w:customStyle="1" w:styleId="AE105C8925D0440A941D78F25162D700">
    <w:name w:val="AE105C8925D0440A941D78F25162D700"/>
    <w:rsid w:val="00452431"/>
  </w:style>
  <w:style w:type="paragraph" w:customStyle="1" w:styleId="B64D7776A6B741F6AABB2A4F2390FDB8">
    <w:name w:val="B64D7776A6B741F6AABB2A4F2390FDB8"/>
    <w:rsid w:val="00452431"/>
  </w:style>
  <w:style w:type="paragraph" w:customStyle="1" w:styleId="B06A24007D9443C2ABF1A3A3AC2A0233">
    <w:name w:val="B06A24007D9443C2ABF1A3A3AC2A0233"/>
    <w:rsid w:val="00452431"/>
  </w:style>
  <w:style w:type="paragraph" w:customStyle="1" w:styleId="0CE2FC8C303B459DAA9A4D162603EBAE">
    <w:name w:val="0CE2FC8C303B459DAA9A4D162603EBAE"/>
    <w:rsid w:val="00452431"/>
  </w:style>
  <w:style w:type="paragraph" w:customStyle="1" w:styleId="5DBEE19CDBAA4EBC8BB37DE93A29EE3A">
    <w:name w:val="5DBEE19CDBAA4EBC8BB37DE93A29EE3A"/>
    <w:rsid w:val="00452431"/>
  </w:style>
  <w:style w:type="paragraph" w:customStyle="1" w:styleId="3E319F5778F84E918D1E88467F7B6B19">
    <w:name w:val="3E319F5778F84E918D1E88467F7B6B19"/>
    <w:rsid w:val="00452431"/>
  </w:style>
  <w:style w:type="paragraph" w:customStyle="1" w:styleId="C3B58837CDEC4383845475DDEDBDDB42">
    <w:name w:val="C3B58837CDEC4383845475DDEDBDDB42"/>
    <w:rsid w:val="00452431"/>
  </w:style>
  <w:style w:type="paragraph" w:customStyle="1" w:styleId="198D17329F0547F397287D9FE585A29F">
    <w:name w:val="198D17329F0547F397287D9FE585A29F"/>
    <w:rsid w:val="00452431"/>
  </w:style>
  <w:style w:type="paragraph" w:customStyle="1" w:styleId="FF63C2CA13B5478F98BE383FBE555D44">
    <w:name w:val="FF63C2CA13B5478F98BE383FBE555D44"/>
    <w:rsid w:val="00452431"/>
  </w:style>
  <w:style w:type="paragraph" w:customStyle="1" w:styleId="06BCC7A72800416BA109ECDAE8BBC411">
    <w:name w:val="06BCC7A72800416BA109ECDAE8BBC411"/>
    <w:rsid w:val="00452431"/>
  </w:style>
  <w:style w:type="paragraph" w:customStyle="1" w:styleId="94A47876ECE740F5B06360B0BB62290D">
    <w:name w:val="94A47876ECE740F5B06360B0BB62290D"/>
    <w:rsid w:val="00452431"/>
  </w:style>
  <w:style w:type="paragraph" w:customStyle="1" w:styleId="D86F3D732E284756948429E7E2FF1A0D">
    <w:name w:val="D86F3D732E284756948429E7E2FF1A0D"/>
    <w:rsid w:val="00452431"/>
  </w:style>
  <w:style w:type="paragraph" w:customStyle="1" w:styleId="B41FD5F94CD14E95B7458A8EA73C219E">
    <w:name w:val="B41FD5F94CD14E95B7458A8EA73C219E"/>
    <w:rsid w:val="00452431"/>
  </w:style>
  <w:style w:type="paragraph" w:customStyle="1" w:styleId="41B1AD8CB1C54BE1A0DC0210AACBBEFF">
    <w:name w:val="41B1AD8CB1C54BE1A0DC0210AACBBEFF"/>
    <w:rsid w:val="00452431"/>
  </w:style>
  <w:style w:type="paragraph" w:customStyle="1" w:styleId="553F8B39953646348854BF27967E3274">
    <w:name w:val="553F8B39953646348854BF27967E3274"/>
    <w:rsid w:val="00452431"/>
  </w:style>
  <w:style w:type="paragraph" w:customStyle="1" w:styleId="59F4236E2105478E8A2D5D3E1AF6CCAE">
    <w:name w:val="59F4236E2105478E8A2D5D3E1AF6CCAE"/>
    <w:rsid w:val="00452431"/>
  </w:style>
  <w:style w:type="paragraph" w:customStyle="1" w:styleId="5A5C9E830D2D4FF6A73406E1AC6D4D34">
    <w:name w:val="5A5C9E830D2D4FF6A73406E1AC6D4D34"/>
    <w:rsid w:val="00452431"/>
  </w:style>
  <w:style w:type="paragraph" w:customStyle="1" w:styleId="9A93712D42504F3AAD7A0870E780809C">
    <w:name w:val="9A93712D42504F3AAD7A0870E780809C"/>
    <w:rsid w:val="00452431"/>
  </w:style>
  <w:style w:type="paragraph" w:customStyle="1" w:styleId="82FA43752CEC4C41A8A848DB746EF78B">
    <w:name w:val="82FA43752CEC4C41A8A848DB746EF78B"/>
    <w:rsid w:val="00452431"/>
  </w:style>
  <w:style w:type="paragraph" w:customStyle="1" w:styleId="D90684E886E745A89288E2E3F4FB7FC8">
    <w:name w:val="D90684E886E745A89288E2E3F4FB7FC8"/>
    <w:rsid w:val="00452431"/>
  </w:style>
  <w:style w:type="paragraph" w:customStyle="1" w:styleId="804E67D7B7D44EDDBBA9BF9F916B061C">
    <w:name w:val="804E67D7B7D44EDDBBA9BF9F916B061C"/>
    <w:rsid w:val="00452431"/>
  </w:style>
  <w:style w:type="paragraph" w:customStyle="1" w:styleId="D55E49B8522649DEA01D4C40774F4EB0">
    <w:name w:val="D55E49B8522649DEA01D4C40774F4EB0"/>
    <w:rsid w:val="00452431"/>
  </w:style>
  <w:style w:type="paragraph" w:customStyle="1" w:styleId="254FB235963240599230413237292E0A">
    <w:name w:val="254FB235963240599230413237292E0A"/>
    <w:rsid w:val="00452431"/>
  </w:style>
  <w:style w:type="paragraph" w:customStyle="1" w:styleId="50ACF8A7C61A4C2B9CC2405D30CE4391">
    <w:name w:val="50ACF8A7C61A4C2B9CC2405D30CE4391"/>
    <w:rsid w:val="00452431"/>
  </w:style>
  <w:style w:type="paragraph" w:customStyle="1" w:styleId="F6F2058179AD4F808AA59EECE4F6CC11">
    <w:name w:val="F6F2058179AD4F808AA59EECE4F6CC11"/>
    <w:rsid w:val="00452431"/>
  </w:style>
  <w:style w:type="paragraph" w:customStyle="1" w:styleId="6FFD4FDB27884275B38341BC4ABEF031">
    <w:name w:val="6FFD4FDB27884275B38341BC4ABEF031"/>
    <w:rsid w:val="00452431"/>
  </w:style>
  <w:style w:type="paragraph" w:customStyle="1" w:styleId="572A47B16A7146BCB7EEA972B9A091DA">
    <w:name w:val="572A47B16A7146BCB7EEA972B9A091DA"/>
    <w:rsid w:val="00452431"/>
  </w:style>
  <w:style w:type="paragraph" w:customStyle="1" w:styleId="69AA9068C2844B9B950B95E4FCD0816E">
    <w:name w:val="69AA9068C2844B9B950B95E4FCD0816E"/>
    <w:rsid w:val="00452431"/>
  </w:style>
  <w:style w:type="paragraph" w:customStyle="1" w:styleId="F755521A60284A4184CD539E10EFC049">
    <w:name w:val="F755521A60284A4184CD539E10EFC049"/>
    <w:rsid w:val="00452431"/>
  </w:style>
  <w:style w:type="paragraph" w:customStyle="1" w:styleId="EB7C1472756E4ED7A32D84A6BD3388A5">
    <w:name w:val="EB7C1472756E4ED7A32D84A6BD3388A5"/>
    <w:rsid w:val="00452431"/>
  </w:style>
  <w:style w:type="paragraph" w:customStyle="1" w:styleId="B9AB505AE181416E966D2DCB3AF6727B">
    <w:name w:val="B9AB505AE181416E966D2DCB3AF6727B"/>
    <w:rsid w:val="00452431"/>
  </w:style>
  <w:style w:type="paragraph" w:customStyle="1" w:styleId="197A8B48D842492BB2B4398C0F206A35">
    <w:name w:val="197A8B48D842492BB2B4398C0F206A35"/>
    <w:rsid w:val="00452431"/>
  </w:style>
  <w:style w:type="paragraph" w:customStyle="1" w:styleId="57BBD8822891462C8ABCE6CBE19AA9A0">
    <w:name w:val="57BBD8822891462C8ABCE6CBE19AA9A0"/>
    <w:rsid w:val="00452431"/>
  </w:style>
  <w:style w:type="paragraph" w:customStyle="1" w:styleId="6A76510DA4F844D0A88FC1524B4B56C8">
    <w:name w:val="6A76510DA4F844D0A88FC1524B4B56C8"/>
    <w:rsid w:val="00452431"/>
  </w:style>
  <w:style w:type="paragraph" w:customStyle="1" w:styleId="74A4F3F8C6FF4EC983BABD129E243A3B">
    <w:name w:val="74A4F3F8C6FF4EC983BABD129E243A3B"/>
    <w:rsid w:val="00452431"/>
  </w:style>
  <w:style w:type="paragraph" w:customStyle="1" w:styleId="033D7D02FF61465098625EA0B67013A1">
    <w:name w:val="033D7D02FF61465098625EA0B67013A1"/>
    <w:rsid w:val="00452431"/>
  </w:style>
  <w:style w:type="paragraph" w:customStyle="1" w:styleId="DB5BB7C3E4324C5E90EAB09DADF82BB8">
    <w:name w:val="DB5BB7C3E4324C5E90EAB09DADF82BB8"/>
    <w:rsid w:val="00452431"/>
  </w:style>
  <w:style w:type="paragraph" w:customStyle="1" w:styleId="E257480B8F1B4685933CB1B5C00148FB">
    <w:name w:val="E257480B8F1B4685933CB1B5C00148FB"/>
    <w:rsid w:val="00452431"/>
  </w:style>
  <w:style w:type="paragraph" w:customStyle="1" w:styleId="B07AD68854664253BC1050A2788F3091">
    <w:name w:val="B07AD68854664253BC1050A2788F3091"/>
    <w:rsid w:val="00452431"/>
  </w:style>
  <w:style w:type="paragraph" w:customStyle="1" w:styleId="1823978F95E846F98ACF4DE48BA6FC0E">
    <w:name w:val="1823978F95E846F98ACF4DE48BA6FC0E"/>
    <w:rsid w:val="00452431"/>
  </w:style>
  <w:style w:type="paragraph" w:customStyle="1" w:styleId="F4E1AD505FFC46ECAA356A23BB7FD892">
    <w:name w:val="F4E1AD505FFC46ECAA356A23BB7FD892"/>
    <w:rsid w:val="00452431"/>
  </w:style>
  <w:style w:type="paragraph" w:customStyle="1" w:styleId="01FED3A9E52049659A61E873B0FAE07B">
    <w:name w:val="01FED3A9E52049659A61E873B0FAE07B"/>
    <w:rsid w:val="00452431"/>
  </w:style>
  <w:style w:type="paragraph" w:customStyle="1" w:styleId="C0A033ADE1B242C3977E5215B8F221F1">
    <w:name w:val="C0A033ADE1B242C3977E5215B8F221F1"/>
    <w:rsid w:val="00452431"/>
  </w:style>
  <w:style w:type="paragraph" w:customStyle="1" w:styleId="728A47DED6BA454B8644788E67131390">
    <w:name w:val="728A47DED6BA454B8644788E67131390"/>
    <w:rsid w:val="00452431"/>
  </w:style>
  <w:style w:type="paragraph" w:customStyle="1" w:styleId="979F979E08F2436A9E59365EE1D0FBDA">
    <w:name w:val="979F979E08F2436A9E59365EE1D0FBDA"/>
    <w:rsid w:val="00452431"/>
  </w:style>
  <w:style w:type="paragraph" w:customStyle="1" w:styleId="0C6CA30CABB14D24A49630ED245DF688">
    <w:name w:val="0C6CA30CABB14D24A49630ED245DF688"/>
    <w:rsid w:val="00452431"/>
  </w:style>
  <w:style w:type="paragraph" w:customStyle="1" w:styleId="D539DC42AB4848A3BFC11CBBC002D401">
    <w:name w:val="D539DC42AB4848A3BFC11CBBC002D401"/>
    <w:rsid w:val="00452431"/>
  </w:style>
  <w:style w:type="paragraph" w:customStyle="1" w:styleId="14EC26DD547C4DDD8CB6A49AAF61C9DC">
    <w:name w:val="14EC26DD547C4DDD8CB6A49AAF61C9DC"/>
    <w:rsid w:val="00452431"/>
  </w:style>
  <w:style w:type="paragraph" w:customStyle="1" w:styleId="D61827BF40344B0CB057795584743C73">
    <w:name w:val="D61827BF40344B0CB057795584743C73"/>
    <w:rsid w:val="00452431"/>
  </w:style>
  <w:style w:type="paragraph" w:customStyle="1" w:styleId="988279D913D842E683A3EE60CBF090F4">
    <w:name w:val="988279D913D842E683A3EE60CBF090F4"/>
    <w:rsid w:val="00452431"/>
  </w:style>
  <w:style w:type="paragraph" w:customStyle="1" w:styleId="0125EC0972794F8FAC867ED6F7027B4B">
    <w:name w:val="0125EC0972794F8FAC867ED6F7027B4B"/>
    <w:rsid w:val="00452431"/>
  </w:style>
  <w:style w:type="paragraph" w:customStyle="1" w:styleId="32DEF62914164DE4AA0C6B2BF35B4837">
    <w:name w:val="32DEF62914164DE4AA0C6B2BF35B4837"/>
    <w:rsid w:val="00452431"/>
  </w:style>
  <w:style w:type="paragraph" w:customStyle="1" w:styleId="C51A1450AFA646D594F41E0E83D02C40">
    <w:name w:val="C51A1450AFA646D594F41E0E83D02C40"/>
    <w:rsid w:val="00452431"/>
  </w:style>
  <w:style w:type="paragraph" w:customStyle="1" w:styleId="38FE01B110B14C1CB68B7E29C248456A">
    <w:name w:val="38FE01B110B14C1CB68B7E29C248456A"/>
    <w:rsid w:val="00452431"/>
  </w:style>
  <w:style w:type="paragraph" w:customStyle="1" w:styleId="13AD828D06974302B5A1D3BB8A9654BF">
    <w:name w:val="13AD828D06974302B5A1D3BB8A9654BF"/>
    <w:rsid w:val="00452431"/>
  </w:style>
  <w:style w:type="paragraph" w:customStyle="1" w:styleId="6611ED34596D4525B4C8BBBC331D1B95">
    <w:name w:val="6611ED34596D4525B4C8BBBC331D1B95"/>
    <w:rsid w:val="00452431"/>
  </w:style>
  <w:style w:type="paragraph" w:customStyle="1" w:styleId="E7DEDD3778634B0C8D8E5E04A04161EC">
    <w:name w:val="E7DEDD3778634B0C8D8E5E04A04161EC"/>
    <w:rsid w:val="00452431"/>
  </w:style>
  <w:style w:type="paragraph" w:customStyle="1" w:styleId="EC9A363BE0804A5D9187BE3669D6D2E0">
    <w:name w:val="EC9A363BE0804A5D9187BE3669D6D2E0"/>
    <w:rsid w:val="00452431"/>
  </w:style>
  <w:style w:type="paragraph" w:customStyle="1" w:styleId="9A5BEC0502E34168806DE8F15C2439FF">
    <w:name w:val="9A5BEC0502E34168806DE8F15C2439FF"/>
    <w:rsid w:val="00452431"/>
  </w:style>
  <w:style w:type="paragraph" w:customStyle="1" w:styleId="F976C6C8828749F1B51E484185FEE29B">
    <w:name w:val="F976C6C8828749F1B51E484185FEE29B"/>
    <w:rsid w:val="00452431"/>
  </w:style>
  <w:style w:type="paragraph" w:customStyle="1" w:styleId="174846313C8B409BAE36BFBF3D2B2832">
    <w:name w:val="174846313C8B409BAE36BFBF3D2B2832"/>
    <w:rsid w:val="00452431"/>
  </w:style>
  <w:style w:type="paragraph" w:customStyle="1" w:styleId="211DE68146724008BAD163634DC9BE76">
    <w:name w:val="211DE68146724008BAD163634DC9BE76"/>
    <w:rsid w:val="00452431"/>
  </w:style>
  <w:style w:type="paragraph" w:customStyle="1" w:styleId="F6A311C8E8C2485BBBEBA479520FA986">
    <w:name w:val="F6A311C8E8C2485BBBEBA479520FA986"/>
    <w:rsid w:val="00452431"/>
  </w:style>
  <w:style w:type="paragraph" w:customStyle="1" w:styleId="21A1237882684AE8AC0E9BCEB72DED86">
    <w:name w:val="21A1237882684AE8AC0E9BCEB72DED86"/>
    <w:rsid w:val="00452431"/>
  </w:style>
  <w:style w:type="paragraph" w:customStyle="1" w:styleId="CEFE9634A2C741BB9C7517B267432D40">
    <w:name w:val="CEFE9634A2C741BB9C7517B267432D40"/>
    <w:rsid w:val="00452431"/>
  </w:style>
  <w:style w:type="paragraph" w:customStyle="1" w:styleId="718F86FCAB424E5AB58B75FDB8867E5B">
    <w:name w:val="718F86FCAB424E5AB58B75FDB8867E5B"/>
    <w:rsid w:val="00452431"/>
  </w:style>
  <w:style w:type="paragraph" w:customStyle="1" w:styleId="A337F8370D904B31B07B1875B968791F">
    <w:name w:val="A337F8370D904B31B07B1875B968791F"/>
    <w:rsid w:val="00452431"/>
  </w:style>
  <w:style w:type="paragraph" w:customStyle="1" w:styleId="973ACF0D3DDE4F79BC9AFCB3204D4B5E">
    <w:name w:val="973ACF0D3DDE4F79BC9AFCB3204D4B5E"/>
    <w:rsid w:val="00452431"/>
  </w:style>
  <w:style w:type="paragraph" w:customStyle="1" w:styleId="D418054E850C4F81A93DAE582646B0B9">
    <w:name w:val="D418054E850C4F81A93DAE582646B0B9"/>
    <w:rsid w:val="00452431"/>
  </w:style>
  <w:style w:type="paragraph" w:customStyle="1" w:styleId="D01BFE73E57749C8917B7FD6E4D02977">
    <w:name w:val="D01BFE73E57749C8917B7FD6E4D02977"/>
    <w:rsid w:val="00452431"/>
  </w:style>
  <w:style w:type="paragraph" w:customStyle="1" w:styleId="9F2A949D42A642F1AE33C7634C2D83F6">
    <w:name w:val="9F2A949D42A642F1AE33C7634C2D83F6"/>
    <w:rsid w:val="00452431"/>
  </w:style>
  <w:style w:type="paragraph" w:customStyle="1" w:styleId="7A4F4D4F6DE24A2881E01BA627FEE640">
    <w:name w:val="7A4F4D4F6DE24A2881E01BA627FEE640"/>
    <w:rsid w:val="00452431"/>
  </w:style>
  <w:style w:type="paragraph" w:customStyle="1" w:styleId="2B14533203DB4CF8800116C871298101">
    <w:name w:val="2B14533203DB4CF8800116C871298101"/>
    <w:rsid w:val="00452431"/>
  </w:style>
  <w:style w:type="paragraph" w:customStyle="1" w:styleId="7CB5519E7EF744A8928E12AEAB0197D9">
    <w:name w:val="7CB5519E7EF744A8928E12AEAB0197D9"/>
    <w:rsid w:val="00452431"/>
  </w:style>
  <w:style w:type="paragraph" w:customStyle="1" w:styleId="CC46858124FB46139FCE6415B5AB9FF9">
    <w:name w:val="CC46858124FB46139FCE6415B5AB9FF9"/>
    <w:rsid w:val="00452431"/>
  </w:style>
  <w:style w:type="paragraph" w:customStyle="1" w:styleId="A8C72B231946441A9AD361DAC7DBA97B">
    <w:name w:val="A8C72B231946441A9AD361DAC7DBA97B"/>
    <w:rsid w:val="00452431"/>
  </w:style>
  <w:style w:type="paragraph" w:customStyle="1" w:styleId="3C09F91E81B447558A3E89CB8D5B2EBC">
    <w:name w:val="3C09F91E81B447558A3E89CB8D5B2EBC"/>
    <w:rsid w:val="00452431"/>
  </w:style>
  <w:style w:type="paragraph" w:customStyle="1" w:styleId="0FDD531D48374CB6884DB1A19C67697E">
    <w:name w:val="0FDD531D48374CB6884DB1A19C67697E"/>
    <w:rsid w:val="00452431"/>
  </w:style>
  <w:style w:type="paragraph" w:customStyle="1" w:styleId="D64F1B8682994A6EA7A1B5037815C87A">
    <w:name w:val="D64F1B8682994A6EA7A1B5037815C87A"/>
    <w:rsid w:val="00452431"/>
  </w:style>
  <w:style w:type="paragraph" w:customStyle="1" w:styleId="EE474BB26BE04029B37F69DBD431BEBC">
    <w:name w:val="EE474BB26BE04029B37F69DBD431BEBC"/>
    <w:rsid w:val="00452431"/>
  </w:style>
  <w:style w:type="paragraph" w:customStyle="1" w:styleId="C187D6385420446ABB59BE55F95D0854">
    <w:name w:val="C187D6385420446ABB59BE55F95D0854"/>
    <w:rsid w:val="00452431"/>
  </w:style>
  <w:style w:type="paragraph" w:customStyle="1" w:styleId="8AE1591F26AF4CA6B5633809F7CFD6DB">
    <w:name w:val="8AE1591F26AF4CA6B5633809F7CFD6DB"/>
    <w:rsid w:val="00452431"/>
  </w:style>
  <w:style w:type="paragraph" w:customStyle="1" w:styleId="A1C1F3A46C4B40589C9E7A1C558C3487">
    <w:name w:val="A1C1F3A46C4B40589C9E7A1C558C3487"/>
    <w:rsid w:val="00452431"/>
  </w:style>
  <w:style w:type="paragraph" w:customStyle="1" w:styleId="A76596FCAA1D4935A174920C1046EA5E">
    <w:name w:val="A76596FCAA1D4935A174920C1046EA5E"/>
    <w:rsid w:val="00452431"/>
  </w:style>
  <w:style w:type="paragraph" w:customStyle="1" w:styleId="7A17F8EAE8EB41C1BD0A37DD9E728FAE">
    <w:name w:val="7A17F8EAE8EB41C1BD0A37DD9E728FAE"/>
    <w:rsid w:val="00452431"/>
  </w:style>
  <w:style w:type="paragraph" w:customStyle="1" w:styleId="178627DE30634838B150AA40EB3FDEDB">
    <w:name w:val="178627DE30634838B150AA40EB3FDEDB"/>
    <w:rsid w:val="00452431"/>
  </w:style>
  <w:style w:type="paragraph" w:customStyle="1" w:styleId="CADEB0A170D04628B2B2F3339437D273">
    <w:name w:val="CADEB0A170D04628B2B2F3339437D273"/>
    <w:rsid w:val="00452431"/>
  </w:style>
  <w:style w:type="paragraph" w:customStyle="1" w:styleId="AF350107AA294569A6326064427B437E">
    <w:name w:val="AF350107AA294569A6326064427B437E"/>
    <w:rsid w:val="00452431"/>
  </w:style>
  <w:style w:type="paragraph" w:customStyle="1" w:styleId="EF20ACB3D5DF4590AB57D538CD92E634">
    <w:name w:val="EF20ACB3D5DF4590AB57D538CD92E634"/>
    <w:rsid w:val="00452431"/>
  </w:style>
  <w:style w:type="paragraph" w:customStyle="1" w:styleId="362B387110E543489A0404FC732E09F6">
    <w:name w:val="362B387110E543489A0404FC732E09F6"/>
    <w:rsid w:val="00452431"/>
  </w:style>
  <w:style w:type="paragraph" w:customStyle="1" w:styleId="772C6293A0FB4C6D841B5C24296BC622">
    <w:name w:val="772C6293A0FB4C6D841B5C24296BC622"/>
    <w:rsid w:val="00452431"/>
  </w:style>
  <w:style w:type="paragraph" w:customStyle="1" w:styleId="E555F20F749B461198742435A905E910">
    <w:name w:val="E555F20F749B461198742435A905E910"/>
    <w:rsid w:val="00452431"/>
  </w:style>
  <w:style w:type="paragraph" w:customStyle="1" w:styleId="41D7538D3C9941EAB5012998CD7AE11C">
    <w:name w:val="41D7538D3C9941EAB5012998CD7AE11C"/>
    <w:rsid w:val="00452431"/>
  </w:style>
  <w:style w:type="paragraph" w:customStyle="1" w:styleId="E9B60C4B134240309F059D8B5CD48C44">
    <w:name w:val="E9B60C4B134240309F059D8B5CD48C44"/>
    <w:rsid w:val="00452431"/>
  </w:style>
  <w:style w:type="paragraph" w:customStyle="1" w:styleId="C6AFE6BC8ED24FC1A3908835D94494FD">
    <w:name w:val="C6AFE6BC8ED24FC1A3908835D94494FD"/>
    <w:rsid w:val="00452431"/>
  </w:style>
  <w:style w:type="paragraph" w:customStyle="1" w:styleId="83BAC04C4BAD40BAB71820F57AF6ED47">
    <w:name w:val="83BAC04C4BAD40BAB71820F57AF6ED47"/>
    <w:rsid w:val="00452431"/>
  </w:style>
  <w:style w:type="paragraph" w:customStyle="1" w:styleId="2B1D444CA7904F5AA7FB07ED2D0D12F1">
    <w:name w:val="2B1D444CA7904F5AA7FB07ED2D0D12F1"/>
    <w:rsid w:val="00452431"/>
  </w:style>
  <w:style w:type="paragraph" w:customStyle="1" w:styleId="A51A67FE147F42D999A01A4CFC9EF39F">
    <w:name w:val="A51A67FE147F42D999A01A4CFC9EF39F"/>
    <w:rsid w:val="00452431"/>
  </w:style>
  <w:style w:type="paragraph" w:customStyle="1" w:styleId="002DCA18101E46CF8BB3BD23E7FFDC8F">
    <w:name w:val="002DCA18101E46CF8BB3BD23E7FFDC8F"/>
    <w:rsid w:val="00452431"/>
  </w:style>
  <w:style w:type="paragraph" w:customStyle="1" w:styleId="44D449E39DB943A08DEE3E4E3EA40BB8">
    <w:name w:val="44D449E39DB943A08DEE3E4E3EA40BB8"/>
    <w:rsid w:val="00452431"/>
  </w:style>
  <w:style w:type="paragraph" w:customStyle="1" w:styleId="0D715B698D034E4190F7BE97B9D7A63F">
    <w:name w:val="0D715B698D034E4190F7BE97B9D7A63F"/>
    <w:rsid w:val="00452431"/>
  </w:style>
  <w:style w:type="paragraph" w:customStyle="1" w:styleId="3782991C75664FDBA1C6377D6DF1B70A">
    <w:name w:val="3782991C75664FDBA1C6377D6DF1B70A"/>
    <w:rsid w:val="00452431"/>
  </w:style>
  <w:style w:type="paragraph" w:customStyle="1" w:styleId="5A364D8B7302434583331739405E6056">
    <w:name w:val="5A364D8B7302434583331739405E6056"/>
    <w:rsid w:val="00452431"/>
  </w:style>
  <w:style w:type="paragraph" w:customStyle="1" w:styleId="A7F567AD24A74240B1264632239305A7">
    <w:name w:val="A7F567AD24A74240B1264632239305A7"/>
    <w:rsid w:val="00452431"/>
  </w:style>
  <w:style w:type="paragraph" w:customStyle="1" w:styleId="7022F8DBEB674CBABDF601E13282EE2A">
    <w:name w:val="7022F8DBEB674CBABDF601E13282EE2A"/>
    <w:rsid w:val="00452431"/>
  </w:style>
  <w:style w:type="paragraph" w:customStyle="1" w:styleId="07A7F2DAE1C14499AB3B170E7272C583">
    <w:name w:val="07A7F2DAE1C14499AB3B170E7272C583"/>
    <w:rsid w:val="00452431"/>
  </w:style>
  <w:style w:type="paragraph" w:customStyle="1" w:styleId="C053A010C867436D822D795FE433B51C">
    <w:name w:val="C053A010C867436D822D795FE433B51C"/>
    <w:rsid w:val="00452431"/>
  </w:style>
  <w:style w:type="paragraph" w:customStyle="1" w:styleId="766405E0C6084A198AE960905F1338E5">
    <w:name w:val="766405E0C6084A198AE960905F1338E5"/>
    <w:rsid w:val="00452431"/>
  </w:style>
  <w:style w:type="paragraph" w:customStyle="1" w:styleId="55493EA7EF5B4F0E992E4041E36C334B">
    <w:name w:val="55493EA7EF5B4F0E992E4041E36C334B"/>
    <w:rsid w:val="00452431"/>
  </w:style>
  <w:style w:type="paragraph" w:customStyle="1" w:styleId="21B934A6E7B047EB854D518FA61C6CF7">
    <w:name w:val="21B934A6E7B047EB854D518FA61C6CF7"/>
    <w:rsid w:val="00452431"/>
  </w:style>
  <w:style w:type="paragraph" w:customStyle="1" w:styleId="1257F7391BAC4AAF9ABE3E8606DE867B">
    <w:name w:val="1257F7391BAC4AAF9ABE3E8606DE867B"/>
    <w:rsid w:val="00452431"/>
  </w:style>
  <w:style w:type="paragraph" w:customStyle="1" w:styleId="04923E1ABB554EF4B080C1DC7DC0386C">
    <w:name w:val="04923E1ABB554EF4B080C1DC7DC0386C"/>
    <w:rsid w:val="00452431"/>
  </w:style>
  <w:style w:type="paragraph" w:customStyle="1" w:styleId="01D01EF0E58041BC83E30671806236F3">
    <w:name w:val="01D01EF0E58041BC83E30671806236F3"/>
    <w:rsid w:val="00452431"/>
  </w:style>
  <w:style w:type="paragraph" w:customStyle="1" w:styleId="8D89AFEE998D43488BBB7363F3BD83F2">
    <w:name w:val="8D89AFEE998D43488BBB7363F3BD83F2"/>
    <w:rsid w:val="00452431"/>
  </w:style>
  <w:style w:type="paragraph" w:customStyle="1" w:styleId="8D15AB38505845A5ADB22B6B5D8CCB80">
    <w:name w:val="8D15AB38505845A5ADB22B6B5D8CCB80"/>
    <w:rsid w:val="00452431"/>
  </w:style>
  <w:style w:type="paragraph" w:customStyle="1" w:styleId="19A8B004B79542ADAB155C3AB83BF711">
    <w:name w:val="19A8B004B79542ADAB155C3AB83BF711"/>
    <w:rsid w:val="00452431"/>
  </w:style>
  <w:style w:type="paragraph" w:customStyle="1" w:styleId="5675C4C6E45D4F348968C8620754F58B">
    <w:name w:val="5675C4C6E45D4F348968C8620754F58B"/>
    <w:rsid w:val="00452431"/>
  </w:style>
  <w:style w:type="paragraph" w:customStyle="1" w:styleId="9F10B1F737E746D793EA6DB3633356CF1">
    <w:name w:val="9F10B1F737E746D793EA6DB3633356CF1"/>
    <w:rsid w:val="00452431"/>
    <w:pPr>
      <w:spacing w:after="0" w:line="240" w:lineRule="auto"/>
    </w:pPr>
    <w:rPr>
      <w:rFonts w:ascii="Calibri" w:eastAsia="Times New Roman" w:hAnsi="Calibri" w:cs="Times New Roman"/>
      <w:szCs w:val="20"/>
      <w:lang w:bidi="en-US"/>
    </w:rPr>
  </w:style>
  <w:style w:type="paragraph" w:customStyle="1" w:styleId="4CF51059C76A41C9BC98E79A9C1DE5221">
    <w:name w:val="4CF51059C76A41C9BC98E79A9C1DE5221"/>
    <w:rsid w:val="00452431"/>
    <w:pPr>
      <w:spacing w:after="0" w:line="240" w:lineRule="auto"/>
    </w:pPr>
    <w:rPr>
      <w:rFonts w:ascii="Calibri" w:eastAsia="Times New Roman" w:hAnsi="Calibri" w:cs="Times New Roman"/>
      <w:szCs w:val="20"/>
      <w:lang w:bidi="en-US"/>
    </w:rPr>
  </w:style>
  <w:style w:type="paragraph" w:customStyle="1" w:styleId="B0C29608A5E545F2B435A9BBF30C17B51">
    <w:name w:val="B0C29608A5E545F2B435A9BBF30C17B51"/>
    <w:rsid w:val="00452431"/>
    <w:pPr>
      <w:spacing w:after="0" w:line="240" w:lineRule="auto"/>
    </w:pPr>
    <w:rPr>
      <w:rFonts w:ascii="Calibri" w:eastAsia="Times New Roman" w:hAnsi="Calibri" w:cs="Times New Roman"/>
      <w:szCs w:val="20"/>
      <w:lang w:bidi="en-US"/>
    </w:rPr>
  </w:style>
  <w:style w:type="paragraph" w:customStyle="1" w:styleId="A480A3435E9C41B0947594146F28F2D41">
    <w:name w:val="A480A3435E9C41B0947594146F28F2D41"/>
    <w:rsid w:val="00452431"/>
    <w:pPr>
      <w:spacing w:after="0" w:line="240" w:lineRule="auto"/>
    </w:pPr>
    <w:rPr>
      <w:rFonts w:ascii="Calibri" w:eastAsia="Times New Roman" w:hAnsi="Calibri" w:cs="Times New Roman"/>
      <w:szCs w:val="20"/>
      <w:lang w:bidi="en-US"/>
    </w:rPr>
  </w:style>
  <w:style w:type="paragraph" w:customStyle="1" w:styleId="5FFEECDDAEEC4604B81BCF5804A96FD51">
    <w:name w:val="5FFEECDDAEEC4604B81BCF5804A96FD51"/>
    <w:rsid w:val="00452431"/>
    <w:pPr>
      <w:spacing w:after="0" w:line="240" w:lineRule="auto"/>
    </w:pPr>
    <w:rPr>
      <w:rFonts w:ascii="Calibri" w:eastAsia="Times New Roman" w:hAnsi="Calibri" w:cs="Times New Roman"/>
      <w:szCs w:val="20"/>
      <w:lang w:bidi="en-US"/>
    </w:rPr>
  </w:style>
  <w:style w:type="paragraph" w:customStyle="1" w:styleId="C692C8C22C6F40C298F077586BB02C611">
    <w:name w:val="C692C8C22C6F40C298F077586BB02C611"/>
    <w:rsid w:val="00452431"/>
    <w:pPr>
      <w:spacing w:after="0" w:line="240" w:lineRule="auto"/>
    </w:pPr>
    <w:rPr>
      <w:rFonts w:ascii="Calibri" w:eastAsia="Times New Roman" w:hAnsi="Calibri" w:cs="Times New Roman"/>
      <w:szCs w:val="20"/>
      <w:lang w:bidi="en-US"/>
    </w:rPr>
  </w:style>
  <w:style w:type="paragraph" w:customStyle="1" w:styleId="EF1A22EA08684BA6850743F754ED50951">
    <w:name w:val="EF1A22EA08684BA6850743F754ED50951"/>
    <w:rsid w:val="00452431"/>
    <w:pPr>
      <w:spacing w:after="0" w:line="240" w:lineRule="auto"/>
    </w:pPr>
    <w:rPr>
      <w:rFonts w:ascii="Calibri" w:eastAsia="Times New Roman" w:hAnsi="Calibri" w:cs="Times New Roman"/>
      <w:szCs w:val="20"/>
      <w:lang w:bidi="en-US"/>
    </w:rPr>
  </w:style>
  <w:style w:type="paragraph" w:customStyle="1" w:styleId="34F2E4DC64414A4A889E352FFE6914BD1">
    <w:name w:val="34F2E4DC64414A4A889E352FFE6914BD1"/>
    <w:rsid w:val="00452431"/>
    <w:pPr>
      <w:spacing w:after="0" w:line="240" w:lineRule="auto"/>
    </w:pPr>
    <w:rPr>
      <w:rFonts w:ascii="Calibri" w:eastAsia="Times New Roman" w:hAnsi="Calibri" w:cs="Times New Roman"/>
      <w:szCs w:val="20"/>
      <w:lang w:bidi="en-US"/>
    </w:rPr>
  </w:style>
  <w:style w:type="paragraph" w:customStyle="1" w:styleId="C270EE3D9F3F4A21850B0441973735C81">
    <w:name w:val="C270EE3D9F3F4A21850B0441973735C81"/>
    <w:rsid w:val="00452431"/>
    <w:pPr>
      <w:spacing w:after="0" w:line="240" w:lineRule="auto"/>
    </w:pPr>
    <w:rPr>
      <w:rFonts w:ascii="Calibri" w:eastAsia="Times New Roman" w:hAnsi="Calibri" w:cs="Times New Roman"/>
      <w:szCs w:val="20"/>
      <w:lang w:bidi="en-US"/>
    </w:rPr>
  </w:style>
  <w:style w:type="paragraph" w:customStyle="1" w:styleId="887AC4B3B15B44C49EB7E2CB3102E1CF1">
    <w:name w:val="887AC4B3B15B44C49EB7E2CB3102E1CF1"/>
    <w:rsid w:val="00452431"/>
    <w:pPr>
      <w:spacing w:after="0" w:line="240" w:lineRule="auto"/>
    </w:pPr>
    <w:rPr>
      <w:rFonts w:ascii="Calibri" w:eastAsia="Times New Roman" w:hAnsi="Calibri" w:cs="Times New Roman"/>
      <w:szCs w:val="20"/>
      <w:lang w:bidi="en-US"/>
    </w:rPr>
  </w:style>
  <w:style w:type="paragraph" w:customStyle="1" w:styleId="913688BA192E4FF295A725F3E8FE68D21">
    <w:name w:val="913688BA192E4FF295A725F3E8FE68D21"/>
    <w:rsid w:val="00452431"/>
    <w:pPr>
      <w:spacing w:after="0" w:line="240" w:lineRule="auto"/>
    </w:pPr>
    <w:rPr>
      <w:rFonts w:ascii="Calibri" w:eastAsia="Times New Roman" w:hAnsi="Calibri" w:cs="Times New Roman"/>
      <w:szCs w:val="20"/>
      <w:lang w:bidi="en-US"/>
    </w:rPr>
  </w:style>
  <w:style w:type="paragraph" w:customStyle="1" w:styleId="62DCAF99D36943EB95E1D1EA493656481">
    <w:name w:val="62DCAF99D36943EB95E1D1EA493656481"/>
    <w:rsid w:val="00452431"/>
    <w:pPr>
      <w:spacing w:after="0" w:line="240" w:lineRule="auto"/>
    </w:pPr>
    <w:rPr>
      <w:rFonts w:ascii="Calibri" w:eastAsia="Times New Roman" w:hAnsi="Calibri" w:cs="Times New Roman"/>
      <w:szCs w:val="20"/>
      <w:lang w:bidi="en-US"/>
    </w:rPr>
  </w:style>
  <w:style w:type="paragraph" w:customStyle="1" w:styleId="8028184405EE4079BDCF09BADBFCF10F1">
    <w:name w:val="8028184405EE4079BDCF09BADBFCF10F1"/>
    <w:rsid w:val="00452431"/>
    <w:pPr>
      <w:spacing w:after="0" w:line="240" w:lineRule="auto"/>
    </w:pPr>
    <w:rPr>
      <w:rFonts w:ascii="Calibri" w:eastAsia="Times New Roman" w:hAnsi="Calibri" w:cs="Times New Roman"/>
      <w:szCs w:val="20"/>
      <w:lang w:bidi="en-US"/>
    </w:rPr>
  </w:style>
  <w:style w:type="paragraph" w:customStyle="1" w:styleId="1E96AB23388440B8B61D637D8B3742541">
    <w:name w:val="1E96AB23388440B8B61D637D8B3742541"/>
    <w:rsid w:val="00452431"/>
    <w:pPr>
      <w:spacing w:after="0" w:line="240" w:lineRule="auto"/>
    </w:pPr>
    <w:rPr>
      <w:rFonts w:ascii="Calibri" w:eastAsia="Times New Roman" w:hAnsi="Calibri" w:cs="Times New Roman"/>
      <w:szCs w:val="20"/>
      <w:lang w:bidi="en-US"/>
    </w:rPr>
  </w:style>
  <w:style w:type="paragraph" w:customStyle="1" w:styleId="2186BE6F9F8C4D6786C1A87C00065C0B1">
    <w:name w:val="2186BE6F9F8C4D6786C1A87C00065C0B1"/>
    <w:rsid w:val="00452431"/>
    <w:pPr>
      <w:spacing w:after="0" w:line="240" w:lineRule="auto"/>
    </w:pPr>
    <w:rPr>
      <w:rFonts w:ascii="Calibri" w:eastAsia="Times New Roman" w:hAnsi="Calibri" w:cs="Times New Roman"/>
      <w:szCs w:val="20"/>
      <w:lang w:bidi="en-US"/>
    </w:rPr>
  </w:style>
  <w:style w:type="paragraph" w:customStyle="1" w:styleId="FF770904CE324DDAA1ED43C85C1276A01">
    <w:name w:val="FF770904CE324DDAA1ED43C85C1276A01"/>
    <w:rsid w:val="00452431"/>
    <w:pPr>
      <w:spacing w:after="0" w:line="240" w:lineRule="auto"/>
    </w:pPr>
    <w:rPr>
      <w:rFonts w:ascii="Calibri" w:eastAsia="Times New Roman" w:hAnsi="Calibri" w:cs="Times New Roman"/>
      <w:szCs w:val="20"/>
      <w:lang w:bidi="en-US"/>
    </w:rPr>
  </w:style>
  <w:style w:type="paragraph" w:customStyle="1" w:styleId="3419CC6306CB4D5D99B7CA2A123F61EB1">
    <w:name w:val="3419CC6306CB4D5D99B7CA2A123F61EB1"/>
    <w:rsid w:val="00452431"/>
    <w:pPr>
      <w:spacing w:after="0" w:line="240" w:lineRule="auto"/>
    </w:pPr>
    <w:rPr>
      <w:rFonts w:ascii="Calibri" w:eastAsia="Times New Roman" w:hAnsi="Calibri" w:cs="Times New Roman"/>
      <w:szCs w:val="20"/>
      <w:lang w:bidi="en-US"/>
    </w:rPr>
  </w:style>
  <w:style w:type="paragraph" w:customStyle="1" w:styleId="90C4F252EA98414DBC2829D67A812FC81">
    <w:name w:val="90C4F252EA98414DBC2829D67A812FC81"/>
    <w:rsid w:val="00452431"/>
    <w:pPr>
      <w:spacing w:after="0" w:line="240" w:lineRule="auto"/>
    </w:pPr>
    <w:rPr>
      <w:rFonts w:ascii="Calibri" w:eastAsia="Times New Roman" w:hAnsi="Calibri" w:cs="Times New Roman"/>
      <w:szCs w:val="20"/>
      <w:lang w:bidi="en-US"/>
    </w:rPr>
  </w:style>
  <w:style w:type="paragraph" w:customStyle="1" w:styleId="A1659FBD785240D8A9C98300D9F56C7D1">
    <w:name w:val="A1659FBD785240D8A9C98300D9F56C7D1"/>
    <w:rsid w:val="00452431"/>
    <w:pPr>
      <w:spacing w:after="0" w:line="240" w:lineRule="auto"/>
    </w:pPr>
    <w:rPr>
      <w:rFonts w:ascii="Calibri" w:eastAsia="Times New Roman" w:hAnsi="Calibri" w:cs="Times New Roman"/>
      <w:szCs w:val="20"/>
      <w:lang w:bidi="en-US"/>
    </w:rPr>
  </w:style>
  <w:style w:type="paragraph" w:customStyle="1" w:styleId="421840BBA4734FB493FB1EA8258453701">
    <w:name w:val="421840BBA4734FB493FB1EA8258453701"/>
    <w:rsid w:val="00452431"/>
    <w:pPr>
      <w:spacing w:after="0" w:line="240" w:lineRule="auto"/>
    </w:pPr>
    <w:rPr>
      <w:rFonts w:ascii="Calibri" w:eastAsia="Times New Roman" w:hAnsi="Calibri" w:cs="Times New Roman"/>
      <w:szCs w:val="20"/>
      <w:lang w:bidi="en-US"/>
    </w:rPr>
  </w:style>
  <w:style w:type="paragraph" w:customStyle="1" w:styleId="C67D8167DB834E058102AD352A23F0DE1">
    <w:name w:val="C67D8167DB834E058102AD352A23F0DE1"/>
    <w:rsid w:val="00452431"/>
    <w:pPr>
      <w:spacing w:after="0" w:line="240" w:lineRule="auto"/>
    </w:pPr>
    <w:rPr>
      <w:rFonts w:ascii="Calibri" w:eastAsia="Times New Roman" w:hAnsi="Calibri" w:cs="Times New Roman"/>
      <w:szCs w:val="20"/>
      <w:lang w:bidi="en-US"/>
    </w:rPr>
  </w:style>
  <w:style w:type="paragraph" w:customStyle="1" w:styleId="2AC68C8E65FA4F5EA718092728EF1E521">
    <w:name w:val="2AC68C8E65FA4F5EA718092728EF1E521"/>
    <w:rsid w:val="00452431"/>
    <w:pPr>
      <w:spacing w:after="0" w:line="240" w:lineRule="auto"/>
    </w:pPr>
    <w:rPr>
      <w:rFonts w:ascii="Calibri" w:eastAsia="Times New Roman" w:hAnsi="Calibri" w:cs="Times New Roman"/>
      <w:szCs w:val="20"/>
      <w:lang w:bidi="en-US"/>
    </w:rPr>
  </w:style>
  <w:style w:type="paragraph" w:customStyle="1" w:styleId="878223FC651A4F1191E9E01CA982DCE21">
    <w:name w:val="878223FC651A4F1191E9E01CA982DCE21"/>
    <w:rsid w:val="00452431"/>
    <w:pPr>
      <w:spacing w:after="0" w:line="240" w:lineRule="auto"/>
    </w:pPr>
    <w:rPr>
      <w:rFonts w:ascii="Calibri" w:eastAsia="Times New Roman" w:hAnsi="Calibri" w:cs="Times New Roman"/>
      <w:szCs w:val="20"/>
      <w:lang w:bidi="en-US"/>
    </w:rPr>
  </w:style>
  <w:style w:type="paragraph" w:customStyle="1" w:styleId="AE3043E7683A46A8BA9D29F8E42B310C1">
    <w:name w:val="AE3043E7683A46A8BA9D29F8E42B310C1"/>
    <w:rsid w:val="00452431"/>
    <w:pPr>
      <w:spacing w:after="0" w:line="240" w:lineRule="auto"/>
    </w:pPr>
    <w:rPr>
      <w:rFonts w:ascii="Calibri" w:eastAsia="Times New Roman" w:hAnsi="Calibri" w:cs="Times New Roman"/>
      <w:szCs w:val="20"/>
      <w:lang w:bidi="en-US"/>
    </w:rPr>
  </w:style>
  <w:style w:type="paragraph" w:customStyle="1" w:styleId="4B42750C1E8A43EFA8F739F97A9E63EC1">
    <w:name w:val="4B42750C1E8A43EFA8F739F97A9E63EC1"/>
    <w:rsid w:val="00452431"/>
    <w:pPr>
      <w:spacing w:after="0" w:line="240" w:lineRule="auto"/>
    </w:pPr>
    <w:rPr>
      <w:rFonts w:ascii="Calibri" w:eastAsia="Times New Roman" w:hAnsi="Calibri" w:cs="Times New Roman"/>
      <w:szCs w:val="20"/>
      <w:lang w:bidi="en-US"/>
    </w:rPr>
  </w:style>
  <w:style w:type="paragraph" w:customStyle="1" w:styleId="BB5B480AEAFC4E9FB588610BEF1A747A1">
    <w:name w:val="BB5B480AEAFC4E9FB588610BEF1A747A1"/>
    <w:rsid w:val="00452431"/>
    <w:pPr>
      <w:spacing w:after="0" w:line="240" w:lineRule="auto"/>
    </w:pPr>
    <w:rPr>
      <w:rFonts w:ascii="Calibri" w:eastAsia="Times New Roman" w:hAnsi="Calibri" w:cs="Times New Roman"/>
      <w:szCs w:val="20"/>
      <w:lang w:bidi="en-US"/>
    </w:rPr>
  </w:style>
  <w:style w:type="paragraph" w:customStyle="1" w:styleId="0AA6A6A95DF24723B502A4B88B015E6B1">
    <w:name w:val="0AA6A6A95DF24723B502A4B88B015E6B1"/>
    <w:rsid w:val="00452431"/>
    <w:pPr>
      <w:spacing w:after="0" w:line="240" w:lineRule="auto"/>
    </w:pPr>
    <w:rPr>
      <w:rFonts w:ascii="Calibri" w:eastAsia="Times New Roman" w:hAnsi="Calibri" w:cs="Times New Roman"/>
      <w:szCs w:val="20"/>
      <w:lang w:bidi="en-US"/>
    </w:rPr>
  </w:style>
  <w:style w:type="paragraph" w:customStyle="1" w:styleId="FD69E36838D4442BAA84B480D4D522021">
    <w:name w:val="FD69E36838D4442BAA84B480D4D522021"/>
    <w:rsid w:val="00452431"/>
    <w:pPr>
      <w:spacing w:after="0" w:line="240" w:lineRule="auto"/>
    </w:pPr>
    <w:rPr>
      <w:rFonts w:ascii="Calibri" w:eastAsia="Times New Roman" w:hAnsi="Calibri" w:cs="Times New Roman"/>
      <w:szCs w:val="20"/>
      <w:lang w:bidi="en-US"/>
    </w:rPr>
  </w:style>
  <w:style w:type="paragraph" w:customStyle="1" w:styleId="2E332390750C44D7B7A81B87E8BAEC331">
    <w:name w:val="2E332390750C44D7B7A81B87E8BAEC331"/>
    <w:rsid w:val="00452431"/>
    <w:pPr>
      <w:spacing w:after="0" w:line="240" w:lineRule="auto"/>
    </w:pPr>
    <w:rPr>
      <w:rFonts w:ascii="Calibri" w:eastAsia="Times New Roman" w:hAnsi="Calibri" w:cs="Times New Roman"/>
      <w:szCs w:val="20"/>
      <w:lang w:bidi="en-US"/>
    </w:rPr>
  </w:style>
  <w:style w:type="paragraph" w:customStyle="1" w:styleId="5D45414628FE4901976F04063A0FF1CC1">
    <w:name w:val="5D45414628FE4901976F04063A0FF1CC1"/>
    <w:rsid w:val="00452431"/>
    <w:pPr>
      <w:spacing w:after="0" w:line="240" w:lineRule="auto"/>
    </w:pPr>
    <w:rPr>
      <w:rFonts w:ascii="Calibri" w:eastAsia="Times New Roman" w:hAnsi="Calibri" w:cs="Times New Roman"/>
      <w:szCs w:val="20"/>
      <w:lang w:bidi="en-US"/>
    </w:rPr>
  </w:style>
  <w:style w:type="paragraph" w:customStyle="1" w:styleId="F63D0B25D2C24E4A88C95423B70615CE1">
    <w:name w:val="F63D0B25D2C24E4A88C95423B70615CE1"/>
    <w:rsid w:val="00452431"/>
    <w:pPr>
      <w:spacing w:after="0" w:line="240" w:lineRule="auto"/>
    </w:pPr>
    <w:rPr>
      <w:rFonts w:ascii="Calibri" w:eastAsia="Times New Roman" w:hAnsi="Calibri" w:cs="Times New Roman"/>
      <w:szCs w:val="20"/>
      <w:lang w:bidi="en-US"/>
    </w:rPr>
  </w:style>
  <w:style w:type="paragraph" w:customStyle="1" w:styleId="5E3CDB9CCF304897B8BC9C1BDAB5DB6A1">
    <w:name w:val="5E3CDB9CCF304897B8BC9C1BDAB5DB6A1"/>
    <w:rsid w:val="00452431"/>
    <w:pPr>
      <w:spacing w:after="0" w:line="240" w:lineRule="auto"/>
    </w:pPr>
    <w:rPr>
      <w:rFonts w:ascii="Calibri" w:eastAsia="Times New Roman" w:hAnsi="Calibri" w:cs="Times New Roman"/>
      <w:szCs w:val="20"/>
      <w:lang w:bidi="en-US"/>
    </w:rPr>
  </w:style>
  <w:style w:type="paragraph" w:customStyle="1" w:styleId="02CEAAB4A76E4EC09915DF3460C3B82E1">
    <w:name w:val="02CEAAB4A76E4EC09915DF3460C3B82E1"/>
    <w:rsid w:val="00452431"/>
    <w:pPr>
      <w:spacing w:after="0" w:line="240" w:lineRule="auto"/>
    </w:pPr>
    <w:rPr>
      <w:rFonts w:ascii="Calibri" w:eastAsia="Times New Roman" w:hAnsi="Calibri" w:cs="Times New Roman"/>
      <w:szCs w:val="20"/>
      <w:lang w:bidi="en-US"/>
    </w:rPr>
  </w:style>
  <w:style w:type="paragraph" w:customStyle="1" w:styleId="B12EC044B8AF4E7DA7AA06AF28B27F3E1">
    <w:name w:val="B12EC044B8AF4E7DA7AA06AF28B27F3E1"/>
    <w:rsid w:val="00452431"/>
    <w:pPr>
      <w:spacing w:after="0" w:line="240" w:lineRule="auto"/>
    </w:pPr>
    <w:rPr>
      <w:rFonts w:ascii="Calibri" w:eastAsia="Times New Roman" w:hAnsi="Calibri" w:cs="Times New Roman"/>
      <w:szCs w:val="20"/>
      <w:lang w:bidi="en-US"/>
    </w:rPr>
  </w:style>
  <w:style w:type="paragraph" w:customStyle="1" w:styleId="A7F6127346D5440EA819DF8CA58D4E281">
    <w:name w:val="A7F6127346D5440EA819DF8CA58D4E281"/>
    <w:rsid w:val="00452431"/>
    <w:pPr>
      <w:spacing w:after="0" w:line="240" w:lineRule="auto"/>
    </w:pPr>
    <w:rPr>
      <w:rFonts w:ascii="Calibri" w:eastAsia="Times New Roman" w:hAnsi="Calibri" w:cs="Times New Roman"/>
      <w:szCs w:val="20"/>
      <w:lang w:bidi="en-US"/>
    </w:rPr>
  </w:style>
  <w:style w:type="paragraph" w:customStyle="1" w:styleId="D785DA32B39741239C6325E627D41B0D1">
    <w:name w:val="D785DA32B39741239C6325E627D41B0D1"/>
    <w:rsid w:val="00452431"/>
    <w:pPr>
      <w:spacing w:after="0" w:line="240" w:lineRule="auto"/>
    </w:pPr>
    <w:rPr>
      <w:rFonts w:ascii="Calibri" w:eastAsia="Times New Roman" w:hAnsi="Calibri" w:cs="Times New Roman"/>
      <w:szCs w:val="20"/>
      <w:lang w:bidi="en-US"/>
    </w:rPr>
  </w:style>
  <w:style w:type="paragraph" w:customStyle="1" w:styleId="B0DA3E80BC5F4D88A91743CF0449D7731">
    <w:name w:val="B0DA3E80BC5F4D88A91743CF0449D7731"/>
    <w:rsid w:val="00452431"/>
    <w:pPr>
      <w:spacing w:after="0" w:line="240" w:lineRule="auto"/>
    </w:pPr>
    <w:rPr>
      <w:rFonts w:ascii="Calibri" w:eastAsia="Times New Roman" w:hAnsi="Calibri" w:cs="Times New Roman"/>
      <w:szCs w:val="20"/>
      <w:lang w:bidi="en-US"/>
    </w:rPr>
  </w:style>
  <w:style w:type="paragraph" w:customStyle="1" w:styleId="4513ED8A72ED4F57A6BB0E95FDA064111">
    <w:name w:val="4513ED8A72ED4F57A6BB0E95FDA064111"/>
    <w:rsid w:val="00452431"/>
    <w:pPr>
      <w:spacing w:after="0" w:line="240" w:lineRule="auto"/>
    </w:pPr>
    <w:rPr>
      <w:rFonts w:ascii="Calibri" w:eastAsia="Times New Roman" w:hAnsi="Calibri" w:cs="Times New Roman"/>
      <w:szCs w:val="20"/>
      <w:lang w:bidi="en-US"/>
    </w:rPr>
  </w:style>
  <w:style w:type="paragraph" w:customStyle="1" w:styleId="124F3D60F3354E1C83A3BA0DBFB086961">
    <w:name w:val="124F3D60F3354E1C83A3BA0DBFB086961"/>
    <w:rsid w:val="00452431"/>
    <w:pPr>
      <w:spacing w:after="0" w:line="240" w:lineRule="auto"/>
    </w:pPr>
    <w:rPr>
      <w:rFonts w:ascii="Calibri" w:eastAsia="Times New Roman" w:hAnsi="Calibri" w:cs="Times New Roman"/>
      <w:szCs w:val="20"/>
      <w:lang w:bidi="en-US"/>
    </w:rPr>
  </w:style>
  <w:style w:type="paragraph" w:customStyle="1" w:styleId="8AF2246547BC4946ADFCF59E7321105C1">
    <w:name w:val="8AF2246547BC4946ADFCF59E7321105C1"/>
    <w:rsid w:val="00452431"/>
    <w:pPr>
      <w:spacing w:after="0" w:line="240" w:lineRule="auto"/>
    </w:pPr>
    <w:rPr>
      <w:rFonts w:ascii="Calibri" w:eastAsia="Times New Roman" w:hAnsi="Calibri" w:cs="Times New Roman"/>
      <w:szCs w:val="20"/>
      <w:lang w:bidi="en-US"/>
    </w:rPr>
  </w:style>
  <w:style w:type="paragraph" w:customStyle="1" w:styleId="8802AA036A9C4896A57C1384C7E5E7151">
    <w:name w:val="8802AA036A9C4896A57C1384C7E5E7151"/>
    <w:rsid w:val="00452431"/>
    <w:pPr>
      <w:spacing w:after="0" w:line="240" w:lineRule="auto"/>
    </w:pPr>
    <w:rPr>
      <w:rFonts w:ascii="Calibri" w:eastAsia="Times New Roman" w:hAnsi="Calibri" w:cs="Times New Roman"/>
      <w:szCs w:val="20"/>
      <w:lang w:bidi="en-US"/>
    </w:rPr>
  </w:style>
  <w:style w:type="paragraph" w:customStyle="1" w:styleId="3BBBAF160EE44315ABD7067E58DF30C61">
    <w:name w:val="3BBBAF160EE44315ABD7067E58DF30C61"/>
    <w:rsid w:val="00452431"/>
    <w:pPr>
      <w:spacing w:after="0" w:line="240" w:lineRule="auto"/>
    </w:pPr>
    <w:rPr>
      <w:rFonts w:ascii="Calibri" w:eastAsia="Times New Roman" w:hAnsi="Calibri" w:cs="Times New Roman"/>
      <w:szCs w:val="20"/>
      <w:lang w:bidi="en-US"/>
    </w:rPr>
  </w:style>
  <w:style w:type="paragraph" w:customStyle="1" w:styleId="8A7FFEF7202140008948EA111BCB29671">
    <w:name w:val="8A7FFEF7202140008948EA111BCB29671"/>
    <w:rsid w:val="00452431"/>
    <w:pPr>
      <w:spacing w:after="0" w:line="240" w:lineRule="auto"/>
    </w:pPr>
    <w:rPr>
      <w:rFonts w:ascii="Calibri" w:eastAsia="Times New Roman" w:hAnsi="Calibri" w:cs="Times New Roman"/>
      <w:szCs w:val="20"/>
      <w:lang w:bidi="en-US"/>
    </w:rPr>
  </w:style>
  <w:style w:type="paragraph" w:customStyle="1" w:styleId="EF878BC169034602B1BD9A9F0C79CFD91">
    <w:name w:val="EF878BC169034602B1BD9A9F0C79CFD91"/>
    <w:rsid w:val="00452431"/>
    <w:pPr>
      <w:spacing w:after="0" w:line="240" w:lineRule="auto"/>
    </w:pPr>
    <w:rPr>
      <w:rFonts w:ascii="Calibri" w:eastAsia="Times New Roman" w:hAnsi="Calibri" w:cs="Times New Roman"/>
      <w:szCs w:val="20"/>
      <w:lang w:bidi="en-US"/>
    </w:rPr>
  </w:style>
  <w:style w:type="paragraph" w:customStyle="1" w:styleId="7A406582AC1A4F188EE3D9834F5D489A1">
    <w:name w:val="7A406582AC1A4F188EE3D9834F5D489A1"/>
    <w:rsid w:val="00452431"/>
    <w:pPr>
      <w:spacing w:after="0" w:line="240" w:lineRule="auto"/>
    </w:pPr>
    <w:rPr>
      <w:rFonts w:ascii="Calibri" w:eastAsia="Times New Roman" w:hAnsi="Calibri" w:cs="Times New Roman"/>
      <w:szCs w:val="20"/>
      <w:lang w:bidi="en-US"/>
    </w:rPr>
  </w:style>
  <w:style w:type="paragraph" w:customStyle="1" w:styleId="5D888F9BD4B047A7AADC5CAC3A260EDA1">
    <w:name w:val="5D888F9BD4B047A7AADC5CAC3A260EDA1"/>
    <w:rsid w:val="00452431"/>
    <w:pPr>
      <w:spacing w:after="0" w:line="240" w:lineRule="auto"/>
    </w:pPr>
    <w:rPr>
      <w:rFonts w:ascii="Calibri" w:eastAsia="Times New Roman" w:hAnsi="Calibri" w:cs="Times New Roman"/>
      <w:szCs w:val="20"/>
      <w:lang w:bidi="en-US"/>
    </w:rPr>
  </w:style>
  <w:style w:type="paragraph" w:customStyle="1" w:styleId="7820926596AA45C5B83F850B4B4F8F951">
    <w:name w:val="7820926596AA45C5B83F850B4B4F8F951"/>
    <w:rsid w:val="00452431"/>
    <w:pPr>
      <w:spacing w:after="0" w:line="240" w:lineRule="auto"/>
    </w:pPr>
    <w:rPr>
      <w:rFonts w:ascii="Calibri" w:eastAsia="Times New Roman" w:hAnsi="Calibri" w:cs="Times New Roman"/>
      <w:szCs w:val="20"/>
      <w:lang w:bidi="en-US"/>
    </w:rPr>
  </w:style>
  <w:style w:type="paragraph" w:customStyle="1" w:styleId="CB598716DA01451DB244411C961632531">
    <w:name w:val="CB598716DA01451DB244411C961632531"/>
    <w:rsid w:val="00452431"/>
    <w:pPr>
      <w:spacing w:after="0" w:line="240" w:lineRule="auto"/>
    </w:pPr>
    <w:rPr>
      <w:rFonts w:ascii="Calibri" w:eastAsia="Times New Roman" w:hAnsi="Calibri" w:cs="Times New Roman"/>
      <w:szCs w:val="20"/>
      <w:lang w:bidi="en-US"/>
    </w:rPr>
  </w:style>
  <w:style w:type="paragraph" w:customStyle="1" w:styleId="802A62725FCF4177BABCD80D3D6D124F1">
    <w:name w:val="802A62725FCF4177BABCD80D3D6D124F1"/>
    <w:rsid w:val="00452431"/>
    <w:pPr>
      <w:spacing w:after="0" w:line="240" w:lineRule="auto"/>
    </w:pPr>
    <w:rPr>
      <w:rFonts w:ascii="Calibri" w:eastAsia="Times New Roman" w:hAnsi="Calibri" w:cs="Times New Roman"/>
      <w:szCs w:val="20"/>
      <w:lang w:bidi="en-US"/>
    </w:rPr>
  </w:style>
  <w:style w:type="paragraph" w:customStyle="1" w:styleId="F9125A2E10D943089AA940A511D5E8431">
    <w:name w:val="F9125A2E10D943089AA940A511D5E8431"/>
    <w:rsid w:val="00452431"/>
    <w:pPr>
      <w:spacing w:after="0" w:line="240" w:lineRule="auto"/>
    </w:pPr>
    <w:rPr>
      <w:rFonts w:ascii="Calibri" w:eastAsia="Times New Roman" w:hAnsi="Calibri" w:cs="Times New Roman"/>
      <w:szCs w:val="20"/>
      <w:lang w:bidi="en-US"/>
    </w:rPr>
  </w:style>
  <w:style w:type="paragraph" w:customStyle="1" w:styleId="83C92B46E8284D2887A40A538168AEBF1">
    <w:name w:val="83C92B46E8284D2887A40A538168AEBF1"/>
    <w:rsid w:val="00452431"/>
    <w:pPr>
      <w:spacing w:after="0" w:line="240" w:lineRule="auto"/>
    </w:pPr>
    <w:rPr>
      <w:rFonts w:ascii="Calibri" w:eastAsia="Times New Roman" w:hAnsi="Calibri" w:cs="Times New Roman"/>
      <w:szCs w:val="20"/>
      <w:lang w:bidi="en-US"/>
    </w:rPr>
  </w:style>
  <w:style w:type="paragraph" w:customStyle="1" w:styleId="D98168DD197E4C15A255E4AB09770E8D1">
    <w:name w:val="D98168DD197E4C15A255E4AB09770E8D1"/>
    <w:rsid w:val="00452431"/>
    <w:pPr>
      <w:spacing w:after="0" w:line="240" w:lineRule="auto"/>
    </w:pPr>
    <w:rPr>
      <w:rFonts w:ascii="Calibri" w:eastAsia="Times New Roman" w:hAnsi="Calibri" w:cs="Times New Roman"/>
      <w:szCs w:val="20"/>
      <w:lang w:bidi="en-US"/>
    </w:rPr>
  </w:style>
  <w:style w:type="paragraph" w:customStyle="1" w:styleId="F233A6AEE0524CB88CA651C753ABC1D81">
    <w:name w:val="F233A6AEE0524CB88CA651C753ABC1D81"/>
    <w:rsid w:val="00452431"/>
    <w:pPr>
      <w:spacing w:after="0" w:line="240" w:lineRule="auto"/>
    </w:pPr>
    <w:rPr>
      <w:rFonts w:ascii="Calibri" w:eastAsia="Times New Roman" w:hAnsi="Calibri" w:cs="Times New Roman"/>
      <w:szCs w:val="20"/>
      <w:lang w:bidi="en-US"/>
    </w:rPr>
  </w:style>
  <w:style w:type="paragraph" w:customStyle="1" w:styleId="9B60F342D1F249F8BA14EC2F00AF42321">
    <w:name w:val="9B60F342D1F249F8BA14EC2F00AF42321"/>
    <w:rsid w:val="00452431"/>
    <w:pPr>
      <w:spacing w:after="0" w:line="240" w:lineRule="auto"/>
    </w:pPr>
    <w:rPr>
      <w:rFonts w:ascii="Calibri" w:eastAsia="Times New Roman" w:hAnsi="Calibri" w:cs="Times New Roman"/>
      <w:szCs w:val="20"/>
      <w:lang w:bidi="en-US"/>
    </w:rPr>
  </w:style>
  <w:style w:type="paragraph" w:customStyle="1" w:styleId="BEE4D717190547F3959AF3C8D23FC96A1">
    <w:name w:val="BEE4D717190547F3959AF3C8D23FC96A1"/>
    <w:rsid w:val="00452431"/>
    <w:pPr>
      <w:spacing w:after="0" w:line="240" w:lineRule="auto"/>
    </w:pPr>
    <w:rPr>
      <w:rFonts w:ascii="Calibri" w:eastAsia="Times New Roman" w:hAnsi="Calibri" w:cs="Times New Roman"/>
      <w:szCs w:val="20"/>
      <w:lang w:bidi="en-US"/>
    </w:rPr>
  </w:style>
  <w:style w:type="paragraph" w:customStyle="1" w:styleId="2A4E375F090248869EB1D6A61963E2ED1">
    <w:name w:val="2A4E375F090248869EB1D6A61963E2ED1"/>
    <w:rsid w:val="00452431"/>
    <w:pPr>
      <w:spacing w:after="0" w:line="240" w:lineRule="auto"/>
    </w:pPr>
    <w:rPr>
      <w:rFonts w:ascii="Calibri" w:eastAsia="Times New Roman" w:hAnsi="Calibri" w:cs="Times New Roman"/>
      <w:szCs w:val="20"/>
      <w:lang w:bidi="en-US"/>
    </w:rPr>
  </w:style>
  <w:style w:type="paragraph" w:customStyle="1" w:styleId="810E96DC3EA444DE95D6B873637455C41">
    <w:name w:val="810E96DC3EA444DE95D6B873637455C41"/>
    <w:rsid w:val="00452431"/>
    <w:pPr>
      <w:spacing w:after="0" w:line="240" w:lineRule="auto"/>
    </w:pPr>
    <w:rPr>
      <w:rFonts w:ascii="Calibri" w:eastAsia="Times New Roman" w:hAnsi="Calibri" w:cs="Times New Roman"/>
      <w:szCs w:val="20"/>
      <w:lang w:bidi="en-US"/>
    </w:rPr>
  </w:style>
  <w:style w:type="paragraph" w:customStyle="1" w:styleId="43091799D3404AA58C0D3D6B5D8EC4501">
    <w:name w:val="43091799D3404AA58C0D3D6B5D8EC4501"/>
    <w:rsid w:val="00452431"/>
    <w:pPr>
      <w:spacing w:after="0" w:line="240" w:lineRule="auto"/>
    </w:pPr>
    <w:rPr>
      <w:rFonts w:ascii="Calibri" w:eastAsia="Times New Roman" w:hAnsi="Calibri" w:cs="Times New Roman"/>
      <w:szCs w:val="20"/>
      <w:lang w:bidi="en-US"/>
    </w:rPr>
  </w:style>
  <w:style w:type="paragraph" w:customStyle="1" w:styleId="201CBFDF8C614F32A96CA47A1ABD9E551">
    <w:name w:val="201CBFDF8C614F32A96CA47A1ABD9E551"/>
    <w:rsid w:val="00452431"/>
    <w:pPr>
      <w:spacing w:after="0" w:line="240" w:lineRule="auto"/>
    </w:pPr>
    <w:rPr>
      <w:rFonts w:ascii="Calibri" w:eastAsia="Times New Roman" w:hAnsi="Calibri" w:cs="Times New Roman"/>
      <w:szCs w:val="20"/>
      <w:lang w:bidi="en-US"/>
    </w:rPr>
  </w:style>
  <w:style w:type="paragraph" w:customStyle="1" w:styleId="A45D0427D76B438D801A49888752F3661">
    <w:name w:val="A45D0427D76B438D801A49888752F3661"/>
    <w:rsid w:val="00452431"/>
    <w:pPr>
      <w:spacing w:after="0" w:line="240" w:lineRule="auto"/>
    </w:pPr>
    <w:rPr>
      <w:rFonts w:ascii="Calibri" w:eastAsia="Times New Roman" w:hAnsi="Calibri" w:cs="Times New Roman"/>
      <w:szCs w:val="20"/>
      <w:lang w:bidi="en-US"/>
    </w:rPr>
  </w:style>
  <w:style w:type="paragraph" w:customStyle="1" w:styleId="2273C2A1CDCF4086B90102E1BB7FB92D1">
    <w:name w:val="2273C2A1CDCF4086B90102E1BB7FB92D1"/>
    <w:rsid w:val="00452431"/>
    <w:pPr>
      <w:spacing w:after="0" w:line="240" w:lineRule="auto"/>
    </w:pPr>
    <w:rPr>
      <w:rFonts w:ascii="Calibri" w:eastAsia="Times New Roman" w:hAnsi="Calibri" w:cs="Times New Roman"/>
      <w:szCs w:val="20"/>
      <w:lang w:bidi="en-US"/>
    </w:rPr>
  </w:style>
  <w:style w:type="paragraph" w:customStyle="1" w:styleId="C25C9CB5C96446E49955A5A9A4C363B61">
    <w:name w:val="C25C9CB5C96446E49955A5A9A4C363B61"/>
    <w:rsid w:val="00452431"/>
    <w:pPr>
      <w:spacing w:after="0" w:line="240" w:lineRule="auto"/>
    </w:pPr>
    <w:rPr>
      <w:rFonts w:ascii="Calibri" w:eastAsia="Times New Roman" w:hAnsi="Calibri" w:cs="Times New Roman"/>
      <w:szCs w:val="20"/>
      <w:lang w:bidi="en-US"/>
    </w:rPr>
  </w:style>
  <w:style w:type="paragraph" w:customStyle="1" w:styleId="C7783C00434E4C669FEF64A22F180A731">
    <w:name w:val="C7783C00434E4C669FEF64A22F180A731"/>
    <w:rsid w:val="00452431"/>
    <w:pPr>
      <w:spacing w:after="0" w:line="240" w:lineRule="auto"/>
    </w:pPr>
    <w:rPr>
      <w:rFonts w:ascii="Calibri" w:eastAsia="Times New Roman" w:hAnsi="Calibri" w:cs="Times New Roman"/>
      <w:szCs w:val="20"/>
      <w:lang w:bidi="en-US"/>
    </w:rPr>
  </w:style>
  <w:style w:type="paragraph" w:customStyle="1" w:styleId="4B15EF1F36FF4FC2B2278129B1571C1D1">
    <w:name w:val="4B15EF1F36FF4FC2B2278129B1571C1D1"/>
    <w:rsid w:val="00452431"/>
    <w:pPr>
      <w:spacing w:after="0" w:line="240" w:lineRule="auto"/>
    </w:pPr>
    <w:rPr>
      <w:rFonts w:ascii="Calibri" w:eastAsia="Times New Roman" w:hAnsi="Calibri" w:cs="Times New Roman"/>
      <w:szCs w:val="20"/>
      <w:lang w:bidi="en-US"/>
    </w:rPr>
  </w:style>
  <w:style w:type="paragraph" w:customStyle="1" w:styleId="55905F83C5524F7D8AFC074816D46F5B1">
    <w:name w:val="55905F83C5524F7D8AFC074816D46F5B1"/>
    <w:rsid w:val="00452431"/>
    <w:pPr>
      <w:spacing w:after="0" w:line="240" w:lineRule="auto"/>
    </w:pPr>
    <w:rPr>
      <w:rFonts w:ascii="Calibri" w:eastAsia="Times New Roman" w:hAnsi="Calibri" w:cs="Times New Roman"/>
      <w:szCs w:val="20"/>
      <w:lang w:bidi="en-US"/>
    </w:rPr>
  </w:style>
  <w:style w:type="paragraph" w:customStyle="1" w:styleId="A1D9F9334FDE4389A9722F8C808C974A1">
    <w:name w:val="A1D9F9334FDE4389A9722F8C808C974A1"/>
    <w:rsid w:val="00452431"/>
    <w:pPr>
      <w:spacing w:after="0" w:line="240" w:lineRule="auto"/>
    </w:pPr>
    <w:rPr>
      <w:rFonts w:ascii="Calibri" w:eastAsia="Times New Roman" w:hAnsi="Calibri" w:cs="Times New Roman"/>
      <w:szCs w:val="20"/>
      <w:lang w:bidi="en-US"/>
    </w:rPr>
  </w:style>
  <w:style w:type="paragraph" w:customStyle="1" w:styleId="C39A96022149496EB352D3D34BE86E921">
    <w:name w:val="C39A96022149496EB352D3D34BE86E921"/>
    <w:rsid w:val="00452431"/>
    <w:pPr>
      <w:spacing w:after="0" w:line="240" w:lineRule="auto"/>
    </w:pPr>
    <w:rPr>
      <w:rFonts w:ascii="Calibri" w:eastAsia="Times New Roman" w:hAnsi="Calibri" w:cs="Times New Roman"/>
      <w:szCs w:val="20"/>
      <w:lang w:bidi="en-US"/>
    </w:rPr>
  </w:style>
  <w:style w:type="paragraph" w:customStyle="1" w:styleId="CEC4B5BC4BCF4831B69B2D0D8044D1591">
    <w:name w:val="CEC4B5BC4BCF4831B69B2D0D8044D1591"/>
    <w:rsid w:val="00452431"/>
    <w:pPr>
      <w:spacing w:after="0" w:line="240" w:lineRule="auto"/>
    </w:pPr>
    <w:rPr>
      <w:rFonts w:ascii="Calibri" w:eastAsia="Times New Roman" w:hAnsi="Calibri" w:cs="Times New Roman"/>
      <w:szCs w:val="20"/>
      <w:lang w:bidi="en-US"/>
    </w:rPr>
  </w:style>
  <w:style w:type="paragraph" w:customStyle="1" w:styleId="563700F1A2BA4837BA34DE7557A8D6E41">
    <w:name w:val="563700F1A2BA4837BA34DE7557A8D6E41"/>
    <w:rsid w:val="00452431"/>
    <w:pPr>
      <w:spacing w:after="0" w:line="240" w:lineRule="auto"/>
    </w:pPr>
    <w:rPr>
      <w:rFonts w:ascii="Calibri" w:eastAsia="Times New Roman" w:hAnsi="Calibri" w:cs="Times New Roman"/>
      <w:szCs w:val="20"/>
      <w:lang w:bidi="en-US"/>
    </w:rPr>
  </w:style>
  <w:style w:type="paragraph" w:customStyle="1" w:styleId="C226FC86755A47FD971F96CDD8E4A39A1">
    <w:name w:val="C226FC86755A47FD971F96CDD8E4A39A1"/>
    <w:rsid w:val="00452431"/>
    <w:pPr>
      <w:spacing w:after="0" w:line="240" w:lineRule="auto"/>
    </w:pPr>
    <w:rPr>
      <w:rFonts w:ascii="Calibri" w:eastAsia="Times New Roman" w:hAnsi="Calibri" w:cs="Times New Roman"/>
      <w:szCs w:val="20"/>
      <w:lang w:bidi="en-US"/>
    </w:rPr>
  </w:style>
  <w:style w:type="paragraph" w:customStyle="1" w:styleId="6AFD5054DCDA4AAF9468E6CE83E843D91">
    <w:name w:val="6AFD5054DCDA4AAF9468E6CE83E843D91"/>
    <w:rsid w:val="00452431"/>
    <w:pPr>
      <w:spacing w:after="0" w:line="240" w:lineRule="auto"/>
    </w:pPr>
    <w:rPr>
      <w:rFonts w:ascii="Calibri" w:eastAsia="Times New Roman" w:hAnsi="Calibri" w:cs="Times New Roman"/>
      <w:szCs w:val="20"/>
      <w:lang w:bidi="en-US"/>
    </w:rPr>
  </w:style>
  <w:style w:type="paragraph" w:customStyle="1" w:styleId="178805104332474B920B7F36F82BF3711">
    <w:name w:val="178805104332474B920B7F36F82BF3711"/>
    <w:rsid w:val="00452431"/>
    <w:pPr>
      <w:spacing w:after="0" w:line="240" w:lineRule="auto"/>
    </w:pPr>
    <w:rPr>
      <w:rFonts w:ascii="Calibri" w:eastAsia="Times New Roman" w:hAnsi="Calibri" w:cs="Times New Roman"/>
      <w:szCs w:val="20"/>
      <w:lang w:bidi="en-US"/>
    </w:rPr>
  </w:style>
  <w:style w:type="paragraph" w:customStyle="1" w:styleId="9E0F6B113D1A48488B11923BC6BB99891">
    <w:name w:val="9E0F6B113D1A48488B11923BC6BB99891"/>
    <w:rsid w:val="00452431"/>
    <w:pPr>
      <w:spacing w:after="0" w:line="240" w:lineRule="auto"/>
    </w:pPr>
    <w:rPr>
      <w:rFonts w:ascii="Calibri" w:eastAsia="Times New Roman" w:hAnsi="Calibri" w:cs="Times New Roman"/>
      <w:szCs w:val="20"/>
      <w:lang w:bidi="en-US"/>
    </w:rPr>
  </w:style>
  <w:style w:type="paragraph" w:customStyle="1" w:styleId="B81F53CDD83543DBBFBDAF1AFDC83F3C1">
    <w:name w:val="B81F53CDD83543DBBFBDAF1AFDC83F3C1"/>
    <w:rsid w:val="00452431"/>
    <w:pPr>
      <w:spacing w:after="0" w:line="240" w:lineRule="auto"/>
    </w:pPr>
    <w:rPr>
      <w:rFonts w:ascii="Calibri" w:eastAsia="Times New Roman" w:hAnsi="Calibri" w:cs="Times New Roman"/>
      <w:szCs w:val="20"/>
      <w:lang w:bidi="en-US"/>
    </w:rPr>
  </w:style>
  <w:style w:type="paragraph" w:customStyle="1" w:styleId="9E1E3DF24C7F4D0E822B914C3E6C18171">
    <w:name w:val="9E1E3DF24C7F4D0E822B914C3E6C18171"/>
    <w:rsid w:val="00452431"/>
    <w:pPr>
      <w:spacing w:after="0" w:line="240" w:lineRule="auto"/>
    </w:pPr>
    <w:rPr>
      <w:rFonts w:ascii="Calibri" w:eastAsia="Times New Roman" w:hAnsi="Calibri" w:cs="Times New Roman"/>
      <w:szCs w:val="20"/>
      <w:lang w:bidi="en-US"/>
    </w:rPr>
  </w:style>
  <w:style w:type="paragraph" w:customStyle="1" w:styleId="F25D72EC490A4ED1AA43E00B947CBA2F1">
    <w:name w:val="F25D72EC490A4ED1AA43E00B947CBA2F1"/>
    <w:rsid w:val="00452431"/>
    <w:pPr>
      <w:spacing w:after="0" w:line="240" w:lineRule="auto"/>
    </w:pPr>
    <w:rPr>
      <w:rFonts w:ascii="Calibri" w:eastAsia="Times New Roman" w:hAnsi="Calibri" w:cs="Times New Roman"/>
      <w:szCs w:val="20"/>
      <w:lang w:bidi="en-US"/>
    </w:rPr>
  </w:style>
  <w:style w:type="paragraph" w:customStyle="1" w:styleId="0181F948641F44178921E975673D136A1">
    <w:name w:val="0181F948641F44178921E975673D136A1"/>
    <w:rsid w:val="00452431"/>
    <w:pPr>
      <w:spacing w:after="0" w:line="240" w:lineRule="auto"/>
    </w:pPr>
    <w:rPr>
      <w:rFonts w:ascii="Calibri" w:eastAsia="Times New Roman" w:hAnsi="Calibri" w:cs="Times New Roman"/>
      <w:szCs w:val="20"/>
      <w:lang w:bidi="en-US"/>
    </w:rPr>
  </w:style>
  <w:style w:type="paragraph" w:customStyle="1" w:styleId="E017336852C040E7BA2B143F7BA2DB901">
    <w:name w:val="E017336852C040E7BA2B143F7BA2DB901"/>
    <w:rsid w:val="00452431"/>
    <w:pPr>
      <w:spacing w:after="0" w:line="240" w:lineRule="auto"/>
    </w:pPr>
    <w:rPr>
      <w:rFonts w:ascii="Calibri" w:eastAsia="Times New Roman" w:hAnsi="Calibri" w:cs="Times New Roman"/>
      <w:szCs w:val="20"/>
      <w:lang w:bidi="en-US"/>
    </w:rPr>
  </w:style>
  <w:style w:type="paragraph" w:customStyle="1" w:styleId="4298C699245041EFA39666BFE9A66BF11">
    <w:name w:val="4298C699245041EFA39666BFE9A66BF11"/>
    <w:rsid w:val="00452431"/>
    <w:pPr>
      <w:spacing w:after="0" w:line="240" w:lineRule="auto"/>
    </w:pPr>
    <w:rPr>
      <w:rFonts w:ascii="Calibri" w:eastAsia="Times New Roman" w:hAnsi="Calibri" w:cs="Times New Roman"/>
      <w:szCs w:val="20"/>
      <w:lang w:bidi="en-US"/>
    </w:rPr>
  </w:style>
  <w:style w:type="paragraph" w:customStyle="1" w:styleId="2CF6126001F84D9AB22CAF735C34FA0E1">
    <w:name w:val="2CF6126001F84D9AB22CAF735C34FA0E1"/>
    <w:rsid w:val="00452431"/>
    <w:pPr>
      <w:spacing w:after="0" w:line="240" w:lineRule="auto"/>
    </w:pPr>
    <w:rPr>
      <w:rFonts w:ascii="Calibri" w:eastAsia="Times New Roman" w:hAnsi="Calibri" w:cs="Times New Roman"/>
      <w:szCs w:val="20"/>
      <w:lang w:bidi="en-US"/>
    </w:rPr>
  </w:style>
  <w:style w:type="paragraph" w:customStyle="1" w:styleId="EEFAE195E54345FA83B98308B851FF9F1">
    <w:name w:val="EEFAE195E54345FA83B98308B851FF9F1"/>
    <w:rsid w:val="00452431"/>
    <w:pPr>
      <w:spacing w:after="0" w:line="240" w:lineRule="auto"/>
    </w:pPr>
    <w:rPr>
      <w:rFonts w:ascii="Calibri" w:eastAsia="Times New Roman" w:hAnsi="Calibri" w:cs="Times New Roman"/>
      <w:szCs w:val="20"/>
      <w:lang w:bidi="en-US"/>
    </w:rPr>
  </w:style>
  <w:style w:type="paragraph" w:customStyle="1" w:styleId="308FE54C28DC4AD5A68C99595AF8FF7E1">
    <w:name w:val="308FE54C28DC4AD5A68C99595AF8FF7E1"/>
    <w:rsid w:val="00452431"/>
    <w:pPr>
      <w:spacing w:after="0" w:line="240" w:lineRule="auto"/>
    </w:pPr>
    <w:rPr>
      <w:rFonts w:ascii="Calibri" w:eastAsia="Times New Roman" w:hAnsi="Calibri" w:cs="Times New Roman"/>
      <w:szCs w:val="20"/>
      <w:lang w:bidi="en-US"/>
    </w:rPr>
  </w:style>
  <w:style w:type="paragraph" w:customStyle="1" w:styleId="51F300446C144C348ABA24D374CD5A441">
    <w:name w:val="51F300446C144C348ABA24D374CD5A441"/>
    <w:rsid w:val="00452431"/>
    <w:pPr>
      <w:spacing w:after="0" w:line="240" w:lineRule="auto"/>
    </w:pPr>
    <w:rPr>
      <w:rFonts w:ascii="Calibri" w:eastAsia="Times New Roman" w:hAnsi="Calibri" w:cs="Times New Roman"/>
      <w:szCs w:val="20"/>
      <w:lang w:bidi="en-US"/>
    </w:rPr>
  </w:style>
  <w:style w:type="paragraph" w:customStyle="1" w:styleId="C2AB63BB7F584C7F838E16245E1923A11">
    <w:name w:val="C2AB63BB7F584C7F838E16245E1923A11"/>
    <w:rsid w:val="00452431"/>
    <w:pPr>
      <w:spacing w:after="0" w:line="240" w:lineRule="auto"/>
    </w:pPr>
    <w:rPr>
      <w:rFonts w:ascii="Calibri" w:eastAsia="Times New Roman" w:hAnsi="Calibri" w:cs="Times New Roman"/>
      <w:szCs w:val="20"/>
      <w:lang w:bidi="en-US"/>
    </w:rPr>
  </w:style>
  <w:style w:type="paragraph" w:customStyle="1" w:styleId="E81EE972408E4950A6CBD9A2E174C6351">
    <w:name w:val="E81EE972408E4950A6CBD9A2E174C6351"/>
    <w:rsid w:val="00452431"/>
    <w:pPr>
      <w:spacing w:after="0" w:line="240" w:lineRule="auto"/>
    </w:pPr>
    <w:rPr>
      <w:rFonts w:ascii="Calibri" w:eastAsia="Times New Roman" w:hAnsi="Calibri" w:cs="Times New Roman"/>
      <w:szCs w:val="20"/>
      <w:lang w:bidi="en-US"/>
    </w:rPr>
  </w:style>
  <w:style w:type="paragraph" w:customStyle="1" w:styleId="7094488BC73340F7B7D25C324119AF1A1">
    <w:name w:val="7094488BC73340F7B7D25C324119AF1A1"/>
    <w:rsid w:val="00452431"/>
    <w:pPr>
      <w:spacing w:after="0" w:line="240" w:lineRule="auto"/>
    </w:pPr>
    <w:rPr>
      <w:rFonts w:ascii="Calibri" w:eastAsia="Times New Roman" w:hAnsi="Calibri" w:cs="Times New Roman"/>
      <w:szCs w:val="20"/>
      <w:lang w:bidi="en-US"/>
    </w:rPr>
  </w:style>
  <w:style w:type="paragraph" w:customStyle="1" w:styleId="47EB977B68B349479BB88FC18A5A663A1">
    <w:name w:val="47EB977B68B349479BB88FC18A5A663A1"/>
    <w:rsid w:val="00452431"/>
    <w:pPr>
      <w:spacing w:after="0" w:line="240" w:lineRule="auto"/>
    </w:pPr>
    <w:rPr>
      <w:rFonts w:ascii="Calibri" w:eastAsia="Times New Roman" w:hAnsi="Calibri" w:cs="Times New Roman"/>
      <w:szCs w:val="20"/>
      <w:lang w:bidi="en-US"/>
    </w:rPr>
  </w:style>
  <w:style w:type="paragraph" w:customStyle="1" w:styleId="6E902BA2C6E246C9AF26CDC628B2FF4E1">
    <w:name w:val="6E902BA2C6E246C9AF26CDC628B2FF4E1"/>
    <w:rsid w:val="00452431"/>
    <w:pPr>
      <w:spacing w:after="0" w:line="240" w:lineRule="auto"/>
    </w:pPr>
    <w:rPr>
      <w:rFonts w:ascii="Calibri" w:eastAsia="Times New Roman" w:hAnsi="Calibri" w:cs="Times New Roman"/>
      <w:szCs w:val="20"/>
      <w:lang w:bidi="en-US"/>
    </w:rPr>
  </w:style>
  <w:style w:type="paragraph" w:customStyle="1" w:styleId="B8FDC3388E0642A09F14438EDF3D9BE41">
    <w:name w:val="B8FDC3388E0642A09F14438EDF3D9BE41"/>
    <w:rsid w:val="00452431"/>
    <w:pPr>
      <w:spacing w:after="0" w:line="240" w:lineRule="auto"/>
    </w:pPr>
    <w:rPr>
      <w:rFonts w:ascii="Calibri" w:eastAsia="Times New Roman" w:hAnsi="Calibri" w:cs="Times New Roman"/>
      <w:szCs w:val="20"/>
      <w:lang w:bidi="en-US"/>
    </w:rPr>
  </w:style>
  <w:style w:type="paragraph" w:customStyle="1" w:styleId="8959F98CD62C44238B8D6EA14BE000291">
    <w:name w:val="8959F98CD62C44238B8D6EA14BE000291"/>
    <w:rsid w:val="00452431"/>
    <w:pPr>
      <w:spacing w:after="0" w:line="240" w:lineRule="auto"/>
    </w:pPr>
    <w:rPr>
      <w:rFonts w:ascii="Calibri" w:eastAsia="Times New Roman" w:hAnsi="Calibri" w:cs="Times New Roman"/>
      <w:szCs w:val="20"/>
      <w:lang w:bidi="en-US"/>
    </w:rPr>
  </w:style>
  <w:style w:type="paragraph" w:customStyle="1" w:styleId="DA457814DD80404EAFBB958E3D7160FE1">
    <w:name w:val="DA457814DD80404EAFBB958E3D7160FE1"/>
    <w:rsid w:val="00452431"/>
    <w:pPr>
      <w:spacing w:after="0" w:line="240" w:lineRule="auto"/>
    </w:pPr>
    <w:rPr>
      <w:rFonts w:ascii="Calibri" w:eastAsia="Times New Roman" w:hAnsi="Calibri" w:cs="Times New Roman"/>
      <w:szCs w:val="20"/>
      <w:lang w:bidi="en-US"/>
    </w:rPr>
  </w:style>
  <w:style w:type="paragraph" w:customStyle="1" w:styleId="65FBF6A87B3F41F69DFC69A3553A2A781">
    <w:name w:val="65FBF6A87B3F41F69DFC69A3553A2A781"/>
    <w:rsid w:val="00452431"/>
    <w:pPr>
      <w:spacing w:after="0" w:line="240" w:lineRule="auto"/>
    </w:pPr>
    <w:rPr>
      <w:rFonts w:ascii="Calibri" w:eastAsia="Times New Roman" w:hAnsi="Calibri" w:cs="Times New Roman"/>
      <w:szCs w:val="20"/>
      <w:lang w:bidi="en-US"/>
    </w:rPr>
  </w:style>
  <w:style w:type="paragraph" w:customStyle="1" w:styleId="8B1314F3B76E4BFDA6AEFA640C8C7CA01">
    <w:name w:val="8B1314F3B76E4BFDA6AEFA640C8C7CA01"/>
    <w:rsid w:val="00452431"/>
    <w:pPr>
      <w:spacing w:after="0" w:line="240" w:lineRule="auto"/>
    </w:pPr>
    <w:rPr>
      <w:rFonts w:ascii="Calibri" w:eastAsia="Times New Roman" w:hAnsi="Calibri" w:cs="Times New Roman"/>
      <w:szCs w:val="20"/>
      <w:lang w:bidi="en-US"/>
    </w:rPr>
  </w:style>
  <w:style w:type="paragraph" w:customStyle="1" w:styleId="8979C5A52481431882A1A6A5430C14961">
    <w:name w:val="8979C5A52481431882A1A6A5430C14961"/>
    <w:rsid w:val="00452431"/>
    <w:pPr>
      <w:spacing w:after="0" w:line="240" w:lineRule="auto"/>
    </w:pPr>
    <w:rPr>
      <w:rFonts w:ascii="Calibri" w:eastAsia="Times New Roman" w:hAnsi="Calibri" w:cs="Times New Roman"/>
      <w:szCs w:val="20"/>
      <w:lang w:bidi="en-US"/>
    </w:rPr>
  </w:style>
  <w:style w:type="paragraph" w:customStyle="1" w:styleId="6FE394AB5CFC432CA96EF8211BD2E8181">
    <w:name w:val="6FE394AB5CFC432CA96EF8211BD2E8181"/>
    <w:rsid w:val="00452431"/>
    <w:pPr>
      <w:spacing w:after="0" w:line="240" w:lineRule="auto"/>
    </w:pPr>
    <w:rPr>
      <w:rFonts w:ascii="Calibri" w:eastAsia="Times New Roman" w:hAnsi="Calibri" w:cs="Times New Roman"/>
      <w:szCs w:val="20"/>
      <w:lang w:bidi="en-US"/>
    </w:rPr>
  </w:style>
  <w:style w:type="paragraph" w:customStyle="1" w:styleId="9CE15C39393947C9A94B6B3CA573EBE41">
    <w:name w:val="9CE15C39393947C9A94B6B3CA573EBE41"/>
    <w:rsid w:val="00452431"/>
    <w:pPr>
      <w:spacing w:after="0" w:line="240" w:lineRule="auto"/>
    </w:pPr>
    <w:rPr>
      <w:rFonts w:ascii="Calibri" w:eastAsia="Times New Roman" w:hAnsi="Calibri" w:cs="Times New Roman"/>
      <w:szCs w:val="20"/>
      <w:lang w:bidi="en-US"/>
    </w:rPr>
  </w:style>
  <w:style w:type="paragraph" w:customStyle="1" w:styleId="0DB6135385A9422584263CB3D2BFA24A1">
    <w:name w:val="0DB6135385A9422584263CB3D2BFA24A1"/>
    <w:rsid w:val="00452431"/>
    <w:pPr>
      <w:spacing w:after="0" w:line="240" w:lineRule="auto"/>
    </w:pPr>
    <w:rPr>
      <w:rFonts w:ascii="Calibri" w:eastAsia="Times New Roman" w:hAnsi="Calibri" w:cs="Times New Roman"/>
      <w:szCs w:val="20"/>
      <w:lang w:bidi="en-US"/>
    </w:rPr>
  </w:style>
  <w:style w:type="paragraph" w:customStyle="1" w:styleId="E99FC173CB4446B0BF3725BD630BDB411">
    <w:name w:val="E99FC173CB4446B0BF3725BD630BDB411"/>
    <w:rsid w:val="00452431"/>
    <w:pPr>
      <w:spacing w:after="0" w:line="240" w:lineRule="auto"/>
    </w:pPr>
    <w:rPr>
      <w:rFonts w:ascii="Calibri" w:eastAsia="Times New Roman" w:hAnsi="Calibri" w:cs="Times New Roman"/>
      <w:szCs w:val="20"/>
      <w:lang w:bidi="en-US"/>
    </w:rPr>
  </w:style>
  <w:style w:type="paragraph" w:customStyle="1" w:styleId="330CE9A913F34C14B6130D7586564C2D1">
    <w:name w:val="330CE9A913F34C14B6130D7586564C2D1"/>
    <w:rsid w:val="00452431"/>
    <w:pPr>
      <w:spacing w:after="0" w:line="240" w:lineRule="auto"/>
    </w:pPr>
    <w:rPr>
      <w:rFonts w:ascii="Calibri" w:eastAsia="Times New Roman" w:hAnsi="Calibri" w:cs="Times New Roman"/>
      <w:szCs w:val="20"/>
      <w:lang w:bidi="en-US"/>
    </w:rPr>
  </w:style>
  <w:style w:type="paragraph" w:customStyle="1" w:styleId="5DEFE030577D4C569027476495D417D21">
    <w:name w:val="5DEFE030577D4C569027476495D417D21"/>
    <w:rsid w:val="00452431"/>
    <w:pPr>
      <w:spacing w:after="0" w:line="240" w:lineRule="auto"/>
    </w:pPr>
    <w:rPr>
      <w:rFonts w:ascii="Calibri" w:eastAsia="Times New Roman" w:hAnsi="Calibri" w:cs="Times New Roman"/>
      <w:szCs w:val="20"/>
      <w:lang w:bidi="en-US"/>
    </w:rPr>
  </w:style>
  <w:style w:type="paragraph" w:customStyle="1" w:styleId="5AE7A66BF9B144648E12F3FD9E4AFC921">
    <w:name w:val="5AE7A66BF9B144648E12F3FD9E4AFC921"/>
    <w:rsid w:val="00452431"/>
    <w:pPr>
      <w:spacing w:after="0" w:line="240" w:lineRule="auto"/>
    </w:pPr>
    <w:rPr>
      <w:rFonts w:ascii="Calibri" w:eastAsia="Times New Roman" w:hAnsi="Calibri" w:cs="Times New Roman"/>
      <w:szCs w:val="20"/>
      <w:lang w:bidi="en-US"/>
    </w:rPr>
  </w:style>
  <w:style w:type="paragraph" w:customStyle="1" w:styleId="4149BAE424A3497D82A30C8386FF779A1">
    <w:name w:val="4149BAE424A3497D82A30C8386FF779A1"/>
    <w:rsid w:val="00452431"/>
    <w:pPr>
      <w:spacing w:after="0" w:line="240" w:lineRule="auto"/>
    </w:pPr>
    <w:rPr>
      <w:rFonts w:ascii="Calibri" w:eastAsia="Times New Roman" w:hAnsi="Calibri" w:cs="Times New Roman"/>
      <w:szCs w:val="20"/>
      <w:lang w:bidi="en-US"/>
    </w:rPr>
  </w:style>
  <w:style w:type="paragraph" w:customStyle="1" w:styleId="EBE4A4ACD3CD47F68602B1F76BE437C81">
    <w:name w:val="EBE4A4ACD3CD47F68602B1F76BE437C81"/>
    <w:rsid w:val="00452431"/>
    <w:pPr>
      <w:spacing w:after="0" w:line="240" w:lineRule="auto"/>
    </w:pPr>
    <w:rPr>
      <w:rFonts w:ascii="Calibri" w:eastAsia="Times New Roman" w:hAnsi="Calibri" w:cs="Times New Roman"/>
      <w:szCs w:val="20"/>
      <w:lang w:bidi="en-US"/>
    </w:rPr>
  </w:style>
  <w:style w:type="paragraph" w:customStyle="1" w:styleId="57E92B49EE9C4F7A8C1D5612AFD9F75D1">
    <w:name w:val="57E92B49EE9C4F7A8C1D5612AFD9F75D1"/>
    <w:rsid w:val="00452431"/>
    <w:pPr>
      <w:spacing w:after="0" w:line="240" w:lineRule="auto"/>
    </w:pPr>
    <w:rPr>
      <w:rFonts w:ascii="Calibri" w:eastAsia="Times New Roman" w:hAnsi="Calibri" w:cs="Times New Roman"/>
      <w:szCs w:val="20"/>
      <w:lang w:bidi="en-US"/>
    </w:rPr>
  </w:style>
  <w:style w:type="paragraph" w:customStyle="1" w:styleId="C8E28D57B5B24FE8ADB3E95B3B76ACCF1">
    <w:name w:val="C8E28D57B5B24FE8ADB3E95B3B76ACCF1"/>
    <w:rsid w:val="00452431"/>
    <w:pPr>
      <w:spacing w:after="0" w:line="240" w:lineRule="auto"/>
    </w:pPr>
    <w:rPr>
      <w:rFonts w:ascii="Calibri" w:eastAsia="Times New Roman" w:hAnsi="Calibri" w:cs="Times New Roman"/>
      <w:szCs w:val="20"/>
      <w:lang w:bidi="en-US"/>
    </w:rPr>
  </w:style>
  <w:style w:type="paragraph" w:customStyle="1" w:styleId="789D460D43EE469BAC1052546ECE18C21">
    <w:name w:val="789D460D43EE469BAC1052546ECE18C21"/>
    <w:rsid w:val="00452431"/>
    <w:pPr>
      <w:spacing w:after="0" w:line="240" w:lineRule="auto"/>
    </w:pPr>
    <w:rPr>
      <w:rFonts w:ascii="Calibri" w:eastAsia="Times New Roman" w:hAnsi="Calibri" w:cs="Times New Roman"/>
      <w:szCs w:val="20"/>
      <w:lang w:bidi="en-US"/>
    </w:rPr>
  </w:style>
  <w:style w:type="paragraph" w:customStyle="1" w:styleId="DAC87E0F237342B88C113F078F6FCE7C1">
    <w:name w:val="DAC87E0F237342B88C113F078F6FCE7C1"/>
    <w:rsid w:val="00452431"/>
    <w:pPr>
      <w:spacing w:after="0" w:line="240" w:lineRule="auto"/>
    </w:pPr>
    <w:rPr>
      <w:rFonts w:ascii="Calibri" w:eastAsia="Times New Roman" w:hAnsi="Calibri" w:cs="Times New Roman"/>
      <w:szCs w:val="20"/>
      <w:lang w:bidi="en-US"/>
    </w:rPr>
  </w:style>
  <w:style w:type="paragraph" w:customStyle="1" w:styleId="7F72B23DC5B14434A2B9CCDC1121B81C1">
    <w:name w:val="7F72B23DC5B14434A2B9CCDC1121B81C1"/>
    <w:rsid w:val="00452431"/>
    <w:pPr>
      <w:spacing w:after="0" w:line="240" w:lineRule="auto"/>
    </w:pPr>
    <w:rPr>
      <w:rFonts w:ascii="Calibri" w:eastAsia="Times New Roman" w:hAnsi="Calibri" w:cs="Times New Roman"/>
      <w:szCs w:val="20"/>
      <w:lang w:bidi="en-US"/>
    </w:rPr>
  </w:style>
  <w:style w:type="paragraph" w:customStyle="1" w:styleId="B18A3D7509C2460B92A6E44710D416D61">
    <w:name w:val="B18A3D7509C2460B92A6E44710D416D61"/>
    <w:rsid w:val="00452431"/>
    <w:pPr>
      <w:spacing w:after="0" w:line="240" w:lineRule="auto"/>
    </w:pPr>
    <w:rPr>
      <w:rFonts w:ascii="Calibri" w:eastAsia="Times New Roman" w:hAnsi="Calibri" w:cs="Times New Roman"/>
      <w:szCs w:val="20"/>
      <w:lang w:bidi="en-US"/>
    </w:rPr>
  </w:style>
  <w:style w:type="paragraph" w:customStyle="1" w:styleId="DA4300D9277E47AD87DCB6EFAC3E992A1">
    <w:name w:val="DA4300D9277E47AD87DCB6EFAC3E992A1"/>
    <w:rsid w:val="00452431"/>
    <w:pPr>
      <w:spacing w:after="0" w:line="240" w:lineRule="auto"/>
    </w:pPr>
    <w:rPr>
      <w:rFonts w:ascii="Calibri" w:eastAsia="Times New Roman" w:hAnsi="Calibri" w:cs="Times New Roman"/>
      <w:szCs w:val="20"/>
      <w:lang w:bidi="en-US"/>
    </w:rPr>
  </w:style>
  <w:style w:type="paragraph" w:customStyle="1" w:styleId="3D7EA28DF0984E4F81444DD6A39E41971">
    <w:name w:val="3D7EA28DF0984E4F81444DD6A39E41971"/>
    <w:rsid w:val="00452431"/>
    <w:pPr>
      <w:spacing w:after="0" w:line="240" w:lineRule="auto"/>
    </w:pPr>
    <w:rPr>
      <w:rFonts w:ascii="Calibri" w:eastAsia="Times New Roman" w:hAnsi="Calibri" w:cs="Times New Roman"/>
      <w:szCs w:val="20"/>
      <w:lang w:bidi="en-US"/>
    </w:rPr>
  </w:style>
  <w:style w:type="paragraph" w:customStyle="1" w:styleId="890F4AB7C0154043B011D0F65217AC151">
    <w:name w:val="890F4AB7C0154043B011D0F65217AC151"/>
    <w:rsid w:val="00452431"/>
    <w:pPr>
      <w:spacing w:after="0" w:line="240" w:lineRule="auto"/>
    </w:pPr>
    <w:rPr>
      <w:rFonts w:ascii="Calibri" w:eastAsia="Times New Roman" w:hAnsi="Calibri" w:cs="Times New Roman"/>
      <w:szCs w:val="20"/>
      <w:lang w:bidi="en-US"/>
    </w:rPr>
  </w:style>
  <w:style w:type="paragraph" w:customStyle="1" w:styleId="8A07BDB2F2FF46AF9609B85E58B844E01">
    <w:name w:val="8A07BDB2F2FF46AF9609B85E58B844E01"/>
    <w:rsid w:val="00452431"/>
    <w:pPr>
      <w:spacing w:after="0" w:line="240" w:lineRule="auto"/>
    </w:pPr>
    <w:rPr>
      <w:rFonts w:ascii="Calibri" w:eastAsia="Times New Roman" w:hAnsi="Calibri" w:cs="Times New Roman"/>
      <w:szCs w:val="20"/>
      <w:lang w:bidi="en-US"/>
    </w:rPr>
  </w:style>
  <w:style w:type="paragraph" w:customStyle="1" w:styleId="A5C315C8224E4158A17E9BC4649E5D5F1">
    <w:name w:val="A5C315C8224E4158A17E9BC4649E5D5F1"/>
    <w:rsid w:val="00452431"/>
    <w:pPr>
      <w:spacing w:after="0" w:line="240" w:lineRule="auto"/>
    </w:pPr>
    <w:rPr>
      <w:rFonts w:ascii="Calibri" w:eastAsia="Times New Roman" w:hAnsi="Calibri" w:cs="Times New Roman"/>
      <w:szCs w:val="20"/>
      <w:lang w:bidi="en-US"/>
    </w:rPr>
  </w:style>
  <w:style w:type="paragraph" w:customStyle="1" w:styleId="3A3E5278FE584DA5A8E45EE6646CA5D31">
    <w:name w:val="3A3E5278FE584DA5A8E45EE6646CA5D31"/>
    <w:rsid w:val="00452431"/>
    <w:pPr>
      <w:spacing w:after="0" w:line="240" w:lineRule="auto"/>
    </w:pPr>
    <w:rPr>
      <w:rFonts w:ascii="Calibri" w:eastAsia="Times New Roman" w:hAnsi="Calibri" w:cs="Times New Roman"/>
      <w:szCs w:val="20"/>
      <w:lang w:bidi="en-US"/>
    </w:rPr>
  </w:style>
  <w:style w:type="paragraph" w:customStyle="1" w:styleId="C99BF31FB208419AA396CED422DACAC41">
    <w:name w:val="C99BF31FB208419AA396CED422DACAC41"/>
    <w:rsid w:val="00452431"/>
    <w:pPr>
      <w:spacing w:after="0" w:line="240" w:lineRule="auto"/>
    </w:pPr>
    <w:rPr>
      <w:rFonts w:ascii="Calibri" w:eastAsia="Times New Roman" w:hAnsi="Calibri" w:cs="Times New Roman"/>
      <w:szCs w:val="20"/>
      <w:lang w:bidi="en-US"/>
    </w:rPr>
  </w:style>
  <w:style w:type="paragraph" w:customStyle="1" w:styleId="3DDB0EBA0B5F46638DE7B9D1723CADEC1">
    <w:name w:val="3DDB0EBA0B5F46638DE7B9D1723CADEC1"/>
    <w:rsid w:val="00452431"/>
    <w:pPr>
      <w:spacing w:after="0" w:line="240" w:lineRule="auto"/>
    </w:pPr>
    <w:rPr>
      <w:rFonts w:ascii="Calibri" w:eastAsia="Times New Roman" w:hAnsi="Calibri" w:cs="Times New Roman"/>
      <w:szCs w:val="20"/>
      <w:lang w:bidi="en-US"/>
    </w:rPr>
  </w:style>
  <w:style w:type="paragraph" w:customStyle="1" w:styleId="AE332B04AF234ABBB8418C014B099A221">
    <w:name w:val="AE332B04AF234ABBB8418C014B099A221"/>
    <w:rsid w:val="00452431"/>
    <w:pPr>
      <w:spacing w:after="0" w:line="240" w:lineRule="auto"/>
    </w:pPr>
    <w:rPr>
      <w:rFonts w:ascii="Calibri" w:eastAsia="Times New Roman" w:hAnsi="Calibri" w:cs="Times New Roman"/>
      <w:szCs w:val="20"/>
      <w:lang w:bidi="en-US"/>
    </w:rPr>
  </w:style>
  <w:style w:type="paragraph" w:customStyle="1" w:styleId="50377CA0D40D4F1FAAF9C6E08491E2251">
    <w:name w:val="50377CA0D40D4F1FAAF9C6E08491E2251"/>
    <w:rsid w:val="00452431"/>
    <w:pPr>
      <w:spacing w:after="0" w:line="240" w:lineRule="auto"/>
    </w:pPr>
    <w:rPr>
      <w:rFonts w:ascii="Calibri" w:eastAsia="Times New Roman" w:hAnsi="Calibri" w:cs="Times New Roman"/>
      <w:szCs w:val="20"/>
      <w:lang w:bidi="en-US"/>
    </w:rPr>
  </w:style>
  <w:style w:type="paragraph" w:customStyle="1" w:styleId="BE819A6B2DA14EA4BB345BB566B685C81">
    <w:name w:val="BE819A6B2DA14EA4BB345BB566B685C81"/>
    <w:rsid w:val="00452431"/>
    <w:pPr>
      <w:spacing w:after="0" w:line="240" w:lineRule="auto"/>
    </w:pPr>
    <w:rPr>
      <w:rFonts w:ascii="Calibri" w:eastAsia="Times New Roman" w:hAnsi="Calibri" w:cs="Times New Roman"/>
      <w:szCs w:val="20"/>
      <w:lang w:bidi="en-US"/>
    </w:rPr>
  </w:style>
  <w:style w:type="paragraph" w:customStyle="1" w:styleId="251EACF8DCA5428F900692EEF206306A1">
    <w:name w:val="251EACF8DCA5428F900692EEF206306A1"/>
    <w:rsid w:val="00452431"/>
    <w:pPr>
      <w:spacing w:after="0" w:line="240" w:lineRule="auto"/>
    </w:pPr>
    <w:rPr>
      <w:rFonts w:ascii="Calibri" w:eastAsia="Times New Roman" w:hAnsi="Calibri" w:cs="Times New Roman"/>
      <w:szCs w:val="20"/>
      <w:lang w:bidi="en-US"/>
    </w:rPr>
  </w:style>
  <w:style w:type="paragraph" w:customStyle="1" w:styleId="A1915912E5FA46828F697F3D7404F68F1">
    <w:name w:val="A1915912E5FA46828F697F3D7404F68F1"/>
    <w:rsid w:val="00452431"/>
    <w:pPr>
      <w:spacing w:after="0" w:line="240" w:lineRule="auto"/>
    </w:pPr>
    <w:rPr>
      <w:rFonts w:ascii="Calibri" w:eastAsia="Times New Roman" w:hAnsi="Calibri" w:cs="Times New Roman"/>
      <w:szCs w:val="20"/>
      <w:lang w:bidi="en-US"/>
    </w:rPr>
  </w:style>
  <w:style w:type="paragraph" w:customStyle="1" w:styleId="606BA375738A439A902B9400E17125CE1">
    <w:name w:val="606BA375738A439A902B9400E17125CE1"/>
    <w:rsid w:val="00452431"/>
    <w:pPr>
      <w:spacing w:after="0" w:line="240" w:lineRule="auto"/>
    </w:pPr>
    <w:rPr>
      <w:rFonts w:ascii="Calibri" w:eastAsia="Times New Roman" w:hAnsi="Calibri" w:cs="Times New Roman"/>
      <w:szCs w:val="20"/>
      <w:lang w:bidi="en-US"/>
    </w:rPr>
  </w:style>
  <w:style w:type="paragraph" w:customStyle="1" w:styleId="11A928DEDADB4C8698667D9ED07FF1C31">
    <w:name w:val="11A928DEDADB4C8698667D9ED07FF1C31"/>
    <w:rsid w:val="00452431"/>
    <w:pPr>
      <w:spacing w:after="0" w:line="240" w:lineRule="auto"/>
    </w:pPr>
    <w:rPr>
      <w:rFonts w:ascii="Calibri" w:eastAsia="Times New Roman" w:hAnsi="Calibri" w:cs="Times New Roman"/>
      <w:szCs w:val="20"/>
      <w:lang w:bidi="en-US"/>
    </w:rPr>
  </w:style>
  <w:style w:type="paragraph" w:customStyle="1" w:styleId="234F7E98B8D24B3BA0A940B9EC2BC1B51">
    <w:name w:val="234F7E98B8D24B3BA0A940B9EC2BC1B51"/>
    <w:rsid w:val="00452431"/>
    <w:pPr>
      <w:spacing w:after="0" w:line="240" w:lineRule="auto"/>
    </w:pPr>
    <w:rPr>
      <w:rFonts w:ascii="Calibri" w:eastAsia="Times New Roman" w:hAnsi="Calibri" w:cs="Times New Roman"/>
      <w:szCs w:val="20"/>
      <w:lang w:bidi="en-US"/>
    </w:rPr>
  </w:style>
  <w:style w:type="paragraph" w:customStyle="1" w:styleId="ABC1CCB23F85455A9144C24EFB4F58351">
    <w:name w:val="ABC1CCB23F85455A9144C24EFB4F58351"/>
    <w:rsid w:val="00452431"/>
    <w:pPr>
      <w:spacing w:after="0" w:line="240" w:lineRule="auto"/>
    </w:pPr>
    <w:rPr>
      <w:rFonts w:ascii="Calibri" w:eastAsia="Times New Roman" w:hAnsi="Calibri" w:cs="Times New Roman"/>
      <w:szCs w:val="20"/>
      <w:lang w:bidi="en-US"/>
    </w:rPr>
  </w:style>
  <w:style w:type="paragraph" w:customStyle="1" w:styleId="5C7D8763E21C477788D6DF9AC32CCE9A1">
    <w:name w:val="5C7D8763E21C477788D6DF9AC32CCE9A1"/>
    <w:rsid w:val="00452431"/>
    <w:pPr>
      <w:spacing w:after="0" w:line="240" w:lineRule="auto"/>
    </w:pPr>
    <w:rPr>
      <w:rFonts w:ascii="Calibri" w:eastAsia="Times New Roman" w:hAnsi="Calibri" w:cs="Times New Roman"/>
      <w:szCs w:val="20"/>
      <w:lang w:bidi="en-US"/>
    </w:rPr>
  </w:style>
  <w:style w:type="paragraph" w:customStyle="1" w:styleId="C440D013541F457199EAD480332761871">
    <w:name w:val="C440D013541F457199EAD480332761871"/>
    <w:rsid w:val="00452431"/>
    <w:pPr>
      <w:spacing w:after="0" w:line="240" w:lineRule="auto"/>
    </w:pPr>
    <w:rPr>
      <w:rFonts w:ascii="Calibri" w:eastAsia="Times New Roman" w:hAnsi="Calibri" w:cs="Times New Roman"/>
      <w:szCs w:val="20"/>
      <w:lang w:bidi="en-US"/>
    </w:rPr>
  </w:style>
  <w:style w:type="paragraph" w:customStyle="1" w:styleId="9290ADC49B35441E970AC1D07A86CFF11">
    <w:name w:val="9290ADC49B35441E970AC1D07A86CFF11"/>
    <w:rsid w:val="00452431"/>
    <w:pPr>
      <w:spacing w:after="0" w:line="240" w:lineRule="auto"/>
    </w:pPr>
    <w:rPr>
      <w:rFonts w:ascii="Calibri" w:eastAsia="Times New Roman" w:hAnsi="Calibri" w:cs="Times New Roman"/>
      <w:szCs w:val="20"/>
      <w:lang w:bidi="en-US"/>
    </w:rPr>
  </w:style>
  <w:style w:type="paragraph" w:customStyle="1" w:styleId="CA903C3A65AF40B389DE3D7E8FBCD5AF1">
    <w:name w:val="CA903C3A65AF40B389DE3D7E8FBCD5AF1"/>
    <w:rsid w:val="00452431"/>
    <w:pPr>
      <w:spacing w:after="0" w:line="240" w:lineRule="auto"/>
    </w:pPr>
    <w:rPr>
      <w:rFonts w:ascii="Calibri" w:eastAsia="Times New Roman" w:hAnsi="Calibri" w:cs="Times New Roman"/>
      <w:szCs w:val="20"/>
      <w:lang w:bidi="en-US"/>
    </w:rPr>
  </w:style>
  <w:style w:type="paragraph" w:customStyle="1" w:styleId="258EC2F468284690B162495E0019AD521">
    <w:name w:val="258EC2F468284690B162495E0019AD521"/>
    <w:rsid w:val="00452431"/>
    <w:pPr>
      <w:spacing w:after="0" w:line="240" w:lineRule="auto"/>
    </w:pPr>
    <w:rPr>
      <w:rFonts w:ascii="Calibri" w:eastAsia="Times New Roman" w:hAnsi="Calibri" w:cs="Times New Roman"/>
      <w:szCs w:val="20"/>
      <w:lang w:bidi="en-US"/>
    </w:rPr>
  </w:style>
  <w:style w:type="paragraph" w:customStyle="1" w:styleId="FAAE70E0AE4B46F9ACAC6C4784E86D971">
    <w:name w:val="FAAE70E0AE4B46F9ACAC6C4784E86D971"/>
    <w:rsid w:val="00452431"/>
    <w:pPr>
      <w:spacing w:after="0" w:line="240" w:lineRule="auto"/>
    </w:pPr>
    <w:rPr>
      <w:rFonts w:ascii="Calibri" w:eastAsia="Times New Roman" w:hAnsi="Calibri" w:cs="Times New Roman"/>
      <w:szCs w:val="20"/>
      <w:lang w:bidi="en-US"/>
    </w:rPr>
  </w:style>
  <w:style w:type="paragraph" w:customStyle="1" w:styleId="85074F950F8E4C35ACBF4E9F86C76E6B1">
    <w:name w:val="85074F950F8E4C35ACBF4E9F86C76E6B1"/>
    <w:rsid w:val="00452431"/>
    <w:pPr>
      <w:spacing w:after="0" w:line="240" w:lineRule="auto"/>
    </w:pPr>
    <w:rPr>
      <w:rFonts w:ascii="Calibri" w:eastAsia="Times New Roman" w:hAnsi="Calibri" w:cs="Times New Roman"/>
      <w:szCs w:val="20"/>
      <w:lang w:bidi="en-US"/>
    </w:rPr>
  </w:style>
  <w:style w:type="paragraph" w:customStyle="1" w:styleId="50634D2CA1B1404CAD03FFC4F4C20DB71">
    <w:name w:val="50634D2CA1B1404CAD03FFC4F4C20DB71"/>
    <w:rsid w:val="00452431"/>
    <w:pPr>
      <w:spacing w:after="0" w:line="240" w:lineRule="auto"/>
    </w:pPr>
    <w:rPr>
      <w:rFonts w:ascii="Calibri" w:eastAsia="Times New Roman" w:hAnsi="Calibri" w:cs="Times New Roman"/>
      <w:szCs w:val="20"/>
      <w:lang w:bidi="en-US"/>
    </w:rPr>
  </w:style>
  <w:style w:type="paragraph" w:customStyle="1" w:styleId="CAC8D37822294E23AE6F6A0A5DA3F3BF1">
    <w:name w:val="CAC8D37822294E23AE6F6A0A5DA3F3BF1"/>
    <w:rsid w:val="00452431"/>
    <w:pPr>
      <w:spacing w:after="0" w:line="240" w:lineRule="auto"/>
    </w:pPr>
    <w:rPr>
      <w:rFonts w:ascii="Calibri" w:eastAsia="Times New Roman" w:hAnsi="Calibri" w:cs="Times New Roman"/>
      <w:szCs w:val="20"/>
      <w:lang w:bidi="en-US"/>
    </w:rPr>
  </w:style>
  <w:style w:type="paragraph" w:customStyle="1" w:styleId="C0139410860548D08F9779AF2B6593671">
    <w:name w:val="C0139410860548D08F9779AF2B6593671"/>
    <w:rsid w:val="00452431"/>
    <w:pPr>
      <w:spacing w:after="0" w:line="240" w:lineRule="auto"/>
    </w:pPr>
    <w:rPr>
      <w:rFonts w:ascii="Calibri" w:eastAsia="Times New Roman" w:hAnsi="Calibri" w:cs="Times New Roman"/>
      <w:szCs w:val="20"/>
      <w:lang w:bidi="en-US"/>
    </w:rPr>
  </w:style>
  <w:style w:type="paragraph" w:customStyle="1" w:styleId="64497D3A455949FB8125AA88965D4DEB1">
    <w:name w:val="64497D3A455949FB8125AA88965D4DEB1"/>
    <w:rsid w:val="00452431"/>
    <w:pPr>
      <w:spacing w:after="0" w:line="240" w:lineRule="auto"/>
    </w:pPr>
    <w:rPr>
      <w:rFonts w:ascii="Calibri" w:eastAsia="Times New Roman" w:hAnsi="Calibri" w:cs="Times New Roman"/>
      <w:szCs w:val="20"/>
      <w:lang w:bidi="en-US"/>
    </w:rPr>
  </w:style>
  <w:style w:type="paragraph" w:customStyle="1" w:styleId="8D213ACD405A4ECD81812775FCBB35951">
    <w:name w:val="8D213ACD405A4ECD81812775FCBB35951"/>
    <w:rsid w:val="00452431"/>
    <w:pPr>
      <w:spacing w:after="0" w:line="240" w:lineRule="auto"/>
    </w:pPr>
    <w:rPr>
      <w:rFonts w:ascii="Calibri" w:eastAsia="Times New Roman" w:hAnsi="Calibri" w:cs="Times New Roman"/>
      <w:szCs w:val="20"/>
      <w:lang w:bidi="en-US"/>
    </w:rPr>
  </w:style>
  <w:style w:type="paragraph" w:customStyle="1" w:styleId="0B70D87CDAD7410183606809A5D607E61">
    <w:name w:val="0B70D87CDAD7410183606809A5D607E61"/>
    <w:rsid w:val="00452431"/>
    <w:pPr>
      <w:spacing w:after="0" w:line="240" w:lineRule="auto"/>
    </w:pPr>
    <w:rPr>
      <w:rFonts w:ascii="Calibri" w:eastAsia="Times New Roman" w:hAnsi="Calibri" w:cs="Times New Roman"/>
      <w:szCs w:val="20"/>
      <w:lang w:bidi="en-US"/>
    </w:rPr>
  </w:style>
  <w:style w:type="paragraph" w:customStyle="1" w:styleId="872E2645B72A4B89BBE86EC00882FA341">
    <w:name w:val="872E2645B72A4B89BBE86EC00882FA341"/>
    <w:rsid w:val="00452431"/>
    <w:pPr>
      <w:spacing w:after="0" w:line="240" w:lineRule="auto"/>
    </w:pPr>
    <w:rPr>
      <w:rFonts w:ascii="Calibri" w:eastAsia="Times New Roman" w:hAnsi="Calibri" w:cs="Times New Roman"/>
      <w:szCs w:val="20"/>
      <w:lang w:bidi="en-US"/>
    </w:rPr>
  </w:style>
  <w:style w:type="paragraph" w:customStyle="1" w:styleId="80B99AE09F004D7180EAFF959162FDBE1">
    <w:name w:val="80B99AE09F004D7180EAFF959162FDBE1"/>
    <w:rsid w:val="00452431"/>
    <w:pPr>
      <w:spacing w:after="0" w:line="240" w:lineRule="auto"/>
    </w:pPr>
    <w:rPr>
      <w:rFonts w:ascii="Calibri" w:eastAsia="Times New Roman" w:hAnsi="Calibri" w:cs="Times New Roman"/>
      <w:szCs w:val="20"/>
      <w:lang w:bidi="en-US"/>
    </w:rPr>
  </w:style>
  <w:style w:type="paragraph" w:customStyle="1" w:styleId="CCADEF3EB7D3429B8A4F8538DA11D9EC1">
    <w:name w:val="CCADEF3EB7D3429B8A4F8538DA11D9EC1"/>
    <w:rsid w:val="00452431"/>
    <w:pPr>
      <w:spacing w:after="0" w:line="240" w:lineRule="auto"/>
    </w:pPr>
    <w:rPr>
      <w:rFonts w:ascii="Calibri" w:eastAsia="Times New Roman" w:hAnsi="Calibri" w:cs="Times New Roman"/>
      <w:szCs w:val="20"/>
      <w:lang w:bidi="en-US"/>
    </w:rPr>
  </w:style>
  <w:style w:type="paragraph" w:customStyle="1" w:styleId="1606028D6EB645EB89828531654F825A1">
    <w:name w:val="1606028D6EB645EB89828531654F825A1"/>
    <w:rsid w:val="00452431"/>
    <w:pPr>
      <w:spacing w:after="0" w:line="240" w:lineRule="auto"/>
    </w:pPr>
    <w:rPr>
      <w:rFonts w:ascii="Calibri" w:eastAsia="Times New Roman" w:hAnsi="Calibri" w:cs="Times New Roman"/>
      <w:szCs w:val="20"/>
      <w:lang w:bidi="en-US"/>
    </w:rPr>
  </w:style>
  <w:style w:type="paragraph" w:customStyle="1" w:styleId="23CD31CF3E6347D2B30216A6EB6607981">
    <w:name w:val="23CD31CF3E6347D2B30216A6EB6607981"/>
    <w:rsid w:val="00452431"/>
    <w:pPr>
      <w:spacing w:after="0" w:line="240" w:lineRule="auto"/>
    </w:pPr>
    <w:rPr>
      <w:rFonts w:ascii="Calibri" w:eastAsia="Times New Roman" w:hAnsi="Calibri" w:cs="Times New Roman"/>
      <w:szCs w:val="20"/>
      <w:lang w:bidi="en-US"/>
    </w:rPr>
  </w:style>
  <w:style w:type="paragraph" w:customStyle="1" w:styleId="7C1AB8511A6A49BBA9CAA483BB38A8A91">
    <w:name w:val="7C1AB8511A6A49BBA9CAA483BB38A8A91"/>
    <w:rsid w:val="00452431"/>
    <w:pPr>
      <w:spacing w:after="0" w:line="240" w:lineRule="auto"/>
    </w:pPr>
    <w:rPr>
      <w:rFonts w:ascii="Calibri" w:eastAsia="Times New Roman" w:hAnsi="Calibri" w:cs="Times New Roman"/>
      <w:szCs w:val="20"/>
      <w:lang w:bidi="en-US"/>
    </w:rPr>
  </w:style>
  <w:style w:type="paragraph" w:customStyle="1" w:styleId="FF75B4B2583741C49C71B52B631E71A01">
    <w:name w:val="FF75B4B2583741C49C71B52B631E71A01"/>
    <w:rsid w:val="00452431"/>
    <w:pPr>
      <w:spacing w:after="0" w:line="240" w:lineRule="auto"/>
    </w:pPr>
    <w:rPr>
      <w:rFonts w:ascii="Calibri" w:eastAsia="Times New Roman" w:hAnsi="Calibri" w:cs="Times New Roman"/>
      <w:szCs w:val="20"/>
      <w:lang w:bidi="en-US"/>
    </w:rPr>
  </w:style>
  <w:style w:type="paragraph" w:customStyle="1" w:styleId="029FE21BF07946A5A229F069B1D6124E1">
    <w:name w:val="029FE21BF07946A5A229F069B1D6124E1"/>
    <w:rsid w:val="00452431"/>
    <w:pPr>
      <w:spacing w:after="0" w:line="240" w:lineRule="auto"/>
    </w:pPr>
    <w:rPr>
      <w:rFonts w:ascii="Calibri" w:eastAsia="Times New Roman" w:hAnsi="Calibri" w:cs="Times New Roman"/>
      <w:szCs w:val="20"/>
      <w:lang w:bidi="en-US"/>
    </w:rPr>
  </w:style>
  <w:style w:type="paragraph" w:customStyle="1" w:styleId="C5519C91E0804A298D58A4FF1D2083741">
    <w:name w:val="C5519C91E0804A298D58A4FF1D2083741"/>
    <w:rsid w:val="00452431"/>
    <w:pPr>
      <w:spacing w:after="0" w:line="240" w:lineRule="auto"/>
    </w:pPr>
    <w:rPr>
      <w:rFonts w:ascii="Calibri" w:eastAsia="Times New Roman" w:hAnsi="Calibri" w:cs="Times New Roman"/>
      <w:szCs w:val="20"/>
      <w:lang w:bidi="en-US"/>
    </w:rPr>
  </w:style>
  <w:style w:type="paragraph" w:customStyle="1" w:styleId="CDD0203732B6433EAC6EADDC1F1C2B211">
    <w:name w:val="CDD0203732B6433EAC6EADDC1F1C2B211"/>
    <w:rsid w:val="00452431"/>
    <w:pPr>
      <w:spacing w:after="0" w:line="240" w:lineRule="auto"/>
    </w:pPr>
    <w:rPr>
      <w:rFonts w:ascii="Calibri" w:eastAsia="Times New Roman" w:hAnsi="Calibri" w:cs="Times New Roman"/>
      <w:szCs w:val="20"/>
      <w:lang w:bidi="en-US"/>
    </w:rPr>
  </w:style>
  <w:style w:type="paragraph" w:customStyle="1" w:styleId="2A0DEE859C9243FD8E88ED863C0A04771">
    <w:name w:val="2A0DEE859C9243FD8E88ED863C0A04771"/>
    <w:rsid w:val="00452431"/>
    <w:pPr>
      <w:spacing w:after="0" w:line="240" w:lineRule="auto"/>
    </w:pPr>
    <w:rPr>
      <w:rFonts w:ascii="Calibri" w:eastAsia="Times New Roman" w:hAnsi="Calibri" w:cs="Times New Roman"/>
      <w:szCs w:val="20"/>
      <w:lang w:bidi="en-US"/>
    </w:rPr>
  </w:style>
  <w:style w:type="paragraph" w:customStyle="1" w:styleId="122C9D5CB93D468285F0AFC51816AD8D1">
    <w:name w:val="122C9D5CB93D468285F0AFC51816AD8D1"/>
    <w:rsid w:val="00452431"/>
    <w:pPr>
      <w:spacing w:after="0" w:line="240" w:lineRule="auto"/>
    </w:pPr>
    <w:rPr>
      <w:rFonts w:ascii="Calibri" w:eastAsia="Times New Roman" w:hAnsi="Calibri" w:cs="Times New Roman"/>
      <w:szCs w:val="20"/>
      <w:lang w:bidi="en-US"/>
    </w:rPr>
  </w:style>
  <w:style w:type="paragraph" w:customStyle="1" w:styleId="E2007F573C1C45C6A2EE1CE93F3888501">
    <w:name w:val="E2007F573C1C45C6A2EE1CE93F3888501"/>
    <w:rsid w:val="00452431"/>
    <w:pPr>
      <w:spacing w:after="0" w:line="240" w:lineRule="auto"/>
    </w:pPr>
    <w:rPr>
      <w:rFonts w:ascii="Calibri" w:eastAsia="Times New Roman" w:hAnsi="Calibri" w:cs="Times New Roman"/>
      <w:szCs w:val="20"/>
      <w:lang w:bidi="en-US"/>
    </w:rPr>
  </w:style>
  <w:style w:type="paragraph" w:customStyle="1" w:styleId="4A1A6CFF00F14BC6A4D25A26815BF34F1">
    <w:name w:val="4A1A6CFF00F14BC6A4D25A26815BF34F1"/>
    <w:rsid w:val="00452431"/>
    <w:pPr>
      <w:spacing w:after="0" w:line="240" w:lineRule="auto"/>
    </w:pPr>
    <w:rPr>
      <w:rFonts w:ascii="Calibri" w:eastAsia="Times New Roman" w:hAnsi="Calibri" w:cs="Times New Roman"/>
      <w:szCs w:val="20"/>
      <w:lang w:bidi="en-US"/>
    </w:rPr>
  </w:style>
  <w:style w:type="paragraph" w:customStyle="1" w:styleId="5F30E5D2409846F3A3DDA11C5CB5E3581">
    <w:name w:val="5F30E5D2409846F3A3DDA11C5CB5E3581"/>
    <w:rsid w:val="00452431"/>
    <w:pPr>
      <w:spacing w:after="0" w:line="240" w:lineRule="auto"/>
    </w:pPr>
    <w:rPr>
      <w:rFonts w:ascii="Calibri" w:eastAsia="Times New Roman" w:hAnsi="Calibri" w:cs="Times New Roman"/>
      <w:szCs w:val="20"/>
      <w:lang w:bidi="en-US"/>
    </w:rPr>
  </w:style>
  <w:style w:type="paragraph" w:customStyle="1" w:styleId="0645455EF01F40F9BC61F6DAFD69F5E11">
    <w:name w:val="0645455EF01F40F9BC61F6DAFD69F5E11"/>
    <w:rsid w:val="00452431"/>
    <w:pPr>
      <w:spacing w:after="0" w:line="240" w:lineRule="auto"/>
    </w:pPr>
    <w:rPr>
      <w:rFonts w:ascii="Calibri" w:eastAsia="Times New Roman" w:hAnsi="Calibri" w:cs="Times New Roman"/>
      <w:szCs w:val="20"/>
      <w:lang w:bidi="en-US"/>
    </w:rPr>
  </w:style>
  <w:style w:type="paragraph" w:customStyle="1" w:styleId="8817A8FD3E694D609055F94879B95A9F1">
    <w:name w:val="8817A8FD3E694D609055F94879B95A9F1"/>
    <w:rsid w:val="00452431"/>
    <w:pPr>
      <w:spacing w:after="0" w:line="240" w:lineRule="auto"/>
    </w:pPr>
    <w:rPr>
      <w:rFonts w:ascii="Calibri" w:eastAsia="Times New Roman" w:hAnsi="Calibri" w:cs="Times New Roman"/>
      <w:szCs w:val="20"/>
      <w:lang w:bidi="en-US"/>
    </w:rPr>
  </w:style>
  <w:style w:type="paragraph" w:customStyle="1" w:styleId="D8BFF4DE44854EC4ACD563386E92F02A1">
    <w:name w:val="D8BFF4DE44854EC4ACD563386E92F02A1"/>
    <w:rsid w:val="00452431"/>
    <w:pPr>
      <w:spacing w:after="0" w:line="240" w:lineRule="auto"/>
    </w:pPr>
    <w:rPr>
      <w:rFonts w:ascii="Calibri" w:eastAsia="Times New Roman" w:hAnsi="Calibri" w:cs="Times New Roman"/>
      <w:szCs w:val="20"/>
      <w:lang w:bidi="en-US"/>
    </w:rPr>
  </w:style>
  <w:style w:type="paragraph" w:customStyle="1" w:styleId="050B30716E104153BF2EB0DEB9FA6DD51">
    <w:name w:val="050B30716E104153BF2EB0DEB9FA6DD51"/>
    <w:rsid w:val="00452431"/>
    <w:pPr>
      <w:spacing w:after="0" w:line="240" w:lineRule="auto"/>
    </w:pPr>
    <w:rPr>
      <w:rFonts w:ascii="Calibri" w:eastAsia="Times New Roman" w:hAnsi="Calibri" w:cs="Times New Roman"/>
      <w:szCs w:val="20"/>
      <w:lang w:bidi="en-US"/>
    </w:rPr>
  </w:style>
  <w:style w:type="paragraph" w:customStyle="1" w:styleId="95D84CD6931246C1A49D284C81E83A491">
    <w:name w:val="95D84CD6931246C1A49D284C81E83A491"/>
    <w:rsid w:val="00452431"/>
    <w:pPr>
      <w:spacing w:after="0" w:line="240" w:lineRule="auto"/>
    </w:pPr>
    <w:rPr>
      <w:rFonts w:ascii="Calibri" w:eastAsia="Times New Roman" w:hAnsi="Calibri" w:cs="Times New Roman"/>
      <w:szCs w:val="20"/>
      <w:lang w:bidi="en-US"/>
    </w:rPr>
  </w:style>
  <w:style w:type="paragraph" w:customStyle="1" w:styleId="B825BEC489BA44188BA225F3E0F86F191">
    <w:name w:val="B825BEC489BA44188BA225F3E0F86F191"/>
    <w:rsid w:val="00452431"/>
    <w:pPr>
      <w:spacing w:after="0" w:line="240" w:lineRule="auto"/>
    </w:pPr>
    <w:rPr>
      <w:rFonts w:ascii="Calibri" w:eastAsia="Times New Roman" w:hAnsi="Calibri" w:cs="Times New Roman"/>
      <w:szCs w:val="20"/>
      <w:lang w:bidi="en-US"/>
    </w:rPr>
  </w:style>
  <w:style w:type="paragraph" w:customStyle="1" w:styleId="E575BB1576EB4DA5A5ECF0802F9715DC1">
    <w:name w:val="E575BB1576EB4DA5A5ECF0802F9715DC1"/>
    <w:rsid w:val="00452431"/>
    <w:pPr>
      <w:spacing w:after="0" w:line="240" w:lineRule="auto"/>
    </w:pPr>
    <w:rPr>
      <w:rFonts w:ascii="Calibri" w:eastAsia="Times New Roman" w:hAnsi="Calibri" w:cs="Times New Roman"/>
      <w:szCs w:val="20"/>
      <w:lang w:bidi="en-US"/>
    </w:rPr>
  </w:style>
  <w:style w:type="paragraph" w:customStyle="1" w:styleId="5725DDC25A374B18B4E8915FCC3C3BC81">
    <w:name w:val="5725DDC25A374B18B4E8915FCC3C3BC81"/>
    <w:rsid w:val="00452431"/>
    <w:pPr>
      <w:spacing w:after="0" w:line="240" w:lineRule="auto"/>
    </w:pPr>
    <w:rPr>
      <w:rFonts w:ascii="Calibri" w:eastAsia="Times New Roman" w:hAnsi="Calibri" w:cs="Times New Roman"/>
      <w:szCs w:val="20"/>
      <w:lang w:bidi="en-US"/>
    </w:rPr>
  </w:style>
  <w:style w:type="paragraph" w:customStyle="1" w:styleId="BE133E5C5C0A470FA83A76889B2333981">
    <w:name w:val="BE133E5C5C0A470FA83A76889B2333981"/>
    <w:rsid w:val="00452431"/>
    <w:pPr>
      <w:spacing w:after="0" w:line="240" w:lineRule="auto"/>
    </w:pPr>
    <w:rPr>
      <w:rFonts w:ascii="Calibri" w:eastAsia="Times New Roman" w:hAnsi="Calibri" w:cs="Times New Roman"/>
      <w:szCs w:val="20"/>
      <w:lang w:bidi="en-US"/>
    </w:rPr>
  </w:style>
  <w:style w:type="paragraph" w:customStyle="1" w:styleId="D3D7106AAA5F431F8DBC182179C7DA481">
    <w:name w:val="D3D7106AAA5F431F8DBC182179C7DA481"/>
    <w:rsid w:val="00452431"/>
    <w:pPr>
      <w:spacing w:after="0" w:line="240" w:lineRule="auto"/>
    </w:pPr>
    <w:rPr>
      <w:rFonts w:ascii="Calibri" w:eastAsia="Times New Roman" w:hAnsi="Calibri" w:cs="Times New Roman"/>
      <w:szCs w:val="20"/>
      <w:lang w:bidi="en-US"/>
    </w:rPr>
  </w:style>
  <w:style w:type="paragraph" w:customStyle="1" w:styleId="3AF42485A82A444592B6028EAB814FDC1">
    <w:name w:val="3AF42485A82A444592B6028EAB814FDC1"/>
    <w:rsid w:val="00452431"/>
    <w:pPr>
      <w:spacing w:after="0" w:line="240" w:lineRule="auto"/>
    </w:pPr>
    <w:rPr>
      <w:rFonts w:ascii="Calibri" w:eastAsia="Times New Roman" w:hAnsi="Calibri" w:cs="Times New Roman"/>
      <w:szCs w:val="20"/>
      <w:lang w:bidi="en-US"/>
    </w:rPr>
  </w:style>
  <w:style w:type="paragraph" w:customStyle="1" w:styleId="26B826A2B13D44CC93865B83A73135791">
    <w:name w:val="26B826A2B13D44CC93865B83A73135791"/>
    <w:rsid w:val="00452431"/>
    <w:pPr>
      <w:spacing w:after="0" w:line="240" w:lineRule="auto"/>
    </w:pPr>
    <w:rPr>
      <w:rFonts w:ascii="Calibri" w:eastAsia="Times New Roman" w:hAnsi="Calibri" w:cs="Times New Roman"/>
      <w:szCs w:val="20"/>
      <w:lang w:bidi="en-US"/>
    </w:rPr>
  </w:style>
  <w:style w:type="paragraph" w:customStyle="1" w:styleId="387E334F7ECA4785BB3E18050B33F5971">
    <w:name w:val="387E334F7ECA4785BB3E18050B33F5971"/>
    <w:rsid w:val="00452431"/>
    <w:pPr>
      <w:spacing w:after="0" w:line="240" w:lineRule="auto"/>
    </w:pPr>
    <w:rPr>
      <w:rFonts w:ascii="Calibri" w:eastAsia="Times New Roman" w:hAnsi="Calibri" w:cs="Times New Roman"/>
      <w:szCs w:val="20"/>
      <w:lang w:bidi="en-US"/>
    </w:rPr>
  </w:style>
  <w:style w:type="paragraph" w:customStyle="1" w:styleId="53DBDCBFE86848BBBBEE850588A37E811">
    <w:name w:val="53DBDCBFE86848BBBBEE850588A37E811"/>
    <w:rsid w:val="00452431"/>
    <w:pPr>
      <w:spacing w:after="0" w:line="240" w:lineRule="auto"/>
    </w:pPr>
    <w:rPr>
      <w:rFonts w:ascii="Calibri" w:eastAsia="Times New Roman" w:hAnsi="Calibri" w:cs="Times New Roman"/>
      <w:szCs w:val="20"/>
      <w:lang w:bidi="en-US"/>
    </w:rPr>
  </w:style>
  <w:style w:type="paragraph" w:customStyle="1" w:styleId="4917E65E56E148E093109E7DCF66C1FA1">
    <w:name w:val="4917E65E56E148E093109E7DCF66C1FA1"/>
    <w:rsid w:val="00452431"/>
    <w:pPr>
      <w:spacing w:after="0" w:line="240" w:lineRule="auto"/>
    </w:pPr>
    <w:rPr>
      <w:rFonts w:ascii="Calibri" w:eastAsia="Times New Roman" w:hAnsi="Calibri" w:cs="Times New Roman"/>
      <w:szCs w:val="20"/>
      <w:lang w:bidi="en-US"/>
    </w:rPr>
  </w:style>
  <w:style w:type="paragraph" w:customStyle="1" w:styleId="714EA85695B448B3A0869451FB2852981">
    <w:name w:val="714EA85695B448B3A0869451FB2852981"/>
    <w:rsid w:val="00452431"/>
    <w:pPr>
      <w:spacing w:after="0" w:line="240" w:lineRule="auto"/>
    </w:pPr>
    <w:rPr>
      <w:rFonts w:ascii="Calibri" w:eastAsia="Times New Roman" w:hAnsi="Calibri" w:cs="Times New Roman"/>
      <w:szCs w:val="20"/>
      <w:lang w:bidi="en-US"/>
    </w:rPr>
  </w:style>
  <w:style w:type="paragraph" w:customStyle="1" w:styleId="E16F94075C614852853F2B56D0D3A8C51">
    <w:name w:val="E16F94075C614852853F2B56D0D3A8C51"/>
    <w:rsid w:val="00452431"/>
    <w:pPr>
      <w:spacing w:after="0" w:line="240" w:lineRule="auto"/>
    </w:pPr>
    <w:rPr>
      <w:rFonts w:ascii="Calibri" w:eastAsia="Times New Roman" w:hAnsi="Calibri" w:cs="Times New Roman"/>
      <w:szCs w:val="20"/>
      <w:lang w:bidi="en-US"/>
    </w:rPr>
  </w:style>
  <w:style w:type="paragraph" w:customStyle="1" w:styleId="305D98FA83AE44DD96F637763986D82C1">
    <w:name w:val="305D98FA83AE44DD96F637763986D82C1"/>
    <w:rsid w:val="00452431"/>
    <w:pPr>
      <w:spacing w:after="0" w:line="240" w:lineRule="auto"/>
    </w:pPr>
    <w:rPr>
      <w:rFonts w:ascii="Calibri" w:eastAsia="Times New Roman" w:hAnsi="Calibri" w:cs="Times New Roman"/>
      <w:szCs w:val="20"/>
      <w:lang w:bidi="en-US"/>
    </w:rPr>
  </w:style>
  <w:style w:type="paragraph" w:customStyle="1" w:styleId="94A969E768994CF59C92BBA4D7533D491">
    <w:name w:val="94A969E768994CF59C92BBA4D7533D491"/>
    <w:rsid w:val="00452431"/>
    <w:pPr>
      <w:spacing w:after="0" w:line="240" w:lineRule="auto"/>
    </w:pPr>
    <w:rPr>
      <w:rFonts w:ascii="Calibri" w:eastAsia="Times New Roman" w:hAnsi="Calibri" w:cs="Times New Roman"/>
      <w:szCs w:val="20"/>
      <w:lang w:bidi="en-US"/>
    </w:rPr>
  </w:style>
  <w:style w:type="paragraph" w:customStyle="1" w:styleId="A32293908A0D4EF9BD5134C35434134E1">
    <w:name w:val="A32293908A0D4EF9BD5134C35434134E1"/>
    <w:rsid w:val="00452431"/>
    <w:pPr>
      <w:spacing w:after="0" w:line="240" w:lineRule="auto"/>
    </w:pPr>
    <w:rPr>
      <w:rFonts w:ascii="Calibri" w:eastAsia="Times New Roman" w:hAnsi="Calibri" w:cs="Times New Roman"/>
      <w:szCs w:val="20"/>
      <w:lang w:bidi="en-US"/>
    </w:rPr>
  </w:style>
  <w:style w:type="paragraph" w:customStyle="1" w:styleId="609BDCCB2757493E9EA87B024BF083471">
    <w:name w:val="609BDCCB2757493E9EA87B024BF083471"/>
    <w:rsid w:val="00452431"/>
    <w:pPr>
      <w:spacing w:after="0" w:line="240" w:lineRule="auto"/>
    </w:pPr>
    <w:rPr>
      <w:rFonts w:ascii="Calibri" w:eastAsia="Times New Roman" w:hAnsi="Calibri" w:cs="Times New Roman"/>
      <w:szCs w:val="20"/>
      <w:lang w:bidi="en-US"/>
    </w:rPr>
  </w:style>
  <w:style w:type="paragraph" w:customStyle="1" w:styleId="0E703C58989E4D8A96CE639456853AF61">
    <w:name w:val="0E703C58989E4D8A96CE639456853AF61"/>
    <w:rsid w:val="00452431"/>
    <w:pPr>
      <w:spacing w:after="0" w:line="240" w:lineRule="auto"/>
    </w:pPr>
    <w:rPr>
      <w:rFonts w:ascii="Calibri" w:eastAsia="Times New Roman" w:hAnsi="Calibri" w:cs="Times New Roman"/>
      <w:szCs w:val="20"/>
      <w:lang w:bidi="en-US"/>
    </w:rPr>
  </w:style>
  <w:style w:type="paragraph" w:customStyle="1" w:styleId="4B9594E629A7472294249824ED92FE621">
    <w:name w:val="4B9594E629A7472294249824ED92FE621"/>
    <w:rsid w:val="00452431"/>
    <w:pPr>
      <w:spacing w:after="0" w:line="240" w:lineRule="auto"/>
    </w:pPr>
    <w:rPr>
      <w:rFonts w:ascii="Calibri" w:eastAsia="Times New Roman" w:hAnsi="Calibri" w:cs="Times New Roman"/>
      <w:szCs w:val="20"/>
      <w:lang w:bidi="en-US"/>
    </w:rPr>
  </w:style>
  <w:style w:type="paragraph" w:customStyle="1" w:styleId="AD6A6F625AD4455CB7177B49EC343F381">
    <w:name w:val="AD6A6F625AD4455CB7177B49EC343F381"/>
    <w:rsid w:val="00452431"/>
    <w:pPr>
      <w:spacing w:after="0" w:line="240" w:lineRule="auto"/>
    </w:pPr>
    <w:rPr>
      <w:rFonts w:ascii="Calibri" w:eastAsia="Times New Roman" w:hAnsi="Calibri" w:cs="Times New Roman"/>
      <w:szCs w:val="20"/>
      <w:lang w:bidi="en-US"/>
    </w:rPr>
  </w:style>
  <w:style w:type="paragraph" w:customStyle="1" w:styleId="E7F0F758AE964A09A8E96FBB9B85CEB31">
    <w:name w:val="E7F0F758AE964A09A8E96FBB9B85CEB31"/>
    <w:rsid w:val="00452431"/>
    <w:pPr>
      <w:spacing w:after="0" w:line="240" w:lineRule="auto"/>
    </w:pPr>
    <w:rPr>
      <w:rFonts w:ascii="Calibri" w:eastAsia="Times New Roman" w:hAnsi="Calibri" w:cs="Times New Roman"/>
      <w:szCs w:val="20"/>
      <w:lang w:bidi="en-US"/>
    </w:rPr>
  </w:style>
  <w:style w:type="paragraph" w:customStyle="1" w:styleId="479CABB6F5E74112B69B0562CA80B2D01">
    <w:name w:val="479CABB6F5E74112B69B0562CA80B2D01"/>
    <w:rsid w:val="00452431"/>
    <w:pPr>
      <w:spacing w:after="0" w:line="240" w:lineRule="auto"/>
    </w:pPr>
    <w:rPr>
      <w:rFonts w:ascii="Calibri" w:eastAsia="Times New Roman" w:hAnsi="Calibri" w:cs="Times New Roman"/>
      <w:szCs w:val="20"/>
      <w:lang w:bidi="en-US"/>
    </w:rPr>
  </w:style>
  <w:style w:type="paragraph" w:customStyle="1" w:styleId="64B075D4BCBB4D4C90C6222A0E1C10AF1">
    <w:name w:val="64B075D4BCBB4D4C90C6222A0E1C10AF1"/>
    <w:rsid w:val="00452431"/>
    <w:pPr>
      <w:spacing w:after="0" w:line="240" w:lineRule="auto"/>
    </w:pPr>
    <w:rPr>
      <w:rFonts w:ascii="Calibri" w:eastAsia="Times New Roman" w:hAnsi="Calibri" w:cs="Times New Roman"/>
      <w:szCs w:val="20"/>
      <w:lang w:bidi="en-US"/>
    </w:rPr>
  </w:style>
  <w:style w:type="paragraph" w:customStyle="1" w:styleId="480B0AF47E2147F9B45E89F25EA288D01">
    <w:name w:val="480B0AF47E2147F9B45E89F25EA288D01"/>
    <w:rsid w:val="00452431"/>
    <w:pPr>
      <w:spacing w:after="0" w:line="240" w:lineRule="auto"/>
    </w:pPr>
    <w:rPr>
      <w:rFonts w:ascii="Calibri" w:eastAsia="Times New Roman" w:hAnsi="Calibri" w:cs="Times New Roman"/>
      <w:szCs w:val="20"/>
      <w:lang w:bidi="en-US"/>
    </w:rPr>
  </w:style>
  <w:style w:type="paragraph" w:customStyle="1" w:styleId="86F0A5006A4A4FD58F57E057165E7DEC1">
    <w:name w:val="86F0A5006A4A4FD58F57E057165E7DEC1"/>
    <w:rsid w:val="00452431"/>
    <w:pPr>
      <w:spacing w:after="0" w:line="240" w:lineRule="auto"/>
    </w:pPr>
    <w:rPr>
      <w:rFonts w:ascii="Calibri" w:eastAsia="Times New Roman" w:hAnsi="Calibri" w:cs="Times New Roman"/>
      <w:szCs w:val="20"/>
      <w:lang w:bidi="en-US"/>
    </w:rPr>
  </w:style>
  <w:style w:type="paragraph" w:customStyle="1" w:styleId="B3F54C62CBFB4F5FAD53CC94261D9B201">
    <w:name w:val="B3F54C62CBFB4F5FAD53CC94261D9B201"/>
    <w:rsid w:val="00452431"/>
    <w:pPr>
      <w:spacing w:after="0" w:line="240" w:lineRule="auto"/>
    </w:pPr>
    <w:rPr>
      <w:rFonts w:ascii="Calibri" w:eastAsia="Times New Roman" w:hAnsi="Calibri" w:cs="Times New Roman"/>
      <w:szCs w:val="20"/>
      <w:lang w:bidi="en-US"/>
    </w:rPr>
  </w:style>
  <w:style w:type="paragraph" w:customStyle="1" w:styleId="6E32E6D1CD554398AC2A92AD1A4F8F861">
    <w:name w:val="6E32E6D1CD554398AC2A92AD1A4F8F861"/>
    <w:rsid w:val="00452431"/>
    <w:pPr>
      <w:spacing w:after="0" w:line="240" w:lineRule="auto"/>
    </w:pPr>
    <w:rPr>
      <w:rFonts w:ascii="Calibri" w:eastAsia="Times New Roman" w:hAnsi="Calibri" w:cs="Times New Roman"/>
      <w:szCs w:val="20"/>
      <w:lang w:bidi="en-US"/>
    </w:rPr>
  </w:style>
  <w:style w:type="paragraph" w:customStyle="1" w:styleId="796004C413144E77B51AE20D6CB808CA1">
    <w:name w:val="796004C413144E77B51AE20D6CB808CA1"/>
    <w:rsid w:val="00452431"/>
    <w:pPr>
      <w:spacing w:after="0" w:line="240" w:lineRule="auto"/>
    </w:pPr>
    <w:rPr>
      <w:rFonts w:ascii="Calibri" w:eastAsia="Times New Roman" w:hAnsi="Calibri" w:cs="Times New Roman"/>
      <w:szCs w:val="20"/>
      <w:lang w:bidi="en-US"/>
    </w:rPr>
  </w:style>
  <w:style w:type="paragraph" w:customStyle="1" w:styleId="D9C90C6FB2A7434E810FCEFD8B7D22661">
    <w:name w:val="D9C90C6FB2A7434E810FCEFD8B7D22661"/>
    <w:rsid w:val="00452431"/>
    <w:pPr>
      <w:spacing w:after="0" w:line="240" w:lineRule="auto"/>
    </w:pPr>
    <w:rPr>
      <w:rFonts w:ascii="Calibri" w:eastAsia="Times New Roman" w:hAnsi="Calibri" w:cs="Times New Roman"/>
      <w:szCs w:val="20"/>
      <w:lang w:bidi="en-US"/>
    </w:rPr>
  </w:style>
  <w:style w:type="paragraph" w:customStyle="1" w:styleId="00008134AF9D4B1782EAF2F7E36480D01">
    <w:name w:val="00008134AF9D4B1782EAF2F7E36480D01"/>
    <w:rsid w:val="00452431"/>
    <w:pPr>
      <w:spacing w:after="0" w:line="240" w:lineRule="auto"/>
    </w:pPr>
    <w:rPr>
      <w:rFonts w:ascii="Calibri" w:eastAsia="Times New Roman" w:hAnsi="Calibri" w:cs="Times New Roman"/>
      <w:szCs w:val="20"/>
      <w:lang w:bidi="en-US"/>
    </w:rPr>
  </w:style>
  <w:style w:type="paragraph" w:customStyle="1" w:styleId="6DA669EC5C1245FAB5F32C5D4EBE5B6D1">
    <w:name w:val="6DA669EC5C1245FAB5F32C5D4EBE5B6D1"/>
    <w:rsid w:val="00452431"/>
    <w:pPr>
      <w:spacing w:after="0" w:line="240" w:lineRule="auto"/>
    </w:pPr>
    <w:rPr>
      <w:rFonts w:ascii="Calibri" w:eastAsia="Times New Roman" w:hAnsi="Calibri" w:cs="Times New Roman"/>
      <w:szCs w:val="20"/>
      <w:lang w:bidi="en-US"/>
    </w:rPr>
  </w:style>
  <w:style w:type="paragraph" w:customStyle="1" w:styleId="68D3FACEBADF48379C11E46064A4538D1">
    <w:name w:val="68D3FACEBADF48379C11E46064A4538D1"/>
    <w:rsid w:val="00452431"/>
    <w:pPr>
      <w:spacing w:after="0" w:line="240" w:lineRule="auto"/>
    </w:pPr>
    <w:rPr>
      <w:rFonts w:ascii="Calibri" w:eastAsia="Times New Roman" w:hAnsi="Calibri" w:cs="Times New Roman"/>
      <w:szCs w:val="20"/>
      <w:lang w:bidi="en-US"/>
    </w:rPr>
  </w:style>
  <w:style w:type="paragraph" w:customStyle="1" w:styleId="B821634824A14A1381289CC8E61F79A31">
    <w:name w:val="B821634824A14A1381289CC8E61F79A31"/>
    <w:rsid w:val="00452431"/>
    <w:pPr>
      <w:spacing w:after="0" w:line="240" w:lineRule="auto"/>
    </w:pPr>
    <w:rPr>
      <w:rFonts w:ascii="Calibri" w:eastAsia="Times New Roman" w:hAnsi="Calibri" w:cs="Times New Roman"/>
      <w:szCs w:val="20"/>
      <w:lang w:bidi="en-US"/>
    </w:rPr>
  </w:style>
  <w:style w:type="paragraph" w:customStyle="1" w:styleId="EAA68A17E2A144F5BBB2D7497F6061871">
    <w:name w:val="EAA68A17E2A144F5BBB2D7497F6061871"/>
    <w:rsid w:val="00452431"/>
    <w:pPr>
      <w:spacing w:after="0" w:line="240" w:lineRule="auto"/>
    </w:pPr>
    <w:rPr>
      <w:rFonts w:ascii="Calibri" w:eastAsia="Times New Roman" w:hAnsi="Calibri" w:cs="Times New Roman"/>
      <w:szCs w:val="20"/>
      <w:lang w:bidi="en-US"/>
    </w:rPr>
  </w:style>
  <w:style w:type="paragraph" w:customStyle="1" w:styleId="C2AE8CAF4D76427A96636688105DBF781">
    <w:name w:val="C2AE8CAF4D76427A96636688105DBF781"/>
    <w:rsid w:val="00452431"/>
    <w:pPr>
      <w:spacing w:after="0" w:line="240" w:lineRule="auto"/>
    </w:pPr>
    <w:rPr>
      <w:rFonts w:ascii="Calibri" w:eastAsia="Times New Roman" w:hAnsi="Calibri" w:cs="Times New Roman"/>
      <w:szCs w:val="20"/>
      <w:lang w:bidi="en-US"/>
    </w:rPr>
  </w:style>
  <w:style w:type="paragraph" w:customStyle="1" w:styleId="B750063546F34A6580151B1BC9D139A51">
    <w:name w:val="B750063546F34A6580151B1BC9D139A51"/>
    <w:rsid w:val="00452431"/>
    <w:pPr>
      <w:spacing w:after="0" w:line="240" w:lineRule="auto"/>
    </w:pPr>
    <w:rPr>
      <w:rFonts w:ascii="Calibri" w:eastAsia="Times New Roman" w:hAnsi="Calibri" w:cs="Times New Roman"/>
      <w:szCs w:val="20"/>
      <w:lang w:bidi="en-US"/>
    </w:rPr>
  </w:style>
  <w:style w:type="paragraph" w:customStyle="1" w:styleId="A27A257A93964159B8C4C92721FC6F781">
    <w:name w:val="A27A257A93964159B8C4C92721FC6F781"/>
    <w:rsid w:val="00452431"/>
    <w:pPr>
      <w:spacing w:after="0" w:line="240" w:lineRule="auto"/>
    </w:pPr>
    <w:rPr>
      <w:rFonts w:ascii="Calibri" w:eastAsia="Times New Roman" w:hAnsi="Calibri" w:cs="Times New Roman"/>
      <w:szCs w:val="20"/>
      <w:lang w:bidi="en-US"/>
    </w:rPr>
  </w:style>
  <w:style w:type="paragraph" w:customStyle="1" w:styleId="60E940AEFCE744D6B0CE9A1B599A79B51">
    <w:name w:val="60E940AEFCE744D6B0CE9A1B599A79B51"/>
    <w:rsid w:val="00452431"/>
    <w:pPr>
      <w:spacing w:after="0" w:line="240" w:lineRule="auto"/>
    </w:pPr>
    <w:rPr>
      <w:rFonts w:ascii="Calibri" w:eastAsia="Times New Roman" w:hAnsi="Calibri" w:cs="Times New Roman"/>
      <w:szCs w:val="20"/>
      <w:lang w:bidi="en-US"/>
    </w:rPr>
  </w:style>
  <w:style w:type="paragraph" w:customStyle="1" w:styleId="05196324BAA7443BAE594BD8F3942A231">
    <w:name w:val="05196324BAA7443BAE594BD8F3942A231"/>
    <w:rsid w:val="00452431"/>
    <w:pPr>
      <w:spacing w:after="0" w:line="240" w:lineRule="auto"/>
    </w:pPr>
    <w:rPr>
      <w:rFonts w:ascii="Calibri" w:eastAsia="Times New Roman" w:hAnsi="Calibri" w:cs="Times New Roman"/>
      <w:szCs w:val="20"/>
      <w:lang w:bidi="en-US"/>
    </w:rPr>
  </w:style>
  <w:style w:type="paragraph" w:customStyle="1" w:styleId="6C9CA919A0EE4807B55286ECD5E1DB4C1">
    <w:name w:val="6C9CA919A0EE4807B55286ECD5E1DB4C1"/>
    <w:rsid w:val="00452431"/>
    <w:pPr>
      <w:spacing w:after="0" w:line="240" w:lineRule="auto"/>
    </w:pPr>
    <w:rPr>
      <w:rFonts w:ascii="Calibri" w:eastAsia="Times New Roman" w:hAnsi="Calibri" w:cs="Times New Roman"/>
      <w:szCs w:val="20"/>
      <w:lang w:bidi="en-US"/>
    </w:rPr>
  </w:style>
  <w:style w:type="paragraph" w:customStyle="1" w:styleId="AA62126AC0694E879A3B702716500A321">
    <w:name w:val="AA62126AC0694E879A3B702716500A321"/>
    <w:rsid w:val="00452431"/>
    <w:pPr>
      <w:spacing w:after="0" w:line="240" w:lineRule="auto"/>
    </w:pPr>
    <w:rPr>
      <w:rFonts w:ascii="Calibri" w:eastAsia="Times New Roman" w:hAnsi="Calibri" w:cs="Times New Roman"/>
      <w:szCs w:val="20"/>
      <w:lang w:bidi="en-US"/>
    </w:rPr>
  </w:style>
  <w:style w:type="paragraph" w:customStyle="1" w:styleId="5C0DC5F58E0F447BAB4A6E1A1720C9FE1">
    <w:name w:val="5C0DC5F58E0F447BAB4A6E1A1720C9FE1"/>
    <w:rsid w:val="00452431"/>
    <w:pPr>
      <w:spacing w:after="0" w:line="240" w:lineRule="auto"/>
    </w:pPr>
    <w:rPr>
      <w:rFonts w:ascii="Calibri" w:eastAsia="Times New Roman" w:hAnsi="Calibri" w:cs="Times New Roman"/>
      <w:szCs w:val="20"/>
      <w:lang w:bidi="en-US"/>
    </w:rPr>
  </w:style>
  <w:style w:type="paragraph" w:customStyle="1" w:styleId="9BD3CFBCD85B4E8E802C749DB461AC901">
    <w:name w:val="9BD3CFBCD85B4E8E802C749DB461AC901"/>
    <w:rsid w:val="00452431"/>
    <w:pPr>
      <w:spacing w:after="0" w:line="240" w:lineRule="auto"/>
    </w:pPr>
    <w:rPr>
      <w:rFonts w:ascii="Calibri" w:eastAsia="Times New Roman" w:hAnsi="Calibri" w:cs="Times New Roman"/>
      <w:szCs w:val="20"/>
      <w:lang w:bidi="en-US"/>
    </w:rPr>
  </w:style>
  <w:style w:type="paragraph" w:customStyle="1" w:styleId="2C61D558041A46CDB18BD9A58C88E33E1">
    <w:name w:val="2C61D558041A46CDB18BD9A58C88E33E1"/>
    <w:rsid w:val="00452431"/>
    <w:pPr>
      <w:spacing w:after="0" w:line="240" w:lineRule="auto"/>
    </w:pPr>
    <w:rPr>
      <w:rFonts w:ascii="Calibri" w:eastAsia="Times New Roman" w:hAnsi="Calibri" w:cs="Times New Roman"/>
      <w:szCs w:val="20"/>
      <w:lang w:bidi="en-US"/>
    </w:rPr>
  </w:style>
  <w:style w:type="paragraph" w:customStyle="1" w:styleId="BE7B4E2ABDD843AAA223B20AF9B01D2B1">
    <w:name w:val="BE7B4E2ABDD843AAA223B20AF9B01D2B1"/>
    <w:rsid w:val="00452431"/>
    <w:pPr>
      <w:spacing w:after="0" w:line="240" w:lineRule="auto"/>
    </w:pPr>
    <w:rPr>
      <w:rFonts w:ascii="Calibri" w:eastAsia="Times New Roman" w:hAnsi="Calibri" w:cs="Times New Roman"/>
      <w:szCs w:val="20"/>
      <w:lang w:bidi="en-US"/>
    </w:rPr>
  </w:style>
  <w:style w:type="paragraph" w:customStyle="1" w:styleId="6BD86B62C055450CB7A579BF2FAA448B1">
    <w:name w:val="6BD86B62C055450CB7A579BF2FAA448B1"/>
    <w:rsid w:val="00452431"/>
    <w:pPr>
      <w:spacing w:after="0" w:line="240" w:lineRule="auto"/>
    </w:pPr>
    <w:rPr>
      <w:rFonts w:ascii="Calibri" w:eastAsia="Times New Roman" w:hAnsi="Calibri" w:cs="Times New Roman"/>
      <w:szCs w:val="20"/>
      <w:lang w:bidi="en-US"/>
    </w:rPr>
  </w:style>
  <w:style w:type="paragraph" w:customStyle="1" w:styleId="B67F712EBD1245BBA3641CD4BE3F907F1">
    <w:name w:val="B67F712EBD1245BBA3641CD4BE3F907F1"/>
    <w:rsid w:val="00452431"/>
    <w:pPr>
      <w:spacing w:after="0" w:line="240" w:lineRule="auto"/>
    </w:pPr>
    <w:rPr>
      <w:rFonts w:ascii="Calibri" w:eastAsia="Times New Roman" w:hAnsi="Calibri" w:cs="Times New Roman"/>
      <w:szCs w:val="20"/>
      <w:lang w:bidi="en-US"/>
    </w:rPr>
  </w:style>
  <w:style w:type="paragraph" w:customStyle="1" w:styleId="79B8764FA5F54009B7BFF24794BB35D01">
    <w:name w:val="79B8764FA5F54009B7BFF24794BB35D01"/>
    <w:rsid w:val="00452431"/>
    <w:pPr>
      <w:spacing w:after="0" w:line="240" w:lineRule="auto"/>
    </w:pPr>
    <w:rPr>
      <w:rFonts w:ascii="Calibri" w:eastAsia="Times New Roman" w:hAnsi="Calibri" w:cs="Times New Roman"/>
      <w:szCs w:val="20"/>
      <w:lang w:bidi="en-US"/>
    </w:rPr>
  </w:style>
  <w:style w:type="paragraph" w:customStyle="1" w:styleId="EC2885D47B2F4E5293ED0FDE4C20CD641">
    <w:name w:val="EC2885D47B2F4E5293ED0FDE4C20CD641"/>
    <w:rsid w:val="00452431"/>
    <w:pPr>
      <w:spacing w:after="0" w:line="240" w:lineRule="auto"/>
    </w:pPr>
    <w:rPr>
      <w:rFonts w:ascii="Calibri" w:eastAsia="Times New Roman" w:hAnsi="Calibri" w:cs="Times New Roman"/>
      <w:szCs w:val="20"/>
      <w:lang w:bidi="en-US"/>
    </w:rPr>
  </w:style>
  <w:style w:type="paragraph" w:customStyle="1" w:styleId="92927C0D2987432B8DA94A374C950D631">
    <w:name w:val="92927C0D2987432B8DA94A374C950D631"/>
    <w:rsid w:val="00452431"/>
    <w:pPr>
      <w:spacing w:after="0" w:line="240" w:lineRule="auto"/>
    </w:pPr>
    <w:rPr>
      <w:rFonts w:ascii="Calibri" w:eastAsia="Times New Roman" w:hAnsi="Calibri" w:cs="Times New Roman"/>
      <w:szCs w:val="20"/>
      <w:lang w:bidi="en-US"/>
    </w:rPr>
  </w:style>
  <w:style w:type="paragraph" w:customStyle="1" w:styleId="FBB6E55EA7174EBFA1D8FBDB62C4DC311">
    <w:name w:val="FBB6E55EA7174EBFA1D8FBDB62C4DC311"/>
    <w:rsid w:val="00452431"/>
    <w:pPr>
      <w:spacing w:after="0" w:line="240" w:lineRule="auto"/>
    </w:pPr>
    <w:rPr>
      <w:rFonts w:ascii="Calibri" w:eastAsia="Times New Roman" w:hAnsi="Calibri" w:cs="Times New Roman"/>
      <w:szCs w:val="20"/>
      <w:lang w:bidi="en-US"/>
    </w:rPr>
  </w:style>
  <w:style w:type="paragraph" w:customStyle="1" w:styleId="A3704785C1324CF1B92DEC643B9E3C4A1">
    <w:name w:val="A3704785C1324CF1B92DEC643B9E3C4A1"/>
    <w:rsid w:val="00452431"/>
    <w:pPr>
      <w:spacing w:after="0" w:line="240" w:lineRule="auto"/>
    </w:pPr>
    <w:rPr>
      <w:rFonts w:ascii="Calibri" w:eastAsia="Times New Roman" w:hAnsi="Calibri" w:cs="Times New Roman"/>
      <w:szCs w:val="20"/>
      <w:lang w:bidi="en-US"/>
    </w:rPr>
  </w:style>
  <w:style w:type="paragraph" w:customStyle="1" w:styleId="908476DAA91F456DB4CD1C9CE8E1EA2C1">
    <w:name w:val="908476DAA91F456DB4CD1C9CE8E1EA2C1"/>
    <w:rsid w:val="00452431"/>
    <w:pPr>
      <w:spacing w:after="0" w:line="240" w:lineRule="auto"/>
    </w:pPr>
    <w:rPr>
      <w:rFonts w:ascii="Calibri" w:eastAsia="Times New Roman" w:hAnsi="Calibri" w:cs="Times New Roman"/>
      <w:szCs w:val="20"/>
      <w:lang w:bidi="en-US"/>
    </w:rPr>
  </w:style>
  <w:style w:type="paragraph" w:customStyle="1" w:styleId="51E94BA41A374C16B4D40A91FA8E94171">
    <w:name w:val="51E94BA41A374C16B4D40A91FA8E94171"/>
    <w:rsid w:val="00452431"/>
    <w:pPr>
      <w:spacing w:after="0" w:line="240" w:lineRule="auto"/>
    </w:pPr>
    <w:rPr>
      <w:rFonts w:ascii="Calibri" w:eastAsia="Times New Roman" w:hAnsi="Calibri" w:cs="Times New Roman"/>
      <w:szCs w:val="20"/>
      <w:lang w:bidi="en-US"/>
    </w:rPr>
  </w:style>
  <w:style w:type="paragraph" w:customStyle="1" w:styleId="30C2C8278DC04FDEA7273CEE7AC136731">
    <w:name w:val="30C2C8278DC04FDEA7273CEE7AC136731"/>
    <w:rsid w:val="00452431"/>
    <w:pPr>
      <w:spacing w:after="0" w:line="240" w:lineRule="auto"/>
    </w:pPr>
    <w:rPr>
      <w:rFonts w:ascii="Calibri" w:eastAsia="Times New Roman" w:hAnsi="Calibri" w:cs="Times New Roman"/>
      <w:szCs w:val="20"/>
      <w:lang w:bidi="en-US"/>
    </w:rPr>
  </w:style>
  <w:style w:type="paragraph" w:customStyle="1" w:styleId="80EC83F3176242F29002AEB09706396E1">
    <w:name w:val="80EC83F3176242F29002AEB09706396E1"/>
    <w:rsid w:val="00452431"/>
    <w:pPr>
      <w:spacing w:after="0" w:line="240" w:lineRule="auto"/>
    </w:pPr>
    <w:rPr>
      <w:rFonts w:ascii="Calibri" w:eastAsia="Times New Roman" w:hAnsi="Calibri" w:cs="Times New Roman"/>
      <w:szCs w:val="20"/>
      <w:lang w:bidi="en-US"/>
    </w:rPr>
  </w:style>
  <w:style w:type="paragraph" w:customStyle="1" w:styleId="7C8A2774EF0544B2899E659BBA1507811">
    <w:name w:val="7C8A2774EF0544B2899E659BBA1507811"/>
    <w:rsid w:val="00452431"/>
    <w:pPr>
      <w:spacing w:after="0" w:line="240" w:lineRule="auto"/>
    </w:pPr>
    <w:rPr>
      <w:rFonts w:ascii="Calibri" w:eastAsia="Times New Roman" w:hAnsi="Calibri" w:cs="Times New Roman"/>
      <w:szCs w:val="20"/>
      <w:lang w:bidi="en-US"/>
    </w:rPr>
  </w:style>
  <w:style w:type="paragraph" w:customStyle="1" w:styleId="512C88537C714AAB99B9007785717B961">
    <w:name w:val="512C88537C714AAB99B9007785717B961"/>
    <w:rsid w:val="00452431"/>
    <w:pPr>
      <w:spacing w:after="0" w:line="240" w:lineRule="auto"/>
    </w:pPr>
    <w:rPr>
      <w:rFonts w:ascii="Calibri" w:eastAsia="Times New Roman" w:hAnsi="Calibri" w:cs="Times New Roman"/>
      <w:szCs w:val="20"/>
      <w:lang w:bidi="en-US"/>
    </w:rPr>
  </w:style>
  <w:style w:type="paragraph" w:customStyle="1" w:styleId="9DCDC46B602E456DAF26A462581A55FE1">
    <w:name w:val="9DCDC46B602E456DAF26A462581A55FE1"/>
    <w:rsid w:val="00452431"/>
    <w:pPr>
      <w:spacing w:after="0" w:line="240" w:lineRule="auto"/>
    </w:pPr>
    <w:rPr>
      <w:rFonts w:ascii="Calibri" w:eastAsia="Times New Roman" w:hAnsi="Calibri" w:cs="Times New Roman"/>
      <w:szCs w:val="20"/>
      <w:lang w:bidi="en-US"/>
    </w:rPr>
  </w:style>
  <w:style w:type="paragraph" w:customStyle="1" w:styleId="EF82EAD00E8A48D3B7F4EA04A57642181">
    <w:name w:val="EF82EAD00E8A48D3B7F4EA04A57642181"/>
    <w:rsid w:val="00452431"/>
    <w:pPr>
      <w:spacing w:after="0" w:line="240" w:lineRule="auto"/>
    </w:pPr>
    <w:rPr>
      <w:rFonts w:ascii="Calibri" w:eastAsia="Times New Roman" w:hAnsi="Calibri" w:cs="Times New Roman"/>
      <w:szCs w:val="20"/>
      <w:lang w:bidi="en-US"/>
    </w:rPr>
  </w:style>
  <w:style w:type="paragraph" w:customStyle="1" w:styleId="9BCFEB56E6034994BAC07D09D0C763591">
    <w:name w:val="9BCFEB56E6034994BAC07D09D0C763591"/>
    <w:rsid w:val="00452431"/>
    <w:pPr>
      <w:spacing w:after="0" w:line="240" w:lineRule="auto"/>
    </w:pPr>
    <w:rPr>
      <w:rFonts w:ascii="Calibri" w:eastAsia="Times New Roman" w:hAnsi="Calibri" w:cs="Times New Roman"/>
      <w:szCs w:val="20"/>
      <w:lang w:bidi="en-US"/>
    </w:rPr>
  </w:style>
  <w:style w:type="paragraph" w:customStyle="1" w:styleId="77D40C1598E14C359704C266CB8F29B51">
    <w:name w:val="77D40C1598E14C359704C266CB8F29B51"/>
    <w:rsid w:val="00452431"/>
    <w:pPr>
      <w:spacing w:after="0" w:line="240" w:lineRule="auto"/>
    </w:pPr>
    <w:rPr>
      <w:rFonts w:ascii="Calibri" w:eastAsia="Times New Roman" w:hAnsi="Calibri" w:cs="Times New Roman"/>
      <w:szCs w:val="20"/>
      <w:lang w:bidi="en-US"/>
    </w:rPr>
  </w:style>
  <w:style w:type="paragraph" w:customStyle="1" w:styleId="F89A6CF59E88487D9E1E92954B038DA81">
    <w:name w:val="F89A6CF59E88487D9E1E92954B038DA81"/>
    <w:rsid w:val="00452431"/>
    <w:pPr>
      <w:spacing w:after="0" w:line="240" w:lineRule="auto"/>
    </w:pPr>
    <w:rPr>
      <w:rFonts w:ascii="Calibri" w:eastAsia="Times New Roman" w:hAnsi="Calibri" w:cs="Times New Roman"/>
      <w:szCs w:val="20"/>
      <w:lang w:bidi="en-US"/>
    </w:rPr>
  </w:style>
  <w:style w:type="paragraph" w:customStyle="1" w:styleId="1D8A6E94DD3F4B1FB3927A53C2544A871">
    <w:name w:val="1D8A6E94DD3F4B1FB3927A53C2544A871"/>
    <w:rsid w:val="00452431"/>
    <w:pPr>
      <w:spacing w:after="0" w:line="240" w:lineRule="auto"/>
    </w:pPr>
    <w:rPr>
      <w:rFonts w:ascii="Calibri" w:eastAsia="Times New Roman" w:hAnsi="Calibri" w:cs="Times New Roman"/>
      <w:szCs w:val="20"/>
      <w:lang w:bidi="en-US"/>
    </w:rPr>
  </w:style>
  <w:style w:type="paragraph" w:customStyle="1" w:styleId="F82F8812FC3C4D0DA1BC7A47C74A52B71">
    <w:name w:val="F82F8812FC3C4D0DA1BC7A47C74A52B71"/>
    <w:rsid w:val="00452431"/>
    <w:pPr>
      <w:spacing w:after="0" w:line="240" w:lineRule="auto"/>
    </w:pPr>
    <w:rPr>
      <w:rFonts w:ascii="Calibri" w:eastAsia="Times New Roman" w:hAnsi="Calibri" w:cs="Times New Roman"/>
      <w:szCs w:val="20"/>
      <w:lang w:bidi="en-US"/>
    </w:rPr>
  </w:style>
  <w:style w:type="paragraph" w:customStyle="1" w:styleId="8EB9B98A0F924692A75FE33DFA28CC7F1">
    <w:name w:val="8EB9B98A0F924692A75FE33DFA28CC7F1"/>
    <w:rsid w:val="00452431"/>
    <w:pPr>
      <w:spacing w:after="0" w:line="240" w:lineRule="auto"/>
    </w:pPr>
    <w:rPr>
      <w:rFonts w:ascii="Calibri" w:eastAsia="Times New Roman" w:hAnsi="Calibri" w:cs="Times New Roman"/>
      <w:szCs w:val="20"/>
      <w:lang w:bidi="en-US"/>
    </w:rPr>
  </w:style>
  <w:style w:type="paragraph" w:customStyle="1" w:styleId="BC958001B45A4FE7BD1EA4CDD5675FE01">
    <w:name w:val="BC958001B45A4FE7BD1EA4CDD5675FE01"/>
    <w:rsid w:val="00452431"/>
    <w:pPr>
      <w:spacing w:after="0" w:line="240" w:lineRule="auto"/>
    </w:pPr>
    <w:rPr>
      <w:rFonts w:ascii="Calibri" w:eastAsia="Times New Roman" w:hAnsi="Calibri" w:cs="Times New Roman"/>
      <w:szCs w:val="20"/>
      <w:lang w:bidi="en-US"/>
    </w:rPr>
  </w:style>
  <w:style w:type="paragraph" w:customStyle="1" w:styleId="B7745AC23B10489B919A878B0E75028D1">
    <w:name w:val="B7745AC23B10489B919A878B0E75028D1"/>
    <w:rsid w:val="00452431"/>
    <w:pPr>
      <w:spacing w:after="0" w:line="240" w:lineRule="auto"/>
    </w:pPr>
    <w:rPr>
      <w:rFonts w:ascii="Calibri" w:eastAsia="Times New Roman" w:hAnsi="Calibri" w:cs="Times New Roman"/>
      <w:szCs w:val="20"/>
      <w:lang w:bidi="en-US"/>
    </w:rPr>
  </w:style>
  <w:style w:type="paragraph" w:customStyle="1" w:styleId="9A8BA7CF148A42C98EC01FB4B0159EA31">
    <w:name w:val="9A8BA7CF148A42C98EC01FB4B0159EA31"/>
    <w:rsid w:val="00452431"/>
    <w:pPr>
      <w:spacing w:after="0" w:line="240" w:lineRule="auto"/>
    </w:pPr>
    <w:rPr>
      <w:rFonts w:ascii="Calibri" w:eastAsia="Times New Roman" w:hAnsi="Calibri" w:cs="Times New Roman"/>
      <w:szCs w:val="20"/>
      <w:lang w:bidi="en-US"/>
    </w:rPr>
  </w:style>
  <w:style w:type="paragraph" w:customStyle="1" w:styleId="9ACFC6B3D8484D70993CD764E77344311">
    <w:name w:val="9ACFC6B3D8484D70993CD764E77344311"/>
    <w:rsid w:val="00452431"/>
    <w:pPr>
      <w:spacing w:after="0" w:line="240" w:lineRule="auto"/>
    </w:pPr>
    <w:rPr>
      <w:rFonts w:ascii="Calibri" w:eastAsia="Times New Roman" w:hAnsi="Calibri" w:cs="Times New Roman"/>
      <w:szCs w:val="20"/>
      <w:lang w:bidi="en-US"/>
    </w:rPr>
  </w:style>
  <w:style w:type="paragraph" w:customStyle="1" w:styleId="B29FBF8C02334BE7ADB473E4783899071">
    <w:name w:val="B29FBF8C02334BE7ADB473E4783899071"/>
    <w:rsid w:val="00452431"/>
    <w:pPr>
      <w:spacing w:after="0" w:line="240" w:lineRule="auto"/>
    </w:pPr>
    <w:rPr>
      <w:rFonts w:ascii="Calibri" w:eastAsia="Times New Roman" w:hAnsi="Calibri" w:cs="Times New Roman"/>
      <w:szCs w:val="20"/>
      <w:lang w:bidi="en-US"/>
    </w:rPr>
  </w:style>
  <w:style w:type="paragraph" w:customStyle="1" w:styleId="8576A5ED341741CE98E3A056B81666701">
    <w:name w:val="8576A5ED341741CE98E3A056B81666701"/>
    <w:rsid w:val="00452431"/>
    <w:pPr>
      <w:spacing w:after="0" w:line="240" w:lineRule="auto"/>
    </w:pPr>
    <w:rPr>
      <w:rFonts w:ascii="Calibri" w:eastAsia="Times New Roman" w:hAnsi="Calibri" w:cs="Times New Roman"/>
      <w:szCs w:val="20"/>
      <w:lang w:bidi="en-US"/>
    </w:rPr>
  </w:style>
  <w:style w:type="paragraph" w:customStyle="1" w:styleId="7462DBD5CCBB42B787E7AAD65E29907D1">
    <w:name w:val="7462DBD5CCBB42B787E7AAD65E29907D1"/>
    <w:rsid w:val="00452431"/>
    <w:pPr>
      <w:spacing w:after="0" w:line="240" w:lineRule="auto"/>
    </w:pPr>
    <w:rPr>
      <w:rFonts w:ascii="Calibri" w:eastAsia="Times New Roman" w:hAnsi="Calibri" w:cs="Times New Roman"/>
      <w:szCs w:val="20"/>
      <w:lang w:bidi="en-US"/>
    </w:rPr>
  </w:style>
  <w:style w:type="paragraph" w:customStyle="1" w:styleId="1406DBE3B22D4F2F927581135DFE55C71">
    <w:name w:val="1406DBE3B22D4F2F927581135DFE55C71"/>
    <w:rsid w:val="00452431"/>
    <w:pPr>
      <w:spacing w:after="0" w:line="240" w:lineRule="auto"/>
    </w:pPr>
    <w:rPr>
      <w:rFonts w:ascii="Calibri" w:eastAsia="Times New Roman" w:hAnsi="Calibri" w:cs="Times New Roman"/>
      <w:szCs w:val="20"/>
      <w:lang w:bidi="en-US"/>
    </w:rPr>
  </w:style>
  <w:style w:type="paragraph" w:customStyle="1" w:styleId="DA657CA19ACE41DFA86AC9096442C31D1">
    <w:name w:val="DA657CA19ACE41DFA86AC9096442C31D1"/>
    <w:rsid w:val="00452431"/>
    <w:pPr>
      <w:spacing w:after="0" w:line="240" w:lineRule="auto"/>
    </w:pPr>
    <w:rPr>
      <w:rFonts w:ascii="Calibri" w:eastAsia="Times New Roman" w:hAnsi="Calibri" w:cs="Times New Roman"/>
      <w:szCs w:val="20"/>
      <w:lang w:bidi="en-US"/>
    </w:rPr>
  </w:style>
  <w:style w:type="paragraph" w:customStyle="1" w:styleId="72C2CBCACD874118AFE6B5B68D2E19D41">
    <w:name w:val="72C2CBCACD874118AFE6B5B68D2E19D41"/>
    <w:rsid w:val="00452431"/>
    <w:pPr>
      <w:spacing w:after="0" w:line="240" w:lineRule="auto"/>
    </w:pPr>
    <w:rPr>
      <w:rFonts w:ascii="Calibri" w:eastAsia="Times New Roman" w:hAnsi="Calibri" w:cs="Times New Roman"/>
      <w:szCs w:val="20"/>
      <w:lang w:bidi="en-US"/>
    </w:rPr>
  </w:style>
  <w:style w:type="paragraph" w:customStyle="1" w:styleId="5F04A6751F854C68AB668039BBF456851">
    <w:name w:val="5F04A6751F854C68AB668039BBF456851"/>
    <w:rsid w:val="00452431"/>
    <w:pPr>
      <w:spacing w:after="0" w:line="240" w:lineRule="auto"/>
    </w:pPr>
    <w:rPr>
      <w:rFonts w:ascii="Calibri" w:eastAsia="Times New Roman" w:hAnsi="Calibri" w:cs="Times New Roman"/>
      <w:szCs w:val="20"/>
      <w:lang w:bidi="en-US"/>
    </w:rPr>
  </w:style>
  <w:style w:type="paragraph" w:customStyle="1" w:styleId="680E568FF5024A418E8CB5315731BA771">
    <w:name w:val="680E568FF5024A418E8CB5315731BA771"/>
    <w:rsid w:val="00452431"/>
    <w:pPr>
      <w:spacing w:after="0" w:line="240" w:lineRule="auto"/>
    </w:pPr>
    <w:rPr>
      <w:rFonts w:ascii="Calibri" w:eastAsia="Times New Roman" w:hAnsi="Calibri" w:cs="Times New Roman"/>
      <w:szCs w:val="20"/>
      <w:lang w:bidi="en-US"/>
    </w:rPr>
  </w:style>
  <w:style w:type="paragraph" w:customStyle="1" w:styleId="4DF4730F15064F16B144C37567223D3F1">
    <w:name w:val="4DF4730F15064F16B144C37567223D3F1"/>
    <w:rsid w:val="00452431"/>
    <w:pPr>
      <w:spacing w:after="0" w:line="240" w:lineRule="auto"/>
    </w:pPr>
    <w:rPr>
      <w:rFonts w:ascii="Calibri" w:eastAsia="Times New Roman" w:hAnsi="Calibri" w:cs="Times New Roman"/>
      <w:szCs w:val="20"/>
      <w:lang w:bidi="en-US"/>
    </w:rPr>
  </w:style>
  <w:style w:type="paragraph" w:customStyle="1" w:styleId="D4EFD7AF137C48CF887889FF1087C3F31">
    <w:name w:val="D4EFD7AF137C48CF887889FF1087C3F31"/>
    <w:rsid w:val="00452431"/>
    <w:pPr>
      <w:spacing w:after="0" w:line="240" w:lineRule="auto"/>
    </w:pPr>
    <w:rPr>
      <w:rFonts w:ascii="Calibri" w:eastAsia="Times New Roman" w:hAnsi="Calibri" w:cs="Times New Roman"/>
      <w:szCs w:val="20"/>
      <w:lang w:bidi="en-US"/>
    </w:rPr>
  </w:style>
  <w:style w:type="paragraph" w:customStyle="1" w:styleId="F9F99A41DCA44065BDCD1BFC0D81D9601">
    <w:name w:val="F9F99A41DCA44065BDCD1BFC0D81D9601"/>
    <w:rsid w:val="00452431"/>
    <w:pPr>
      <w:spacing w:after="0" w:line="240" w:lineRule="auto"/>
    </w:pPr>
    <w:rPr>
      <w:rFonts w:ascii="Calibri" w:eastAsia="Times New Roman" w:hAnsi="Calibri" w:cs="Times New Roman"/>
      <w:szCs w:val="20"/>
      <w:lang w:bidi="en-US"/>
    </w:rPr>
  </w:style>
  <w:style w:type="paragraph" w:customStyle="1" w:styleId="D2CDCFCBE5A546B8846FF9DA91AB9A8E1">
    <w:name w:val="D2CDCFCBE5A546B8846FF9DA91AB9A8E1"/>
    <w:rsid w:val="00452431"/>
    <w:pPr>
      <w:spacing w:after="0" w:line="240" w:lineRule="auto"/>
    </w:pPr>
    <w:rPr>
      <w:rFonts w:ascii="Calibri" w:eastAsia="Times New Roman" w:hAnsi="Calibri" w:cs="Times New Roman"/>
      <w:szCs w:val="20"/>
      <w:lang w:bidi="en-US"/>
    </w:rPr>
  </w:style>
  <w:style w:type="paragraph" w:customStyle="1" w:styleId="DC6DC52883984260B6B3AB68BC9C34DE1">
    <w:name w:val="DC6DC52883984260B6B3AB68BC9C34DE1"/>
    <w:rsid w:val="00452431"/>
    <w:pPr>
      <w:spacing w:after="0" w:line="240" w:lineRule="auto"/>
    </w:pPr>
    <w:rPr>
      <w:rFonts w:ascii="Calibri" w:eastAsia="Times New Roman" w:hAnsi="Calibri" w:cs="Times New Roman"/>
      <w:szCs w:val="20"/>
      <w:lang w:bidi="en-US"/>
    </w:rPr>
  </w:style>
  <w:style w:type="paragraph" w:customStyle="1" w:styleId="5FE19136B10943359044100987628F5D1">
    <w:name w:val="5FE19136B10943359044100987628F5D1"/>
    <w:rsid w:val="00452431"/>
    <w:pPr>
      <w:spacing w:after="0" w:line="240" w:lineRule="auto"/>
    </w:pPr>
    <w:rPr>
      <w:rFonts w:ascii="Calibri" w:eastAsia="Times New Roman" w:hAnsi="Calibri" w:cs="Times New Roman"/>
      <w:szCs w:val="20"/>
      <w:lang w:bidi="en-US"/>
    </w:rPr>
  </w:style>
  <w:style w:type="paragraph" w:customStyle="1" w:styleId="FDC84CAF7FEB48508E26EEF32C01CAC41">
    <w:name w:val="FDC84CAF7FEB48508E26EEF32C01CAC41"/>
    <w:rsid w:val="00452431"/>
    <w:pPr>
      <w:spacing w:after="0" w:line="240" w:lineRule="auto"/>
    </w:pPr>
    <w:rPr>
      <w:rFonts w:ascii="Calibri" w:eastAsia="Times New Roman" w:hAnsi="Calibri" w:cs="Times New Roman"/>
      <w:szCs w:val="20"/>
      <w:lang w:bidi="en-US"/>
    </w:rPr>
  </w:style>
  <w:style w:type="paragraph" w:customStyle="1" w:styleId="C6989336F97D4D18A76C56FE98AC021A1">
    <w:name w:val="C6989336F97D4D18A76C56FE98AC021A1"/>
    <w:rsid w:val="00452431"/>
    <w:pPr>
      <w:spacing w:after="0" w:line="240" w:lineRule="auto"/>
    </w:pPr>
    <w:rPr>
      <w:rFonts w:ascii="Calibri" w:eastAsia="Times New Roman" w:hAnsi="Calibri" w:cs="Times New Roman"/>
      <w:szCs w:val="20"/>
      <w:lang w:bidi="en-US"/>
    </w:rPr>
  </w:style>
  <w:style w:type="paragraph" w:customStyle="1" w:styleId="FFA5A030884C4829851F21C53311AB151">
    <w:name w:val="FFA5A030884C4829851F21C53311AB151"/>
    <w:rsid w:val="00452431"/>
    <w:pPr>
      <w:spacing w:after="0" w:line="240" w:lineRule="auto"/>
    </w:pPr>
    <w:rPr>
      <w:rFonts w:ascii="Calibri" w:eastAsia="Times New Roman" w:hAnsi="Calibri" w:cs="Times New Roman"/>
      <w:szCs w:val="20"/>
      <w:lang w:bidi="en-US"/>
    </w:rPr>
  </w:style>
  <w:style w:type="paragraph" w:customStyle="1" w:styleId="A080B915E0D148D5A297BA29E19039371">
    <w:name w:val="A080B915E0D148D5A297BA29E19039371"/>
    <w:rsid w:val="00452431"/>
    <w:pPr>
      <w:spacing w:after="0" w:line="240" w:lineRule="auto"/>
    </w:pPr>
    <w:rPr>
      <w:rFonts w:ascii="Calibri" w:eastAsia="Times New Roman" w:hAnsi="Calibri" w:cs="Times New Roman"/>
      <w:szCs w:val="20"/>
      <w:lang w:bidi="en-US"/>
    </w:rPr>
  </w:style>
  <w:style w:type="paragraph" w:customStyle="1" w:styleId="46DED772AAFA4D13A95759377DA407F81">
    <w:name w:val="46DED772AAFA4D13A95759377DA407F81"/>
    <w:rsid w:val="00452431"/>
    <w:pPr>
      <w:spacing w:after="0" w:line="240" w:lineRule="auto"/>
    </w:pPr>
    <w:rPr>
      <w:rFonts w:ascii="Calibri" w:eastAsia="Times New Roman" w:hAnsi="Calibri" w:cs="Times New Roman"/>
      <w:szCs w:val="20"/>
      <w:lang w:bidi="en-US"/>
    </w:rPr>
  </w:style>
  <w:style w:type="paragraph" w:customStyle="1" w:styleId="46BB8593CBDB45D49087F570880EC0D41">
    <w:name w:val="46BB8593CBDB45D49087F570880EC0D41"/>
    <w:rsid w:val="00452431"/>
    <w:pPr>
      <w:spacing w:after="0" w:line="240" w:lineRule="auto"/>
    </w:pPr>
    <w:rPr>
      <w:rFonts w:ascii="Calibri" w:eastAsia="Times New Roman" w:hAnsi="Calibri" w:cs="Times New Roman"/>
      <w:szCs w:val="20"/>
      <w:lang w:bidi="en-US"/>
    </w:rPr>
  </w:style>
  <w:style w:type="paragraph" w:customStyle="1" w:styleId="5881E339C34D4FCCBF74EE29BC668AB41">
    <w:name w:val="5881E339C34D4FCCBF74EE29BC668AB41"/>
    <w:rsid w:val="00452431"/>
    <w:pPr>
      <w:spacing w:after="0" w:line="240" w:lineRule="auto"/>
    </w:pPr>
    <w:rPr>
      <w:rFonts w:ascii="Calibri" w:eastAsia="Times New Roman" w:hAnsi="Calibri" w:cs="Times New Roman"/>
      <w:szCs w:val="20"/>
      <w:lang w:bidi="en-US"/>
    </w:rPr>
  </w:style>
  <w:style w:type="paragraph" w:customStyle="1" w:styleId="0FBFFE604B374FFDBDCBAEFCB8B2139D1">
    <w:name w:val="0FBFFE604B374FFDBDCBAEFCB8B2139D1"/>
    <w:rsid w:val="00452431"/>
    <w:pPr>
      <w:spacing w:after="0" w:line="240" w:lineRule="auto"/>
    </w:pPr>
    <w:rPr>
      <w:rFonts w:ascii="Calibri" w:eastAsia="Times New Roman" w:hAnsi="Calibri" w:cs="Times New Roman"/>
      <w:szCs w:val="20"/>
      <w:lang w:bidi="en-US"/>
    </w:rPr>
  </w:style>
  <w:style w:type="paragraph" w:customStyle="1" w:styleId="FC0A2B72036D44CBB9E5DA817CA785F11">
    <w:name w:val="FC0A2B72036D44CBB9E5DA817CA785F11"/>
    <w:rsid w:val="00452431"/>
    <w:pPr>
      <w:spacing w:after="0" w:line="240" w:lineRule="auto"/>
    </w:pPr>
    <w:rPr>
      <w:rFonts w:ascii="Calibri" w:eastAsia="Times New Roman" w:hAnsi="Calibri" w:cs="Times New Roman"/>
      <w:szCs w:val="20"/>
      <w:lang w:bidi="en-US"/>
    </w:rPr>
  </w:style>
  <w:style w:type="paragraph" w:customStyle="1" w:styleId="9E68CD45A8394C6BA0181CB1EFEF45CE1">
    <w:name w:val="9E68CD45A8394C6BA0181CB1EFEF45CE1"/>
    <w:rsid w:val="00452431"/>
    <w:pPr>
      <w:spacing w:after="0" w:line="240" w:lineRule="auto"/>
    </w:pPr>
    <w:rPr>
      <w:rFonts w:ascii="Calibri" w:eastAsia="Times New Roman" w:hAnsi="Calibri" w:cs="Times New Roman"/>
      <w:szCs w:val="20"/>
      <w:lang w:bidi="en-US"/>
    </w:rPr>
  </w:style>
  <w:style w:type="paragraph" w:customStyle="1" w:styleId="C618E5E476AC47C99755DF619337E5AC1">
    <w:name w:val="C618E5E476AC47C99755DF619337E5AC1"/>
    <w:rsid w:val="00452431"/>
    <w:pPr>
      <w:spacing w:after="0" w:line="240" w:lineRule="auto"/>
    </w:pPr>
    <w:rPr>
      <w:rFonts w:ascii="Calibri" w:eastAsia="Times New Roman" w:hAnsi="Calibri" w:cs="Times New Roman"/>
      <w:szCs w:val="20"/>
      <w:lang w:bidi="en-US"/>
    </w:rPr>
  </w:style>
  <w:style w:type="paragraph" w:customStyle="1" w:styleId="5D334BB0A2584779A23DB28EACC279561">
    <w:name w:val="5D334BB0A2584779A23DB28EACC279561"/>
    <w:rsid w:val="00452431"/>
    <w:pPr>
      <w:spacing w:after="0" w:line="240" w:lineRule="auto"/>
    </w:pPr>
    <w:rPr>
      <w:rFonts w:ascii="Calibri" w:eastAsia="Times New Roman" w:hAnsi="Calibri" w:cs="Times New Roman"/>
      <w:szCs w:val="20"/>
      <w:lang w:bidi="en-US"/>
    </w:rPr>
  </w:style>
  <w:style w:type="paragraph" w:customStyle="1" w:styleId="BE0798D3A8FB44E388DF888F132F35601">
    <w:name w:val="BE0798D3A8FB44E388DF888F132F35601"/>
    <w:rsid w:val="00452431"/>
    <w:pPr>
      <w:spacing w:after="0" w:line="240" w:lineRule="auto"/>
    </w:pPr>
    <w:rPr>
      <w:rFonts w:ascii="Calibri" w:eastAsia="Times New Roman" w:hAnsi="Calibri" w:cs="Times New Roman"/>
      <w:szCs w:val="20"/>
      <w:lang w:bidi="en-US"/>
    </w:rPr>
  </w:style>
  <w:style w:type="paragraph" w:customStyle="1" w:styleId="9ECD3A2B6E444BFC81BC3B42B4BB845B1">
    <w:name w:val="9ECD3A2B6E444BFC81BC3B42B4BB845B1"/>
    <w:rsid w:val="00452431"/>
    <w:pPr>
      <w:spacing w:after="0" w:line="240" w:lineRule="auto"/>
    </w:pPr>
    <w:rPr>
      <w:rFonts w:ascii="Calibri" w:eastAsia="Times New Roman" w:hAnsi="Calibri" w:cs="Times New Roman"/>
      <w:szCs w:val="20"/>
      <w:lang w:bidi="en-US"/>
    </w:rPr>
  </w:style>
  <w:style w:type="paragraph" w:customStyle="1" w:styleId="51217E8ED35D4443BE2CEFDBF3914E2B1">
    <w:name w:val="51217E8ED35D4443BE2CEFDBF3914E2B1"/>
    <w:rsid w:val="00452431"/>
    <w:pPr>
      <w:spacing w:after="0" w:line="240" w:lineRule="auto"/>
    </w:pPr>
    <w:rPr>
      <w:rFonts w:ascii="Calibri" w:eastAsia="Times New Roman" w:hAnsi="Calibri" w:cs="Times New Roman"/>
      <w:szCs w:val="20"/>
      <w:lang w:bidi="en-US"/>
    </w:rPr>
  </w:style>
  <w:style w:type="paragraph" w:customStyle="1" w:styleId="72EA0B1F4F304D76B94CF300622A3AF51">
    <w:name w:val="72EA0B1F4F304D76B94CF300622A3AF51"/>
    <w:rsid w:val="00452431"/>
    <w:pPr>
      <w:spacing w:after="0" w:line="240" w:lineRule="auto"/>
    </w:pPr>
    <w:rPr>
      <w:rFonts w:ascii="Calibri" w:eastAsia="Times New Roman" w:hAnsi="Calibri" w:cs="Times New Roman"/>
      <w:szCs w:val="20"/>
      <w:lang w:bidi="en-US"/>
    </w:rPr>
  </w:style>
  <w:style w:type="paragraph" w:customStyle="1" w:styleId="C75AC8D95ED143EE93F0A97540AE3D561">
    <w:name w:val="C75AC8D95ED143EE93F0A97540AE3D561"/>
    <w:rsid w:val="00452431"/>
    <w:pPr>
      <w:spacing w:after="0" w:line="240" w:lineRule="auto"/>
    </w:pPr>
    <w:rPr>
      <w:rFonts w:ascii="Calibri" w:eastAsia="Times New Roman" w:hAnsi="Calibri" w:cs="Times New Roman"/>
      <w:szCs w:val="20"/>
      <w:lang w:bidi="en-US"/>
    </w:rPr>
  </w:style>
  <w:style w:type="paragraph" w:customStyle="1" w:styleId="5896FC052FE9491B9D436F3343AB4F281">
    <w:name w:val="5896FC052FE9491B9D436F3343AB4F281"/>
    <w:rsid w:val="00452431"/>
    <w:pPr>
      <w:spacing w:after="0" w:line="240" w:lineRule="auto"/>
    </w:pPr>
    <w:rPr>
      <w:rFonts w:ascii="Calibri" w:eastAsia="Times New Roman" w:hAnsi="Calibri" w:cs="Times New Roman"/>
      <w:szCs w:val="20"/>
      <w:lang w:bidi="en-US"/>
    </w:rPr>
  </w:style>
  <w:style w:type="paragraph" w:customStyle="1" w:styleId="F9650E85B8704683A8DCC2105ED127A01">
    <w:name w:val="F9650E85B8704683A8DCC2105ED127A01"/>
    <w:rsid w:val="00452431"/>
    <w:pPr>
      <w:spacing w:after="0" w:line="240" w:lineRule="auto"/>
    </w:pPr>
    <w:rPr>
      <w:rFonts w:ascii="Calibri" w:eastAsia="Times New Roman" w:hAnsi="Calibri" w:cs="Times New Roman"/>
      <w:szCs w:val="20"/>
      <w:lang w:bidi="en-US"/>
    </w:rPr>
  </w:style>
  <w:style w:type="paragraph" w:customStyle="1" w:styleId="6D75CD4B41574BA0B755C467C0CE72F11">
    <w:name w:val="6D75CD4B41574BA0B755C467C0CE72F11"/>
    <w:rsid w:val="00452431"/>
    <w:pPr>
      <w:spacing w:after="0" w:line="240" w:lineRule="auto"/>
    </w:pPr>
    <w:rPr>
      <w:rFonts w:ascii="Calibri" w:eastAsia="Times New Roman" w:hAnsi="Calibri" w:cs="Times New Roman"/>
      <w:szCs w:val="20"/>
      <w:lang w:bidi="en-US"/>
    </w:rPr>
  </w:style>
  <w:style w:type="paragraph" w:customStyle="1" w:styleId="7E3DF7530CCF41E399BED8BE083282121">
    <w:name w:val="7E3DF7530CCF41E399BED8BE083282121"/>
    <w:rsid w:val="00452431"/>
    <w:pPr>
      <w:spacing w:after="0" w:line="240" w:lineRule="auto"/>
    </w:pPr>
    <w:rPr>
      <w:rFonts w:ascii="Calibri" w:eastAsia="Times New Roman" w:hAnsi="Calibri" w:cs="Times New Roman"/>
      <w:szCs w:val="20"/>
      <w:lang w:bidi="en-US"/>
    </w:rPr>
  </w:style>
  <w:style w:type="paragraph" w:customStyle="1" w:styleId="35D5DEDE504E4759BE332505EFF0F1721">
    <w:name w:val="35D5DEDE504E4759BE332505EFF0F1721"/>
    <w:rsid w:val="00452431"/>
    <w:pPr>
      <w:spacing w:after="0" w:line="240" w:lineRule="auto"/>
    </w:pPr>
    <w:rPr>
      <w:rFonts w:ascii="Calibri" w:eastAsia="Times New Roman" w:hAnsi="Calibri" w:cs="Times New Roman"/>
      <w:szCs w:val="20"/>
      <w:lang w:bidi="en-US"/>
    </w:rPr>
  </w:style>
  <w:style w:type="paragraph" w:customStyle="1" w:styleId="E66DCAB46FA745E4A27C482B99D8FB8A1">
    <w:name w:val="E66DCAB46FA745E4A27C482B99D8FB8A1"/>
    <w:rsid w:val="00452431"/>
    <w:pPr>
      <w:spacing w:after="0" w:line="240" w:lineRule="auto"/>
    </w:pPr>
    <w:rPr>
      <w:rFonts w:ascii="Calibri" w:eastAsia="Times New Roman" w:hAnsi="Calibri" w:cs="Times New Roman"/>
      <w:szCs w:val="20"/>
      <w:lang w:bidi="en-US"/>
    </w:rPr>
  </w:style>
  <w:style w:type="paragraph" w:customStyle="1" w:styleId="83C37EAD6FCD405F97014DCDCB3BB3971">
    <w:name w:val="83C37EAD6FCD405F97014DCDCB3BB3971"/>
    <w:rsid w:val="00452431"/>
    <w:pPr>
      <w:spacing w:after="0" w:line="240" w:lineRule="auto"/>
    </w:pPr>
    <w:rPr>
      <w:rFonts w:ascii="Calibri" w:eastAsia="Times New Roman" w:hAnsi="Calibri" w:cs="Times New Roman"/>
      <w:szCs w:val="20"/>
      <w:lang w:bidi="en-US"/>
    </w:rPr>
  </w:style>
  <w:style w:type="paragraph" w:customStyle="1" w:styleId="25A617D95AD84531A3E9CA016CB38C891">
    <w:name w:val="25A617D95AD84531A3E9CA016CB38C891"/>
    <w:rsid w:val="00452431"/>
    <w:pPr>
      <w:spacing w:after="0" w:line="240" w:lineRule="auto"/>
    </w:pPr>
    <w:rPr>
      <w:rFonts w:ascii="Calibri" w:eastAsia="Times New Roman" w:hAnsi="Calibri" w:cs="Times New Roman"/>
      <w:szCs w:val="20"/>
      <w:lang w:bidi="en-US"/>
    </w:rPr>
  </w:style>
  <w:style w:type="paragraph" w:customStyle="1" w:styleId="8633C7A218124A21B6C3BE51033819EA1">
    <w:name w:val="8633C7A218124A21B6C3BE51033819EA1"/>
    <w:rsid w:val="00452431"/>
    <w:pPr>
      <w:spacing w:after="0" w:line="240" w:lineRule="auto"/>
    </w:pPr>
    <w:rPr>
      <w:rFonts w:ascii="Calibri" w:eastAsia="Times New Roman" w:hAnsi="Calibri" w:cs="Times New Roman"/>
      <w:szCs w:val="20"/>
      <w:lang w:bidi="en-US"/>
    </w:rPr>
  </w:style>
  <w:style w:type="paragraph" w:customStyle="1" w:styleId="6F831E50EF194070A39A70E35E6091021">
    <w:name w:val="6F831E50EF194070A39A70E35E6091021"/>
    <w:rsid w:val="00452431"/>
    <w:pPr>
      <w:spacing w:after="0" w:line="240" w:lineRule="auto"/>
    </w:pPr>
    <w:rPr>
      <w:rFonts w:ascii="Calibri" w:eastAsia="Times New Roman" w:hAnsi="Calibri" w:cs="Times New Roman"/>
      <w:szCs w:val="20"/>
      <w:lang w:bidi="en-US"/>
    </w:rPr>
  </w:style>
  <w:style w:type="paragraph" w:customStyle="1" w:styleId="F56D1DCA86054A1FA529F252C566BEDB1">
    <w:name w:val="F56D1DCA86054A1FA529F252C566BEDB1"/>
    <w:rsid w:val="00452431"/>
    <w:pPr>
      <w:spacing w:after="0" w:line="240" w:lineRule="auto"/>
    </w:pPr>
    <w:rPr>
      <w:rFonts w:ascii="Calibri" w:eastAsia="Times New Roman" w:hAnsi="Calibri" w:cs="Times New Roman"/>
      <w:szCs w:val="20"/>
      <w:lang w:bidi="en-US"/>
    </w:rPr>
  </w:style>
  <w:style w:type="paragraph" w:customStyle="1" w:styleId="19CA13765580401D838D316E126671671">
    <w:name w:val="19CA13765580401D838D316E126671671"/>
    <w:rsid w:val="00452431"/>
    <w:pPr>
      <w:spacing w:after="0" w:line="240" w:lineRule="auto"/>
    </w:pPr>
    <w:rPr>
      <w:rFonts w:ascii="Calibri" w:eastAsia="Times New Roman" w:hAnsi="Calibri" w:cs="Times New Roman"/>
      <w:szCs w:val="20"/>
      <w:lang w:bidi="en-US"/>
    </w:rPr>
  </w:style>
  <w:style w:type="paragraph" w:customStyle="1" w:styleId="7BCA5AF20A1E4A18AE860FB53018F9161">
    <w:name w:val="7BCA5AF20A1E4A18AE860FB53018F9161"/>
    <w:rsid w:val="00452431"/>
    <w:pPr>
      <w:spacing w:after="0" w:line="240" w:lineRule="auto"/>
    </w:pPr>
    <w:rPr>
      <w:rFonts w:ascii="Calibri" w:eastAsia="Times New Roman" w:hAnsi="Calibri" w:cs="Times New Roman"/>
      <w:szCs w:val="20"/>
      <w:lang w:bidi="en-US"/>
    </w:rPr>
  </w:style>
  <w:style w:type="paragraph" w:customStyle="1" w:styleId="B30E4CEF70BE49DDB27D45B1870F06F11">
    <w:name w:val="B30E4CEF70BE49DDB27D45B1870F06F11"/>
    <w:rsid w:val="00452431"/>
    <w:pPr>
      <w:spacing w:after="0" w:line="240" w:lineRule="auto"/>
    </w:pPr>
    <w:rPr>
      <w:rFonts w:ascii="Calibri" w:eastAsia="Times New Roman" w:hAnsi="Calibri" w:cs="Times New Roman"/>
      <w:szCs w:val="20"/>
      <w:lang w:bidi="en-US"/>
    </w:rPr>
  </w:style>
  <w:style w:type="paragraph" w:customStyle="1" w:styleId="81BCB830EF6D473BB60B704747926AC31">
    <w:name w:val="81BCB830EF6D473BB60B704747926AC31"/>
    <w:rsid w:val="00452431"/>
    <w:pPr>
      <w:spacing w:after="0" w:line="240" w:lineRule="auto"/>
    </w:pPr>
    <w:rPr>
      <w:rFonts w:ascii="Calibri" w:eastAsia="Times New Roman" w:hAnsi="Calibri" w:cs="Times New Roman"/>
      <w:szCs w:val="20"/>
      <w:lang w:bidi="en-US"/>
    </w:rPr>
  </w:style>
  <w:style w:type="paragraph" w:customStyle="1" w:styleId="82730DCCE71A4C7B88E089334A94DFA21">
    <w:name w:val="82730DCCE71A4C7B88E089334A94DFA21"/>
    <w:rsid w:val="00452431"/>
    <w:pPr>
      <w:spacing w:after="0" w:line="240" w:lineRule="auto"/>
    </w:pPr>
    <w:rPr>
      <w:rFonts w:ascii="Calibri" w:eastAsia="Times New Roman" w:hAnsi="Calibri" w:cs="Times New Roman"/>
      <w:szCs w:val="20"/>
      <w:lang w:bidi="en-US"/>
    </w:rPr>
  </w:style>
  <w:style w:type="paragraph" w:customStyle="1" w:styleId="FEDC6D34A34B41C285B2C8A7EE12CC8A1">
    <w:name w:val="FEDC6D34A34B41C285B2C8A7EE12CC8A1"/>
    <w:rsid w:val="00452431"/>
    <w:pPr>
      <w:spacing w:after="0" w:line="240" w:lineRule="auto"/>
    </w:pPr>
    <w:rPr>
      <w:rFonts w:ascii="Calibri" w:eastAsia="Times New Roman" w:hAnsi="Calibri" w:cs="Times New Roman"/>
      <w:szCs w:val="20"/>
      <w:lang w:bidi="en-US"/>
    </w:rPr>
  </w:style>
  <w:style w:type="paragraph" w:customStyle="1" w:styleId="1D3FB59933C14979B0F75DC3A709E66E1">
    <w:name w:val="1D3FB59933C14979B0F75DC3A709E66E1"/>
    <w:rsid w:val="00452431"/>
    <w:pPr>
      <w:spacing w:after="0" w:line="240" w:lineRule="auto"/>
    </w:pPr>
    <w:rPr>
      <w:rFonts w:ascii="Calibri" w:eastAsia="Times New Roman" w:hAnsi="Calibri" w:cs="Times New Roman"/>
      <w:szCs w:val="20"/>
      <w:lang w:bidi="en-US"/>
    </w:rPr>
  </w:style>
  <w:style w:type="paragraph" w:customStyle="1" w:styleId="42CA3270E1B848979D7E70A2495E14C71">
    <w:name w:val="42CA3270E1B848979D7E70A2495E14C71"/>
    <w:rsid w:val="00452431"/>
    <w:pPr>
      <w:spacing w:after="0" w:line="240" w:lineRule="auto"/>
    </w:pPr>
    <w:rPr>
      <w:rFonts w:ascii="Calibri" w:eastAsia="Times New Roman" w:hAnsi="Calibri" w:cs="Times New Roman"/>
      <w:szCs w:val="20"/>
      <w:lang w:bidi="en-US"/>
    </w:rPr>
  </w:style>
  <w:style w:type="paragraph" w:customStyle="1" w:styleId="C92066AE74634F129CFAC4EEEB974B231">
    <w:name w:val="C92066AE74634F129CFAC4EEEB974B231"/>
    <w:rsid w:val="00452431"/>
    <w:pPr>
      <w:spacing w:after="0" w:line="240" w:lineRule="auto"/>
    </w:pPr>
    <w:rPr>
      <w:rFonts w:ascii="Calibri" w:eastAsia="Times New Roman" w:hAnsi="Calibri" w:cs="Times New Roman"/>
      <w:szCs w:val="20"/>
      <w:lang w:bidi="en-US"/>
    </w:rPr>
  </w:style>
  <w:style w:type="paragraph" w:customStyle="1" w:styleId="26609D015AF94E95A97C11531E6F4FEC1">
    <w:name w:val="26609D015AF94E95A97C11531E6F4FEC1"/>
    <w:rsid w:val="00452431"/>
    <w:pPr>
      <w:spacing w:after="0" w:line="240" w:lineRule="auto"/>
    </w:pPr>
    <w:rPr>
      <w:rFonts w:ascii="Calibri" w:eastAsia="Times New Roman" w:hAnsi="Calibri" w:cs="Times New Roman"/>
      <w:szCs w:val="20"/>
      <w:lang w:bidi="en-US"/>
    </w:rPr>
  </w:style>
  <w:style w:type="paragraph" w:customStyle="1" w:styleId="77883F15470246B68A1D49B513DF960C1">
    <w:name w:val="77883F15470246B68A1D49B513DF960C1"/>
    <w:rsid w:val="00452431"/>
    <w:pPr>
      <w:spacing w:after="0" w:line="240" w:lineRule="auto"/>
    </w:pPr>
    <w:rPr>
      <w:rFonts w:ascii="Calibri" w:eastAsia="Times New Roman" w:hAnsi="Calibri" w:cs="Times New Roman"/>
      <w:szCs w:val="20"/>
      <w:lang w:bidi="en-US"/>
    </w:rPr>
  </w:style>
  <w:style w:type="paragraph" w:customStyle="1" w:styleId="59AF523E88074C66A100496221E0614D1">
    <w:name w:val="59AF523E88074C66A100496221E0614D1"/>
    <w:rsid w:val="00452431"/>
    <w:pPr>
      <w:spacing w:after="0" w:line="240" w:lineRule="auto"/>
    </w:pPr>
    <w:rPr>
      <w:rFonts w:ascii="Calibri" w:eastAsia="Times New Roman" w:hAnsi="Calibri" w:cs="Times New Roman"/>
      <w:szCs w:val="20"/>
      <w:lang w:bidi="en-US"/>
    </w:rPr>
  </w:style>
  <w:style w:type="paragraph" w:customStyle="1" w:styleId="F199D603F240455DA91CB53DB54D08791">
    <w:name w:val="F199D603F240455DA91CB53DB54D08791"/>
    <w:rsid w:val="00452431"/>
    <w:pPr>
      <w:spacing w:after="0" w:line="240" w:lineRule="auto"/>
    </w:pPr>
    <w:rPr>
      <w:rFonts w:ascii="Calibri" w:eastAsia="Times New Roman" w:hAnsi="Calibri" w:cs="Times New Roman"/>
      <w:szCs w:val="20"/>
      <w:lang w:bidi="en-US"/>
    </w:rPr>
  </w:style>
  <w:style w:type="paragraph" w:customStyle="1" w:styleId="C163709C4562482EB356285845D0F2101">
    <w:name w:val="C163709C4562482EB356285845D0F2101"/>
    <w:rsid w:val="00452431"/>
    <w:pPr>
      <w:spacing w:after="0" w:line="240" w:lineRule="auto"/>
    </w:pPr>
    <w:rPr>
      <w:rFonts w:ascii="Calibri" w:eastAsia="Times New Roman" w:hAnsi="Calibri" w:cs="Times New Roman"/>
      <w:szCs w:val="20"/>
      <w:lang w:bidi="en-US"/>
    </w:rPr>
  </w:style>
  <w:style w:type="paragraph" w:customStyle="1" w:styleId="51AEEAF1DE5E4065B4BD9B6AA827B2131">
    <w:name w:val="51AEEAF1DE5E4065B4BD9B6AA827B2131"/>
    <w:rsid w:val="00452431"/>
    <w:pPr>
      <w:spacing w:after="0" w:line="240" w:lineRule="auto"/>
    </w:pPr>
    <w:rPr>
      <w:rFonts w:ascii="Calibri" w:eastAsia="Times New Roman" w:hAnsi="Calibri" w:cs="Times New Roman"/>
      <w:szCs w:val="20"/>
      <w:lang w:bidi="en-US"/>
    </w:rPr>
  </w:style>
  <w:style w:type="paragraph" w:customStyle="1" w:styleId="7463F739732942369A79FB59F0024BBB1">
    <w:name w:val="7463F739732942369A79FB59F0024BBB1"/>
    <w:rsid w:val="00452431"/>
    <w:pPr>
      <w:spacing w:after="0" w:line="240" w:lineRule="auto"/>
    </w:pPr>
    <w:rPr>
      <w:rFonts w:ascii="Calibri" w:eastAsia="Times New Roman" w:hAnsi="Calibri" w:cs="Times New Roman"/>
      <w:szCs w:val="20"/>
      <w:lang w:bidi="en-US"/>
    </w:rPr>
  </w:style>
  <w:style w:type="paragraph" w:customStyle="1" w:styleId="710B9AC1F4574CBFAD860F2A01DADC811">
    <w:name w:val="710B9AC1F4574CBFAD860F2A01DADC811"/>
    <w:rsid w:val="00452431"/>
    <w:pPr>
      <w:spacing w:after="0" w:line="240" w:lineRule="auto"/>
    </w:pPr>
    <w:rPr>
      <w:rFonts w:ascii="Calibri" w:eastAsia="Times New Roman" w:hAnsi="Calibri" w:cs="Times New Roman"/>
      <w:szCs w:val="20"/>
      <w:lang w:bidi="en-US"/>
    </w:rPr>
  </w:style>
  <w:style w:type="paragraph" w:customStyle="1" w:styleId="EBE901168DC24DA8BEAD4B0BA796D8C11">
    <w:name w:val="EBE901168DC24DA8BEAD4B0BA796D8C11"/>
    <w:rsid w:val="00452431"/>
    <w:pPr>
      <w:spacing w:after="0" w:line="240" w:lineRule="auto"/>
    </w:pPr>
    <w:rPr>
      <w:rFonts w:ascii="Calibri" w:eastAsia="Times New Roman" w:hAnsi="Calibri" w:cs="Times New Roman"/>
      <w:szCs w:val="20"/>
      <w:lang w:bidi="en-US"/>
    </w:rPr>
  </w:style>
  <w:style w:type="paragraph" w:customStyle="1" w:styleId="70511342D89444AF914B6A5484056E851">
    <w:name w:val="70511342D89444AF914B6A5484056E851"/>
    <w:rsid w:val="00452431"/>
    <w:pPr>
      <w:spacing w:after="0" w:line="240" w:lineRule="auto"/>
    </w:pPr>
    <w:rPr>
      <w:rFonts w:ascii="Calibri" w:eastAsia="Times New Roman" w:hAnsi="Calibri" w:cs="Times New Roman"/>
      <w:szCs w:val="20"/>
      <w:lang w:bidi="en-US"/>
    </w:rPr>
  </w:style>
  <w:style w:type="paragraph" w:customStyle="1" w:styleId="63B459910ECD48FAAB0A869D21C833751">
    <w:name w:val="63B459910ECD48FAAB0A869D21C833751"/>
    <w:rsid w:val="00452431"/>
    <w:pPr>
      <w:spacing w:after="0" w:line="240" w:lineRule="auto"/>
    </w:pPr>
    <w:rPr>
      <w:rFonts w:ascii="Calibri" w:eastAsia="Times New Roman" w:hAnsi="Calibri" w:cs="Times New Roman"/>
      <w:szCs w:val="20"/>
      <w:lang w:bidi="en-US"/>
    </w:rPr>
  </w:style>
  <w:style w:type="paragraph" w:customStyle="1" w:styleId="D1A9520F5CF84B9A8E940F9AF931865D1">
    <w:name w:val="D1A9520F5CF84B9A8E940F9AF931865D1"/>
    <w:rsid w:val="00452431"/>
    <w:pPr>
      <w:spacing w:after="0" w:line="240" w:lineRule="auto"/>
    </w:pPr>
    <w:rPr>
      <w:rFonts w:ascii="Calibri" w:eastAsia="Times New Roman" w:hAnsi="Calibri" w:cs="Times New Roman"/>
      <w:szCs w:val="20"/>
      <w:lang w:bidi="en-US"/>
    </w:rPr>
  </w:style>
  <w:style w:type="paragraph" w:customStyle="1" w:styleId="ADC84D6AD2E04D36AD622ADD028663731">
    <w:name w:val="ADC84D6AD2E04D36AD622ADD028663731"/>
    <w:rsid w:val="00452431"/>
    <w:pPr>
      <w:spacing w:after="0" w:line="240" w:lineRule="auto"/>
    </w:pPr>
    <w:rPr>
      <w:rFonts w:ascii="Calibri" w:eastAsia="Times New Roman" w:hAnsi="Calibri" w:cs="Times New Roman"/>
      <w:szCs w:val="20"/>
      <w:lang w:bidi="en-US"/>
    </w:rPr>
  </w:style>
  <w:style w:type="paragraph" w:customStyle="1" w:styleId="A6DA305BAA2A4B488F44E5542A8C2A511">
    <w:name w:val="A6DA305BAA2A4B488F44E5542A8C2A511"/>
    <w:rsid w:val="00452431"/>
    <w:pPr>
      <w:spacing w:after="0" w:line="240" w:lineRule="auto"/>
    </w:pPr>
    <w:rPr>
      <w:rFonts w:ascii="Calibri" w:eastAsia="Times New Roman" w:hAnsi="Calibri" w:cs="Times New Roman"/>
      <w:szCs w:val="20"/>
      <w:lang w:bidi="en-US"/>
    </w:rPr>
  </w:style>
  <w:style w:type="paragraph" w:customStyle="1" w:styleId="21FB1F7F60194620A860CA8F4A38FFC31">
    <w:name w:val="21FB1F7F60194620A860CA8F4A38FFC31"/>
    <w:rsid w:val="00452431"/>
    <w:pPr>
      <w:spacing w:after="0" w:line="240" w:lineRule="auto"/>
    </w:pPr>
    <w:rPr>
      <w:rFonts w:ascii="Calibri" w:eastAsia="Times New Roman" w:hAnsi="Calibri" w:cs="Times New Roman"/>
      <w:szCs w:val="20"/>
      <w:lang w:bidi="en-US"/>
    </w:rPr>
  </w:style>
  <w:style w:type="paragraph" w:customStyle="1" w:styleId="345E4EF86FE34119852B4BAB211AE3741">
    <w:name w:val="345E4EF86FE34119852B4BAB211AE3741"/>
    <w:rsid w:val="00452431"/>
    <w:pPr>
      <w:spacing w:after="0" w:line="240" w:lineRule="auto"/>
    </w:pPr>
    <w:rPr>
      <w:rFonts w:ascii="Calibri" w:eastAsia="Times New Roman" w:hAnsi="Calibri" w:cs="Times New Roman"/>
      <w:szCs w:val="20"/>
      <w:lang w:bidi="en-US"/>
    </w:rPr>
  </w:style>
  <w:style w:type="paragraph" w:customStyle="1" w:styleId="21A7043F58BE48C2BE398A8BEE388E0E1">
    <w:name w:val="21A7043F58BE48C2BE398A8BEE388E0E1"/>
    <w:rsid w:val="00452431"/>
    <w:pPr>
      <w:spacing w:after="0" w:line="240" w:lineRule="auto"/>
    </w:pPr>
    <w:rPr>
      <w:rFonts w:ascii="Calibri" w:eastAsia="Times New Roman" w:hAnsi="Calibri" w:cs="Times New Roman"/>
      <w:szCs w:val="20"/>
      <w:lang w:bidi="en-US"/>
    </w:rPr>
  </w:style>
  <w:style w:type="paragraph" w:customStyle="1" w:styleId="DEC7B42D4F7D431896B5D1A4765207AA1">
    <w:name w:val="DEC7B42D4F7D431896B5D1A4765207AA1"/>
    <w:rsid w:val="00452431"/>
    <w:pPr>
      <w:spacing w:after="0" w:line="240" w:lineRule="auto"/>
    </w:pPr>
    <w:rPr>
      <w:rFonts w:ascii="Calibri" w:eastAsia="Times New Roman" w:hAnsi="Calibri" w:cs="Times New Roman"/>
      <w:szCs w:val="20"/>
      <w:lang w:bidi="en-US"/>
    </w:rPr>
  </w:style>
  <w:style w:type="paragraph" w:customStyle="1" w:styleId="4761C0D1E634427B9A1350C79B7988091">
    <w:name w:val="4761C0D1E634427B9A1350C79B7988091"/>
    <w:rsid w:val="00452431"/>
    <w:pPr>
      <w:spacing w:after="0" w:line="240" w:lineRule="auto"/>
    </w:pPr>
    <w:rPr>
      <w:rFonts w:ascii="Calibri" w:eastAsia="Times New Roman" w:hAnsi="Calibri" w:cs="Times New Roman"/>
      <w:szCs w:val="20"/>
      <w:lang w:bidi="en-US"/>
    </w:rPr>
  </w:style>
  <w:style w:type="paragraph" w:customStyle="1" w:styleId="5E5A43EB7D6B42F3B1ACB84EDCC4A9F41">
    <w:name w:val="5E5A43EB7D6B42F3B1ACB84EDCC4A9F41"/>
    <w:rsid w:val="00452431"/>
    <w:pPr>
      <w:spacing w:after="0" w:line="240" w:lineRule="auto"/>
    </w:pPr>
    <w:rPr>
      <w:rFonts w:ascii="Calibri" w:eastAsia="Times New Roman" w:hAnsi="Calibri" w:cs="Times New Roman"/>
      <w:szCs w:val="20"/>
      <w:lang w:bidi="en-US"/>
    </w:rPr>
  </w:style>
  <w:style w:type="paragraph" w:customStyle="1" w:styleId="164600317A9944BD930F8797275F5DE51">
    <w:name w:val="164600317A9944BD930F8797275F5DE51"/>
    <w:rsid w:val="00452431"/>
    <w:pPr>
      <w:spacing w:after="0" w:line="240" w:lineRule="auto"/>
    </w:pPr>
    <w:rPr>
      <w:rFonts w:ascii="Calibri" w:eastAsia="Times New Roman" w:hAnsi="Calibri" w:cs="Times New Roman"/>
      <w:szCs w:val="20"/>
      <w:lang w:bidi="en-US"/>
    </w:rPr>
  </w:style>
  <w:style w:type="paragraph" w:customStyle="1" w:styleId="09A30E4FED924B38A5DE3554BCB7D38C1">
    <w:name w:val="09A30E4FED924B38A5DE3554BCB7D38C1"/>
    <w:rsid w:val="00452431"/>
    <w:pPr>
      <w:spacing w:after="0" w:line="240" w:lineRule="auto"/>
    </w:pPr>
    <w:rPr>
      <w:rFonts w:ascii="Calibri" w:eastAsia="Times New Roman" w:hAnsi="Calibri" w:cs="Times New Roman"/>
      <w:szCs w:val="20"/>
      <w:lang w:bidi="en-US"/>
    </w:rPr>
  </w:style>
  <w:style w:type="paragraph" w:customStyle="1" w:styleId="B7CD48557D2F47DDA6169C1CB6D97C881">
    <w:name w:val="B7CD48557D2F47DDA6169C1CB6D97C881"/>
    <w:rsid w:val="00452431"/>
    <w:pPr>
      <w:spacing w:after="0" w:line="240" w:lineRule="auto"/>
    </w:pPr>
    <w:rPr>
      <w:rFonts w:ascii="Calibri" w:eastAsia="Times New Roman" w:hAnsi="Calibri" w:cs="Times New Roman"/>
      <w:szCs w:val="20"/>
      <w:lang w:bidi="en-US"/>
    </w:rPr>
  </w:style>
  <w:style w:type="paragraph" w:customStyle="1" w:styleId="213E188E0E544D23BD218BB87D0361301">
    <w:name w:val="213E188E0E544D23BD218BB87D0361301"/>
    <w:rsid w:val="00452431"/>
    <w:pPr>
      <w:spacing w:after="0" w:line="240" w:lineRule="auto"/>
    </w:pPr>
    <w:rPr>
      <w:rFonts w:ascii="Calibri" w:eastAsia="Times New Roman" w:hAnsi="Calibri" w:cs="Times New Roman"/>
      <w:szCs w:val="20"/>
      <w:lang w:bidi="en-US"/>
    </w:rPr>
  </w:style>
  <w:style w:type="paragraph" w:customStyle="1" w:styleId="460DAC9F5920479AB256B412E11861811">
    <w:name w:val="460DAC9F5920479AB256B412E11861811"/>
    <w:rsid w:val="00452431"/>
    <w:pPr>
      <w:spacing w:after="0" w:line="240" w:lineRule="auto"/>
    </w:pPr>
    <w:rPr>
      <w:rFonts w:ascii="Calibri" w:eastAsia="Times New Roman" w:hAnsi="Calibri" w:cs="Times New Roman"/>
      <w:szCs w:val="20"/>
      <w:lang w:bidi="en-US"/>
    </w:rPr>
  </w:style>
  <w:style w:type="paragraph" w:customStyle="1" w:styleId="2357765E3ACD40E0BC2878419EE4D00E1">
    <w:name w:val="2357765E3ACD40E0BC2878419EE4D00E1"/>
    <w:rsid w:val="00452431"/>
    <w:pPr>
      <w:spacing w:after="0" w:line="240" w:lineRule="auto"/>
    </w:pPr>
    <w:rPr>
      <w:rFonts w:ascii="Calibri" w:eastAsia="Times New Roman" w:hAnsi="Calibri" w:cs="Times New Roman"/>
      <w:szCs w:val="20"/>
      <w:lang w:bidi="en-US"/>
    </w:rPr>
  </w:style>
  <w:style w:type="paragraph" w:customStyle="1" w:styleId="F36F195AB9DD4E63A358E1D81258ABC01">
    <w:name w:val="F36F195AB9DD4E63A358E1D81258ABC01"/>
    <w:rsid w:val="00452431"/>
    <w:pPr>
      <w:spacing w:after="0" w:line="240" w:lineRule="auto"/>
    </w:pPr>
    <w:rPr>
      <w:rFonts w:ascii="Calibri" w:eastAsia="Times New Roman" w:hAnsi="Calibri" w:cs="Times New Roman"/>
      <w:szCs w:val="20"/>
      <w:lang w:bidi="en-US"/>
    </w:rPr>
  </w:style>
  <w:style w:type="paragraph" w:customStyle="1" w:styleId="E16C9A00CCE941C2BB67440C1CE8189E1">
    <w:name w:val="E16C9A00CCE941C2BB67440C1CE8189E1"/>
    <w:rsid w:val="00452431"/>
    <w:pPr>
      <w:spacing w:after="0" w:line="240" w:lineRule="auto"/>
    </w:pPr>
    <w:rPr>
      <w:rFonts w:ascii="Calibri" w:eastAsia="Times New Roman" w:hAnsi="Calibri" w:cs="Times New Roman"/>
      <w:szCs w:val="20"/>
      <w:lang w:bidi="en-US"/>
    </w:rPr>
  </w:style>
  <w:style w:type="paragraph" w:customStyle="1" w:styleId="3E6BF5A746C64856BE7A794B0898E3211">
    <w:name w:val="3E6BF5A746C64856BE7A794B0898E3211"/>
    <w:rsid w:val="00452431"/>
    <w:pPr>
      <w:spacing w:after="0" w:line="240" w:lineRule="auto"/>
    </w:pPr>
    <w:rPr>
      <w:rFonts w:ascii="Calibri" w:eastAsia="Times New Roman" w:hAnsi="Calibri" w:cs="Times New Roman"/>
      <w:szCs w:val="20"/>
      <w:lang w:bidi="en-US"/>
    </w:rPr>
  </w:style>
  <w:style w:type="paragraph" w:customStyle="1" w:styleId="02D91481CC2B457998AB6CF3BF0996221">
    <w:name w:val="02D91481CC2B457998AB6CF3BF0996221"/>
    <w:rsid w:val="00452431"/>
    <w:pPr>
      <w:spacing w:after="0" w:line="240" w:lineRule="auto"/>
    </w:pPr>
    <w:rPr>
      <w:rFonts w:ascii="Calibri" w:eastAsia="Times New Roman" w:hAnsi="Calibri" w:cs="Times New Roman"/>
      <w:szCs w:val="20"/>
      <w:lang w:bidi="en-US"/>
    </w:rPr>
  </w:style>
  <w:style w:type="paragraph" w:customStyle="1" w:styleId="E8854F1160B74F7CAA8593B2D428EE9F1">
    <w:name w:val="E8854F1160B74F7CAA8593B2D428EE9F1"/>
    <w:rsid w:val="00452431"/>
    <w:pPr>
      <w:spacing w:after="0" w:line="240" w:lineRule="auto"/>
    </w:pPr>
    <w:rPr>
      <w:rFonts w:ascii="Calibri" w:eastAsia="Times New Roman" w:hAnsi="Calibri" w:cs="Times New Roman"/>
      <w:szCs w:val="20"/>
      <w:lang w:bidi="en-US"/>
    </w:rPr>
  </w:style>
  <w:style w:type="paragraph" w:customStyle="1" w:styleId="1178AFFE3AE943E7A5035B34CE8A82E01">
    <w:name w:val="1178AFFE3AE943E7A5035B34CE8A82E01"/>
    <w:rsid w:val="00452431"/>
    <w:pPr>
      <w:spacing w:after="0" w:line="240" w:lineRule="auto"/>
    </w:pPr>
    <w:rPr>
      <w:rFonts w:ascii="Calibri" w:eastAsia="Times New Roman" w:hAnsi="Calibri" w:cs="Times New Roman"/>
      <w:szCs w:val="20"/>
      <w:lang w:bidi="en-US"/>
    </w:rPr>
  </w:style>
  <w:style w:type="paragraph" w:customStyle="1" w:styleId="529DC54A18F2402AA8A911BDBA2BF0F71">
    <w:name w:val="529DC54A18F2402AA8A911BDBA2BF0F71"/>
    <w:rsid w:val="00452431"/>
    <w:pPr>
      <w:spacing w:after="0" w:line="240" w:lineRule="auto"/>
    </w:pPr>
    <w:rPr>
      <w:rFonts w:ascii="Calibri" w:eastAsia="Times New Roman" w:hAnsi="Calibri" w:cs="Times New Roman"/>
      <w:szCs w:val="20"/>
      <w:lang w:bidi="en-US"/>
    </w:rPr>
  </w:style>
  <w:style w:type="paragraph" w:customStyle="1" w:styleId="2598E5F975AE4217BF607CE8972F0B001">
    <w:name w:val="2598E5F975AE4217BF607CE8972F0B001"/>
    <w:rsid w:val="00452431"/>
    <w:pPr>
      <w:spacing w:after="0" w:line="240" w:lineRule="auto"/>
    </w:pPr>
    <w:rPr>
      <w:rFonts w:ascii="Calibri" w:eastAsia="Times New Roman" w:hAnsi="Calibri" w:cs="Times New Roman"/>
      <w:szCs w:val="20"/>
      <w:lang w:bidi="en-US"/>
    </w:rPr>
  </w:style>
  <w:style w:type="paragraph" w:customStyle="1" w:styleId="90C7BFE25C194DD1907BE90A25B0A7B11">
    <w:name w:val="90C7BFE25C194DD1907BE90A25B0A7B11"/>
    <w:rsid w:val="00452431"/>
    <w:pPr>
      <w:spacing w:after="0" w:line="240" w:lineRule="auto"/>
    </w:pPr>
    <w:rPr>
      <w:rFonts w:ascii="Calibri" w:eastAsia="Times New Roman" w:hAnsi="Calibri" w:cs="Times New Roman"/>
      <w:szCs w:val="20"/>
      <w:lang w:bidi="en-US"/>
    </w:rPr>
  </w:style>
  <w:style w:type="paragraph" w:customStyle="1" w:styleId="3BE6482AC5694D8A8982CD48A72AA8C01">
    <w:name w:val="3BE6482AC5694D8A8982CD48A72AA8C01"/>
    <w:rsid w:val="00452431"/>
    <w:pPr>
      <w:spacing w:after="0" w:line="240" w:lineRule="auto"/>
    </w:pPr>
    <w:rPr>
      <w:rFonts w:ascii="Calibri" w:eastAsia="Times New Roman" w:hAnsi="Calibri" w:cs="Times New Roman"/>
      <w:szCs w:val="20"/>
      <w:lang w:bidi="en-US"/>
    </w:rPr>
  </w:style>
  <w:style w:type="paragraph" w:customStyle="1" w:styleId="99BD580D281041089AE8F075CCC2A8031">
    <w:name w:val="99BD580D281041089AE8F075CCC2A8031"/>
    <w:rsid w:val="00452431"/>
    <w:pPr>
      <w:spacing w:after="0" w:line="240" w:lineRule="auto"/>
    </w:pPr>
    <w:rPr>
      <w:rFonts w:ascii="Calibri" w:eastAsia="Times New Roman" w:hAnsi="Calibri" w:cs="Times New Roman"/>
      <w:szCs w:val="20"/>
      <w:lang w:bidi="en-US"/>
    </w:rPr>
  </w:style>
  <w:style w:type="paragraph" w:customStyle="1" w:styleId="971BBCA28E6144038A9DB72F878A3E191">
    <w:name w:val="971BBCA28E6144038A9DB72F878A3E191"/>
    <w:rsid w:val="00452431"/>
    <w:pPr>
      <w:spacing w:after="0" w:line="240" w:lineRule="auto"/>
    </w:pPr>
    <w:rPr>
      <w:rFonts w:ascii="Calibri" w:eastAsia="Times New Roman" w:hAnsi="Calibri" w:cs="Times New Roman"/>
      <w:szCs w:val="20"/>
      <w:lang w:bidi="en-US"/>
    </w:rPr>
  </w:style>
  <w:style w:type="paragraph" w:customStyle="1" w:styleId="0068AE1A31934F53B81CAF16DFF041081">
    <w:name w:val="0068AE1A31934F53B81CAF16DFF041081"/>
    <w:rsid w:val="00452431"/>
    <w:pPr>
      <w:spacing w:after="0" w:line="240" w:lineRule="auto"/>
    </w:pPr>
    <w:rPr>
      <w:rFonts w:ascii="Calibri" w:eastAsia="Times New Roman" w:hAnsi="Calibri" w:cs="Times New Roman"/>
      <w:szCs w:val="20"/>
      <w:lang w:bidi="en-US"/>
    </w:rPr>
  </w:style>
  <w:style w:type="paragraph" w:customStyle="1" w:styleId="65D835942E8B4AC5A165B3E24B723A2E1">
    <w:name w:val="65D835942E8B4AC5A165B3E24B723A2E1"/>
    <w:rsid w:val="00452431"/>
    <w:pPr>
      <w:spacing w:after="0" w:line="240" w:lineRule="auto"/>
    </w:pPr>
    <w:rPr>
      <w:rFonts w:ascii="Calibri" w:eastAsia="Times New Roman" w:hAnsi="Calibri" w:cs="Times New Roman"/>
      <w:szCs w:val="20"/>
      <w:lang w:bidi="en-US"/>
    </w:rPr>
  </w:style>
  <w:style w:type="paragraph" w:customStyle="1" w:styleId="54D5F82DF40A4E8E9DD11D48304976B91">
    <w:name w:val="54D5F82DF40A4E8E9DD11D48304976B91"/>
    <w:rsid w:val="00452431"/>
    <w:pPr>
      <w:spacing w:after="0" w:line="240" w:lineRule="auto"/>
    </w:pPr>
    <w:rPr>
      <w:rFonts w:ascii="Calibri" w:eastAsia="Times New Roman" w:hAnsi="Calibri" w:cs="Times New Roman"/>
      <w:szCs w:val="20"/>
      <w:lang w:bidi="en-US"/>
    </w:rPr>
  </w:style>
  <w:style w:type="paragraph" w:customStyle="1" w:styleId="E915598B48774EFA8496DBF50EC2254C1">
    <w:name w:val="E915598B48774EFA8496DBF50EC2254C1"/>
    <w:rsid w:val="00452431"/>
    <w:pPr>
      <w:spacing w:after="0" w:line="240" w:lineRule="auto"/>
    </w:pPr>
    <w:rPr>
      <w:rFonts w:ascii="Calibri" w:eastAsia="Times New Roman" w:hAnsi="Calibri" w:cs="Times New Roman"/>
      <w:szCs w:val="20"/>
      <w:lang w:bidi="en-US"/>
    </w:rPr>
  </w:style>
  <w:style w:type="paragraph" w:customStyle="1" w:styleId="6FC5230B2B4A44D1B9B2F055E93E73891">
    <w:name w:val="6FC5230B2B4A44D1B9B2F055E93E73891"/>
    <w:rsid w:val="00452431"/>
    <w:pPr>
      <w:spacing w:after="0" w:line="240" w:lineRule="auto"/>
    </w:pPr>
    <w:rPr>
      <w:rFonts w:ascii="Calibri" w:eastAsia="Times New Roman" w:hAnsi="Calibri" w:cs="Times New Roman"/>
      <w:szCs w:val="20"/>
      <w:lang w:bidi="en-US"/>
    </w:rPr>
  </w:style>
  <w:style w:type="paragraph" w:customStyle="1" w:styleId="8F67BE8B5A3C4F638102E460FF1B939D1">
    <w:name w:val="8F67BE8B5A3C4F638102E460FF1B939D1"/>
    <w:rsid w:val="00452431"/>
    <w:pPr>
      <w:spacing w:after="0" w:line="240" w:lineRule="auto"/>
    </w:pPr>
    <w:rPr>
      <w:rFonts w:ascii="Calibri" w:eastAsia="Times New Roman" w:hAnsi="Calibri" w:cs="Times New Roman"/>
      <w:szCs w:val="20"/>
      <w:lang w:bidi="en-US"/>
    </w:rPr>
  </w:style>
  <w:style w:type="paragraph" w:customStyle="1" w:styleId="0BF6B763521D4E499E8C1932F28CC0F41">
    <w:name w:val="0BF6B763521D4E499E8C1932F28CC0F41"/>
    <w:rsid w:val="00452431"/>
    <w:pPr>
      <w:spacing w:after="0" w:line="240" w:lineRule="auto"/>
    </w:pPr>
    <w:rPr>
      <w:rFonts w:ascii="Calibri" w:eastAsia="Times New Roman" w:hAnsi="Calibri" w:cs="Times New Roman"/>
      <w:szCs w:val="20"/>
      <w:lang w:bidi="en-US"/>
    </w:rPr>
  </w:style>
  <w:style w:type="paragraph" w:customStyle="1" w:styleId="C852A4BC3AC140B09756094A149B41CC1">
    <w:name w:val="C852A4BC3AC140B09756094A149B41CC1"/>
    <w:rsid w:val="00452431"/>
    <w:pPr>
      <w:spacing w:after="0" w:line="240" w:lineRule="auto"/>
    </w:pPr>
    <w:rPr>
      <w:rFonts w:ascii="Calibri" w:eastAsia="Times New Roman" w:hAnsi="Calibri" w:cs="Times New Roman"/>
      <w:szCs w:val="20"/>
      <w:lang w:bidi="en-US"/>
    </w:rPr>
  </w:style>
  <w:style w:type="paragraph" w:customStyle="1" w:styleId="C388BAB9988042A48F938EC1A10119DA1">
    <w:name w:val="C388BAB9988042A48F938EC1A10119DA1"/>
    <w:rsid w:val="00452431"/>
    <w:pPr>
      <w:spacing w:after="0" w:line="240" w:lineRule="auto"/>
    </w:pPr>
    <w:rPr>
      <w:rFonts w:ascii="Calibri" w:eastAsia="Times New Roman" w:hAnsi="Calibri" w:cs="Times New Roman"/>
      <w:szCs w:val="20"/>
      <w:lang w:bidi="en-US"/>
    </w:rPr>
  </w:style>
  <w:style w:type="paragraph" w:customStyle="1" w:styleId="AE0940FCBEBE48109F65A9613D2A55CE1">
    <w:name w:val="AE0940FCBEBE48109F65A9613D2A55CE1"/>
    <w:rsid w:val="00452431"/>
    <w:pPr>
      <w:spacing w:after="0" w:line="240" w:lineRule="auto"/>
    </w:pPr>
    <w:rPr>
      <w:rFonts w:ascii="Calibri" w:eastAsia="Times New Roman" w:hAnsi="Calibri" w:cs="Times New Roman"/>
      <w:szCs w:val="20"/>
      <w:lang w:bidi="en-US"/>
    </w:rPr>
  </w:style>
  <w:style w:type="paragraph" w:customStyle="1" w:styleId="888EABCF2EEC483DBEC5B7C221AFA4521">
    <w:name w:val="888EABCF2EEC483DBEC5B7C221AFA4521"/>
    <w:rsid w:val="00452431"/>
    <w:pPr>
      <w:spacing w:after="0" w:line="240" w:lineRule="auto"/>
    </w:pPr>
    <w:rPr>
      <w:rFonts w:ascii="Calibri" w:eastAsia="Times New Roman" w:hAnsi="Calibri" w:cs="Times New Roman"/>
      <w:szCs w:val="20"/>
      <w:lang w:bidi="en-US"/>
    </w:rPr>
  </w:style>
  <w:style w:type="paragraph" w:customStyle="1" w:styleId="80A68E9C43E242E08D00EB3C0CB350E01">
    <w:name w:val="80A68E9C43E242E08D00EB3C0CB350E01"/>
    <w:rsid w:val="00452431"/>
    <w:pPr>
      <w:spacing w:after="0" w:line="240" w:lineRule="auto"/>
    </w:pPr>
    <w:rPr>
      <w:rFonts w:ascii="Calibri" w:eastAsia="Times New Roman" w:hAnsi="Calibri" w:cs="Times New Roman"/>
      <w:szCs w:val="20"/>
      <w:lang w:bidi="en-US"/>
    </w:rPr>
  </w:style>
  <w:style w:type="paragraph" w:customStyle="1" w:styleId="926CD093CCDF4838BCC85BFD04AE16A91">
    <w:name w:val="926CD093CCDF4838BCC85BFD04AE16A91"/>
    <w:rsid w:val="00452431"/>
    <w:pPr>
      <w:spacing w:after="0" w:line="240" w:lineRule="auto"/>
    </w:pPr>
    <w:rPr>
      <w:rFonts w:ascii="Calibri" w:eastAsia="Times New Roman" w:hAnsi="Calibri" w:cs="Times New Roman"/>
      <w:szCs w:val="20"/>
      <w:lang w:bidi="en-US"/>
    </w:rPr>
  </w:style>
  <w:style w:type="paragraph" w:customStyle="1" w:styleId="87B5D30F738442B9BDC1568E0F257F311">
    <w:name w:val="87B5D30F738442B9BDC1568E0F257F311"/>
    <w:rsid w:val="00452431"/>
    <w:pPr>
      <w:spacing w:after="0" w:line="240" w:lineRule="auto"/>
    </w:pPr>
    <w:rPr>
      <w:rFonts w:ascii="Calibri" w:eastAsia="Times New Roman" w:hAnsi="Calibri" w:cs="Times New Roman"/>
      <w:szCs w:val="20"/>
      <w:lang w:bidi="en-US"/>
    </w:rPr>
  </w:style>
  <w:style w:type="paragraph" w:customStyle="1" w:styleId="2142835D677C44F0A4B29169ED17B84A1">
    <w:name w:val="2142835D677C44F0A4B29169ED17B84A1"/>
    <w:rsid w:val="00452431"/>
    <w:pPr>
      <w:spacing w:after="0" w:line="240" w:lineRule="auto"/>
    </w:pPr>
    <w:rPr>
      <w:rFonts w:ascii="Calibri" w:eastAsia="Times New Roman" w:hAnsi="Calibri" w:cs="Times New Roman"/>
      <w:szCs w:val="20"/>
      <w:lang w:bidi="en-US"/>
    </w:rPr>
  </w:style>
  <w:style w:type="paragraph" w:customStyle="1" w:styleId="8F9FFABC03D648068AB74C2353710D291">
    <w:name w:val="8F9FFABC03D648068AB74C2353710D291"/>
    <w:rsid w:val="00452431"/>
    <w:pPr>
      <w:spacing w:after="0" w:line="240" w:lineRule="auto"/>
    </w:pPr>
    <w:rPr>
      <w:rFonts w:ascii="Calibri" w:eastAsia="Times New Roman" w:hAnsi="Calibri" w:cs="Times New Roman"/>
      <w:szCs w:val="20"/>
      <w:lang w:bidi="en-US"/>
    </w:rPr>
  </w:style>
  <w:style w:type="paragraph" w:customStyle="1" w:styleId="58284FCE4A094E539A56FBAD0174345F1">
    <w:name w:val="58284FCE4A094E539A56FBAD0174345F1"/>
    <w:rsid w:val="00452431"/>
    <w:pPr>
      <w:spacing w:after="0" w:line="240" w:lineRule="auto"/>
    </w:pPr>
    <w:rPr>
      <w:rFonts w:ascii="Calibri" w:eastAsia="Times New Roman" w:hAnsi="Calibri" w:cs="Times New Roman"/>
      <w:szCs w:val="20"/>
      <w:lang w:bidi="en-US"/>
    </w:rPr>
  </w:style>
  <w:style w:type="paragraph" w:customStyle="1" w:styleId="66198A176FC24C1CBB4CEED44763A42D1">
    <w:name w:val="66198A176FC24C1CBB4CEED44763A42D1"/>
    <w:rsid w:val="00452431"/>
    <w:pPr>
      <w:spacing w:after="0" w:line="240" w:lineRule="auto"/>
    </w:pPr>
    <w:rPr>
      <w:rFonts w:ascii="Calibri" w:eastAsia="Times New Roman" w:hAnsi="Calibri" w:cs="Times New Roman"/>
      <w:szCs w:val="20"/>
      <w:lang w:bidi="en-US"/>
    </w:rPr>
  </w:style>
  <w:style w:type="paragraph" w:customStyle="1" w:styleId="93E4C2B868A149E1AAB023721883E3701">
    <w:name w:val="93E4C2B868A149E1AAB023721883E3701"/>
    <w:rsid w:val="00452431"/>
    <w:pPr>
      <w:spacing w:after="0" w:line="240" w:lineRule="auto"/>
    </w:pPr>
    <w:rPr>
      <w:rFonts w:ascii="Calibri" w:eastAsia="Times New Roman" w:hAnsi="Calibri" w:cs="Times New Roman"/>
      <w:szCs w:val="20"/>
      <w:lang w:bidi="en-US"/>
    </w:rPr>
  </w:style>
  <w:style w:type="paragraph" w:customStyle="1" w:styleId="2F78FF87E5864B3181A46625D4FDB3201">
    <w:name w:val="2F78FF87E5864B3181A46625D4FDB3201"/>
    <w:rsid w:val="00452431"/>
    <w:pPr>
      <w:spacing w:after="0" w:line="240" w:lineRule="auto"/>
    </w:pPr>
    <w:rPr>
      <w:rFonts w:ascii="Calibri" w:eastAsia="Times New Roman" w:hAnsi="Calibri" w:cs="Times New Roman"/>
      <w:szCs w:val="20"/>
      <w:lang w:bidi="en-US"/>
    </w:rPr>
  </w:style>
  <w:style w:type="paragraph" w:customStyle="1" w:styleId="E13946C2B757497F930C060CABCE9E771">
    <w:name w:val="E13946C2B757497F930C060CABCE9E771"/>
    <w:rsid w:val="00452431"/>
    <w:pPr>
      <w:spacing w:after="0" w:line="240" w:lineRule="auto"/>
    </w:pPr>
    <w:rPr>
      <w:rFonts w:ascii="Calibri" w:eastAsia="Times New Roman" w:hAnsi="Calibri" w:cs="Times New Roman"/>
      <w:szCs w:val="20"/>
      <w:lang w:bidi="en-US"/>
    </w:rPr>
  </w:style>
  <w:style w:type="paragraph" w:customStyle="1" w:styleId="E0F06B43ED094B18B4E642E094EFF3F11">
    <w:name w:val="E0F06B43ED094B18B4E642E094EFF3F11"/>
    <w:rsid w:val="00452431"/>
    <w:pPr>
      <w:spacing w:after="0" w:line="240" w:lineRule="auto"/>
    </w:pPr>
    <w:rPr>
      <w:rFonts w:ascii="Calibri" w:eastAsia="Times New Roman" w:hAnsi="Calibri" w:cs="Times New Roman"/>
      <w:szCs w:val="20"/>
      <w:lang w:bidi="en-US"/>
    </w:rPr>
  </w:style>
  <w:style w:type="paragraph" w:customStyle="1" w:styleId="3E442E27C22F425B87D59831055AC78E1">
    <w:name w:val="3E442E27C22F425B87D59831055AC78E1"/>
    <w:rsid w:val="00452431"/>
    <w:pPr>
      <w:spacing w:after="0" w:line="240" w:lineRule="auto"/>
    </w:pPr>
    <w:rPr>
      <w:rFonts w:ascii="Calibri" w:eastAsia="Times New Roman" w:hAnsi="Calibri" w:cs="Times New Roman"/>
      <w:szCs w:val="20"/>
      <w:lang w:bidi="en-US"/>
    </w:rPr>
  </w:style>
  <w:style w:type="paragraph" w:customStyle="1" w:styleId="54B7001D30B24B8085EDB95ACF5E22091">
    <w:name w:val="54B7001D30B24B8085EDB95ACF5E22091"/>
    <w:rsid w:val="00452431"/>
    <w:pPr>
      <w:spacing w:after="0" w:line="240" w:lineRule="auto"/>
    </w:pPr>
    <w:rPr>
      <w:rFonts w:ascii="Calibri" w:eastAsia="Times New Roman" w:hAnsi="Calibri" w:cs="Times New Roman"/>
      <w:szCs w:val="20"/>
      <w:lang w:bidi="en-US"/>
    </w:rPr>
  </w:style>
  <w:style w:type="paragraph" w:customStyle="1" w:styleId="11BDEBB1662B4A29B19CC7196788F1BF1">
    <w:name w:val="11BDEBB1662B4A29B19CC7196788F1BF1"/>
    <w:rsid w:val="00452431"/>
    <w:pPr>
      <w:spacing w:after="0" w:line="240" w:lineRule="auto"/>
    </w:pPr>
    <w:rPr>
      <w:rFonts w:ascii="Calibri" w:eastAsia="Times New Roman" w:hAnsi="Calibri" w:cs="Times New Roman"/>
      <w:szCs w:val="20"/>
      <w:lang w:bidi="en-US"/>
    </w:rPr>
  </w:style>
  <w:style w:type="paragraph" w:customStyle="1" w:styleId="32A4A49DCAC54F10A7C49E1CA36B058D1">
    <w:name w:val="32A4A49DCAC54F10A7C49E1CA36B058D1"/>
    <w:rsid w:val="00452431"/>
    <w:pPr>
      <w:spacing w:after="0" w:line="240" w:lineRule="auto"/>
    </w:pPr>
    <w:rPr>
      <w:rFonts w:ascii="Calibri" w:eastAsia="Times New Roman" w:hAnsi="Calibri" w:cs="Times New Roman"/>
      <w:szCs w:val="20"/>
      <w:lang w:bidi="en-US"/>
    </w:rPr>
  </w:style>
  <w:style w:type="paragraph" w:customStyle="1" w:styleId="77F8806F28F6449DB598DB17F1AFA59E1">
    <w:name w:val="77F8806F28F6449DB598DB17F1AFA59E1"/>
    <w:rsid w:val="00452431"/>
    <w:pPr>
      <w:spacing w:after="0" w:line="240" w:lineRule="auto"/>
    </w:pPr>
    <w:rPr>
      <w:rFonts w:ascii="Calibri" w:eastAsia="Times New Roman" w:hAnsi="Calibri" w:cs="Times New Roman"/>
      <w:szCs w:val="20"/>
      <w:lang w:bidi="en-US"/>
    </w:rPr>
  </w:style>
  <w:style w:type="paragraph" w:customStyle="1" w:styleId="17E50950D0474ECEB79050B1BE69535F1">
    <w:name w:val="17E50950D0474ECEB79050B1BE69535F1"/>
    <w:rsid w:val="00452431"/>
    <w:pPr>
      <w:spacing w:after="0" w:line="240" w:lineRule="auto"/>
    </w:pPr>
    <w:rPr>
      <w:rFonts w:ascii="Calibri" w:eastAsia="Times New Roman" w:hAnsi="Calibri" w:cs="Times New Roman"/>
      <w:szCs w:val="20"/>
      <w:lang w:bidi="en-US"/>
    </w:rPr>
  </w:style>
  <w:style w:type="paragraph" w:customStyle="1" w:styleId="15881007ECAC4D37823AE741C14514851">
    <w:name w:val="15881007ECAC4D37823AE741C14514851"/>
    <w:rsid w:val="00452431"/>
    <w:pPr>
      <w:spacing w:after="0" w:line="240" w:lineRule="auto"/>
    </w:pPr>
    <w:rPr>
      <w:rFonts w:ascii="Calibri" w:eastAsia="Times New Roman" w:hAnsi="Calibri" w:cs="Times New Roman"/>
      <w:szCs w:val="20"/>
      <w:lang w:bidi="en-US"/>
    </w:rPr>
  </w:style>
  <w:style w:type="paragraph" w:customStyle="1" w:styleId="974C4AAADC464205A156543AA02404991">
    <w:name w:val="974C4AAADC464205A156543AA02404991"/>
    <w:rsid w:val="00452431"/>
    <w:pPr>
      <w:spacing w:after="0" w:line="240" w:lineRule="auto"/>
    </w:pPr>
    <w:rPr>
      <w:rFonts w:ascii="Calibri" w:eastAsia="Times New Roman" w:hAnsi="Calibri" w:cs="Times New Roman"/>
      <w:szCs w:val="20"/>
      <w:lang w:bidi="en-US"/>
    </w:rPr>
  </w:style>
  <w:style w:type="paragraph" w:customStyle="1" w:styleId="82832339951048529B4F549D05CFEA851">
    <w:name w:val="82832339951048529B4F549D05CFEA851"/>
    <w:rsid w:val="00452431"/>
    <w:pPr>
      <w:spacing w:after="0" w:line="240" w:lineRule="auto"/>
    </w:pPr>
    <w:rPr>
      <w:rFonts w:ascii="Calibri" w:eastAsia="Times New Roman" w:hAnsi="Calibri" w:cs="Times New Roman"/>
      <w:szCs w:val="20"/>
      <w:lang w:bidi="en-US"/>
    </w:rPr>
  </w:style>
  <w:style w:type="paragraph" w:customStyle="1" w:styleId="B7212652F4CD496892CED710B2F819D81">
    <w:name w:val="B7212652F4CD496892CED710B2F819D81"/>
    <w:rsid w:val="00452431"/>
    <w:pPr>
      <w:spacing w:after="0" w:line="240" w:lineRule="auto"/>
    </w:pPr>
    <w:rPr>
      <w:rFonts w:ascii="Calibri" w:eastAsia="Times New Roman" w:hAnsi="Calibri" w:cs="Times New Roman"/>
      <w:szCs w:val="20"/>
      <w:lang w:bidi="en-US"/>
    </w:rPr>
  </w:style>
  <w:style w:type="paragraph" w:customStyle="1" w:styleId="7DF3DDF51FE249CC92D65A6FF4932CF71">
    <w:name w:val="7DF3DDF51FE249CC92D65A6FF4932CF71"/>
    <w:rsid w:val="00452431"/>
    <w:pPr>
      <w:spacing w:after="0" w:line="240" w:lineRule="auto"/>
    </w:pPr>
    <w:rPr>
      <w:rFonts w:ascii="Calibri" w:eastAsia="Times New Roman" w:hAnsi="Calibri" w:cs="Times New Roman"/>
      <w:szCs w:val="20"/>
      <w:lang w:bidi="en-US"/>
    </w:rPr>
  </w:style>
  <w:style w:type="paragraph" w:customStyle="1" w:styleId="409CC2C689A040C8A4BA32B8BC2D02321">
    <w:name w:val="409CC2C689A040C8A4BA32B8BC2D02321"/>
    <w:rsid w:val="00452431"/>
    <w:pPr>
      <w:spacing w:after="0" w:line="240" w:lineRule="auto"/>
    </w:pPr>
    <w:rPr>
      <w:rFonts w:ascii="Calibri" w:eastAsia="Times New Roman" w:hAnsi="Calibri" w:cs="Times New Roman"/>
      <w:szCs w:val="20"/>
      <w:lang w:bidi="en-US"/>
    </w:rPr>
  </w:style>
  <w:style w:type="paragraph" w:customStyle="1" w:styleId="5C653BB1F1554CD0BF544A69472B3E9C1">
    <w:name w:val="5C653BB1F1554CD0BF544A69472B3E9C1"/>
    <w:rsid w:val="00452431"/>
    <w:pPr>
      <w:spacing w:after="0" w:line="240" w:lineRule="auto"/>
    </w:pPr>
    <w:rPr>
      <w:rFonts w:ascii="Calibri" w:eastAsia="Times New Roman" w:hAnsi="Calibri" w:cs="Times New Roman"/>
      <w:szCs w:val="20"/>
      <w:lang w:bidi="en-US"/>
    </w:rPr>
  </w:style>
  <w:style w:type="paragraph" w:customStyle="1" w:styleId="FC0912ED093D4195A863BD9E49BAFC911">
    <w:name w:val="FC0912ED093D4195A863BD9E49BAFC911"/>
    <w:rsid w:val="00452431"/>
    <w:pPr>
      <w:spacing w:after="0" w:line="240" w:lineRule="auto"/>
    </w:pPr>
    <w:rPr>
      <w:rFonts w:ascii="Calibri" w:eastAsia="Times New Roman" w:hAnsi="Calibri" w:cs="Times New Roman"/>
      <w:szCs w:val="20"/>
      <w:lang w:bidi="en-US"/>
    </w:rPr>
  </w:style>
  <w:style w:type="paragraph" w:customStyle="1" w:styleId="EA13A3F698AB44FA80B94A15D977BF8D1">
    <w:name w:val="EA13A3F698AB44FA80B94A15D977BF8D1"/>
    <w:rsid w:val="00452431"/>
    <w:pPr>
      <w:spacing w:after="0" w:line="240" w:lineRule="auto"/>
    </w:pPr>
    <w:rPr>
      <w:rFonts w:ascii="Calibri" w:eastAsia="Times New Roman" w:hAnsi="Calibri" w:cs="Times New Roman"/>
      <w:szCs w:val="20"/>
      <w:lang w:bidi="en-US"/>
    </w:rPr>
  </w:style>
  <w:style w:type="paragraph" w:customStyle="1" w:styleId="BB52237875F54253AC20C4D7E057C80D1">
    <w:name w:val="BB52237875F54253AC20C4D7E057C80D1"/>
    <w:rsid w:val="00452431"/>
    <w:pPr>
      <w:spacing w:after="0" w:line="240" w:lineRule="auto"/>
    </w:pPr>
    <w:rPr>
      <w:rFonts w:ascii="Calibri" w:eastAsia="Times New Roman" w:hAnsi="Calibri" w:cs="Times New Roman"/>
      <w:szCs w:val="20"/>
      <w:lang w:bidi="en-US"/>
    </w:rPr>
  </w:style>
  <w:style w:type="paragraph" w:customStyle="1" w:styleId="4CFC7ACB6A3040AABFC9C931A5001F351">
    <w:name w:val="4CFC7ACB6A3040AABFC9C931A5001F351"/>
    <w:rsid w:val="00452431"/>
    <w:pPr>
      <w:spacing w:after="0" w:line="240" w:lineRule="auto"/>
    </w:pPr>
    <w:rPr>
      <w:rFonts w:ascii="Calibri" w:eastAsia="Times New Roman" w:hAnsi="Calibri" w:cs="Times New Roman"/>
      <w:szCs w:val="20"/>
      <w:lang w:bidi="en-US"/>
    </w:rPr>
  </w:style>
  <w:style w:type="paragraph" w:customStyle="1" w:styleId="0E247E3BF0EF4100BE22835FB69A37A21">
    <w:name w:val="0E247E3BF0EF4100BE22835FB69A37A21"/>
    <w:rsid w:val="00452431"/>
    <w:pPr>
      <w:spacing w:after="0" w:line="240" w:lineRule="auto"/>
    </w:pPr>
    <w:rPr>
      <w:rFonts w:ascii="Calibri" w:eastAsia="Times New Roman" w:hAnsi="Calibri" w:cs="Times New Roman"/>
      <w:szCs w:val="20"/>
      <w:lang w:bidi="en-US"/>
    </w:rPr>
  </w:style>
  <w:style w:type="paragraph" w:customStyle="1" w:styleId="2651B915A4DA4F27AA88DAEF03C460281">
    <w:name w:val="2651B915A4DA4F27AA88DAEF03C460281"/>
    <w:rsid w:val="00452431"/>
    <w:pPr>
      <w:spacing w:after="0" w:line="240" w:lineRule="auto"/>
    </w:pPr>
    <w:rPr>
      <w:rFonts w:ascii="Calibri" w:eastAsia="Times New Roman" w:hAnsi="Calibri" w:cs="Times New Roman"/>
      <w:szCs w:val="20"/>
      <w:lang w:bidi="en-US"/>
    </w:rPr>
  </w:style>
  <w:style w:type="paragraph" w:customStyle="1" w:styleId="0E4E856D45F0440299B83001B58E9FB01">
    <w:name w:val="0E4E856D45F0440299B83001B58E9FB01"/>
    <w:rsid w:val="00452431"/>
    <w:pPr>
      <w:spacing w:after="0" w:line="240" w:lineRule="auto"/>
    </w:pPr>
    <w:rPr>
      <w:rFonts w:ascii="Calibri" w:eastAsia="Times New Roman" w:hAnsi="Calibri" w:cs="Times New Roman"/>
      <w:szCs w:val="20"/>
      <w:lang w:bidi="en-US"/>
    </w:rPr>
  </w:style>
  <w:style w:type="paragraph" w:customStyle="1" w:styleId="30A52E8CA5514DF18604409BC93C7C6A1">
    <w:name w:val="30A52E8CA5514DF18604409BC93C7C6A1"/>
    <w:rsid w:val="00452431"/>
    <w:pPr>
      <w:spacing w:after="0" w:line="240" w:lineRule="auto"/>
    </w:pPr>
    <w:rPr>
      <w:rFonts w:ascii="Calibri" w:eastAsia="Times New Roman" w:hAnsi="Calibri" w:cs="Times New Roman"/>
      <w:szCs w:val="20"/>
      <w:lang w:bidi="en-US"/>
    </w:rPr>
  </w:style>
  <w:style w:type="paragraph" w:customStyle="1" w:styleId="C8B2CD55A76C4AD9BE1E9CF4844FD15A1">
    <w:name w:val="C8B2CD55A76C4AD9BE1E9CF4844FD15A1"/>
    <w:rsid w:val="00452431"/>
    <w:pPr>
      <w:spacing w:after="0" w:line="240" w:lineRule="auto"/>
    </w:pPr>
    <w:rPr>
      <w:rFonts w:ascii="Calibri" w:eastAsia="Times New Roman" w:hAnsi="Calibri" w:cs="Times New Roman"/>
      <w:szCs w:val="20"/>
      <w:lang w:bidi="en-US"/>
    </w:rPr>
  </w:style>
  <w:style w:type="paragraph" w:customStyle="1" w:styleId="D0DFD88309CD4101A2568150399BC3BE1">
    <w:name w:val="D0DFD88309CD4101A2568150399BC3BE1"/>
    <w:rsid w:val="00452431"/>
    <w:pPr>
      <w:spacing w:after="0" w:line="240" w:lineRule="auto"/>
    </w:pPr>
    <w:rPr>
      <w:rFonts w:ascii="Calibri" w:eastAsia="Times New Roman" w:hAnsi="Calibri" w:cs="Times New Roman"/>
      <w:szCs w:val="20"/>
      <w:lang w:bidi="en-US"/>
    </w:rPr>
  </w:style>
  <w:style w:type="paragraph" w:customStyle="1" w:styleId="4A65D6D5BF024C1D8D5B6C080E3348781">
    <w:name w:val="4A65D6D5BF024C1D8D5B6C080E3348781"/>
    <w:rsid w:val="00452431"/>
    <w:pPr>
      <w:spacing w:after="0" w:line="240" w:lineRule="auto"/>
    </w:pPr>
    <w:rPr>
      <w:rFonts w:ascii="Calibri" w:eastAsia="Times New Roman" w:hAnsi="Calibri" w:cs="Times New Roman"/>
      <w:szCs w:val="20"/>
      <w:lang w:bidi="en-US"/>
    </w:rPr>
  </w:style>
  <w:style w:type="paragraph" w:customStyle="1" w:styleId="36D5003F5A674525B70B6475A6FD80631">
    <w:name w:val="36D5003F5A674525B70B6475A6FD80631"/>
    <w:rsid w:val="00452431"/>
    <w:pPr>
      <w:spacing w:after="0" w:line="240" w:lineRule="auto"/>
    </w:pPr>
    <w:rPr>
      <w:rFonts w:ascii="Calibri" w:eastAsia="Times New Roman" w:hAnsi="Calibri" w:cs="Times New Roman"/>
      <w:szCs w:val="20"/>
      <w:lang w:bidi="en-US"/>
    </w:rPr>
  </w:style>
  <w:style w:type="paragraph" w:customStyle="1" w:styleId="7C79C15641134761B11AF7DAAFF024721">
    <w:name w:val="7C79C15641134761B11AF7DAAFF024721"/>
    <w:rsid w:val="00452431"/>
    <w:pPr>
      <w:spacing w:after="0" w:line="240" w:lineRule="auto"/>
    </w:pPr>
    <w:rPr>
      <w:rFonts w:ascii="Calibri" w:eastAsia="Times New Roman" w:hAnsi="Calibri" w:cs="Times New Roman"/>
      <w:szCs w:val="20"/>
      <w:lang w:bidi="en-US"/>
    </w:rPr>
  </w:style>
  <w:style w:type="paragraph" w:customStyle="1" w:styleId="913A0169211A4C0ABD2E330AB3DE06F81">
    <w:name w:val="913A0169211A4C0ABD2E330AB3DE06F81"/>
    <w:rsid w:val="00452431"/>
    <w:pPr>
      <w:spacing w:after="0" w:line="240" w:lineRule="auto"/>
    </w:pPr>
    <w:rPr>
      <w:rFonts w:ascii="Calibri" w:eastAsia="Times New Roman" w:hAnsi="Calibri" w:cs="Times New Roman"/>
      <w:szCs w:val="20"/>
      <w:lang w:bidi="en-US"/>
    </w:rPr>
  </w:style>
  <w:style w:type="paragraph" w:customStyle="1" w:styleId="E1C50A62803142B4809ABB832E2E096B1">
    <w:name w:val="E1C50A62803142B4809ABB832E2E096B1"/>
    <w:rsid w:val="00452431"/>
    <w:pPr>
      <w:spacing w:after="0" w:line="240" w:lineRule="auto"/>
    </w:pPr>
    <w:rPr>
      <w:rFonts w:ascii="Calibri" w:eastAsia="Times New Roman" w:hAnsi="Calibri" w:cs="Times New Roman"/>
      <w:szCs w:val="20"/>
      <w:lang w:bidi="en-US"/>
    </w:rPr>
  </w:style>
  <w:style w:type="paragraph" w:customStyle="1" w:styleId="45E49E642EA547B996C68D4B9B72BEEA1">
    <w:name w:val="45E49E642EA547B996C68D4B9B72BEEA1"/>
    <w:rsid w:val="00452431"/>
    <w:pPr>
      <w:spacing w:after="0" w:line="240" w:lineRule="auto"/>
    </w:pPr>
    <w:rPr>
      <w:rFonts w:ascii="Calibri" w:eastAsia="Times New Roman" w:hAnsi="Calibri" w:cs="Times New Roman"/>
      <w:szCs w:val="20"/>
      <w:lang w:bidi="en-US"/>
    </w:rPr>
  </w:style>
  <w:style w:type="paragraph" w:customStyle="1" w:styleId="695A0FE2957D4AE995847D139BFAC73D1">
    <w:name w:val="695A0FE2957D4AE995847D139BFAC73D1"/>
    <w:rsid w:val="00452431"/>
    <w:pPr>
      <w:spacing w:after="0" w:line="240" w:lineRule="auto"/>
    </w:pPr>
    <w:rPr>
      <w:rFonts w:ascii="Calibri" w:eastAsia="Times New Roman" w:hAnsi="Calibri" w:cs="Times New Roman"/>
      <w:szCs w:val="20"/>
      <w:lang w:bidi="en-US"/>
    </w:rPr>
  </w:style>
  <w:style w:type="paragraph" w:customStyle="1" w:styleId="B5107FC7C7DA4766B038311E084417891">
    <w:name w:val="B5107FC7C7DA4766B038311E084417891"/>
    <w:rsid w:val="00452431"/>
    <w:pPr>
      <w:spacing w:after="0" w:line="240" w:lineRule="auto"/>
    </w:pPr>
    <w:rPr>
      <w:rFonts w:ascii="Calibri" w:eastAsia="Times New Roman" w:hAnsi="Calibri" w:cs="Times New Roman"/>
      <w:szCs w:val="20"/>
      <w:lang w:bidi="en-US"/>
    </w:rPr>
  </w:style>
  <w:style w:type="paragraph" w:customStyle="1" w:styleId="269E4A8CBDA444B390B8DC54D24B3DED1">
    <w:name w:val="269E4A8CBDA444B390B8DC54D24B3DED1"/>
    <w:rsid w:val="00452431"/>
    <w:pPr>
      <w:spacing w:after="0" w:line="240" w:lineRule="auto"/>
    </w:pPr>
    <w:rPr>
      <w:rFonts w:ascii="Calibri" w:eastAsia="Times New Roman" w:hAnsi="Calibri" w:cs="Times New Roman"/>
      <w:szCs w:val="20"/>
      <w:lang w:bidi="en-US"/>
    </w:rPr>
  </w:style>
  <w:style w:type="paragraph" w:customStyle="1" w:styleId="295245E708C84C5681BAFFEF22E4CB1A1">
    <w:name w:val="295245E708C84C5681BAFFEF22E4CB1A1"/>
    <w:rsid w:val="00452431"/>
    <w:pPr>
      <w:spacing w:after="0" w:line="240" w:lineRule="auto"/>
    </w:pPr>
    <w:rPr>
      <w:rFonts w:ascii="Calibri" w:eastAsia="Times New Roman" w:hAnsi="Calibri" w:cs="Times New Roman"/>
      <w:szCs w:val="20"/>
      <w:lang w:bidi="en-US"/>
    </w:rPr>
  </w:style>
  <w:style w:type="paragraph" w:customStyle="1" w:styleId="0CE3A2E665EB4DBB95DDC0133A5020C81">
    <w:name w:val="0CE3A2E665EB4DBB95DDC0133A5020C81"/>
    <w:rsid w:val="00452431"/>
    <w:pPr>
      <w:spacing w:after="0" w:line="240" w:lineRule="auto"/>
    </w:pPr>
    <w:rPr>
      <w:rFonts w:ascii="Calibri" w:eastAsia="Times New Roman" w:hAnsi="Calibri" w:cs="Times New Roman"/>
      <w:szCs w:val="20"/>
      <w:lang w:bidi="en-US"/>
    </w:rPr>
  </w:style>
  <w:style w:type="paragraph" w:customStyle="1" w:styleId="1AE2B0622CC7459D9CEE3291A23C519D1">
    <w:name w:val="1AE2B0622CC7459D9CEE3291A23C519D1"/>
    <w:rsid w:val="00452431"/>
    <w:pPr>
      <w:spacing w:after="0" w:line="240" w:lineRule="auto"/>
    </w:pPr>
    <w:rPr>
      <w:rFonts w:ascii="Calibri" w:eastAsia="Times New Roman" w:hAnsi="Calibri" w:cs="Times New Roman"/>
      <w:szCs w:val="20"/>
      <w:lang w:bidi="en-US"/>
    </w:rPr>
  </w:style>
  <w:style w:type="paragraph" w:customStyle="1" w:styleId="AF9C08ED34474A2AA00B2AA8897F3F9B1">
    <w:name w:val="AF9C08ED34474A2AA00B2AA8897F3F9B1"/>
    <w:rsid w:val="00452431"/>
    <w:pPr>
      <w:spacing w:after="0" w:line="240" w:lineRule="auto"/>
    </w:pPr>
    <w:rPr>
      <w:rFonts w:ascii="Calibri" w:eastAsia="Times New Roman" w:hAnsi="Calibri" w:cs="Times New Roman"/>
      <w:szCs w:val="20"/>
      <w:lang w:bidi="en-US"/>
    </w:rPr>
  </w:style>
  <w:style w:type="paragraph" w:customStyle="1" w:styleId="08A96ECD771049A6816418A1C96256351">
    <w:name w:val="08A96ECD771049A6816418A1C96256351"/>
    <w:rsid w:val="00452431"/>
    <w:pPr>
      <w:spacing w:after="0" w:line="240" w:lineRule="auto"/>
    </w:pPr>
    <w:rPr>
      <w:rFonts w:ascii="Calibri" w:eastAsia="Times New Roman" w:hAnsi="Calibri" w:cs="Times New Roman"/>
      <w:szCs w:val="20"/>
      <w:lang w:bidi="en-US"/>
    </w:rPr>
  </w:style>
  <w:style w:type="paragraph" w:customStyle="1" w:styleId="F679924920CA46D691670C43FFD1C15D1">
    <w:name w:val="F679924920CA46D691670C43FFD1C15D1"/>
    <w:rsid w:val="00452431"/>
    <w:pPr>
      <w:spacing w:after="0" w:line="240" w:lineRule="auto"/>
    </w:pPr>
    <w:rPr>
      <w:rFonts w:ascii="Calibri" w:eastAsia="Times New Roman" w:hAnsi="Calibri" w:cs="Times New Roman"/>
      <w:szCs w:val="20"/>
      <w:lang w:bidi="en-US"/>
    </w:rPr>
  </w:style>
  <w:style w:type="paragraph" w:customStyle="1" w:styleId="A60C71DEFE6349D896189403FF8584231">
    <w:name w:val="A60C71DEFE6349D896189403FF8584231"/>
    <w:rsid w:val="00452431"/>
    <w:pPr>
      <w:spacing w:after="0" w:line="240" w:lineRule="auto"/>
    </w:pPr>
    <w:rPr>
      <w:rFonts w:ascii="Calibri" w:eastAsia="Times New Roman" w:hAnsi="Calibri" w:cs="Times New Roman"/>
      <w:szCs w:val="20"/>
      <w:lang w:bidi="en-US"/>
    </w:rPr>
  </w:style>
  <w:style w:type="paragraph" w:customStyle="1" w:styleId="F0FE837F8E2843939790C1496C951F3E1">
    <w:name w:val="F0FE837F8E2843939790C1496C951F3E1"/>
    <w:rsid w:val="00452431"/>
    <w:pPr>
      <w:spacing w:after="0" w:line="240" w:lineRule="auto"/>
    </w:pPr>
    <w:rPr>
      <w:rFonts w:ascii="Calibri" w:eastAsia="Times New Roman" w:hAnsi="Calibri" w:cs="Times New Roman"/>
      <w:szCs w:val="20"/>
      <w:lang w:bidi="en-US"/>
    </w:rPr>
  </w:style>
  <w:style w:type="paragraph" w:customStyle="1" w:styleId="6A39B629142D48EBAB35F9ACBAA1BC191">
    <w:name w:val="6A39B629142D48EBAB35F9ACBAA1BC191"/>
    <w:rsid w:val="00452431"/>
    <w:pPr>
      <w:spacing w:after="0" w:line="240" w:lineRule="auto"/>
    </w:pPr>
    <w:rPr>
      <w:rFonts w:ascii="Calibri" w:eastAsia="Times New Roman" w:hAnsi="Calibri" w:cs="Times New Roman"/>
      <w:szCs w:val="20"/>
      <w:lang w:bidi="en-US"/>
    </w:rPr>
  </w:style>
  <w:style w:type="paragraph" w:customStyle="1" w:styleId="2065BF376A8A4FE69714E1F0D5D9DB5E1">
    <w:name w:val="2065BF376A8A4FE69714E1F0D5D9DB5E1"/>
    <w:rsid w:val="00452431"/>
    <w:pPr>
      <w:spacing w:after="0" w:line="240" w:lineRule="auto"/>
    </w:pPr>
    <w:rPr>
      <w:rFonts w:ascii="Calibri" w:eastAsia="Times New Roman" w:hAnsi="Calibri" w:cs="Times New Roman"/>
      <w:szCs w:val="20"/>
      <w:lang w:bidi="en-US"/>
    </w:rPr>
  </w:style>
  <w:style w:type="paragraph" w:customStyle="1" w:styleId="43CAD5DE20B84A1CA0E33AED05B53AE11">
    <w:name w:val="43CAD5DE20B84A1CA0E33AED05B53AE11"/>
    <w:rsid w:val="00452431"/>
    <w:pPr>
      <w:spacing w:after="0" w:line="240" w:lineRule="auto"/>
    </w:pPr>
    <w:rPr>
      <w:rFonts w:ascii="Calibri" w:eastAsia="Times New Roman" w:hAnsi="Calibri" w:cs="Times New Roman"/>
      <w:szCs w:val="20"/>
      <w:lang w:bidi="en-US"/>
    </w:rPr>
  </w:style>
  <w:style w:type="paragraph" w:customStyle="1" w:styleId="7B55DD43820048ADA004156D2D4671111">
    <w:name w:val="7B55DD43820048ADA004156D2D4671111"/>
    <w:rsid w:val="00452431"/>
    <w:pPr>
      <w:spacing w:after="0" w:line="240" w:lineRule="auto"/>
    </w:pPr>
    <w:rPr>
      <w:rFonts w:ascii="Calibri" w:eastAsia="Times New Roman" w:hAnsi="Calibri" w:cs="Times New Roman"/>
      <w:szCs w:val="20"/>
      <w:lang w:bidi="en-US"/>
    </w:rPr>
  </w:style>
  <w:style w:type="paragraph" w:customStyle="1" w:styleId="6B134CCE29154E34AA6E9BFAC642F28F1">
    <w:name w:val="6B134CCE29154E34AA6E9BFAC642F28F1"/>
    <w:rsid w:val="00452431"/>
    <w:pPr>
      <w:spacing w:after="0" w:line="240" w:lineRule="auto"/>
    </w:pPr>
    <w:rPr>
      <w:rFonts w:ascii="Calibri" w:eastAsia="Times New Roman" w:hAnsi="Calibri" w:cs="Times New Roman"/>
      <w:szCs w:val="20"/>
      <w:lang w:bidi="en-US"/>
    </w:rPr>
  </w:style>
  <w:style w:type="paragraph" w:customStyle="1" w:styleId="3D7E2368C0364107981B98592F33ADDA1">
    <w:name w:val="3D7E2368C0364107981B98592F33ADDA1"/>
    <w:rsid w:val="00452431"/>
    <w:pPr>
      <w:spacing w:after="0" w:line="240" w:lineRule="auto"/>
    </w:pPr>
    <w:rPr>
      <w:rFonts w:ascii="Calibri" w:eastAsia="Times New Roman" w:hAnsi="Calibri" w:cs="Times New Roman"/>
      <w:szCs w:val="20"/>
      <w:lang w:bidi="en-US"/>
    </w:rPr>
  </w:style>
  <w:style w:type="paragraph" w:customStyle="1" w:styleId="ABAFB5FEF848464DAACB6B33477BB58C1">
    <w:name w:val="ABAFB5FEF848464DAACB6B33477BB58C1"/>
    <w:rsid w:val="00452431"/>
    <w:pPr>
      <w:spacing w:after="0" w:line="240" w:lineRule="auto"/>
    </w:pPr>
    <w:rPr>
      <w:rFonts w:ascii="Calibri" w:eastAsia="Times New Roman" w:hAnsi="Calibri" w:cs="Times New Roman"/>
      <w:szCs w:val="20"/>
      <w:lang w:bidi="en-US"/>
    </w:rPr>
  </w:style>
  <w:style w:type="paragraph" w:customStyle="1" w:styleId="737ECC99EDF94A7CA73FD1E4059B00741">
    <w:name w:val="737ECC99EDF94A7CA73FD1E4059B00741"/>
    <w:rsid w:val="00452431"/>
    <w:pPr>
      <w:spacing w:after="0" w:line="240" w:lineRule="auto"/>
    </w:pPr>
    <w:rPr>
      <w:rFonts w:ascii="Calibri" w:eastAsia="Times New Roman" w:hAnsi="Calibri" w:cs="Times New Roman"/>
      <w:szCs w:val="20"/>
      <w:lang w:bidi="en-US"/>
    </w:rPr>
  </w:style>
  <w:style w:type="paragraph" w:customStyle="1" w:styleId="4D8EA88F9CE54455BF1B71FEE309DB751">
    <w:name w:val="4D8EA88F9CE54455BF1B71FEE309DB751"/>
    <w:rsid w:val="00452431"/>
    <w:pPr>
      <w:spacing w:after="0" w:line="240" w:lineRule="auto"/>
    </w:pPr>
    <w:rPr>
      <w:rFonts w:ascii="Calibri" w:eastAsia="Times New Roman" w:hAnsi="Calibri" w:cs="Times New Roman"/>
      <w:szCs w:val="20"/>
      <w:lang w:bidi="en-US"/>
    </w:rPr>
  </w:style>
  <w:style w:type="paragraph" w:customStyle="1" w:styleId="CE48D4E789F5486990B8A97F0A1394F31">
    <w:name w:val="CE48D4E789F5486990B8A97F0A1394F31"/>
    <w:rsid w:val="00452431"/>
    <w:pPr>
      <w:spacing w:after="0" w:line="240" w:lineRule="auto"/>
    </w:pPr>
    <w:rPr>
      <w:rFonts w:ascii="Calibri" w:eastAsia="Times New Roman" w:hAnsi="Calibri" w:cs="Times New Roman"/>
      <w:szCs w:val="20"/>
      <w:lang w:bidi="en-US"/>
    </w:rPr>
  </w:style>
  <w:style w:type="paragraph" w:customStyle="1" w:styleId="81051B1C8CF4430FBB401A02286E0CAD1">
    <w:name w:val="81051B1C8CF4430FBB401A02286E0CAD1"/>
    <w:rsid w:val="00452431"/>
    <w:pPr>
      <w:spacing w:after="0" w:line="240" w:lineRule="auto"/>
    </w:pPr>
    <w:rPr>
      <w:rFonts w:ascii="Calibri" w:eastAsia="Times New Roman" w:hAnsi="Calibri" w:cs="Times New Roman"/>
      <w:szCs w:val="20"/>
      <w:lang w:bidi="en-US"/>
    </w:rPr>
  </w:style>
  <w:style w:type="paragraph" w:customStyle="1" w:styleId="9C7AE68BAFF64D80ADDCD40B9AE2D5F11">
    <w:name w:val="9C7AE68BAFF64D80ADDCD40B9AE2D5F11"/>
    <w:rsid w:val="00452431"/>
    <w:pPr>
      <w:spacing w:after="0" w:line="240" w:lineRule="auto"/>
    </w:pPr>
    <w:rPr>
      <w:rFonts w:ascii="Calibri" w:eastAsia="Times New Roman" w:hAnsi="Calibri" w:cs="Times New Roman"/>
      <w:szCs w:val="20"/>
      <w:lang w:bidi="en-US"/>
    </w:rPr>
  </w:style>
  <w:style w:type="paragraph" w:customStyle="1" w:styleId="F10A6C6069CC4A9F9EE3E1978749DD2B1">
    <w:name w:val="F10A6C6069CC4A9F9EE3E1978749DD2B1"/>
    <w:rsid w:val="00452431"/>
    <w:pPr>
      <w:spacing w:after="0" w:line="240" w:lineRule="auto"/>
    </w:pPr>
    <w:rPr>
      <w:rFonts w:ascii="Calibri" w:eastAsia="Times New Roman" w:hAnsi="Calibri" w:cs="Times New Roman"/>
      <w:szCs w:val="20"/>
      <w:lang w:bidi="en-US"/>
    </w:rPr>
  </w:style>
  <w:style w:type="paragraph" w:customStyle="1" w:styleId="0A0747A16EF94F4AB13AE65315BB28511">
    <w:name w:val="0A0747A16EF94F4AB13AE65315BB28511"/>
    <w:rsid w:val="00452431"/>
    <w:pPr>
      <w:spacing w:after="0" w:line="240" w:lineRule="auto"/>
    </w:pPr>
    <w:rPr>
      <w:rFonts w:ascii="Calibri" w:eastAsia="Times New Roman" w:hAnsi="Calibri" w:cs="Times New Roman"/>
      <w:szCs w:val="20"/>
      <w:lang w:bidi="en-US"/>
    </w:rPr>
  </w:style>
  <w:style w:type="paragraph" w:customStyle="1" w:styleId="8A6931A3F761478A80A956989EB0A0D61">
    <w:name w:val="8A6931A3F761478A80A956989EB0A0D61"/>
    <w:rsid w:val="00452431"/>
    <w:pPr>
      <w:spacing w:after="0" w:line="240" w:lineRule="auto"/>
    </w:pPr>
    <w:rPr>
      <w:rFonts w:ascii="Calibri" w:eastAsia="Times New Roman" w:hAnsi="Calibri" w:cs="Times New Roman"/>
      <w:szCs w:val="20"/>
      <w:lang w:bidi="en-US"/>
    </w:rPr>
  </w:style>
  <w:style w:type="paragraph" w:customStyle="1" w:styleId="DDDFD0435EFC43D4B9A9CFDE240C9C711">
    <w:name w:val="DDDFD0435EFC43D4B9A9CFDE240C9C711"/>
    <w:rsid w:val="00452431"/>
    <w:pPr>
      <w:spacing w:after="0" w:line="240" w:lineRule="auto"/>
    </w:pPr>
    <w:rPr>
      <w:rFonts w:ascii="Calibri" w:eastAsia="Times New Roman" w:hAnsi="Calibri" w:cs="Times New Roman"/>
      <w:szCs w:val="20"/>
      <w:lang w:bidi="en-US"/>
    </w:rPr>
  </w:style>
  <w:style w:type="paragraph" w:customStyle="1" w:styleId="E9EF36DD35AE4F24AC91F754D72D57B51">
    <w:name w:val="E9EF36DD35AE4F24AC91F754D72D57B51"/>
    <w:rsid w:val="00452431"/>
    <w:pPr>
      <w:spacing w:after="0" w:line="240" w:lineRule="auto"/>
    </w:pPr>
    <w:rPr>
      <w:rFonts w:ascii="Calibri" w:eastAsia="Times New Roman" w:hAnsi="Calibri" w:cs="Times New Roman"/>
      <w:szCs w:val="20"/>
      <w:lang w:bidi="en-US"/>
    </w:rPr>
  </w:style>
  <w:style w:type="paragraph" w:customStyle="1" w:styleId="10B299E85A434437936AD0CB2C5A6D6E1">
    <w:name w:val="10B299E85A434437936AD0CB2C5A6D6E1"/>
    <w:rsid w:val="00452431"/>
    <w:pPr>
      <w:spacing w:after="0" w:line="240" w:lineRule="auto"/>
    </w:pPr>
    <w:rPr>
      <w:rFonts w:ascii="Calibri" w:eastAsia="Times New Roman" w:hAnsi="Calibri" w:cs="Times New Roman"/>
      <w:szCs w:val="20"/>
      <w:lang w:bidi="en-US"/>
    </w:rPr>
  </w:style>
  <w:style w:type="paragraph" w:customStyle="1" w:styleId="16FAB31F44CE4120950F80C1F073FB441">
    <w:name w:val="16FAB31F44CE4120950F80C1F073FB441"/>
    <w:rsid w:val="00452431"/>
    <w:pPr>
      <w:spacing w:after="0" w:line="240" w:lineRule="auto"/>
    </w:pPr>
    <w:rPr>
      <w:rFonts w:ascii="Calibri" w:eastAsia="Times New Roman" w:hAnsi="Calibri" w:cs="Times New Roman"/>
      <w:szCs w:val="20"/>
      <w:lang w:bidi="en-US"/>
    </w:rPr>
  </w:style>
  <w:style w:type="paragraph" w:customStyle="1" w:styleId="6F9C94CB9D494C8799B429C2FE2D48901">
    <w:name w:val="6F9C94CB9D494C8799B429C2FE2D48901"/>
    <w:rsid w:val="00452431"/>
    <w:pPr>
      <w:spacing w:after="0" w:line="240" w:lineRule="auto"/>
    </w:pPr>
    <w:rPr>
      <w:rFonts w:ascii="Calibri" w:eastAsia="Times New Roman" w:hAnsi="Calibri" w:cs="Times New Roman"/>
      <w:szCs w:val="20"/>
      <w:lang w:bidi="en-US"/>
    </w:rPr>
  </w:style>
  <w:style w:type="paragraph" w:customStyle="1" w:styleId="5BD035CF43ED4765BA0A226369C078801">
    <w:name w:val="5BD035CF43ED4765BA0A226369C078801"/>
    <w:rsid w:val="00452431"/>
    <w:pPr>
      <w:spacing w:after="0" w:line="240" w:lineRule="auto"/>
    </w:pPr>
    <w:rPr>
      <w:rFonts w:ascii="Calibri" w:eastAsia="Times New Roman" w:hAnsi="Calibri" w:cs="Times New Roman"/>
      <w:szCs w:val="20"/>
      <w:lang w:bidi="en-US"/>
    </w:rPr>
  </w:style>
  <w:style w:type="paragraph" w:customStyle="1" w:styleId="98B3EB7A79B944BDAA3C9969BA29C8421">
    <w:name w:val="98B3EB7A79B944BDAA3C9969BA29C8421"/>
    <w:rsid w:val="00452431"/>
    <w:pPr>
      <w:spacing w:after="0" w:line="240" w:lineRule="auto"/>
    </w:pPr>
    <w:rPr>
      <w:rFonts w:ascii="Calibri" w:eastAsia="Times New Roman" w:hAnsi="Calibri" w:cs="Times New Roman"/>
      <w:szCs w:val="20"/>
      <w:lang w:bidi="en-US"/>
    </w:rPr>
  </w:style>
  <w:style w:type="paragraph" w:customStyle="1" w:styleId="541B13AEBEE64473BA1635B16FA7B2421">
    <w:name w:val="541B13AEBEE64473BA1635B16FA7B2421"/>
    <w:rsid w:val="00452431"/>
    <w:pPr>
      <w:spacing w:after="0" w:line="240" w:lineRule="auto"/>
    </w:pPr>
    <w:rPr>
      <w:rFonts w:ascii="Calibri" w:eastAsia="Times New Roman" w:hAnsi="Calibri" w:cs="Times New Roman"/>
      <w:szCs w:val="20"/>
      <w:lang w:bidi="en-US"/>
    </w:rPr>
  </w:style>
  <w:style w:type="paragraph" w:customStyle="1" w:styleId="26DEF300C82945EA91D23C256615EAD51">
    <w:name w:val="26DEF300C82945EA91D23C256615EAD51"/>
    <w:rsid w:val="00452431"/>
    <w:pPr>
      <w:spacing w:after="0" w:line="240" w:lineRule="auto"/>
    </w:pPr>
    <w:rPr>
      <w:rFonts w:ascii="Calibri" w:eastAsia="Times New Roman" w:hAnsi="Calibri" w:cs="Times New Roman"/>
      <w:szCs w:val="20"/>
      <w:lang w:bidi="en-US"/>
    </w:rPr>
  </w:style>
  <w:style w:type="paragraph" w:customStyle="1" w:styleId="143D7A4AEA26469F99C684BAA8B8C1351">
    <w:name w:val="143D7A4AEA26469F99C684BAA8B8C1351"/>
    <w:rsid w:val="00452431"/>
    <w:pPr>
      <w:spacing w:after="0" w:line="240" w:lineRule="auto"/>
    </w:pPr>
    <w:rPr>
      <w:rFonts w:ascii="Calibri" w:eastAsia="Times New Roman" w:hAnsi="Calibri" w:cs="Times New Roman"/>
      <w:szCs w:val="20"/>
      <w:lang w:bidi="en-US"/>
    </w:rPr>
  </w:style>
  <w:style w:type="paragraph" w:customStyle="1" w:styleId="908DF2DEC7074C838BE92207C28045E51">
    <w:name w:val="908DF2DEC7074C838BE92207C28045E51"/>
    <w:rsid w:val="00452431"/>
    <w:pPr>
      <w:spacing w:after="0" w:line="240" w:lineRule="auto"/>
    </w:pPr>
    <w:rPr>
      <w:rFonts w:ascii="Calibri" w:eastAsia="Times New Roman" w:hAnsi="Calibri" w:cs="Times New Roman"/>
      <w:szCs w:val="20"/>
      <w:lang w:bidi="en-US"/>
    </w:rPr>
  </w:style>
  <w:style w:type="paragraph" w:customStyle="1" w:styleId="167B07632E1C4A82A2599276E2A2BEF21">
    <w:name w:val="167B07632E1C4A82A2599276E2A2BEF21"/>
    <w:rsid w:val="00452431"/>
    <w:pPr>
      <w:spacing w:after="0" w:line="240" w:lineRule="auto"/>
    </w:pPr>
    <w:rPr>
      <w:rFonts w:ascii="Calibri" w:eastAsia="Times New Roman" w:hAnsi="Calibri" w:cs="Times New Roman"/>
      <w:szCs w:val="20"/>
      <w:lang w:bidi="en-US"/>
    </w:rPr>
  </w:style>
  <w:style w:type="paragraph" w:customStyle="1" w:styleId="9E3F26D0EA83494DB7CB99ABD24C5A6A1">
    <w:name w:val="9E3F26D0EA83494DB7CB99ABD24C5A6A1"/>
    <w:rsid w:val="00452431"/>
    <w:pPr>
      <w:spacing w:after="0" w:line="240" w:lineRule="auto"/>
    </w:pPr>
    <w:rPr>
      <w:rFonts w:ascii="Calibri" w:eastAsia="Times New Roman" w:hAnsi="Calibri" w:cs="Times New Roman"/>
      <w:szCs w:val="20"/>
      <w:lang w:bidi="en-US"/>
    </w:rPr>
  </w:style>
  <w:style w:type="paragraph" w:customStyle="1" w:styleId="CAA5ACA020A048EC96979F29596416741">
    <w:name w:val="CAA5ACA020A048EC96979F29596416741"/>
    <w:rsid w:val="00452431"/>
    <w:pPr>
      <w:spacing w:after="0" w:line="240" w:lineRule="auto"/>
    </w:pPr>
    <w:rPr>
      <w:rFonts w:ascii="Calibri" w:eastAsia="Times New Roman" w:hAnsi="Calibri" w:cs="Times New Roman"/>
      <w:szCs w:val="20"/>
      <w:lang w:bidi="en-US"/>
    </w:rPr>
  </w:style>
  <w:style w:type="paragraph" w:customStyle="1" w:styleId="06B33D48131F4251A5B53E95C46F430D1">
    <w:name w:val="06B33D48131F4251A5B53E95C46F430D1"/>
    <w:rsid w:val="00452431"/>
    <w:pPr>
      <w:spacing w:after="0" w:line="240" w:lineRule="auto"/>
    </w:pPr>
    <w:rPr>
      <w:rFonts w:ascii="Calibri" w:eastAsia="Times New Roman" w:hAnsi="Calibri" w:cs="Times New Roman"/>
      <w:szCs w:val="20"/>
      <w:lang w:bidi="en-US"/>
    </w:rPr>
  </w:style>
  <w:style w:type="paragraph" w:customStyle="1" w:styleId="3E01E5534D1D473AA904D39897AE53B91">
    <w:name w:val="3E01E5534D1D473AA904D39897AE53B91"/>
    <w:rsid w:val="00452431"/>
    <w:pPr>
      <w:spacing w:after="0" w:line="240" w:lineRule="auto"/>
    </w:pPr>
    <w:rPr>
      <w:rFonts w:ascii="Calibri" w:eastAsia="Times New Roman" w:hAnsi="Calibri" w:cs="Times New Roman"/>
      <w:szCs w:val="20"/>
      <w:lang w:bidi="en-US"/>
    </w:rPr>
  </w:style>
  <w:style w:type="paragraph" w:customStyle="1" w:styleId="7A303E8B51F84169B44D88E354A15E6A1">
    <w:name w:val="7A303E8B51F84169B44D88E354A15E6A1"/>
    <w:rsid w:val="00452431"/>
    <w:pPr>
      <w:spacing w:after="0" w:line="240" w:lineRule="auto"/>
    </w:pPr>
    <w:rPr>
      <w:rFonts w:ascii="Calibri" w:eastAsia="Times New Roman" w:hAnsi="Calibri" w:cs="Times New Roman"/>
      <w:szCs w:val="20"/>
      <w:lang w:bidi="en-US"/>
    </w:rPr>
  </w:style>
  <w:style w:type="paragraph" w:customStyle="1" w:styleId="F11252B511A44E8299888D650ED87AA81">
    <w:name w:val="F11252B511A44E8299888D650ED87AA81"/>
    <w:rsid w:val="00452431"/>
    <w:pPr>
      <w:spacing w:after="0" w:line="240" w:lineRule="auto"/>
    </w:pPr>
    <w:rPr>
      <w:rFonts w:ascii="Calibri" w:eastAsia="Times New Roman" w:hAnsi="Calibri" w:cs="Times New Roman"/>
      <w:szCs w:val="20"/>
      <w:lang w:bidi="en-US"/>
    </w:rPr>
  </w:style>
  <w:style w:type="paragraph" w:customStyle="1" w:styleId="A1984A13AC5D4CF48BBD91849C32BC381">
    <w:name w:val="A1984A13AC5D4CF48BBD91849C32BC381"/>
    <w:rsid w:val="00452431"/>
    <w:pPr>
      <w:spacing w:after="0" w:line="240" w:lineRule="auto"/>
    </w:pPr>
    <w:rPr>
      <w:rFonts w:ascii="Calibri" w:eastAsia="Times New Roman" w:hAnsi="Calibri" w:cs="Times New Roman"/>
      <w:szCs w:val="20"/>
      <w:lang w:bidi="en-US"/>
    </w:rPr>
  </w:style>
  <w:style w:type="paragraph" w:customStyle="1" w:styleId="FBCD06D5C8D442BBADE7D59A59B429A61">
    <w:name w:val="FBCD06D5C8D442BBADE7D59A59B429A61"/>
    <w:rsid w:val="00452431"/>
    <w:pPr>
      <w:spacing w:after="0" w:line="240" w:lineRule="auto"/>
    </w:pPr>
    <w:rPr>
      <w:rFonts w:ascii="Calibri" w:eastAsia="Times New Roman" w:hAnsi="Calibri" w:cs="Times New Roman"/>
      <w:szCs w:val="20"/>
      <w:lang w:bidi="en-US"/>
    </w:rPr>
  </w:style>
  <w:style w:type="paragraph" w:customStyle="1" w:styleId="29F6F38613334193BB9148C4680487761">
    <w:name w:val="29F6F38613334193BB9148C4680487761"/>
    <w:rsid w:val="00452431"/>
    <w:pPr>
      <w:spacing w:after="0" w:line="240" w:lineRule="auto"/>
    </w:pPr>
    <w:rPr>
      <w:rFonts w:ascii="Calibri" w:eastAsia="Times New Roman" w:hAnsi="Calibri" w:cs="Times New Roman"/>
      <w:szCs w:val="20"/>
      <w:lang w:bidi="en-US"/>
    </w:rPr>
  </w:style>
  <w:style w:type="paragraph" w:customStyle="1" w:styleId="2ED5A0930E0543BFAC5AE4EAE7D6CEAD1">
    <w:name w:val="2ED5A0930E0543BFAC5AE4EAE7D6CEAD1"/>
    <w:rsid w:val="00452431"/>
    <w:pPr>
      <w:spacing w:after="0" w:line="240" w:lineRule="auto"/>
    </w:pPr>
    <w:rPr>
      <w:rFonts w:ascii="Calibri" w:eastAsia="Times New Roman" w:hAnsi="Calibri" w:cs="Times New Roman"/>
      <w:szCs w:val="20"/>
      <w:lang w:bidi="en-US"/>
    </w:rPr>
  </w:style>
  <w:style w:type="paragraph" w:customStyle="1" w:styleId="D5F45300DA4449E3B15BAB1227E141181">
    <w:name w:val="D5F45300DA4449E3B15BAB1227E141181"/>
    <w:rsid w:val="00452431"/>
    <w:pPr>
      <w:spacing w:after="0" w:line="240" w:lineRule="auto"/>
    </w:pPr>
    <w:rPr>
      <w:rFonts w:ascii="Calibri" w:eastAsia="Times New Roman" w:hAnsi="Calibri" w:cs="Times New Roman"/>
      <w:szCs w:val="20"/>
      <w:lang w:bidi="en-US"/>
    </w:rPr>
  </w:style>
  <w:style w:type="paragraph" w:customStyle="1" w:styleId="65F86B809B3E42CABCD61385133231E01">
    <w:name w:val="65F86B809B3E42CABCD61385133231E01"/>
    <w:rsid w:val="00452431"/>
    <w:pPr>
      <w:spacing w:after="0" w:line="240" w:lineRule="auto"/>
    </w:pPr>
    <w:rPr>
      <w:rFonts w:ascii="Calibri" w:eastAsia="Times New Roman" w:hAnsi="Calibri" w:cs="Times New Roman"/>
      <w:szCs w:val="20"/>
      <w:lang w:bidi="en-US"/>
    </w:rPr>
  </w:style>
  <w:style w:type="paragraph" w:customStyle="1" w:styleId="7543F35295D64A70989FC1366668163E1">
    <w:name w:val="7543F35295D64A70989FC1366668163E1"/>
    <w:rsid w:val="00452431"/>
    <w:pPr>
      <w:spacing w:after="0" w:line="240" w:lineRule="auto"/>
    </w:pPr>
    <w:rPr>
      <w:rFonts w:ascii="Calibri" w:eastAsia="Times New Roman" w:hAnsi="Calibri" w:cs="Times New Roman"/>
      <w:szCs w:val="20"/>
      <w:lang w:bidi="en-US"/>
    </w:rPr>
  </w:style>
  <w:style w:type="paragraph" w:customStyle="1" w:styleId="7DBC6EA6D4224AC0AC3E7C1D4A4D0B721">
    <w:name w:val="7DBC6EA6D4224AC0AC3E7C1D4A4D0B721"/>
    <w:rsid w:val="00452431"/>
    <w:pPr>
      <w:spacing w:after="0" w:line="240" w:lineRule="auto"/>
    </w:pPr>
    <w:rPr>
      <w:rFonts w:ascii="Calibri" w:eastAsia="Times New Roman" w:hAnsi="Calibri" w:cs="Times New Roman"/>
      <w:szCs w:val="20"/>
      <w:lang w:bidi="en-US"/>
    </w:rPr>
  </w:style>
  <w:style w:type="paragraph" w:customStyle="1" w:styleId="649C6B51AC2046FB8B15DEA087574F871">
    <w:name w:val="649C6B51AC2046FB8B15DEA087574F871"/>
    <w:rsid w:val="00452431"/>
    <w:pPr>
      <w:spacing w:after="0" w:line="240" w:lineRule="auto"/>
    </w:pPr>
    <w:rPr>
      <w:rFonts w:ascii="Calibri" w:eastAsia="Times New Roman" w:hAnsi="Calibri" w:cs="Times New Roman"/>
      <w:szCs w:val="20"/>
      <w:lang w:bidi="en-US"/>
    </w:rPr>
  </w:style>
  <w:style w:type="paragraph" w:customStyle="1" w:styleId="B7451AEA066F467DA3DF01EA8436A74E1">
    <w:name w:val="B7451AEA066F467DA3DF01EA8436A74E1"/>
    <w:rsid w:val="00452431"/>
    <w:pPr>
      <w:spacing w:after="0" w:line="240" w:lineRule="auto"/>
    </w:pPr>
    <w:rPr>
      <w:rFonts w:ascii="Calibri" w:eastAsia="Times New Roman" w:hAnsi="Calibri" w:cs="Times New Roman"/>
      <w:szCs w:val="20"/>
      <w:lang w:bidi="en-US"/>
    </w:rPr>
  </w:style>
  <w:style w:type="paragraph" w:customStyle="1" w:styleId="EC07B67C97BE49698C91878D419F37BE1">
    <w:name w:val="EC07B67C97BE49698C91878D419F37BE1"/>
    <w:rsid w:val="00452431"/>
    <w:pPr>
      <w:spacing w:after="0" w:line="240" w:lineRule="auto"/>
    </w:pPr>
    <w:rPr>
      <w:rFonts w:ascii="Calibri" w:eastAsia="Times New Roman" w:hAnsi="Calibri" w:cs="Times New Roman"/>
      <w:szCs w:val="20"/>
      <w:lang w:bidi="en-US"/>
    </w:rPr>
  </w:style>
  <w:style w:type="paragraph" w:customStyle="1" w:styleId="2B4A758EC1A345848FA36DB4E693346E1">
    <w:name w:val="2B4A758EC1A345848FA36DB4E693346E1"/>
    <w:rsid w:val="00452431"/>
    <w:pPr>
      <w:spacing w:after="0" w:line="240" w:lineRule="auto"/>
    </w:pPr>
    <w:rPr>
      <w:rFonts w:ascii="Calibri" w:eastAsia="Times New Roman" w:hAnsi="Calibri" w:cs="Times New Roman"/>
      <w:szCs w:val="20"/>
      <w:lang w:bidi="en-US"/>
    </w:rPr>
  </w:style>
  <w:style w:type="paragraph" w:customStyle="1" w:styleId="B78A6812D6764268B2FB642921D7FAAB1">
    <w:name w:val="B78A6812D6764268B2FB642921D7FAAB1"/>
    <w:rsid w:val="00452431"/>
    <w:pPr>
      <w:spacing w:after="0" w:line="240" w:lineRule="auto"/>
    </w:pPr>
    <w:rPr>
      <w:rFonts w:ascii="Calibri" w:eastAsia="Times New Roman" w:hAnsi="Calibri" w:cs="Times New Roman"/>
      <w:szCs w:val="20"/>
      <w:lang w:bidi="en-US"/>
    </w:rPr>
  </w:style>
  <w:style w:type="paragraph" w:customStyle="1" w:styleId="4977CA1D156B4535B1B967314318E54A1">
    <w:name w:val="4977CA1D156B4535B1B967314318E54A1"/>
    <w:rsid w:val="00452431"/>
    <w:pPr>
      <w:spacing w:after="0" w:line="240" w:lineRule="auto"/>
    </w:pPr>
    <w:rPr>
      <w:rFonts w:ascii="Calibri" w:eastAsia="Times New Roman" w:hAnsi="Calibri" w:cs="Times New Roman"/>
      <w:szCs w:val="20"/>
      <w:lang w:bidi="en-US"/>
    </w:rPr>
  </w:style>
  <w:style w:type="paragraph" w:customStyle="1" w:styleId="C39E1DBADABC4FB180F0B6DA89E7983F1">
    <w:name w:val="C39E1DBADABC4FB180F0B6DA89E7983F1"/>
    <w:rsid w:val="00452431"/>
    <w:pPr>
      <w:spacing w:after="0" w:line="240" w:lineRule="auto"/>
    </w:pPr>
    <w:rPr>
      <w:rFonts w:ascii="Calibri" w:eastAsia="Times New Roman" w:hAnsi="Calibri" w:cs="Times New Roman"/>
      <w:szCs w:val="20"/>
      <w:lang w:bidi="en-US"/>
    </w:rPr>
  </w:style>
  <w:style w:type="paragraph" w:customStyle="1" w:styleId="99CC34136F8445F28E2C4BF13EF088C31">
    <w:name w:val="99CC34136F8445F28E2C4BF13EF088C31"/>
    <w:rsid w:val="00452431"/>
    <w:pPr>
      <w:spacing w:after="0" w:line="240" w:lineRule="auto"/>
    </w:pPr>
    <w:rPr>
      <w:rFonts w:ascii="Calibri" w:eastAsia="Times New Roman" w:hAnsi="Calibri" w:cs="Times New Roman"/>
      <w:szCs w:val="20"/>
      <w:lang w:bidi="en-US"/>
    </w:rPr>
  </w:style>
  <w:style w:type="paragraph" w:customStyle="1" w:styleId="3C735CACC7244240B263479126E272041">
    <w:name w:val="3C735CACC7244240B263479126E272041"/>
    <w:rsid w:val="00452431"/>
    <w:pPr>
      <w:spacing w:after="0" w:line="240" w:lineRule="auto"/>
    </w:pPr>
    <w:rPr>
      <w:rFonts w:ascii="Calibri" w:eastAsia="Times New Roman" w:hAnsi="Calibri" w:cs="Times New Roman"/>
      <w:szCs w:val="20"/>
      <w:lang w:bidi="en-US"/>
    </w:rPr>
  </w:style>
  <w:style w:type="paragraph" w:customStyle="1" w:styleId="C5245DD4D9BA489E8641D7CA73B5B20D1">
    <w:name w:val="C5245DD4D9BA489E8641D7CA73B5B20D1"/>
    <w:rsid w:val="00452431"/>
    <w:pPr>
      <w:spacing w:after="0" w:line="240" w:lineRule="auto"/>
    </w:pPr>
    <w:rPr>
      <w:rFonts w:ascii="Calibri" w:eastAsia="Times New Roman" w:hAnsi="Calibri" w:cs="Times New Roman"/>
      <w:szCs w:val="20"/>
      <w:lang w:bidi="en-US"/>
    </w:rPr>
  </w:style>
  <w:style w:type="paragraph" w:customStyle="1" w:styleId="D555E739CC824CDE827F46CBCD1C8C871">
    <w:name w:val="D555E739CC824CDE827F46CBCD1C8C871"/>
    <w:rsid w:val="00452431"/>
    <w:pPr>
      <w:spacing w:after="0" w:line="240" w:lineRule="auto"/>
    </w:pPr>
    <w:rPr>
      <w:rFonts w:ascii="Calibri" w:eastAsia="Times New Roman" w:hAnsi="Calibri" w:cs="Times New Roman"/>
      <w:szCs w:val="20"/>
      <w:lang w:bidi="en-US"/>
    </w:rPr>
  </w:style>
  <w:style w:type="paragraph" w:customStyle="1" w:styleId="67A5DF85B03344BC9343A76F2C0E7F311">
    <w:name w:val="67A5DF85B03344BC9343A76F2C0E7F311"/>
    <w:rsid w:val="00452431"/>
    <w:pPr>
      <w:spacing w:after="0" w:line="240" w:lineRule="auto"/>
    </w:pPr>
    <w:rPr>
      <w:rFonts w:ascii="Calibri" w:eastAsia="Times New Roman" w:hAnsi="Calibri" w:cs="Times New Roman"/>
      <w:szCs w:val="20"/>
      <w:lang w:bidi="en-US"/>
    </w:rPr>
  </w:style>
  <w:style w:type="paragraph" w:customStyle="1" w:styleId="DAF7182DAA424967AA1774E35935EA881">
    <w:name w:val="DAF7182DAA424967AA1774E35935EA881"/>
    <w:rsid w:val="00452431"/>
    <w:pPr>
      <w:spacing w:after="0" w:line="240" w:lineRule="auto"/>
    </w:pPr>
    <w:rPr>
      <w:rFonts w:ascii="Calibri" w:eastAsia="Times New Roman" w:hAnsi="Calibri" w:cs="Times New Roman"/>
      <w:szCs w:val="20"/>
      <w:lang w:bidi="en-US"/>
    </w:rPr>
  </w:style>
  <w:style w:type="paragraph" w:customStyle="1" w:styleId="93F0154AA43E449AB60DC7A4CC747A991">
    <w:name w:val="93F0154AA43E449AB60DC7A4CC747A991"/>
    <w:rsid w:val="00452431"/>
    <w:pPr>
      <w:spacing w:after="0" w:line="240" w:lineRule="auto"/>
    </w:pPr>
    <w:rPr>
      <w:rFonts w:ascii="Calibri" w:eastAsia="Times New Roman" w:hAnsi="Calibri" w:cs="Times New Roman"/>
      <w:szCs w:val="20"/>
      <w:lang w:bidi="en-US"/>
    </w:rPr>
  </w:style>
  <w:style w:type="paragraph" w:customStyle="1" w:styleId="1334CBA516934131BFBA93BECDFF91DD1">
    <w:name w:val="1334CBA516934131BFBA93BECDFF91DD1"/>
    <w:rsid w:val="00452431"/>
    <w:pPr>
      <w:spacing w:after="0" w:line="240" w:lineRule="auto"/>
    </w:pPr>
    <w:rPr>
      <w:rFonts w:ascii="Calibri" w:eastAsia="Times New Roman" w:hAnsi="Calibri" w:cs="Times New Roman"/>
      <w:szCs w:val="20"/>
      <w:lang w:bidi="en-US"/>
    </w:rPr>
  </w:style>
  <w:style w:type="paragraph" w:customStyle="1" w:styleId="84B6FE863A0E49B88D54BBED1F5FB12E1">
    <w:name w:val="84B6FE863A0E49B88D54BBED1F5FB12E1"/>
    <w:rsid w:val="00452431"/>
    <w:pPr>
      <w:spacing w:after="0" w:line="240" w:lineRule="auto"/>
    </w:pPr>
    <w:rPr>
      <w:rFonts w:ascii="Calibri" w:eastAsia="Times New Roman" w:hAnsi="Calibri" w:cs="Times New Roman"/>
      <w:szCs w:val="20"/>
      <w:lang w:bidi="en-US"/>
    </w:rPr>
  </w:style>
  <w:style w:type="paragraph" w:customStyle="1" w:styleId="3BE0B54FAF2640E980A17A3F97BFCF261">
    <w:name w:val="3BE0B54FAF2640E980A17A3F97BFCF261"/>
    <w:rsid w:val="00452431"/>
    <w:pPr>
      <w:spacing w:after="0" w:line="240" w:lineRule="auto"/>
    </w:pPr>
    <w:rPr>
      <w:rFonts w:ascii="Calibri" w:eastAsia="Times New Roman" w:hAnsi="Calibri" w:cs="Times New Roman"/>
      <w:szCs w:val="20"/>
      <w:lang w:bidi="en-US"/>
    </w:rPr>
  </w:style>
  <w:style w:type="paragraph" w:customStyle="1" w:styleId="D122E283E63B4ADBB3D29A34795C1E351">
    <w:name w:val="D122E283E63B4ADBB3D29A34795C1E351"/>
    <w:rsid w:val="00452431"/>
    <w:pPr>
      <w:spacing w:after="0" w:line="240" w:lineRule="auto"/>
    </w:pPr>
    <w:rPr>
      <w:rFonts w:ascii="Calibri" w:eastAsia="Times New Roman" w:hAnsi="Calibri" w:cs="Times New Roman"/>
      <w:szCs w:val="20"/>
      <w:lang w:bidi="en-US"/>
    </w:rPr>
  </w:style>
  <w:style w:type="paragraph" w:customStyle="1" w:styleId="E9956F29CCC448E89A6B293064A965BD1">
    <w:name w:val="E9956F29CCC448E89A6B293064A965BD1"/>
    <w:rsid w:val="00452431"/>
    <w:pPr>
      <w:spacing w:after="0" w:line="240" w:lineRule="auto"/>
    </w:pPr>
    <w:rPr>
      <w:rFonts w:ascii="Calibri" w:eastAsia="Times New Roman" w:hAnsi="Calibri" w:cs="Times New Roman"/>
      <w:szCs w:val="20"/>
      <w:lang w:bidi="en-US"/>
    </w:rPr>
  </w:style>
  <w:style w:type="paragraph" w:customStyle="1" w:styleId="56D711867F2443BE9F26AE2BBF3C82251">
    <w:name w:val="56D711867F2443BE9F26AE2BBF3C82251"/>
    <w:rsid w:val="00452431"/>
    <w:pPr>
      <w:spacing w:after="0" w:line="240" w:lineRule="auto"/>
    </w:pPr>
    <w:rPr>
      <w:rFonts w:ascii="Calibri" w:eastAsia="Times New Roman" w:hAnsi="Calibri" w:cs="Times New Roman"/>
      <w:szCs w:val="20"/>
      <w:lang w:bidi="en-US"/>
    </w:rPr>
  </w:style>
  <w:style w:type="paragraph" w:customStyle="1" w:styleId="E253B08576534B98BE056A9D026648651">
    <w:name w:val="E253B08576534B98BE056A9D026648651"/>
    <w:rsid w:val="00452431"/>
    <w:pPr>
      <w:spacing w:after="0" w:line="240" w:lineRule="auto"/>
    </w:pPr>
    <w:rPr>
      <w:rFonts w:ascii="Calibri" w:eastAsia="Times New Roman" w:hAnsi="Calibri" w:cs="Times New Roman"/>
      <w:szCs w:val="20"/>
      <w:lang w:bidi="en-US"/>
    </w:rPr>
  </w:style>
  <w:style w:type="paragraph" w:customStyle="1" w:styleId="F173C9A6F4264E369E79DD99DA285AC61">
    <w:name w:val="F173C9A6F4264E369E79DD99DA285AC61"/>
    <w:rsid w:val="00452431"/>
    <w:pPr>
      <w:spacing w:after="0" w:line="240" w:lineRule="auto"/>
    </w:pPr>
    <w:rPr>
      <w:rFonts w:ascii="Calibri" w:eastAsia="Times New Roman" w:hAnsi="Calibri" w:cs="Times New Roman"/>
      <w:szCs w:val="20"/>
      <w:lang w:bidi="en-US"/>
    </w:rPr>
  </w:style>
  <w:style w:type="paragraph" w:customStyle="1" w:styleId="8EEE583217024D5380938B66E730242F1">
    <w:name w:val="8EEE583217024D5380938B66E730242F1"/>
    <w:rsid w:val="00452431"/>
    <w:pPr>
      <w:spacing w:after="0" w:line="240" w:lineRule="auto"/>
    </w:pPr>
    <w:rPr>
      <w:rFonts w:ascii="Calibri" w:eastAsia="Times New Roman" w:hAnsi="Calibri" w:cs="Times New Roman"/>
      <w:szCs w:val="20"/>
      <w:lang w:bidi="en-US"/>
    </w:rPr>
  </w:style>
  <w:style w:type="paragraph" w:customStyle="1" w:styleId="AF1DB58B92994955AAE68DADD2F255A11">
    <w:name w:val="AF1DB58B92994955AAE68DADD2F255A11"/>
    <w:rsid w:val="00452431"/>
    <w:pPr>
      <w:spacing w:after="0" w:line="240" w:lineRule="auto"/>
    </w:pPr>
    <w:rPr>
      <w:rFonts w:ascii="Calibri" w:eastAsia="Times New Roman" w:hAnsi="Calibri" w:cs="Times New Roman"/>
      <w:szCs w:val="20"/>
      <w:lang w:bidi="en-US"/>
    </w:rPr>
  </w:style>
  <w:style w:type="paragraph" w:customStyle="1" w:styleId="E00D6C25CA784796B1EA059213717E311">
    <w:name w:val="E00D6C25CA784796B1EA059213717E311"/>
    <w:rsid w:val="00452431"/>
    <w:pPr>
      <w:spacing w:after="0" w:line="240" w:lineRule="auto"/>
    </w:pPr>
    <w:rPr>
      <w:rFonts w:ascii="Calibri" w:eastAsia="Times New Roman" w:hAnsi="Calibri" w:cs="Times New Roman"/>
      <w:szCs w:val="20"/>
      <w:lang w:bidi="en-US"/>
    </w:rPr>
  </w:style>
  <w:style w:type="paragraph" w:customStyle="1" w:styleId="EEA62144D29343E2865317E6AA338B7D1">
    <w:name w:val="EEA62144D29343E2865317E6AA338B7D1"/>
    <w:rsid w:val="00452431"/>
    <w:pPr>
      <w:spacing w:after="0" w:line="240" w:lineRule="auto"/>
    </w:pPr>
    <w:rPr>
      <w:rFonts w:ascii="Calibri" w:eastAsia="Times New Roman" w:hAnsi="Calibri" w:cs="Times New Roman"/>
      <w:szCs w:val="20"/>
      <w:lang w:bidi="en-US"/>
    </w:rPr>
  </w:style>
  <w:style w:type="paragraph" w:customStyle="1" w:styleId="141E4CD8137F4E8689942AC1DCEF0C611">
    <w:name w:val="141E4CD8137F4E8689942AC1DCEF0C611"/>
    <w:rsid w:val="00452431"/>
    <w:pPr>
      <w:spacing w:after="0" w:line="240" w:lineRule="auto"/>
    </w:pPr>
    <w:rPr>
      <w:rFonts w:ascii="Calibri" w:eastAsia="Times New Roman" w:hAnsi="Calibri" w:cs="Times New Roman"/>
      <w:szCs w:val="20"/>
      <w:lang w:bidi="en-US"/>
    </w:rPr>
  </w:style>
  <w:style w:type="paragraph" w:customStyle="1" w:styleId="AA990C2A83AB497D8850BDD70CDB6F7C1">
    <w:name w:val="AA990C2A83AB497D8850BDD70CDB6F7C1"/>
    <w:rsid w:val="00452431"/>
    <w:pPr>
      <w:spacing w:after="0" w:line="240" w:lineRule="auto"/>
    </w:pPr>
    <w:rPr>
      <w:rFonts w:ascii="Calibri" w:eastAsia="Times New Roman" w:hAnsi="Calibri" w:cs="Times New Roman"/>
      <w:szCs w:val="20"/>
      <w:lang w:bidi="en-US"/>
    </w:rPr>
  </w:style>
  <w:style w:type="paragraph" w:customStyle="1" w:styleId="AE105C8925D0440A941D78F25162D7001">
    <w:name w:val="AE105C8925D0440A941D78F25162D7001"/>
    <w:rsid w:val="00452431"/>
    <w:pPr>
      <w:spacing w:after="0" w:line="240" w:lineRule="auto"/>
    </w:pPr>
    <w:rPr>
      <w:rFonts w:ascii="Calibri" w:eastAsia="Times New Roman" w:hAnsi="Calibri" w:cs="Times New Roman"/>
      <w:szCs w:val="20"/>
      <w:lang w:bidi="en-US"/>
    </w:rPr>
  </w:style>
  <w:style w:type="paragraph" w:customStyle="1" w:styleId="B64D7776A6B741F6AABB2A4F2390FDB81">
    <w:name w:val="B64D7776A6B741F6AABB2A4F2390FDB81"/>
    <w:rsid w:val="00452431"/>
    <w:pPr>
      <w:spacing w:after="0" w:line="240" w:lineRule="auto"/>
    </w:pPr>
    <w:rPr>
      <w:rFonts w:ascii="Calibri" w:eastAsia="Times New Roman" w:hAnsi="Calibri" w:cs="Times New Roman"/>
      <w:szCs w:val="20"/>
      <w:lang w:bidi="en-US"/>
    </w:rPr>
  </w:style>
  <w:style w:type="paragraph" w:customStyle="1" w:styleId="B06A24007D9443C2ABF1A3A3AC2A02331">
    <w:name w:val="B06A24007D9443C2ABF1A3A3AC2A02331"/>
    <w:rsid w:val="00452431"/>
    <w:pPr>
      <w:spacing w:after="0" w:line="240" w:lineRule="auto"/>
    </w:pPr>
    <w:rPr>
      <w:rFonts w:ascii="Calibri" w:eastAsia="Times New Roman" w:hAnsi="Calibri" w:cs="Times New Roman"/>
      <w:szCs w:val="20"/>
      <w:lang w:bidi="en-US"/>
    </w:rPr>
  </w:style>
  <w:style w:type="paragraph" w:customStyle="1" w:styleId="0CE2FC8C303B459DAA9A4D162603EBAE1">
    <w:name w:val="0CE2FC8C303B459DAA9A4D162603EBAE1"/>
    <w:rsid w:val="00452431"/>
    <w:pPr>
      <w:spacing w:after="0" w:line="240" w:lineRule="auto"/>
    </w:pPr>
    <w:rPr>
      <w:rFonts w:ascii="Calibri" w:eastAsia="Times New Roman" w:hAnsi="Calibri" w:cs="Times New Roman"/>
      <w:szCs w:val="20"/>
      <w:lang w:bidi="en-US"/>
    </w:rPr>
  </w:style>
  <w:style w:type="paragraph" w:customStyle="1" w:styleId="5DBEE19CDBAA4EBC8BB37DE93A29EE3A1">
    <w:name w:val="5DBEE19CDBAA4EBC8BB37DE93A29EE3A1"/>
    <w:rsid w:val="00452431"/>
    <w:pPr>
      <w:spacing w:after="0" w:line="240" w:lineRule="auto"/>
    </w:pPr>
    <w:rPr>
      <w:rFonts w:ascii="Calibri" w:eastAsia="Times New Roman" w:hAnsi="Calibri" w:cs="Times New Roman"/>
      <w:szCs w:val="20"/>
      <w:lang w:bidi="en-US"/>
    </w:rPr>
  </w:style>
  <w:style w:type="paragraph" w:customStyle="1" w:styleId="3E319F5778F84E918D1E88467F7B6B191">
    <w:name w:val="3E319F5778F84E918D1E88467F7B6B191"/>
    <w:rsid w:val="00452431"/>
    <w:pPr>
      <w:spacing w:after="0" w:line="240" w:lineRule="auto"/>
    </w:pPr>
    <w:rPr>
      <w:rFonts w:ascii="Calibri" w:eastAsia="Times New Roman" w:hAnsi="Calibri" w:cs="Times New Roman"/>
      <w:szCs w:val="20"/>
      <w:lang w:bidi="en-US"/>
    </w:rPr>
  </w:style>
  <w:style w:type="paragraph" w:customStyle="1" w:styleId="C3B58837CDEC4383845475DDEDBDDB421">
    <w:name w:val="C3B58837CDEC4383845475DDEDBDDB421"/>
    <w:rsid w:val="00452431"/>
    <w:pPr>
      <w:spacing w:after="0" w:line="240" w:lineRule="auto"/>
    </w:pPr>
    <w:rPr>
      <w:rFonts w:ascii="Calibri" w:eastAsia="Times New Roman" w:hAnsi="Calibri" w:cs="Times New Roman"/>
      <w:szCs w:val="20"/>
      <w:lang w:bidi="en-US"/>
    </w:rPr>
  </w:style>
  <w:style w:type="paragraph" w:customStyle="1" w:styleId="198D17329F0547F397287D9FE585A29F1">
    <w:name w:val="198D17329F0547F397287D9FE585A29F1"/>
    <w:rsid w:val="00452431"/>
    <w:pPr>
      <w:spacing w:after="0" w:line="240" w:lineRule="auto"/>
    </w:pPr>
    <w:rPr>
      <w:rFonts w:ascii="Calibri" w:eastAsia="Times New Roman" w:hAnsi="Calibri" w:cs="Times New Roman"/>
      <w:szCs w:val="20"/>
      <w:lang w:bidi="en-US"/>
    </w:rPr>
  </w:style>
  <w:style w:type="paragraph" w:customStyle="1" w:styleId="FF63C2CA13B5478F98BE383FBE555D441">
    <w:name w:val="FF63C2CA13B5478F98BE383FBE555D441"/>
    <w:rsid w:val="00452431"/>
    <w:pPr>
      <w:spacing w:after="0" w:line="240" w:lineRule="auto"/>
    </w:pPr>
    <w:rPr>
      <w:rFonts w:ascii="Calibri" w:eastAsia="Times New Roman" w:hAnsi="Calibri" w:cs="Times New Roman"/>
      <w:szCs w:val="20"/>
      <w:lang w:bidi="en-US"/>
    </w:rPr>
  </w:style>
  <w:style w:type="paragraph" w:customStyle="1" w:styleId="06BCC7A72800416BA109ECDAE8BBC4111">
    <w:name w:val="06BCC7A72800416BA109ECDAE8BBC4111"/>
    <w:rsid w:val="00452431"/>
    <w:pPr>
      <w:spacing w:after="0" w:line="240" w:lineRule="auto"/>
    </w:pPr>
    <w:rPr>
      <w:rFonts w:ascii="Calibri" w:eastAsia="Times New Roman" w:hAnsi="Calibri" w:cs="Times New Roman"/>
      <w:szCs w:val="20"/>
      <w:lang w:bidi="en-US"/>
    </w:rPr>
  </w:style>
  <w:style w:type="paragraph" w:customStyle="1" w:styleId="94A47876ECE740F5B06360B0BB62290D1">
    <w:name w:val="94A47876ECE740F5B06360B0BB62290D1"/>
    <w:rsid w:val="00452431"/>
    <w:pPr>
      <w:spacing w:after="0" w:line="240" w:lineRule="auto"/>
    </w:pPr>
    <w:rPr>
      <w:rFonts w:ascii="Calibri" w:eastAsia="Times New Roman" w:hAnsi="Calibri" w:cs="Times New Roman"/>
      <w:szCs w:val="20"/>
      <w:lang w:bidi="en-US"/>
    </w:rPr>
  </w:style>
  <w:style w:type="paragraph" w:customStyle="1" w:styleId="D86F3D732E284756948429E7E2FF1A0D1">
    <w:name w:val="D86F3D732E284756948429E7E2FF1A0D1"/>
    <w:rsid w:val="00452431"/>
    <w:pPr>
      <w:spacing w:after="0" w:line="240" w:lineRule="auto"/>
    </w:pPr>
    <w:rPr>
      <w:rFonts w:ascii="Calibri" w:eastAsia="Times New Roman" w:hAnsi="Calibri" w:cs="Times New Roman"/>
      <w:szCs w:val="20"/>
      <w:lang w:bidi="en-US"/>
    </w:rPr>
  </w:style>
  <w:style w:type="paragraph" w:customStyle="1" w:styleId="B41FD5F94CD14E95B7458A8EA73C219E1">
    <w:name w:val="B41FD5F94CD14E95B7458A8EA73C219E1"/>
    <w:rsid w:val="00452431"/>
    <w:pPr>
      <w:spacing w:after="0" w:line="240" w:lineRule="auto"/>
    </w:pPr>
    <w:rPr>
      <w:rFonts w:ascii="Calibri" w:eastAsia="Times New Roman" w:hAnsi="Calibri" w:cs="Times New Roman"/>
      <w:szCs w:val="20"/>
      <w:lang w:bidi="en-US"/>
    </w:rPr>
  </w:style>
  <w:style w:type="paragraph" w:customStyle="1" w:styleId="41B1AD8CB1C54BE1A0DC0210AACBBEFF1">
    <w:name w:val="41B1AD8CB1C54BE1A0DC0210AACBBEFF1"/>
    <w:rsid w:val="00452431"/>
    <w:pPr>
      <w:spacing w:after="0" w:line="240" w:lineRule="auto"/>
    </w:pPr>
    <w:rPr>
      <w:rFonts w:ascii="Calibri" w:eastAsia="Times New Roman" w:hAnsi="Calibri" w:cs="Times New Roman"/>
      <w:szCs w:val="20"/>
      <w:lang w:bidi="en-US"/>
    </w:rPr>
  </w:style>
  <w:style w:type="paragraph" w:customStyle="1" w:styleId="553F8B39953646348854BF27967E32741">
    <w:name w:val="553F8B39953646348854BF27967E32741"/>
    <w:rsid w:val="00452431"/>
    <w:pPr>
      <w:spacing w:after="0" w:line="240" w:lineRule="auto"/>
    </w:pPr>
    <w:rPr>
      <w:rFonts w:ascii="Calibri" w:eastAsia="Times New Roman" w:hAnsi="Calibri" w:cs="Times New Roman"/>
      <w:szCs w:val="20"/>
      <w:lang w:bidi="en-US"/>
    </w:rPr>
  </w:style>
  <w:style w:type="paragraph" w:customStyle="1" w:styleId="59F4236E2105478E8A2D5D3E1AF6CCAE1">
    <w:name w:val="59F4236E2105478E8A2D5D3E1AF6CCAE1"/>
    <w:rsid w:val="00452431"/>
    <w:pPr>
      <w:spacing w:after="0" w:line="240" w:lineRule="auto"/>
    </w:pPr>
    <w:rPr>
      <w:rFonts w:ascii="Calibri" w:eastAsia="Times New Roman" w:hAnsi="Calibri" w:cs="Times New Roman"/>
      <w:szCs w:val="20"/>
      <w:lang w:bidi="en-US"/>
    </w:rPr>
  </w:style>
  <w:style w:type="paragraph" w:customStyle="1" w:styleId="5A5C9E830D2D4FF6A73406E1AC6D4D341">
    <w:name w:val="5A5C9E830D2D4FF6A73406E1AC6D4D341"/>
    <w:rsid w:val="00452431"/>
    <w:pPr>
      <w:spacing w:after="0" w:line="240" w:lineRule="auto"/>
    </w:pPr>
    <w:rPr>
      <w:rFonts w:ascii="Calibri" w:eastAsia="Times New Roman" w:hAnsi="Calibri" w:cs="Times New Roman"/>
      <w:szCs w:val="20"/>
      <w:lang w:bidi="en-US"/>
    </w:rPr>
  </w:style>
  <w:style w:type="paragraph" w:customStyle="1" w:styleId="9A93712D42504F3AAD7A0870E780809C1">
    <w:name w:val="9A93712D42504F3AAD7A0870E780809C1"/>
    <w:rsid w:val="00452431"/>
    <w:pPr>
      <w:spacing w:after="0" w:line="240" w:lineRule="auto"/>
    </w:pPr>
    <w:rPr>
      <w:rFonts w:ascii="Calibri" w:eastAsia="Times New Roman" w:hAnsi="Calibri" w:cs="Times New Roman"/>
      <w:szCs w:val="20"/>
      <w:lang w:bidi="en-US"/>
    </w:rPr>
  </w:style>
  <w:style w:type="paragraph" w:customStyle="1" w:styleId="82FA43752CEC4C41A8A848DB746EF78B1">
    <w:name w:val="82FA43752CEC4C41A8A848DB746EF78B1"/>
    <w:rsid w:val="00452431"/>
    <w:pPr>
      <w:spacing w:after="0" w:line="240" w:lineRule="auto"/>
    </w:pPr>
    <w:rPr>
      <w:rFonts w:ascii="Calibri" w:eastAsia="Times New Roman" w:hAnsi="Calibri" w:cs="Times New Roman"/>
      <w:szCs w:val="20"/>
      <w:lang w:bidi="en-US"/>
    </w:rPr>
  </w:style>
  <w:style w:type="paragraph" w:customStyle="1" w:styleId="D90684E886E745A89288E2E3F4FB7FC81">
    <w:name w:val="D90684E886E745A89288E2E3F4FB7FC81"/>
    <w:rsid w:val="00452431"/>
    <w:pPr>
      <w:spacing w:after="0" w:line="240" w:lineRule="auto"/>
    </w:pPr>
    <w:rPr>
      <w:rFonts w:ascii="Calibri" w:eastAsia="Times New Roman" w:hAnsi="Calibri" w:cs="Times New Roman"/>
      <w:szCs w:val="20"/>
      <w:lang w:bidi="en-US"/>
    </w:rPr>
  </w:style>
  <w:style w:type="paragraph" w:customStyle="1" w:styleId="804E67D7B7D44EDDBBA9BF9F916B061C1">
    <w:name w:val="804E67D7B7D44EDDBBA9BF9F916B061C1"/>
    <w:rsid w:val="00452431"/>
    <w:pPr>
      <w:spacing w:after="0" w:line="240" w:lineRule="auto"/>
    </w:pPr>
    <w:rPr>
      <w:rFonts w:ascii="Calibri" w:eastAsia="Times New Roman" w:hAnsi="Calibri" w:cs="Times New Roman"/>
      <w:szCs w:val="20"/>
      <w:lang w:bidi="en-US"/>
    </w:rPr>
  </w:style>
  <w:style w:type="paragraph" w:customStyle="1" w:styleId="D55E49B8522649DEA01D4C40774F4EB01">
    <w:name w:val="D55E49B8522649DEA01D4C40774F4EB01"/>
    <w:rsid w:val="00452431"/>
    <w:pPr>
      <w:spacing w:after="0" w:line="240" w:lineRule="auto"/>
    </w:pPr>
    <w:rPr>
      <w:rFonts w:ascii="Calibri" w:eastAsia="Times New Roman" w:hAnsi="Calibri" w:cs="Times New Roman"/>
      <w:szCs w:val="20"/>
      <w:lang w:bidi="en-US"/>
    </w:rPr>
  </w:style>
  <w:style w:type="paragraph" w:customStyle="1" w:styleId="254FB235963240599230413237292E0A1">
    <w:name w:val="254FB235963240599230413237292E0A1"/>
    <w:rsid w:val="00452431"/>
    <w:pPr>
      <w:spacing w:after="0" w:line="240" w:lineRule="auto"/>
    </w:pPr>
    <w:rPr>
      <w:rFonts w:ascii="Calibri" w:eastAsia="Times New Roman" w:hAnsi="Calibri" w:cs="Times New Roman"/>
      <w:szCs w:val="20"/>
      <w:lang w:bidi="en-US"/>
    </w:rPr>
  </w:style>
  <w:style w:type="paragraph" w:customStyle="1" w:styleId="50ACF8A7C61A4C2B9CC2405D30CE43911">
    <w:name w:val="50ACF8A7C61A4C2B9CC2405D30CE43911"/>
    <w:rsid w:val="00452431"/>
    <w:pPr>
      <w:spacing w:after="0" w:line="240" w:lineRule="auto"/>
    </w:pPr>
    <w:rPr>
      <w:rFonts w:ascii="Calibri" w:eastAsia="Times New Roman" w:hAnsi="Calibri" w:cs="Times New Roman"/>
      <w:szCs w:val="20"/>
      <w:lang w:bidi="en-US"/>
    </w:rPr>
  </w:style>
  <w:style w:type="paragraph" w:customStyle="1" w:styleId="F6F2058179AD4F808AA59EECE4F6CC111">
    <w:name w:val="F6F2058179AD4F808AA59EECE4F6CC111"/>
    <w:rsid w:val="00452431"/>
    <w:pPr>
      <w:spacing w:after="0" w:line="240" w:lineRule="auto"/>
    </w:pPr>
    <w:rPr>
      <w:rFonts w:ascii="Calibri" w:eastAsia="Times New Roman" w:hAnsi="Calibri" w:cs="Times New Roman"/>
      <w:szCs w:val="20"/>
      <w:lang w:bidi="en-US"/>
    </w:rPr>
  </w:style>
  <w:style w:type="paragraph" w:customStyle="1" w:styleId="6FFD4FDB27884275B38341BC4ABEF0311">
    <w:name w:val="6FFD4FDB27884275B38341BC4ABEF0311"/>
    <w:rsid w:val="00452431"/>
    <w:pPr>
      <w:spacing w:after="0" w:line="240" w:lineRule="auto"/>
    </w:pPr>
    <w:rPr>
      <w:rFonts w:ascii="Calibri" w:eastAsia="Times New Roman" w:hAnsi="Calibri" w:cs="Times New Roman"/>
      <w:szCs w:val="20"/>
      <w:lang w:bidi="en-US"/>
    </w:rPr>
  </w:style>
  <w:style w:type="paragraph" w:customStyle="1" w:styleId="572A47B16A7146BCB7EEA972B9A091DA1">
    <w:name w:val="572A47B16A7146BCB7EEA972B9A091DA1"/>
    <w:rsid w:val="00452431"/>
    <w:pPr>
      <w:spacing w:after="0" w:line="240" w:lineRule="auto"/>
    </w:pPr>
    <w:rPr>
      <w:rFonts w:ascii="Calibri" w:eastAsia="Times New Roman" w:hAnsi="Calibri" w:cs="Times New Roman"/>
      <w:szCs w:val="20"/>
      <w:lang w:bidi="en-US"/>
    </w:rPr>
  </w:style>
  <w:style w:type="paragraph" w:customStyle="1" w:styleId="69AA9068C2844B9B950B95E4FCD0816E1">
    <w:name w:val="69AA9068C2844B9B950B95E4FCD0816E1"/>
    <w:rsid w:val="00452431"/>
    <w:pPr>
      <w:spacing w:after="0" w:line="240" w:lineRule="auto"/>
    </w:pPr>
    <w:rPr>
      <w:rFonts w:ascii="Calibri" w:eastAsia="Times New Roman" w:hAnsi="Calibri" w:cs="Times New Roman"/>
      <w:szCs w:val="20"/>
      <w:lang w:bidi="en-US"/>
    </w:rPr>
  </w:style>
  <w:style w:type="paragraph" w:customStyle="1" w:styleId="F755521A60284A4184CD539E10EFC0491">
    <w:name w:val="F755521A60284A4184CD539E10EFC0491"/>
    <w:rsid w:val="00452431"/>
    <w:pPr>
      <w:spacing w:after="0" w:line="240" w:lineRule="auto"/>
    </w:pPr>
    <w:rPr>
      <w:rFonts w:ascii="Calibri" w:eastAsia="Times New Roman" w:hAnsi="Calibri" w:cs="Times New Roman"/>
      <w:szCs w:val="20"/>
      <w:lang w:bidi="en-US"/>
    </w:rPr>
  </w:style>
  <w:style w:type="paragraph" w:customStyle="1" w:styleId="EB7C1472756E4ED7A32D84A6BD3388A51">
    <w:name w:val="EB7C1472756E4ED7A32D84A6BD3388A51"/>
    <w:rsid w:val="00452431"/>
    <w:pPr>
      <w:spacing w:after="0" w:line="240" w:lineRule="auto"/>
    </w:pPr>
    <w:rPr>
      <w:rFonts w:ascii="Calibri" w:eastAsia="Times New Roman" w:hAnsi="Calibri" w:cs="Times New Roman"/>
      <w:szCs w:val="20"/>
      <w:lang w:bidi="en-US"/>
    </w:rPr>
  </w:style>
  <w:style w:type="paragraph" w:customStyle="1" w:styleId="B9AB505AE181416E966D2DCB3AF6727B1">
    <w:name w:val="B9AB505AE181416E966D2DCB3AF6727B1"/>
    <w:rsid w:val="00452431"/>
    <w:pPr>
      <w:spacing w:after="0" w:line="240" w:lineRule="auto"/>
    </w:pPr>
    <w:rPr>
      <w:rFonts w:ascii="Calibri" w:eastAsia="Times New Roman" w:hAnsi="Calibri" w:cs="Times New Roman"/>
      <w:szCs w:val="20"/>
      <w:lang w:bidi="en-US"/>
    </w:rPr>
  </w:style>
  <w:style w:type="paragraph" w:customStyle="1" w:styleId="197A8B48D842492BB2B4398C0F206A351">
    <w:name w:val="197A8B48D842492BB2B4398C0F206A351"/>
    <w:rsid w:val="00452431"/>
    <w:pPr>
      <w:spacing w:after="0" w:line="240" w:lineRule="auto"/>
    </w:pPr>
    <w:rPr>
      <w:rFonts w:ascii="Calibri" w:eastAsia="Times New Roman" w:hAnsi="Calibri" w:cs="Times New Roman"/>
      <w:szCs w:val="20"/>
      <w:lang w:bidi="en-US"/>
    </w:rPr>
  </w:style>
  <w:style w:type="paragraph" w:customStyle="1" w:styleId="57BBD8822891462C8ABCE6CBE19AA9A01">
    <w:name w:val="57BBD8822891462C8ABCE6CBE19AA9A01"/>
    <w:rsid w:val="00452431"/>
    <w:pPr>
      <w:spacing w:after="0" w:line="240" w:lineRule="auto"/>
    </w:pPr>
    <w:rPr>
      <w:rFonts w:ascii="Calibri" w:eastAsia="Times New Roman" w:hAnsi="Calibri" w:cs="Times New Roman"/>
      <w:szCs w:val="20"/>
      <w:lang w:bidi="en-US"/>
    </w:rPr>
  </w:style>
  <w:style w:type="paragraph" w:customStyle="1" w:styleId="6A76510DA4F844D0A88FC1524B4B56C81">
    <w:name w:val="6A76510DA4F844D0A88FC1524B4B56C81"/>
    <w:rsid w:val="00452431"/>
    <w:pPr>
      <w:spacing w:after="0" w:line="240" w:lineRule="auto"/>
    </w:pPr>
    <w:rPr>
      <w:rFonts w:ascii="Calibri" w:eastAsia="Times New Roman" w:hAnsi="Calibri" w:cs="Times New Roman"/>
      <w:szCs w:val="20"/>
      <w:lang w:bidi="en-US"/>
    </w:rPr>
  </w:style>
  <w:style w:type="paragraph" w:customStyle="1" w:styleId="74A4F3F8C6FF4EC983BABD129E243A3B1">
    <w:name w:val="74A4F3F8C6FF4EC983BABD129E243A3B1"/>
    <w:rsid w:val="00452431"/>
    <w:pPr>
      <w:spacing w:after="0" w:line="240" w:lineRule="auto"/>
    </w:pPr>
    <w:rPr>
      <w:rFonts w:ascii="Calibri" w:eastAsia="Times New Roman" w:hAnsi="Calibri" w:cs="Times New Roman"/>
      <w:szCs w:val="20"/>
      <w:lang w:bidi="en-US"/>
    </w:rPr>
  </w:style>
  <w:style w:type="paragraph" w:customStyle="1" w:styleId="033D7D02FF61465098625EA0B67013A11">
    <w:name w:val="033D7D02FF61465098625EA0B67013A11"/>
    <w:rsid w:val="00452431"/>
    <w:pPr>
      <w:spacing w:after="0" w:line="240" w:lineRule="auto"/>
    </w:pPr>
    <w:rPr>
      <w:rFonts w:ascii="Calibri" w:eastAsia="Times New Roman" w:hAnsi="Calibri" w:cs="Times New Roman"/>
      <w:szCs w:val="20"/>
      <w:lang w:bidi="en-US"/>
    </w:rPr>
  </w:style>
  <w:style w:type="paragraph" w:customStyle="1" w:styleId="DB5BB7C3E4324C5E90EAB09DADF82BB81">
    <w:name w:val="DB5BB7C3E4324C5E90EAB09DADF82BB81"/>
    <w:rsid w:val="00452431"/>
    <w:pPr>
      <w:spacing w:after="0" w:line="240" w:lineRule="auto"/>
    </w:pPr>
    <w:rPr>
      <w:rFonts w:ascii="Calibri" w:eastAsia="Times New Roman" w:hAnsi="Calibri" w:cs="Times New Roman"/>
      <w:szCs w:val="20"/>
      <w:lang w:bidi="en-US"/>
    </w:rPr>
  </w:style>
  <w:style w:type="paragraph" w:customStyle="1" w:styleId="E257480B8F1B4685933CB1B5C00148FB1">
    <w:name w:val="E257480B8F1B4685933CB1B5C00148FB1"/>
    <w:rsid w:val="00452431"/>
    <w:pPr>
      <w:spacing w:after="0" w:line="240" w:lineRule="auto"/>
    </w:pPr>
    <w:rPr>
      <w:rFonts w:ascii="Calibri" w:eastAsia="Times New Roman" w:hAnsi="Calibri" w:cs="Times New Roman"/>
      <w:szCs w:val="20"/>
      <w:lang w:bidi="en-US"/>
    </w:rPr>
  </w:style>
  <w:style w:type="paragraph" w:customStyle="1" w:styleId="B07AD68854664253BC1050A2788F30911">
    <w:name w:val="B07AD68854664253BC1050A2788F30911"/>
    <w:rsid w:val="00452431"/>
    <w:pPr>
      <w:spacing w:after="0" w:line="240" w:lineRule="auto"/>
    </w:pPr>
    <w:rPr>
      <w:rFonts w:ascii="Calibri" w:eastAsia="Times New Roman" w:hAnsi="Calibri" w:cs="Times New Roman"/>
      <w:szCs w:val="20"/>
      <w:lang w:bidi="en-US"/>
    </w:rPr>
  </w:style>
  <w:style w:type="paragraph" w:customStyle="1" w:styleId="1823978F95E846F98ACF4DE48BA6FC0E1">
    <w:name w:val="1823978F95E846F98ACF4DE48BA6FC0E1"/>
    <w:rsid w:val="00452431"/>
    <w:pPr>
      <w:spacing w:after="0" w:line="240" w:lineRule="auto"/>
    </w:pPr>
    <w:rPr>
      <w:rFonts w:ascii="Calibri" w:eastAsia="Times New Roman" w:hAnsi="Calibri" w:cs="Times New Roman"/>
      <w:szCs w:val="20"/>
      <w:lang w:bidi="en-US"/>
    </w:rPr>
  </w:style>
  <w:style w:type="paragraph" w:customStyle="1" w:styleId="F4E1AD505FFC46ECAA356A23BB7FD8921">
    <w:name w:val="F4E1AD505FFC46ECAA356A23BB7FD8921"/>
    <w:rsid w:val="00452431"/>
    <w:pPr>
      <w:spacing w:after="0" w:line="240" w:lineRule="auto"/>
    </w:pPr>
    <w:rPr>
      <w:rFonts w:ascii="Calibri" w:eastAsia="Times New Roman" w:hAnsi="Calibri" w:cs="Times New Roman"/>
      <w:szCs w:val="20"/>
      <w:lang w:bidi="en-US"/>
    </w:rPr>
  </w:style>
  <w:style w:type="paragraph" w:customStyle="1" w:styleId="01FED3A9E52049659A61E873B0FAE07B1">
    <w:name w:val="01FED3A9E52049659A61E873B0FAE07B1"/>
    <w:rsid w:val="00452431"/>
    <w:pPr>
      <w:spacing w:after="0" w:line="240" w:lineRule="auto"/>
    </w:pPr>
    <w:rPr>
      <w:rFonts w:ascii="Calibri" w:eastAsia="Times New Roman" w:hAnsi="Calibri" w:cs="Times New Roman"/>
      <w:szCs w:val="20"/>
      <w:lang w:bidi="en-US"/>
    </w:rPr>
  </w:style>
  <w:style w:type="paragraph" w:customStyle="1" w:styleId="C0A033ADE1B242C3977E5215B8F221F11">
    <w:name w:val="C0A033ADE1B242C3977E5215B8F221F11"/>
    <w:rsid w:val="00452431"/>
    <w:pPr>
      <w:spacing w:after="0" w:line="240" w:lineRule="auto"/>
    </w:pPr>
    <w:rPr>
      <w:rFonts w:ascii="Calibri" w:eastAsia="Times New Roman" w:hAnsi="Calibri" w:cs="Times New Roman"/>
      <w:szCs w:val="20"/>
      <w:lang w:bidi="en-US"/>
    </w:rPr>
  </w:style>
  <w:style w:type="paragraph" w:customStyle="1" w:styleId="728A47DED6BA454B8644788E671313901">
    <w:name w:val="728A47DED6BA454B8644788E671313901"/>
    <w:rsid w:val="00452431"/>
    <w:pPr>
      <w:spacing w:after="0" w:line="240" w:lineRule="auto"/>
    </w:pPr>
    <w:rPr>
      <w:rFonts w:ascii="Calibri" w:eastAsia="Times New Roman" w:hAnsi="Calibri" w:cs="Times New Roman"/>
      <w:szCs w:val="20"/>
      <w:lang w:bidi="en-US"/>
    </w:rPr>
  </w:style>
  <w:style w:type="paragraph" w:customStyle="1" w:styleId="979F979E08F2436A9E59365EE1D0FBDA1">
    <w:name w:val="979F979E08F2436A9E59365EE1D0FBDA1"/>
    <w:rsid w:val="00452431"/>
    <w:pPr>
      <w:spacing w:after="0" w:line="240" w:lineRule="auto"/>
    </w:pPr>
    <w:rPr>
      <w:rFonts w:ascii="Calibri" w:eastAsia="Times New Roman" w:hAnsi="Calibri" w:cs="Times New Roman"/>
      <w:szCs w:val="20"/>
      <w:lang w:bidi="en-US"/>
    </w:rPr>
  </w:style>
  <w:style w:type="paragraph" w:customStyle="1" w:styleId="0C6CA30CABB14D24A49630ED245DF6881">
    <w:name w:val="0C6CA30CABB14D24A49630ED245DF6881"/>
    <w:rsid w:val="00452431"/>
    <w:pPr>
      <w:spacing w:after="0" w:line="240" w:lineRule="auto"/>
    </w:pPr>
    <w:rPr>
      <w:rFonts w:ascii="Calibri" w:eastAsia="Times New Roman" w:hAnsi="Calibri" w:cs="Times New Roman"/>
      <w:szCs w:val="20"/>
      <w:lang w:bidi="en-US"/>
    </w:rPr>
  </w:style>
  <w:style w:type="paragraph" w:customStyle="1" w:styleId="D539DC42AB4848A3BFC11CBBC002D4011">
    <w:name w:val="D539DC42AB4848A3BFC11CBBC002D4011"/>
    <w:rsid w:val="00452431"/>
    <w:pPr>
      <w:spacing w:after="0" w:line="240" w:lineRule="auto"/>
    </w:pPr>
    <w:rPr>
      <w:rFonts w:ascii="Calibri" w:eastAsia="Times New Roman" w:hAnsi="Calibri" w:cs="Times New Roman"/>
      <w:szCs w:val="20"/>
      <w:lang w:bidi="en-US"/>
    </w:rPr>
  </w:style>
  <w:style w:type="paragraph" w:customStyle="1" w:styleId="14EC26DD547C4DDD8CB6A49AAF61C9DC1">
    <w:name w:val="14EC26DD547C4DDD8CB6A49AAF61C9DC1"/>
    <w:rsid w:val="00452431"/>
    <w:pPr>
      <w:spacing w:after="0" w:line="240" w:lineRule="auto"/>
    </w:pPr>
    <w:rPr>
      <w:rFonts w:ascii="Calibri" w:eastAsia="Times New Roman" w:hAnsi="Calibri" w:cs="Times New Roman"/>
      <w:szCs w:val="20"/>
      <w:lang w:bidi="en-US"/>
    </w:rPr>
  </w:style>
  <w:style w:type="paragraph" w:customStyle="1" w:styleId="D61827BF40344B0CB057795584743C731">
    <w:name w:val="D61827BF40344B0CB057795584743C731"/>
    <w:rsid w:val="00452431"/>
    <w:pPr>
      <w:spacing w:after="0" w:line="240" w:lineRule="auto"/>
    </w:pPr>
    <w:rPr>
      <w:rFonts w:ascii="Calibri" w:eastAsia="Times New Roman" w:hAnsi="Calibri" w:cs="Times New Roman"/>
      <w:szCs w:val="20"/>
      <w:lang w:bidi="en-US"/>
    </w:rPr>
  </w:style>
  <w:style w:type="paragraph" w:customStyle="1" w:styleId="988279D913D842E683A3EE60CBF090F41">
    <w:name w:val="988279D913D842E683A3EE60CBF090F41"/>
    <w:rsid w:val="00452431"/>
    <w:pPr>
      <w:spacing w:after="0" w:line="240" w:lineRule="auto"/>
    </w:pPr>
    <w:rPr>
      <w:rFonts w:ascii="Calibri" w:eastAsia="Times New Roman" w:hAnsi="Calibri" w:cs="Times New Roman"/>
      <w:szCs w:val="20"/>
      <w:lang w:bidi="en-US"/>
    </w:rPr>
  </w:style>
  <w:style w:type="paragraph" w:customStyle="1" w:styleId="0125EC0972794F8FAC867ED6F7027B4B1">
    <w:name w:val="0125EC0972794F8FAC867ED6F7027B4B1"/>
    <w:rsid w:val="00452431"/>
    <w:pPr>
      <w:spacing w:after="0" w:line="240" w:lineRule="auto"/>
    </w:pPr>
    <w:rPr>
      <w:rFonts w:ascii="Calibri" w:eastAsia="Times New Roman" w:hAnsi="Calibri" w:cs="Times New Roman"/>
      <w:szCs w:val="20"/>
      <w:lang w:bidi="en-US"/>
    </w:rPr>
  </w:style>
  <w:style w:type="paragraph" w:customStyle="1" w:styleId="32DEF62914164DE4AA0C6B2BF35B48371">
    <w:name w:val="32DEF62914164DE4AA0C6B2BF35B48371"/>
    <w:rsid w:val="00452431"/>
    <w:pPr>
      <w:spacing w:after="0" w:line="240" w:lineRule="auto"/>
    </w:pPr>
    <w:rPr>
      <w:rFonts w:ascii="Calibri" w:eastAsia="Times New Roman" w:hAnsi="Calibri" w:cs="Times New Roman"/>
      <w:szCs w:val="20"/>
      <w:lang w:bidi="en-US"/>
    </w:rPr>
  </w:style>
  <w:style w:type="paragraph" w:customStyle="1" w:styleId="C51A1450AFA646D594F41E0E83D02C401">
    <w:name w:val="C51A1450AFA646D594F41E0E83D02C401"/>
    <w:rsid w:val="00452431"/>
    <w:pPr>
      <w:spacing w:after="0" w:line="240" w:lineRule="auto"/>
    </w:pPr>
    <w:rPr>
      <w:rFonts w:ascii="Calibri" w:eastAsia="Times New Roman" w:hAnsi="Calibri" w:cs="Times New Roman"/>
      <w:szCs w:val="20"/>
      <w:lang w:bidi="en-US"/>
    </w:rPr>
  </w:style>
  <w:style w:type="paragraph" w:customStyle="1" w:styleId="38FE01B110B14C1CB68B7E29C248456A1">
    <w:name w:val="38FE01B110B14C1CB68B7E29C248456A1"/>
    <w:rsid w:val="00452431"/>
    <w:pPr>
      <w:spacing w:after="0" w:line="240" w:lineRule="auto"/>
    </w:pPr>
    <w:rPr>
      <w:rFonts w:ascii="Calibri" w:eastAsia="Times New Roman" w:hAnsi="Calibri" w:cs="Times New Roman"/>
      <w:szCs w:val="20"/>
      <w:lang w:bidi="en-US"/>
    </w:rPr>
  </w:style>
  <w:style w:type="paragraph" w:customStyle="1" w:styleId="13AD828D06974302B5A1D3BB8A9654BF1">
    <w:name w:val="13AD828D06974302B5A1D3BB8A9654BF1"/>
    <w:rsid w:val="00452431"/>
    <w:pPr>
      <w:spacing w:after="0" w:line="240" w:lineRule="auto"/>
    </w:pPr>
    <w:rPr>
      <w:rFonts w:ascii="Calibri" w:eastAsia="Times New Roman" w:hAnsi="Calibri" w:cs="Times New Roman"/>
      <w:szCs w:val="20"/>
      <w:lang w:bidi="en-US"/>
    </w:rPr>
  </w:style>
  <w:style w:type="paragraph" w:customStyle="1" w:styleId="6611ED34596D4525B4C8BBBC331D1B951">
    <w:name w:val="6611ED34596D4525B4C8BBBC331D1B951"/>
    <w:rsid w:val="00452431"/>
    <w:pPr>
      <w:spacing w:after="0" w:line="240" w:lineRule="auto"/>
    </w:pPr>
    <w:rPr>
      <w:rFonts w:ascii="Calibri" w:eastAsia="Times New Roman" w:hAnsi="Calibri" w:cs="Times New Roman"/>
      <w:szCs w:val="20"/>
      <w:lang w:bidi="en-US"/>
    </w:rPr>
  </w:style>
  <w:style w:type="paragraph" w:customStyle="1" w:styleId="E7DEDD3778634B0C8D8E5E04A04161EC1">
    <w:name w:val="E7DEDD3778634B0C8D8E5E04A04161EC1"/>
    <w:rsid w:val="00452431"/>
    <w:pPr>
      <w:spacing w:after="0" w:line="240" w:lineRule="auto"/>
    </w:pPr>
    <w:rPr>
      <w:rFonts w:ascii="Calibri" w:eastAsia="Times New Roman" w:hAnsi="Calibri" w:cs="Times New Roman"/>
      <w:szCs w:val="20"/>
      <w:lang w:bidi="en-US"/>
    </w:rPr>
  </w:style>
  <w:style w:type="paragraph" w:customStyle="1" w:styleId="EC9A363BE0804A5D9187BE3669D6D2E01">
    <w:name w:val="EC9A363BE0804A5D9187BE3669D6D2E01"/>
    <w:rsid w:val="00452431"/>
    <w:pPr>
      <w:spacing w:after="0" w:line="240" w:lineRule="auto"/>
    </w:pPr>
    <w:rPr>
      <w:rFonts w:ascii="Calibri" w:eastAsia="Times New Roman" w:hAnsi="Calibri" w:cs="Times New Roman"/>
      <w:szCs w:val="20"/>
      <w:lang w:bidi="en-US"/>
    </w:rPr>
  </w:style>
  <w:style w:type="paragraph" w:customStyle="1" w:styleId="9A5BEC0502E34168806DE8F15C2439FF1">
    <w:name w:val="9A5BEC0502E34168806DE8F15C2439FF1"/>
    <w:rsid w:val="00452431"/>
    <w:pPr>
      <w:spacing w:after="0" w:line="240" w:lineRule="auto"/>
    </w:pPr>
    <w:rPr>
      <w:rFonts w:ascii="Calibri" w:eastAsia="Times New Roman" w:hAnsi="Calibri" w:cs="Times New Roman"/>
      <w:szCs w:val="20"/>
      <w:lang w:bidi="en-US"/>
    </w:rPr>
  </w:style>
  <w:style w:type="paragraph" w:customStyle="1" w:styleId="F976C6C8828749F1B51E484185FEE29B1">
    <w:name w:val="F976C6C8828749F1B51E484185FEE29B1"/>
    <w:rsid w:val="00452431"/>
    <w:pPr>
      <w:spacing w:after="0" w:line="240" w:lineRule="auto"/>
    </w:pPr>
    <w:rPr>
      <w:rFonts w:ascii="Calibri" w:eastAsia="Times New Roman" w:hAnsi="Calibri" w:cs="Times New Roman"/>
      <w:szCs w:val="20"/>
      <w:lang w:bidi="en-US"/>
    </w:rPr>
  </w:style>
  <w:style w:type="paragraph" w:customStyle="1" w:styleId="174846313C8B409BAE36BFBF3D2B28321">
    <w:name w:val="174846313C8B409BAE36BFBF3D2B28321"/>
    <w:rsid w:val="00452431"/>
    <w:pPr>
      <w:spacing w:after="0" w:line="240" w:lineRule="auto"/>
    </w:pPr>
    <w:rPr>
      <w:rFonts w:ascii="Calibri" w:eastAsia="Times New Roman" w:hAnsi="Calibri" w:cs="Times New Roman"/>
      <w:szCs w:val="20"/>
      <w:lang w:bidi="en-US"/>
    </w:rPr>
  </w:style>
  <w:style w:type="paragraph" w:customStyle="1" w:styleId="211DE68146724008BAD163634DC9BE761">
    <w:name w:val="211DE68146724008BAD163634DC9BE761"/>
    <w:rsid w:val="00452431"/>
    <w:pPr>
      <w:spacing w:after="0" w:line="240" w:lineRule="auto"/>
    </w:pPr>
    <w:rPr>
      <w:rFonts w:ascii="Calibri" w:eastAsia="Times New Roman" w:hAnsi="Calibri" w:cs="Times New Roman"/>
      <w:szCs w:val="20"/>
      <w:lang w:bidi="en-US"/>
    </w:rPr>
  </w:style>
  <w:style w:type="paragraph" w:customStyle="1" w:styleId="F6A311C8E8C2485BBBEBA479520FA9861">
    <w:name w:val="F6A311C8E8C2485BBBEBA479520FA9861"/>
    <w:rsid w:val="00452431"/>
    <w:pPr>
      <w:spacing w:after="0" w:line="240" w:lineRule="auto"/>
    </w:pPr>
    <w:rPr>
      <w:rFonts w:ascii="Calibri" w:eastAsia="Times New Roman" w:hAnsi="Calibri" w:cs="Times New Roman"/>
      <w:szCs w:val="20"/>
      <w:lang w:bidi="en-US"/>
    </w:rPr>
  </w:style>
  <w:style w:type="paragraph" w:customStyle="1" w:styleId="21A1237882684AE8AC0E9BCEB72DED861">
    <w:name w:val="21A1237882684AE8AC0E9BCEB72DED861"/>
    <w:rsid w:val="00452431"/>
    <w:pPr>
      <w:spacing w:after="0" w:line="240" w:lineRule="auto"/>
    </w:pPr>
    <w:rPr>
      <w:rFonts w:ascii="Calibri" w:eastAsia="Times New Roman" w:hAnsi="Calibri" w:cs="Times New Roman"/>
      <w:szCs w:val="20"/>
      <w:lang w:bidi="en-US"/>
    </w:rPr>
  </w:style>
  <w:style w:type="paragraph" w:customStyle="1" w:styleId="CEFE9634A2C741BB9C7517B267432D401">
    <w:name w:val="CEFE9634A2C741BB9C7517B267432D401"/>
    <w:rsid w:val="00452431"/>
    <w:pPr>
      <w:spacing w:after="0" w:line="240" w:lineRule="auto"/>
    </w:pPr>
    <w:rPr>
      <w:rFonts w:ascii="Calibri" w:eastAsia="Times New Roman" w:hAnsi="Calibri" w:cs="Times New Roman"/>
      <w:szCs w:val="20"/>
      <w:lang w:bidi="en-US"/>
    </w:rPr>
  </w:style>
  <w:style w:type="paragraph" w:customStyle="1" w:styleId="718F86FCAB424E5AB58B75FDB8867E5B1">
    <w:name w:val="718F86FCAB424E5AB58B75FDB8867E5B1"/>
    <w:rsid w:val="00452431"/>
    <w:pPr>
      <w:spacing w:after="0" w:line="240" w:lineRule="auto"/>
    </w:pPr>
    <w:rPr>
      <w:rFonts w:ascii="Calibri" w:eastAsia="Times New Roman" w:hAnsi="Calibri" w:cs="Times New Roman"/>
      <w:szCs w:val="20"/>
      <w:lang w:bidi="en-US"/>
    </w:rPr>
  </w:style>
  <w:style w:type="paragraph" w:customStyle="1" w:styleId="A337F8370D904B31B07B1875B968791F1">
    <w:name w:val="A337F8370D904B31B07B1875B968791F1"/>
    <w:rsid w:val="00452431"/>
    <w:pPr>
      <w:spacing w:after="0" w:line="240" w:lineRule="auto"/>
    </w:pPr>
    <w:rPr>
      <w:rFonts w:ascii="Calibri" w:eastAsia="Times New Roman" w:hAnsi="Calibri" w:cs="Times New Roman"/>
      <w:szCs w:val="20"/>
      <w:lang w:bidi="en-US"/>
    </w:rPr>
  </w:style>
  <w:style w:type="paragraph" w:customStyle="1" w:styleId="973ACF0D3DDE4F79BC9AFCB3204D4B5E1">
    <w:name w:val="973ACF0D3DDE4F79BC9AFCB3204D4B5E1"/>
    <w:rsid w:val="00452431"/>
    <w:pPr>
      <w:spacing w:after="0" w:line="240" w:lineRule="auto"/>
    </w:pPr>
    <w:rPr>
      <w:rFonts w:ascii="Calibri" w:eastAsia="Times New Roman" w:hAnsi="Calibri" w:cs="Times New Roman"/>
      <w:szCs w:val="20"/>
      <w:lang w:bidi="en-US"/>
    </w:rPr>
  </w:style>
  <w:style w:type="paragraph" w:customStyle="1" w:styleId="D418054E850C4F81A93DAE582646B0B91">
    <w:name w:val="D418054E850C4F81A93DAE582646B0B91"/>
    <w:rsid w:val="00452431"/>
    <w:pPr>
      <w:spacing w:after="0" w:line="240" w:lineRule="auto"/>
    </w:pPr>
    <w:rPr>
      <w:rFonts w:ascii="Calibri" w:eastAsia="Times New Roman" w:hAnsi="Calibri" w:cs="Times New Roman"/>
      <w:szCs w:val="20"/>
      <w:lang w:bidi="en-US"/>
    </w:rPr>
  </w:style>
  <w:style w:type="paragraph" w:customStyle="1" w:styleId="D01BFE73E57749C8917B7FD6E4D029771">
    <w:name w:val="D01BFE73E57749C8917B7FD6E4D029771"/>
    <w:rsid w:val="00452431"/>
    <w:pPr>
      <w:spacing w:after="0" w:line="240" w:lineRule="auto"/>
    </w:pPr>
    <w:rPr>
      <w:rFonts w:ascii="Calibri" w:eastAsia="Times New Roman" w:hAnsi="Calibri" w:cs="Times New Roman"/>
      <w:szCs w:val="20"/>
      <w:lang w:bidi="en-US"/>
    </w:rPr>
  </w:style>
  <w:style w:type="paragraph" w:customStyle="1" w:styleId="9F2A949D42A642F1AE33C7634C2D83F61">
    <w:name w:val="9F2A949D42A642F1AE33C7634C2D83F61"/>
    <w:rsid w:val="00452431"/>
    <w:pPr>
      <w:spacing w:after="0" w:line="240" w:lineRule="auto"/>
    </w:pPr>
    <w:rPr>
      <w:rFonts w:ascii="Calibri" w:eastAsia="Times New Roman" w:hAnsi="Calibri" w:cs="Times New Roman"/>
      <w:szCs w:val="20"/>
      <w:lang w:bidi="en-US"/>
    </w:rPr>
  </w:style>
  <w:style w:type="paragraph" w:customStyle="1" w:styleId="7A4F4D4F6DE24A2881E01BA627FEE6401">
    <w:name w:val="7A4F4D4F6DE24A2881E01BA627FEE6401"/>
    <w:rsid w:val="00452431"/>
    <w:pPr>
      <w:spacing w:after="0" w:line="240" w:lineRule="auto"/>
    </w:pPr>
    <w:rPr>
      <w:rFonts w:ascii="Calibri" w:eastAsia="Times New Roman" w:hAnsi="Calibri" w:cs="Times New Roman"/>
      <w:szCs w:val="20"/>
      <w:lang w:bidi="en-US"/>
    </w:rPr>
  </w:style>
  <w:style w:type="paragraph" w:customStyle="1" w:styleId="2B14533203DB4CF8800116C8712981011">
    <w:name w:val="2B14533203DB4CF8800116C8712981011"/>
    <w:rsid w:val="00452431"/>
    <w:pPr>
      <w:spacing w:after="0" w:line="240" w:lineRule="auto"/>
    </w:pPr>
    <w:rPr>
      <w:rFonts w:ascii="Calibri" w:eastAsia="Times New Roman" w:hAnsi="Calibri" w:cs="Times New Roman"/>
      <w:szCs w:val="20"/>
      <w:lang w:bidi="en-US"/>
    </w:rPr>
  </w:style>
  <w:style w:type="paragraph" w:customStyle="1" w:styleId="7CB5519E7EF744A8928E12AEAB0197D91">
    <w:name w:val="7CB5519E7EF744A8928E12AEAB0197D91"/>
    <w:rsid w:val="00452431"/>
    <w:pPr>
      <w:spacing w:after="0" w:line="240" w:lineRule="auto"/>
    </w:pPr>
    <w:rPr>
      <w:rFonts w:ascii="Calibri" w:eastAsia="Times New Roman" w:hAnsi="Calibri" w:cs="Times New Roman"/>
      <w:szCs w:val="20"/>
      <w:lang w:bidi="en-US"/>
    </w:rPr>
  </w:style>
  <w:style w:type="paragraph" w:customStyle="1" w:styleId="CC46858124FB46139FCE6415B5AB9FF91">
    <w:name w:val="CC46858124FB46139FCE6415B5AB9FF91"/>
    <w:rsid w:val="00452431"/>
    <w:pPr>
      <w:spacing w:after="0" w:line="240" w:lineRule="auto"/>
    </w:pPr>
    <w:rPr>
      <w:rFonts w:ascii="Calibri" w:eastAsia="Times New Roman" w:hAnsi="Calibri" w:cs="Times New Roman"/>
      <w:szCs w:val="20"/>
      <w:lang w:bidi="en-US"/>
    </w:rPr>
  </w:style>
  <w:style w:type="paragraph" w:customStyle="1" w:styleId="A8C72B231946441A9AD361DAC7DBA97B1">
    <w:name w:val="A8C72B231946441A9AD361DAC7DBA97B1"/>
    <w:rsid w:val="00452431"/>
    <w:pPr>
      <w:spacing w:after="0" w:line="240" w:lineRule="auto"/>
    </w:pPr>
    <w:rPr>
      <w:rFonts w:ascii="Calibri" w:eastAsia="Times New Roman" w:hAnsi="Calibri" w:cs="Times New Roman"/>
      <w:szCs w:val="20"/>
      <w:lang w:bidi="en-US"/>
    </w:rPr>
  </w:style>
  <w:style w:type="paragraph" w:customStyle="1" w:styleId="3C09F91E81B447558A3E89CB8D5B2EBC1">
    <w:name w:val="3C09F91E81B447558A3E89CB8D5B2EBC1"/>
    <w:rsid w:val="00452431"/>
    <w:pPr>
      <w:spacing w:after="0" w:line="240" w:lineRule="auto"/>
    </w:pPr>
    <w:rPr>
      <w:rFonts w:ascii="Calibri" w:eastAsia="Times New Roman" w:hAnsi="Calibri" w:cs="Times New Roman"/>
      <w:szCs w:val="20"/>
      <w:lang w:bidi="en-US"/>
    </w:rPr>
  </w:style>
  <w:style w:type="paragraph" w:customStyle="1" w:styleId="0FDD531D48374CB6884DB1A19C67697E1">
    <w:name w:val="0FDD531D48374CB6884DB1A19C67697E1"/>
    <w:rsid w:val="00452431"/>
    <w:pPr>
      <w:spacing w:after="0" w:line="240" w:lineRule="auto"/>
    </w:pPr>
    <w:rPr>
      <w:rFonts w:ascii="Calibri" w:eastAsia="Times New Roman" w:hAnsi="Calibri" w:cs="Times New Roman"/>
      <w:szCs w:val="20"/>
      <w:lang w:bidi="en-US"/>
    </w:rPr>
  </w:style>
  <w:style w:type="paragraph" w:customStyle="1" w:styleId="D64F1B8682994A6EA7A1B5037815C87A1">
    <w:name w:val="D64F1B8682994A6EA7A1B5037815C87A1"/>
    <w:rsid w:val="00452431"/>
    <w:pPr>
      <w:spacing w:after="0" w:line="240" w:lineRule="auto"/>
    </w:pPr>
    <w:rPr>
      <w:rFonts w:ascii="Calibri" w:eastAsia="Times New Roman" w:hAnsi="Calibri" w:cs="Times New Roman"/>
      <w:szCs w:val="20"/>
      <w:lang w:bidi="en-US"/>
    </w:rPr>
  </w:style>
  <w:style w:type="paragraph" w:customStyle="1" w:styleId="EE474BB26BE04029B37F69DBD431BEBC1">
    <w:name w:val="EE474BB26BE04029B37F69DBD431BEBC1"/>
    <w:rsid w:val="00452431"/>
    <w:pPr>
      <w:spacing w:after="0" w:line="240" w:lineRule="auto"/>
    </w:pPr>
    <w:rPr>
      <w:rFonts w:ascii="Calibri" w:eastAsia="Times New Roman" w:hAnsi="Calibri" w:cs="Times New Roman"/>
      <w:szCs w:val="20"/>
      <w:lang w:bidi="en-US"/>
    </w:rPr>
  </w:style>
  <w:style w:type="paragraph" w:customStyle="1" w:styleId="C187D6385420446ABB59BE55F95D08541">
    <w:name w:val="C187D6385420446ABB59BE55F95D08541"/>
    <w:rsid w:val="00452431"/>
    <w:pPr>
      <w:spacing w:after="0" w:line="240" w:lineRule="auto"/>
    </w:pPr>
    <w:rPr>
      <w:rFonts w:ascii="Calibri" w:eastAsia="Times New Roman" w:hAnsi="Calibri" w:cs="Times New Roman"/>
      <w:szCs w:val="20"/>
      <w:lang w:bidi="en-US"/>
    </w:rPr>
  </w:style>
  <w:style w:type="paragraph" w:customStyle="1" w:styleId="8AE1591F26AF4CA6B5633809F7CFD6DB1">
    <w:name w:val="8AE1591F26AF4CA6B5633809F7CFD6DB1"/>
    <w:rsid w:val="00452431"/>
    <w:pPr>
      <w:spacing w:after="0" w:line="240" w:lineRule="auto"/>
    </w:pPr>
    <w:rPr>
      <w:rFonts w:ascii="Calibri" w:eastAsia="Times New Roman" w:hAnsi="Calibri" w:cs="Times New Roman"/>
      <w:szCs w:val="20"/>
      <w:lang w:bidi="en-US"/>
    </w:rPr>
  </w:style>
  <w:style w:type="paragraph" w:customStyle="1" w:styleId="A1C1F3A46C4B40589C9E7A1C558C34871">
    <w:name w:val="A1C1F3A46C4B40589C9E7A1C558C34871"/>
    <w:rsid w:val="00452431"/>
    <w:pPr>
      <w:spacing w:after="0" w:line="240" w:lineRule="auto"/>
    </w:pPr>
    <w:rPr>
      <w:rFonts w:ascii="Calibri" w:eastAsia="Times New Roman" w:hAnsi="Calibri" w:cs="Times New Roman"/>
      <w:szCs w:val="20"/>
      <w:lang w:bidi="en-US"/>
    </w:rPr>
  </w:style>
  <w:style w:type="paragraph" w:customStyle="1" w:styleId="A76596FCAA1D4935A174920C1046EA5E1">
    <w:name w:val="A76596FCAA1D4935A174920C1046EA5E1"/>
    <w:rsid w:val="00452431"/>
    <w:pPr>
      <w:spacing w:after="0" w:line="240" w:lineRule="auto"/>
    </w:pPr>
    <w:rPr>
      <w:rFonts w:ascii="Calibri" w:eastAsia="Times New Roman" w:hAnsi="Calibri" w:cs="Times New Roman"/>
      <w:szCs w:val="20"/>
      <w:lang w:bidi="en-US"/>
    </w:rPr>
  </w:style>
  <w:style w:type="paragraph" w:customStyle="1" w:styleId="7A17F8EAE8EB41C1BD0A37DD9E728FAE1">
    <w:name w:val="7A17F8EAE8EB41C1BD0A37DD9E728FAE1"/>
    <w:rsid w:val="00452431"/>
    <w:pPr>
      <w:spacing w:after="0" w:line="240" w:lineRule="auto"/>
    </w:pPr>
    <w:rPr>
      <w:rFonts w:ascii="Calibri" w:eastAsia="Times New Roman" w:hAnsi="Calibri" w:cs="Times New Roman"/>
      <w:szCs w:val="20"/>
      <w:lang w:bidi="en-US"/>
    </w:rPr>
  </w:style>
  <w:style w:type="paragraph" w:customStyle="1" w:styleId="178627DE30634838B150AA40EB3FDEDB1">
    <w:name w:val="178627DE30634838B150AA40EB3FDEDB1"/>
    <w:rsid w:val="00452431"/>
    <w:pPr>
      <w:spacing w:after="0" w:line="240" w:lineRule="auto"/>
    </w:pPr>
    <w:rPr>
      <w:rFonts w:ascii="Calibri" w:eastAsia="Times New Roman" w:hAnsi="Calibri" w:cs="Times New Roman"/>
      <w:szCs w:val="20"/>
      <w:lang w:bidi="en-US"/>
    </w:rPr>
  </w:style>
  <w:style w:type="paragraph" w:customStyle="1" w:styleId="CADEB0A170D04628B2B2F3339437D2731">
    <w:name w:val="CADEB0A170D04628B2B2F3339437D2731"/>
    <w:rsid w:val="00452431"/>
    <w:pPr>
      <w:spacing w:after="0" w:line="240" w:lineRule="auto"/>
    </w:pPr>
    <w:rPr>
      <w:rFonts w:ascii="Calibri" w:eastAsia="Times New Roman" w:hAnsi="Calibri" w:cs="Times New Roman"/>
      <w:szCs w:val="20"/>
      <w:lang w:bidi="en-US"/>
    </w:rPr>
  </w:style>
  <w:style w:type="paragraph" w:customStyle="1" w:styleId="AF350107AA294569A6326064427B437E1">
    <w:name w:val="AF350107AA294569A6326064427B437E1"/>
    <w:rsid w:val="00452431"/>
    <w:pPr>
      <w:spacing w:after="0" w:line="240" w:lineRule="auto"/>
    </w:pPr>
    <w:rPr>
      <w:rFonts w:ascii="Calibri" w:eastAsia="Times New Roman" w:hAnsi="Calibri" w:cs="Times New Roman"/>
      <w:szCs w:val="20"/>
      <w:lang w:bidi="en-US"/>
    </w:rPr>
  </w:style>
  <w:style w:type="paragraph" w:customStyle="1" w:styleId="EF20ACB3D5DF4590AB57D538CD92E6341">
    <w:name w:val="EF20ACB3D5DF4590AB57D538CD92E6341"/>
    <w:rsid w:val="00452431"/>
    <w:pPr>
      <w:spacing w:after="0" w:line="240" w:lineRule="auto"/>
    </w:pPr>
    <w:rPr>
      <w:rFonts w:ascii="Calibri" w:eastAsia="Times New Roman" w:hAnsi="Calibri" w:cs="Times New Roman"/>
      <w:szCs w:val="20"/>
      <w:lang w:bidi="en-US"/>
    </w:rPr>
  </w:style>
  <w:style w:type="paragraph" w:customStyle="1" w:styleId="362B387110E543489A0404FC732E09F61">
    <w:name w:val="362B387110E543489A0404FC732E09F61"/>
    <w:rsid w:val="00452431"/>
    <w:pPr>
      <w:spacing w:after="0" w:line="240" w:lineRule="auto"/>
    </w:pPr>
    <w:rPr>
      <w:rFonts w:ascii="Calibri" w:eastAsia="Times New Roman" w:hAnsi="Calibri" w:cs="Times New Roman"/>
      <w:szCs w:val="20"/>
      <w:lang w:bidi="en-US"/>
    </w:rPr>
  </w:style>
  <w:style w:type="paragraph" w:customStyle="1" w:styleId="772C6293A0FB4C6D841B5C24296BC6221">
    <w:name w:val="772C6293A0FB4C6D841B5C24296BC6221"/>
    <w:rsid w:val="00452431"/>
    <w:pPr>
      <w:spacing w:after="0" w:line="240" w:lineRule="auto"/>
    </w:pPr>
    <w:rPr>
      <w:rFonts w:ascii="Calibri" w:eastAsia="Times New Roman" w:hAnsi="Calibri" w:cs="Times New Roman"/>
      <w:szCs w:val="20"/>
      <w:lang w:bidi="en-US"/>
    </w:rPr>
  </w:style>
  <w:style w:type="paragraph" w:customStyle="1" w:styleId="E555F20F749B461198742435A905E9101">
    <w:name w:val="E555F20F749B461198742435A905E9101"/>
    <w:rsid w:val="00452431"/>
    <w:pPr>
      <w:spacing w:after="0" w:line="240" w:lineRule="auto"/>
    </w:pPr>
    <w:rPr>
      <w:rFonts w:ascii="Calibri" w:eastAsia="Times New Roman" w:hAnsi="Calibri" w:cs="Times New Roman"/>
      <w:szCs w:val="20"/>
      <w:lang w:bidi="en-US"/>
    </w:rPr>
  </w:style>
  <w:style w:type="paragraph" w:customStyle="1" w:styleId="41D7538D3C9941EAB5012998CD7AE11C1">
    <w:name w:val="41D7538D3C9941EAB5012998CD7AE11C1"/>
    <w:rsid w:val="00452431"/>
    <w:pPr>
      <w:spacing w:after="0" w:line="240" w:lineRule="auto"/>
    </w:pPr>
    <w:rPr>
      <w:rFonts w:ascii="Calibri" w:eastAsia="Times New Roman" w:hAnsi="Calibri" w:cs="Times New Roman"/>
      <w:szCs w:val="20"/>
      <w:lang w:bidi="en-US"/>
    </w:rPr>
  </w:style>
  <w:style w:type="paragraph" w:customStyle="1" w:styleId="E9B60C4B134240309F059D8B5CD48C441">
    <w:name w:val="E9B60C4B134240309F059D8B5CD48C441"/>
    <w:rsid w:val="00452431"/>
    <w:pPr>
      <w:spacing w:after="0" w:line="240" w:lineRule="auto"/>
    </w:pPr>
    <w:rPr>
      <w:rFonts w:ascii="Calibri" w:eastAsia="Times New Roman" w:hAnsi="Calibri" w:cs="Times New Roman"/>
      <w:szCs w:val="20"/>
      <w:lang w:bidi="en-US"/>
    </w:rPr>
  </w:style>
  <w:style w:type="paragraph" w:customStyle="1" w:styleId="C6AFE6BC8ED24FC1A3908835D94494FD1">
    <w:name w:val="C6AFE6BC8ED24FC1A3908835D94494FD1"/>
    <w:rsid w:val="00452431"/>
    <w:pPr>
      <w:spacing w:after="0" w:line="240" w:lineRule="auto"/>
    </w:pPr>
    <w:rPr>
      <w:rFonts w:ascii="Calibri" w:eastAsia="Times New Roman" w:hAnsi="Calibri" w:cs="Times New Roman"/>
      <w:szCs w:val="20"/>
      <w:lang w:bidi="en-US"/>
    </w:rPr>
  </w:style>
  <w:style w:type="paragraph" w:customStyle="1" w:styleId="83BAC04C4BAD40BAB71820F57AF6ED471">
    <w:name w:val="83BAC04C4BAD40BAB71820F57AF6ED471"/>
    <w:rsid w:val="00452431"/>
    <w:pPr>
      <w:spacing w:after="0" w:line="240" w:lineRule="auto"/>
    </w:pPr>
    <w:rPr>
      <w:rFonts w:ascii="Calibri" w:eastAsia="Times New Roman" w:hAnsi="Calibri" w:cs="Times New Roman"/>
      <w:szCs w:val="20"/>
      <w:lang w:bidi="en-US"/>
    </w:rPr>
  </w:style>
  <w:style w:type="paragraph" w:customStyle="1" w:styleId="2B1D444CA7904F5AA7FB07ED2D0D12F11">
    <w:name w:val="2B1D444CA7904F5AA7FB07ED2D0D12F11"/>
    <w:rsid w:val="00452431"/>
    <w:pPr>
      <w:spacing w:after="0" w:line="240" w:lineRule="auto"/>
    </w:pPr>
    <w:rPr>
      <w:rFonts w:ascii="Calibri" w:eastAsia="Times New Roman" w:hAnsi="Calibri" w:cs="Times New Roman"/>
      <w:szCs w:val="20"/>
      <w:lang w:bidi="en-US"/>
    </w:rPr>
  </w:style>
  <w:style w:type="paragraph" w:customStyle="1" w:styleId="A51A67FE147F42D999A01A4CFC9EF39F1">
    <w:name w:val="A51A67FE147F42D999A01A4CFC9EF39F1"/>
    <w:rsid w:val="00452431"/>
    <w:pPr>
      <w:spacing w:after="0" w:line="240" w:lineRule="auto"/>
    </w:pPr>
    <w:rPr>
      <w:rFonts w:ascii="Calibri" w:eastAsia="Times New Roman" w:hAnsi="Calibri" w:cs="Times New Roman"/>
      <w:szCs w:val="20"/>
      <w:lang w:bidi="en-US"/>
    </w:rPr>
  </w:style>
  <w:style w:type="paragraph" w:customStyle="1" w:styleId="002DCA18101E46CF8BB3BD23E7FFDC8F1">
    <w:name w:val="002DCA18101E46CF8BB3BD23E7FFDC8F1"/>
    <w:rsid w:val="00452431"/>
    <w:pPr>
      <w:spacing w:after="0" w:line="240" w:lineRule="auto"/>
    </w:pPr>
    <w:rPr>
      <w:rFonts w:ascii="Calibri" w:eastAsia="Times New Roman" w:hAnsi="Calibri" w:cs="Times New Roman"/>
      <w:szCs w:val="20"/>
      <w:lang w:bidi="en-US"/>
    </w:rPr>
  </w:style>
  <w:style w:type="paragraph" w:customStyle="1" w:styleId="44D449E39DB943A08DEE3E4E3EA40BB81">
    <w:name w:val="44D449E39DB943A08DEE3E4E3EA40BB81"/>
    <w:rsid w:val="00452431"/>
    <w:pPr>
      <w:spacing w:after="0" w:line="240" w:lineRule="auto"/>
    </w:pPr>
    <w:rPr>
      <w:rFonts w:ascii="Calibri" w:eastAsia="Times New Roman" w:hAnsi="Calibri" w:cs="Times New Roman"/>
      <w:szCs w:val="20"/>
      <w:lang w:bidi="en-US"/>
    </w:rPr>
  </w:style>
  <w:style w:type="paragraph" w:customStyle="1" w:styleId="0D715B698D034E4190F7BE97B9D7A63F1">
    <w:name w:val="0D715B698D034E4190F7BE97B9D7A63F1"/>
    <w:rsid w:val="00452431"/>
    <w:pPr>
      <w:spacing w:after="0" w:line="240" w:lineRule="auto"/>
    </w:pPr>
    <w:rPr>
      <w:rFonts w:ascii="Calibri" w:eastAsia="Times New Roman" w:hAnsi="Calibri" w:cs="Times New Roman"/>
      <w:szCs w:val="20"/>
      <w:lang w:bidi="en-US"/>
    </w:rPr>
  </w:style>
  <w:style w:type="paragraph" w:customStyle="1" w:styleId="3782991C75664FDBA1C6377D6DF1B70A1">
    <w:name w:val="3782991C75664FDBA1C6377D6DF1B70A1"/>
    <w:rsid w:val="00452431"/>
    <w:pPr>
      <w:spacing w:after="0" w:line="240" w:lineRule="auto"/>
    </w:pPr>
    <w:rPr>
      <w:rFonts w:ascii="Calibri" w:eastAsia="Times New Roman" w:hAnsi="Calibri" w:cs="Times New Roman"/>
      <w:szCs w:val="20"/>
      <w:lang w:bidi="en-US"/>
    </w:rPr>
  </w:style>
  <w:style w:type="paragraph" w:customStyle="1" w:styleId="5A364D8B7302434583331739405E60561">
    <w:name w:val="5A364D8B7302434583331739405E60561"/>
    <w:rsid w:val="00452431"/>
    <w:pPr>
      <w:spacing w:after="0" w:line="240" w:lineRule="auto"/>
    </w:pPr>
    <w:rPr>
      <w:rFonts w:ascii="Calibri" w:eastAsia="Times New Roman" w:hAnsi="Calibri" w:cs="Times New Roman"/>
      <w:szCs w:val="20"/>
      <w:lang w:bidi="en-US"/>
    </w:rPr>
  </w:style>
  <w:style w:type="paragraph" w:customStyle="1" w:styleId="A7F567AD24A74240B1264632239305A71">
    <w:name w:val="A7F567AD24A74240B1264632239305A71"/>
    <w:rsid w:val="00452431"/>
    <w:pPr>
      <w:spacing w:after="0" w:line="240" w:lineRule="auto"/>
    </w:pPr>
    <w:rPr>
      <w:rFonts w:ascii="Calibri" w:eastAsia="Times New Roman" w:hAnsi="Calibri" w:cs="Times New Roman"/>
      <w:szCs w:val="20"/>
      <w:lang w:bidi="en-US"/>
    </w:rPr>
  </w:style>
  <w:style w:type="paragraph" w:customStyle="1" w:styleId="7022F8DBEB674CBABDF601E13282EE2A1">
    <w:name w:val="7022F8DBEB674CBABDF601E13282EE2A1"/>
    <w:rsid w:val="00452431"/>
    <w:pPr>
      <w:spacing w:after="0" w:line="240" w:lineRule="auto"/>
    </w:pPr>
    <w:rPr>
      <w:rFonts w:ascii="Calibri" w:eastAsia="Times New Roman" w:hAnsi="Calibri" w:cs="Times New Roman"/>
      <w:szCs w:val="20"/>
      <w:lang w:bidi="en-US"/>
    </w:rPr>
  </w:style>
  <w:style w:type="paragraph" w:customStyle="1" w:styleId="07A7F2DAE1C14499AB3B170E7272C5831">
    <w:name w:val="07A7F2DAE1C14499AB3B170E7272C5831"/>
    <w:rsid w:val="00452431"/>
    <w:pPr>
      <w:spacing w:after="0" w:line="240" w:lineRule="auto"/>
    </w:pPr>
    <w:rPr>
      <w:rFonts w:ascii="Calibri" w:eastAsia="Times New Roman" w:hAnsi="Calibri" w:cs="Times New Roman"/>
      <w:szCs w:val="20"/>
      <w:lang w:bidi="en-US"/>
    </w:rPr>
  </w:style>
  <w:style w:type="paragraph" w:customStyle="1" w:styleId="C053A010C867436D822D795FE433B51C1">
    <w:name w:val="C053A010C867436D822D795FE433B51C1"/>
    <w:rsid w:val="00452431"/>
    <w:pPr>
      <w:spacing w:after="0" w:line="240" w:lineRule="auto"/>
    </w:pPr>
    <w:rPr>
      <w:rFonts w:ascii="Calibri" w:eastAsia="Times New Roman" w:hAnsi="Calibri" w:cs="Times New Roman"/>
      <w:szCs w:val="20"/>
      <w:lang w:bidi="en-US"/>
    </w:rPr>
  </w:style>
  <w:style w:type="paragraph" w:customStyle="1" w:styleId="766405E0C6084A198AE960905F1338E51">
    <w:name w:val="766405E0C6084A198AE960905F1338E51"/>
    <w:rsid w:val="00452431"/>
    <w:pPr>
      <w:spacing w:after="0" w:line="240" w:lineRule="auto"/>
    </w:pPr>
    <w:rPr>
      <w:rFonts w:ascii="Calibri" w:eastAsia="Times New Roman" w:hAnsi="Calibri" w:cs="Times New Roman"/>
      <w:szCs w:val="20"/>
      <w:lang w:bidi="en-US"/>
    </w:rPr>
  </w:style>
  <w:style w:type="paragraph" w:customStyle="1" w:styleId="55493EA7EF5B4F0E992E4041E36C334B1">
    <w:name w:val="55493EA7EF5B4F0E992E4041E36C334B1"/>
    <w:rsid w:val="00452431"/>
    <w:pPr>
      <w:spacing w:after="0" w:line="240" w:lineRule="auto"/>
    </w:pPr>
    <w:rPr>
      <w:rFonts w:ascii="Calibri" w:eastAsia="Times New Roman" w:hAnsi="Calibri" w:cs="Times New Roman"/>
      <w:szCs w:val="20"/>
      <w:lang w:bidi="en-US"/>
    </w:rPr>
  </w:style>
  <w:style w:type="paragraph" w:customStyle="1" w:styleId="21B934A6E7B047EB854D518FA61C6CF71">
    <w:name w:val="21B934A6E7B047EB854D518FA61C6CF71"/>
    <w:rsid w:val="00452431"/>
    <w:pPr>
      <w:spacing w:after="0" w:line="240" w:lineRule="auto"/>
    </w:pPr>
    <w:rPr>
      <w:rFonts w:ascii="Calibri" w:eastAsia="Times New Roman" w:hAnsi="Calibri" w:cs="Times New Roman"/>
      <w:szCs w:val="20"/>
      <w:lang w:bidi="en-US"/>
    </w:rPr>
  </w:style>
  <w:style w:type="paragraph" w:customStyle="1" w:styleId="1257F7391BAC4AAF9ABE3E8606DE867B1">
    <w:name w:val="1257F7391BAC4AAF9ABE3E8606DE867B1"/>
    <w:rsid w:val="00452431"/>
    <w:pPr>
      <w:spacing w:after="0" w:line="240" w:lineRule="auto"/>
    </w:pPr>
    <w:rPr>
      <w:rFonts w:ascii="Calibri" w:eastAsia="Times New Roman" w:hAnsi="Calibri" w:cs="Times New Roman"/>
      <w:szCs w:val="20"/>
      <w:lang w:bidi="en-US"/>
    </w:rPr>
  </w:style>
  <w:style w:type="paragraph" w:customStyle="1" w:styleId="04923E1ABB554EF4B080C1DC7DC0386C1">
    <w:name w:val="04923E1ABB554EF4B080C1DC7DC0386C1"/>
    <w:rsid w:val="00452431"/>
    <w:pPr>
      <w:spacing w:after="0" w:line="240" w:lineRule="auto"/>
    </w:pPr>
    <w:rPr>
      <w:rFonts w:ascii="Calibri" w:eastAsia="Times New Roman" w:hAnsi="Calibri" w:cs="Times New Roman"/>
      <w:szCs w:val="20"/>
      <w:lang w:bidi="en-US"/>
    </w:rPr>
  </w:style>
  <w:style w:type="paragraph" w:customStyle="1" w:styleId="01D01EF0E58041BC83E30671806236F31">
    <w:name w:val="01D01EF0E58041BC83E30671806236F31"/>
    <w:rsid w:val="00452431"/>
    <w:pPr>
      <w:spacing w:after="0" w:line="240" w:lineRule="auto"/>
    </w:pPr>
    <w:rPr>
      <w:rFonts w:ascii="Calibri" w:eastAsia="Times New Roman" w:hAnsi="Calibri" w:cs="Times New Roman"/>
      <w:szCs w:val="20"/>
      <w:lang w:bidi="en-US"/>
    </w:rPr>
  </w:style>
  <w:style w:type="paragraph" w:customStyle="1" w:styleId="8D89AFEE998D43488BBB7363F3BD83F21">
    <w:name w:val="8D89AFEE998D43488BBB7363F3BD83F21"/>
    <w:rsid w:val="00452431"/>
    <w:pPr>
      <w:spacing w:after="0" w:line="240" w:lineRule="auto"/>
    </w:pPr>
    <w:rPr>
      <w:rFonts w:ascii="Calibri" w:eastAsia="Times New Roman" w:hAnsi="Calibri" w:cs="Times New Roman"/>
      <w:szCs w:val="20"/>
      <w:lang w:bidi="en-US"/>
    </w:rPr>
  </w:style>
  <w:style w:type="paragraph" w:customStyle="1" w:styleId="8D15AB38505845A5ADB22B6B5D8CCB801">
    <w:name w:val="8D15AB38505845A5ADB22B6B5D8CCB801"/>
    <w:rsid w:val="00452431"/>
    <w:pPr>
      <w:spacing w:after="0" w:line="240" w:lineRule="auto"/>
    </w:pPr>
    <w:rPr>
      <w:rFonts w:ascii="Calibri" w:eastAsia="Times New Roman" w:hAnsi="Calibri" w:cs="Times New Roman"/>
      <w:szCs w:val="20"/>
      <w:lang w:bidi="en-US"/>
    </w:rPr>
  </w:style>
  <w:style w:type="paragraph" w:customStyle="1" w:styleId="19A8B004B79542ADAB155C3AB83BF7111">
    <w:name w:val="19A8B004B79542ADAB155C3AB83BF7111"/>
    <w:rsid w:val="00452431"/>
    <w:pPr>
      <w:spacing w:after="0" w:line="240" w:lineRule="auto"/>
    </w:pPr>
    <w:rPr>
      <w:rFonts w:ascii="Calibri" w:eastAsia="Times New Roman" w:hAnsi="Calibri" w:cs="Times New Roman"/>
      <w:szCs w:val="20"/>
      <w:lang w:bidi="en-US"/>
    </w:rPr>
  </w:style>
  <w:style w:type="paragraph" w:customStyle="1" w:styleId="5675C4C6E45D4F348968C8620754F58B1">
    <w:name w:val="5675C4C6E45D4F348968C8620754F58B1"/>
    <w:rsid w:val="00452431"/>
    <w:pPr>
      <w:spacing w:after="0" w:line="240" w:lineRule="auto"/>
    </w:pPr>
    <w:rPr>
      <w:rFonts w:ascii="Calibri" w:eastAsia="Times New Roman" w:hAnsi="Calibri" w:cs="Times New Roman"/>
      <w:szCs w:val="20"/>
      <w:lang w:bidi="en-US"/>
    </w:rPr>
  </w:style>
  <w:style w:type="paragraph" w:customStyle="1" w:styleId="90776154B052420CA4B502DAFB9DCCD6">
    <w:name w:val="90776154B052420CA4B502DAFB9DCCD6"/>
    <w:rsid w:val="00452431"/>
  </w:style>
  <w:style w:type="paragraph" w:customStyle="1" w:styleId="06E959337FE647D09AF7A061A2BDEBDB">
    <w:name w:val="06E959337FE647D09AF7A061A2BDEBDB"/>
    <w:rsid w:val="00452431"/>
  </w:style>
  <w:style w:type="paragraph" w:customStyle="1" w:styleId="21C4AD57CA1C450499B3ABCC3920043C">
    <w:name w:val="21C4AD57CA1C450499B3ABCC3920043C"/>
    <w:rsid w:val="00452431"/>
  </w:style>
  <w:style w:type="paragraph" w:customStyle="1" w:styleId="6BCBB07CAC37401C987334BF750FCFC0">
    <w:name w:val="6BCBB07CAC37401C987334BF750FCFC0"/>
    <w:rsid w:val="00452431"/>
  </w:style>
  <w:style w:type="paragraph" w:customStyle="1" w:styleId="4502EA323AE84491988C5B1FB59A8950">
    <w:name w:val="4502EA323AE84491988C5B1FB59A8950"/>
    <w:rsid w:val="00452431"/>
  </w:style>
  <w:style w:type="paragraph" w:customStyle="1" w:styleId="F85DB7CEA3C046ED91E83BAC61CCA20F">
    <w:name w:val="F85DB7CEA3C046ED91E83BAC61CCA20F"/>
    <w:rsid w:val="00452431"/>
  </w:style>
  <w:style w:type="paragraph" w:customStyle="1" w:styleId="A4361E590ADD46F5A5805D51EEA2C5E3">
    <w:name w:val="A4361E590ADD46F5A5805D51EEA2C5E3"/>
    <w:rsid w:val="00452431"/>
  </w:style>
  <w:style w:type="paragraph" w:customStyle="1" w:styleId="6250018761EA4137A045125F2D90764B">
    <w:name w:val="6250018761EA4137A045125F2D90764B"/>
    <w:rsid w:val="00452431"/>
  </w:style>
  <w:style w:type="paragraph" w:customStyle="1" w:styleId="EBA50257DDF041ECB22C2132D8F56977">
    <w:name w:val="EBA50257DDF041ECB22C2132D8F56977"/>
    <w:rsid w:val="00452431"/>
  </w:style>
  <w:style w:type="paragraph" w:customStyle="1" w:styleId="0F98EAD12F094D26932A996E116137B0">
    <w:name w:val="0F98EAD12F094D26932A996E116137B0"/>
    <w:rsid w:val="00452431"/>
  </w:style>
  <w:style w:type="paragraph" w:customStyle="1" w:styleId="198A21B963B14170A0D396A77A76635C">
    <w:name w:val="198A21B963B14170A0D396A77A76635C"/>
    <w:rsid w:val="00452431"/>
  </w:style>
  <w:style w:type="paragraph" w:customStyle="1" w:styleId="090E83EE1B9E4300BBAC716209A82CEB">
    <w:name w:val="090E83EE1B9E4300BBAC716209A82CEB"/>
    <w:rsid w:val="00452431"/>
  </w:style>
  <w:style w:type="paragraph" w:customStyle="1" w:styleId="9F10B1F737E746D793EA6DB3633356CF2">
    <w:name w:val="9F10B1F737E746D793EA6DB3633356CF2"/>
    <w:rsid w:val="00452431"/>
    <w:pPr>
      <w:spacing w:after="0" w:line="240" w:lineRule="auto"/>
    </w:pPr>
    <w:rPr>
      <w:rFonts w:ascii="Calibri" w:eastAsia="Times New Roman" w:hAnsi="Calibri" w:cs="Times New Roman"/>
      <w:szCs w:val="20"/>
      <w:lang w:bidi="en-US"/>
    </w:rPr>
  </w:style>
  <w:style w:type="paragraph" w:customStyle="1" w:styleId="4CF51059C76A41C9BC98E79A9C1DE5222">
    <w:name w:val="4CF51059C76A41C9BC98E79A9C1DE5222"/>
    <w:rsid w:val="00452431"/>
    <w:pPr>
      <w:spacing w:after="0" w:line="240" w:lineRule="auto"/>
    </w:pPr>
    <w:rPr>
      <w:rFonts w:ascii="Calibri" w:eastAsia="Times New Roman" w:hAnsi="Calibri" w:cs="Times New Roman"/>
      <w:szCs w:val="20"/>
      <w:lang w:bidi="en-US"/>
    </w:rPr>
  </w:style>
  <w:style w:type="paragraph" w:customStyle="1" w:styleId="B0C29608A5E545F2B435A9BBF30C17B52">
    <w:name w:val="B0C29608A5E545F2B435A9BBF30C17B52"/>
    <w:rsid w:val="00452431"/>
    <w:pPr>
      <w:spacing w:after="0" w:line="240" w:lineRule="auto"/>
    </w:pPr>
    <w:rPr>
      <w:rFonts w:ascii="Calibri" w:eastAsia="Times New Roman" w:hAnsi="Calibri" w:cs="Times New Roman"/>
      <w:szCs w:val="20"/>
      <w:lang w:bidi="en-US"/>
    </w:rPr>
  </w:style>
  <w:style w:type="paragraph" w:customStyle="1" w:styleId="A480A3435E9C41B0947594146F28F2D42">
    <w:name w:val="A480A3435E9C41B0947594146F28F2D42"/>
    <w:rsid w:val="00452431"/>
    <w:pPr>
      <w:spacing w:after="0" w:line="240" w:lineRule="auto"/>
    </w:pPr>
    <w:rPr>
      <w:rFonts w:ascii="Calibri" w:eastAsia="Times New Roman" w:hAnsi="Calibri" w:cs="Times New Roman"/>
      <w:szCs w:val="20"/>
      <w:lang w:bidi="en-US"/>
    </w:rPr>
  </w:style>
  <w:style w:type="paragraph" w:customStyle="1" w:styleId="5FFEECDDAEEC4604B81BCF5804A96FD52">
    <w:name w:val="5FFEECDDAEEC4604B81BCF5804A96FD52"/>
    <w:rsid w:val="00452431"/>
    <w:pPr>
      <w:spacing w:after="0" w:line="240" w:lineRule="auto"/>
    </w:pPr>
    <w:rPr>
      <w:rFonts w:ascii="Calibri" w:eastAsia="Times New Roman" w:hAnsi="Calibri" w:cs="Times New Roman"/>
      <w:szCs w:val="20"/>
      <w:lang w:bidi="en-US"/>
    </w:rPr>
  </w:style>
  <w:style w:type="paragraph" w:customStyle="1" w:styleId="C692C8C22C6F40C298F077586BB02C612">
    <w:name w:val="C692C8C22C6F40C298F077586BB02C612"/>
    <w:rsid w:val="00452431"/>
    <w:pPr>
      <w:spacing w:after="0" w:line="240" w:lineRule="auto"/>
    </w:pPr>
    <w:rPr>
      <w:rFonts w:ascii="Calibri" w:eastAsia="Times New Roman" w:hAnsi="Calibri" w:cs="Times New Roman"/>
      <w:szCs w:val="20"/>
      <w:lang w:bidi="en-US"/>
    </w:rPr>
  </w:style>
  <w:style w:type="paragraph" w:customStyle="1" w:styleId="EF1A22EA08684BA6850743F754ED50952">
    <w:name w:val="EF1A22EA08684BA6850743F754ED50952"/>
    <w:rsid w:val="00452431"/>
    <w:pPr>
      <w:spacing w:after="0" w:line="240" w:lineRule="auto"/>
    </w:pPr>
    <w:rPr>
      <w:rFonts w:ascii="Calibri" w:eastAsia="Times New Roman" w:hAnsi="Calibri" w:cs="Times New Roman"/>
      <w:szCs w:val="20"/>
      <w:lang w:bidi="en-US"/>
    </w:rPr>
  </w:style>
  <w:style w:type="paragraph" w:customStyle="1" w:styleId="34F2E4DC64414A4A889E352FFE6914BD2">
    <w:name w:val="34F2E4DC64414A4A889E352FFE6914BD2"/>
    <w:rsid w:val="00452431"/>
    <w:pPr>
      <w:spacing w:after="0" w:line="240" w:lineRule="auto"/>
    </w:pPr>
    <w:rPr>
      <w:rFonts w:ascii="Calibri" w:eastAsia="Times New Roman" w:hAnsi="Calibri" w:cs="Times New Roman"/>
      <w:szCs w:val="20"/>
      <w:lang w:bidi="en-US"/>
    </w:rPr>
  </w:style>
  <w:style w:type="paragraph" w:customStyle="1" w:styleId="C270EE3D9F3F4A21850B0441973735C82">
    <w:name w:val="C270EE3D9F3F4A21850B0441973735C82"/>
    <w:rsid w:val="00452431"/>
    <w:pPr>
      <w:spacing w:after="0" w:line="240" w:lineRule="auto"/>
    </w:pPr>
    <w:rPr>
      <w:rFonts w:ascii="Calibri" w:eastAsia="Times New Roman" w:hAnsi="Calibri" w:cs="Times New Roman"/>
      <w:szCs w:val="20"/>
      <w:lang w:bidi="en-US"/>
    </w:rPr>
  </w:style>
  <w:style w:type="paragraph" w:customStyle="1" w:styleId="887AC4B3B15B44C49EB7E2CB3102E1CF2">
    <w:name w:val="887AC4B3B15B44C49EB7E2CB3102E1CF2"/>
    <w:rsid w:val="00452431"/>
    <w:pPr>
      <w:spacing w:after="0" w:line="240" w:lineRule="auto"/>
    </w:pPr>
    <w:rPr>
      <w:rFonts w:ascii="Calibri" w:eastAsia="Times New Roman" w:hAnsi="Calibri" w:cs="Times New Roman"/>
      <w:szCs w:val="20"/>
      <w:lang w:bidi="en-US"/>
    </w:rPr>
  </w:style>
  <w:style w:type="paragraph" w:customStyle="1" w:styleId="913688BA192E4FF295A725F3E8FE68D22">
    <w:name w:val="913688BA192E4FF295A725F3E8FE68D22"/>
    <w:rsid w:val="00452431"/>
    <w:pPr>
      <w:spacing w:after="0" w:line="240" w:lineRule="auto"/>
    </w:pPr>
    <w:rPr>
      <w:rFonts w:ascii="Calibri" w:eastAsia="Times New Roman" w:hAnsi="Calibri" w:cs="Times New Roman"/>
      <w:szCs w:val="20"/>
      <w:lang w:bidi="en-US"/>
    </w:rPr>
  </w:style>
  <w:style w:type="paragraph" w:customStyle="1" w:styleId="62DCAF99D36943EB95E1D1EA493656482">
    <w:name w:val="62DCAF99D36943EB95E1D1EA493656482"/>
    <w:rsid w:val="00452431"/>
    <w:pPr>
      <w:spacing w:after="0" w:line="240" w:lineRule="auto"/>
    </w:pPr>
    <w:rPr>
      <w:rFonts w:ascii="Calibri" w:eastAsia="Times New Roman" w:hAnsi="Calibri" w:cs="Times New Roman"/>
      <w:szCs w:val="20"/>
      <w:lang w:bidi="en-US"/>
    </w:rPr>
  </w:style>
  <w:style w:type="paragraph" w:customStyle="1" w:styleId="8028184405EE4079BDCF09BADBFCF10F2">
    <w:name w:val="8028184405EE4079BDCF09BADBFCF10F2"/>
    <w:rsid w:val="00452431"/>
    <w:pPr>
      <w:spacing w:after="0" w:line="240" w:lineRule="auto"/>
    </w:pPr>
    <w:rPr>
      <w:rFonts w:ascii="Calibri" w:eastAsia="Times New Roman" w:hAnsi="Calibri" w:cs="Times New Roman"/>
      <w:szCs w:val="20"/>
      <w:lang w:bidi="en-US"/>
    </w:rPr>
  </w:style>
  <w:style w:type="paragraph" w:customStyle="1" w:styleId="1E96AB23388440B8B61D637D8B3742542">
    <w:name w:val="1E96AB23388440B8B61D637D8B3742542"/>
    <w:rsid w:val="00452431"/>
    <w:pPr>
      <w:spacing w:after="0" w:line="240" w:lineRule="auto"/>
    </w:pPr>
    <w:rPr>
      <w:rFonts w:ascii="Calibri" w:eastAsia="Times New Roman" w:hAnsi="Calibri" w:cs="Times New Roman"/>
      <w:szCs w:val="20"/>
      <w:lang w:bidi="en-US"/>
    </w:rPr>
  </w:style>
  <w:style w:type="paragraph" w:customStyle="1" w:styleId="2186BE6F9F8C4D6786C1A87C00065C0B2">
    <w:name w:val="2186BE6F9F8C4D6786C1A87C00065C0B2"/>
    <w:rsid w:val="00452431"/>
    <w:pPr>
      <w:spacing w:after="0" w:line="240" w:lineRule="auto"/>
    </w:pPr>
    <w:rPr>
      <w:rFonts w:ascii="Calibri" w:eastAsia="Times New Roman" w:hAnsi="Calibri" w:cs="Times New Roman"/>
      <w:szCs w:val="20"/>
      <w:lang w:bidi="en-US"/>
    </w:rPr>
  </w:style>
  <w:style w:type="paragraph" w:customStyle="1" w:styleId="FF770904CE324DDAA1ED43C85C1276A02">
    <w:name w:val="FF770904CE324DDAA1ED43C85C1276A02"/>
    <w:rsid w:val="00452431"/>
    <w:pPr>
      <w:spacing w:after="0" w:line="240" w:lineRule="auto"/>
    </w:pPr>
    <w:rPr>
      <w:rFonts w:ascii="Calibri" w:eastAsia="Times New Roman" w:hAnsi="Calibri" w:cs="Times New Roman"/>
      <w:szCs w:val="20"/>
      <w:lang w:bidi="en-US"/>
    </w:rPr>
  </w:style>
  <w:style w:type="paragraph" w:customStyle="1" w:styleId="3419CC6306CB4D5D99B7CA2A123F61EB2">
    <w:name w:val="3419CC6306CB4D5D99B7CA2A123F61EB2"/>
    <w:rsid w:val="00452431"/>
    <w:pPr>
      <w:spacing w:after="0" w:line="240" w:lineRule="auto"/>
    </w:pPr>
    <w:rPr>
      <w:rFonts w:ascii="Calibri" w:eastAsia="Times New Roman" w:hAnsi="Calibri" w:cs="Times New Roman"/>
      <w:szCs w:val="20"/>
      <w:lang w:bidi="en-US"/>
    </w:rPr>
  </w:style>
  <w:style w:type="paragraph" w:customStyle="1" w:styleId="90C4F252EA98414DBC2829D67A812FC82">
    <w:name w:val="90C4F252EA98414DBC2829D67A812FC82"/>
    <w:rsid w:val="00452431"/>
    <w:pPr>
      <w:spacing w:after="0" w:line="240" w:lineRule="auto"/>
    </w:pPr>
    <w:rPr>
      <w:rFonts w:ascii="Calibri" w:eastAsia="Times New Roman" w:hAnsi="Calibri" w:cs="Times New Roman"/>
      <w:szCs w:val="20"/>
      <w:lang w:bidi="en-US"/>
    </w:rPr>
  </w:style>
  <w:style w:type="paragraph" w:customStyle="1" w:styleId="A1659FBD785240D8A9C98300D9F56C7D2">
    <w:name w:val="A1659FBD785240D8A9C98300D9F56C7D2"/>
    <w:rsid w:val="00452431"/>
    <w:pPr>
      <w:spacing w:after="0" w:line="240" w:lineRule="auto"/>
    </w:pPr>
    <w:rPr>
      <w:rFonts w:ascii="Calibri" w:eastAsia="Times New Roman" w:hAnsi="Calibri" w:cs="Times New Roman"/>
      <w:szCs w:val="20"/>
      <w:lang w:bidi="en-US"/>
    </w:rPr>
  </w:style>
  <w:style w:type="paragraph" w:customStyle="1" w:styleId="421840BBA4734FB493FB1EA8258453702">
    <w:name w:val="421840BBA4734FB493FB1EA8258453702"/>
    <w:rsid w:val="00452431"/>
    <w:pPr>
      <w:spacing w:after="0" w:line="240" w:lineRule="auto"/>
    </w:pPr>
    <w:rPr>
      <w:rFonts w:ascii="Calibri" w:eastAsia="Times New Roman" w:hAnsi="Calibri" w:cs="Times New Roman"/>
      <w:szCs w:val="20"/>
      <w:lang w:bidi="en-US"/>
    </w:rPr>
  </w:style>
  <w:style w:type="paragraph" w:customStyle="1" w:styleId="C67D8167DB834E058102AD352A23F0DE2">
    <w:name w:val="C67D8167DB834E058102AD352A23F0DE2"/>
    <w:rsid w:val="00452431"/>
    <w:pPr>
      <w:spacing w:after="0" w:line="240" w:lineRule="auto"/>
    </w:pPr>
    <w:rPr>
      <w:rFonts w:ascii="Calibri" w:eastAsia="Times New Roman" w:hAnsi="Calibri" w:cs="Times New Roman"/>
      <w:szCs w:val="20"/>
      <w:lang w:bidi="en-US"/>
    </w:rPr>
  </w:style>
  <w:style w:type="paragraph" w:customStyle="1" w:styleId="2AC68C8E65FA4F5EA718092728EF1E522">
    <w:name w:val="2AC68C8E65FA4F5EA718092728EF1E522"/>
    <w:rsid w:val="00452431"/>
    <w:pPr>
      <w:spacing w:after="0" w:line="240" w:lineRule="auto"/>
    </w:pPr>
    <w:rPr>
      <w:rFonts w:ascii="Calibri" w:eastAsia="Times New Roman" w:hAnsi="Calibri" w:cs="Times New Roman"/>
      <w:szCs w:val="20"/>
      <w:lang w:bidi="en-US"/>
    </w:rPr>
  </w:style>
  <w:style w:type="paragraph" w:customStyle="1" w:styleId="878223FC651A4F1191E9E01CA982DCE22">
    <w:name w:val="878223FC651A4F1191E9E01CA982DCE22"/>
    <w:rsid w:val="00452431"/>
    <w:pPr>
      <w:spacing w:after="0" w:line="240" w:lineRule="auto"/>
    </w:pPr>
    <w:rPr>
      <w:rFonts w:ascii="Calibri" w:eastAsia="Times New Roman" w:hAnsi="Calibri" w:cs="Times New Roman"/>
      <w:szCs w:val="20"/>
      <w:lang w:bidi="en-US"/>
    </w:rPr>
  </w:style>
  <w:style w:type="paragraph" w:customStyle="1" w:styleId="AE3043E7683A46A8BA9D29F8E42B310C2">
    <w:name w:val="AE3043E7683A46A8BA9D29F8E42B310C2"/>
    <w:rsid w:val="00452431"/>
    <w:pPr>
      <w:spacing w:after="0" w:line="240" w:lineRule="auto"/>
    </w:pPr>
    <w:rPr>
      <w:rFonts w:ascii="Calibri" w:eastAsia="Times New Roman" w:hAnsi="Calibri" w:cs="Times New Roman"/>
      <w:szCs w:val="20"/>
      <w:lang w:bidi="en-US"/>
    </w:rPr>
  </w:style>
  <w:style w:type="paragraph" w:customStyle="1" w:styleId="4B42750C1E8A43EFA8F739F97A9E63EC2">
    <w:name w:val="4B42750C1E8A43EFA8F739F97A9E63EC2"/>
    <w:rsid w:val="00452431"/>
    <w:pPr>
      <w:spacing w:after="0" w:line="240" w:lineRule="auto"/>
    </w:pPr>
    <w:rPr>
      <w:rFonts w:ascii="Calibri" w:eastAsia="Times New Roman" w:hAnsi="Calibri" w:cs="Times New Roman"/>
      <w:szCs w:val="20"/>
      <w:lang w:bidi="en-US"/>
    </w:rPr>
  </w:style>
  <w:style w:type="paragraph" w:customStyle="1" w:styleId="BB5B480AEAFC4E9FB588610BEF1A747A2">
    <w:name w:val="BB5B480AEAFC4E9FB588610BEF1A747A2"/>
    <w:rsid w:val="00452431"/>
    <w:pPr>
      <w:spacing w:after="0" w:line="240" w:lineRule="auto"/>
    </w:pPr>
    <w:rPr>
      <w:rFonts w:ascii="Calibri" w:eastAsia="Times New Roman" w:hAnsi="Calibri" w:cs="Times New Roman"/>
      <w:szCs w:val="20"/>
      <w:lang w:bidi="en-US"/>
    </w:rPr>
  </w:style>
  <w:style w:type="paragraph" w:customStyle="1" w:styleId="0AA6A6A95DF24723B502A4B88B015E6B2">
    <w:name w:val="0AA6A6A95DF24723B502A4B88B015E6B2"/>
    <w:rsid w:val="00452431"/>
    <w:pPr>
      <w:spacing w:after="0" w:line="240" w:lineRule="auto"/>
    </w:pPr>
    <w:rPr>
      <w:rFonts w:ascii="Calibri" w:eastAsia="Times New Roman" w:hAnsi="Calibri" w:cs="Times New Roman"/>
      <w:szCs w:val="20"/>
      <w:lang w:bidi="en-US"/>
    </w:rPr>
  </w:style>
  <w:style w:type="paragraph" w:customStyle="1" w:styleId="FD69E36838D4442BAA84B480D4D522022">
    <w:name w:val="FD69E36838D4442BAA84B480D4D522022"/>
    <w:rsid w:val="00452431"/>
    <w:pPr>
      <w:spacing w:after="0" w:line="240" w:lineRule="auto"/>
    </w:pPr>
    <w:rPr>
      <w:rFonts w:ascii="Calibri" w:eastAsia="Times New Roman" w:hAnsi="Calibri" w:cs="Times New Roman"/>
      <w:szCs w:val="20"/>
      <w:lang w:bidi="en-US"/>
    </w:rPr>
  </w:style>
  <w:style w:type="paragraph" w:customStyle="1" w:styleId="2E332390750C44D7B7A81B87E8BAEC332">
    <w:name w:val="2E332390750C44D7B7A81B87E8BAEC332"/>
    <w:rsid w:val="00452431"/>
    <w:pPr>
      <w:spacing w:after="0" w:line="240" w:lineRule="auto"/>
    </w:pPr>
    <w:rPr>
      <w:rFonts w:ascii="Calibri" w:eastAsia="Times New Roman" w:hAnsi="Calibri" w:cs="Times New Roman"/>
      <w:szCs w:val="20"/>
      <w:lang w:bidi="en-US"/>
    </w:rPr>
  </w:style>
  <w:style w:type="paragraph" w:customStyle="1" w:styleId="5D45414628FE4901976F04063A0FF1CC2">
    <w:name w:val="5D45414628FE4901976F04063A0FF1CC2"/>
    <w:rsid w:val="00452431"/>
    <w:pPr>
      <w:spacing w:after="0" w:line="240" w:lineRule="auto"/>
    </w:pPr>
    <w:rPr>
      <w:rFonts w:ascii="Calibri" w:eastAsia="Times New Roman" w:hAnsi="Calibri" w:cs="Times New Roman"/>
      <w:szCs w:val="20"/>
      <w:lang w:bidi="en-US"/>
    </w:rPr>
  </w:style>
  <w:style w:type="paragraph" w:customStyle="1" w:styleId="F63D0B25D2C24E4A88C95423B70615CE2">
    <w:name w:val="F63D0B25D2C24E4A88C95423B70615CE2"/>
    <w:rsid w:val="00452431"/>
    <w:pPr>
      <w:spacing w:after="0" w:line="240" w:lineRule="auto"/>
    </w:pPr>
    <w:rPr>
      <w:rFonts w:ascii="Calibri" w:eastAsia="Times New Roman" w:hAnsi="Calibri" w:cs="Times New Roman"/>
      <w:szCs w:val="20"/>
      <w:lang w:bidi="en-US"/>
    </w:rPr>
  </w:style>
  <w:style w:type="paragraph" w:customStyle="1" w:styleId="5E3CDB9CCF304897B8BC9C1BDAB5DB6A2">
    <w:name w:val="5E3CDB9CCF304897B8BC9C1BDAB5DB6A2"/>
    <w:rsid w:val="00452431"/>
    <w:pPr>
      <w:spacing w:after="0" w:line="240" w:lineRule="auto"/>
    </w:pPr>
    <w:rPr>
      <w:rFonts w:ascii="Calibri" w:eastAsia="Times New Roman" w:hAnsi="Calibri" w:cs="Times New Roman"/>
      <w:szCs w:val="20"/>
      <w:lang w:bidi="en-US"/>
    </w:rPr>
  </w:style>
  <w:style w:type="paragraph" w:customStyle="1" w:styleId="02CEAAB4A76E4EC09915DF3460C3B82E2">
    <w:name w:val="02CEAAB4A76E4EC09915DF3460C3B82E2"/>
    <w:rsid w:val="00452431"/>
    <w:pPr>
      <w:spacing w:after="0" w:line="240" w:lineRule="auto"/>
    </w:pPr>
    <w:rPr>
      <w:rFonts w:ascii="Calibri" w:eastAsia="Times New Roman" w:hAnsi="Calibri" w:cs="Times New Roman"/>
      <w:szCs w:val="20"/>
      <w:lang w:bidi="en-US"/>
    </w:rPr>
  </w:style>
  <w:style w:type="paragraph" w:customStyle="1" w:styleId="B12EC044B8AF4E7DA7AA06AF28B27F3E2">
    <w:name w:val="B12EC044B8AF4E7DA7AA06AF28B27F3E2"/>
    <w:rsid w:val="00452431"/>
    <w:pPr>
      <w:spacing w:after="0" w:line="240" w:lineRule="auto"/>
    </w:pPr>
    <w:rPr>
      <w:rFonts w:ascii="Calibri" w:eastAsia="Times New Roman" w:hAnsi="Calibri" w:cs="Times New Roman"/>
      <w:szCs w:val="20"/>
      <w:lang w:bidi="en-US"/>
    </w:rPr>
  </w:style>
  <w:style w:type="paragraph" w:customStyle="1" w:styleId="A7F6127346D5440EA819DF8CA58D4E282">
    <w:name w:val="A7F6127346D5440EA819DF8CA58D4E282"/>
    <w:rsid w:val="00452431"/>
    <w:pPr>
      <w:spacing w:after="0" w:line="240" w:lineRule="auto"/>
    </w:pPr>
    <w:rPr>
      <w:rFonts w:ascii="Calibri" w:eastAsia="Times New Roman" w:hAnsi="Calibri" w:cs="Times New Roman"/>
      <w:szCs w:val="20"/>
      <w:lang w:bidi="en-US"/>
    </w:rPr>
  </w:style>
  <w:style w:type="paragraph" w:customStyle="1" w:styleId="D785DA32B39741239C6325E627D41B0D2">
    <w:name w:val="D785DA32B39741239C6325E627D41B0D2"/>
    <w:rsid w:val="00452431"/>
    <w:pPr>
      <w:spacing w:after="0" w:line="240" w:lineRule="auto"/>
    </w:pPr>
    <w:rPr>
      <w:rFonts w:ascii="Calibri" w:eastAsia="Times New Roman" w:hAnsi="Calibri" w:cs="Times New Roman"/>
      <w:szCs w:val="20"/>
      <w:lang w:bidi="en-US"/>
    </w:rPr>
  </w:style>
  <w:style w:type="paragraph" w:customStyle="1" w:styleId="B0DA3E80BC5F4D88A91743CF0449D7732">
    <w:name w:val="B0DA3E80BC5F4D88A91743CF0449D7732"/>
    <w:rsid w:val="00452431"/>
    <w:pPr>
      <w:spacing w:after="0" w:line="240" w:lineRule="auto"/>
    </w:pPr>
    <w:rPr>
      <w:rFonts w:ascii="Calibri" w:eastAsia="Times New Roman" w:hAnsi="Calibri" w:cs="Times New Roman"/>
      <w:szCs w:val="20"/>
      <w:lang w:bidi="en-US"/>
    </w:rPr>
  </w:style>
  <w:style w:type="paragraph" w:customStyle="1" w:styleId="4513ED8A72ED4F57A6BB0E95FDA064112">
    <w:name w:val="4513ED8A72ED4F57A6BB0E95FDA064112"/>
    <w:rsid w:val="00452431"/>
    <w:pPr>
      <w:spacing w:after="0" w:line="240" w:lineRule="auto"/>
    </w:pPr>
    <w:rPr>
      <w:rFonts w:ascii="Calibri" w:eastAsia="Times New Roman" w:hAnsi="Calibri" w:cs="Times New Roman"/>
      <w:szCs w:val="20"/>
      <w:lang w:bidi="en-US"/>
    </w:rPr>
  </w:style>
  <w:style w:type="paragraph" w:customStyle="1" w:styleId="124F3D60F3354E1C83A3BA0DBFB086962">
    <w:name w:val="124F3D60F3354E1C83A3BA0DBFB086962"/>
    <w:rsid w:val="00452431"/>
    <w:pPr>
      <w:spacing w:after="0" w:line="240" w:lineRule="auto"/>
    </w:pPr>
    <w:rPr>
      <w:rFonts w:ascii="Calibri" w:eastAsia="Times New Roman" w:hAnsi="Calibri" w:cs="Times New Roman"/>
      <w:szCs w:val="20"/>
      <w:lang w:bidi="en-US"/>
    </w:rPr>
  </w:style>
  <w:style w:type="paragraph" w:customStyle="1" w:styleId="8AF2246547BC4946ADFCF59E7321105C2">
    <w:name w:val="8AF2246547BC4946ADFCF59E7321105C2"/>
    <w:rsid w:val="00452431"/>
    <w:pPr>
      <w:spacing w:after="0" w:line="240" w:lineRule="auto"/>
    </w:pPr>
    <w:rPr>
      <w:rFonts w:ascii="Calibri" w:eastAsia="Times New Roman" w:hAnsi="Calibri" w:cs="Times New Roman"/>
      <w:szCs w:val="20"/>
      <w:lang w:bidi="en-US"/>
    </w:rPr>
  </w:style>
  <w:style w:type="paragraph" w:customStyle="1" w:styleId="8802AA036A9C4896A57C1384C7E5E7152">
    <w:name w:val="8802AA036A9C4896A57C1384C7E5E7152"/>
    <w:rsid w:val="00452431"/>
    <w:pPr>
      <w:spacing w:after="0" w:line="240" w:lineRule="auto"/>
    </w:pPr>
    <w:rPr>
      <w:rFonts w:ascii="Calibri" w:eastAsia="Times New Roman" w:hAnsi="Calibri" w:cs="Times New Roman"/>
      <w:szCs w:val="20"/>
      <w:lang w:bidi="en-US"/>
    </w:rPr>
  </w:style>
  <w:style w:type="paragraph" w:customStyle="1" w:styleId="3BBBAF160EE44315ABD7067E58DF30C62">
    <w:name w:val="3BBBAF160EE44315ABD7067E58DF30C62"/>
    <w:rsid w:val="00452431"/>
    <w:pPr>
      <w:spacing w:after="0" w:line="240" w:lineRule="auto"/>
    </w:pPr>
    <w:rPr>
      <w:rFonts w:ascii="Calibri" w:eastAsia="Times New Roman" w:hAnsi="Calibri" w:cs="Times New Roman"/>
      <w:szCs w:val="20"/>
      <w:lang w:bidi="en-US"/>
    </w:rPr>
  </w:style>
  <w:style w:type="paragraph" w:customStyle="1" w:styleId="8A7FFEF7202140008948EA111BCB29672">
    <w:name w:val="8A7FFEF7202140008948EA111BCB29672"/>
    <w:rsid w:val="00452431"/>
    <w:pPr>
      <w:spacing w:after="0" w:line="240" w:lineRule="auto"/>
    </w:pPr>
    <w:rPr>
      <w:rFonts w:ascii="Calibri" w:eastAsia="Times New Roman" w:hAnsi="Calibri" w:cs="Times New Roman"/>
      <w:szCs w:val="20"/>
      <w:lang w:bidi="en-US"/>
    </w:rPr>
  </w:style>
  <w:style w:type="paragraph" w:customStyle="1" w:styleId="EF878BC169034602B1BD9A9F0C79CFD92">
    <w:name w:val="EF878BC169034602B1BD9A9F0C79CFD92"/>
    <w:rsid w:val="00452431"/>
    <w:pPr>
      <w:spacing w:after="0" w:line="240" w:lineRule="auto"/>
    </w:pPr>
    <w:rPr>
      <w:rFonts w:ascii="Calibri" w:eastAsia="Times New Roman" w:hAnsi="Calibri" w:cs="Times New Roman"/>
      <w:szCs w:val="20"/>
      <w:lang w:bidi="en-US"/>
    </w:rPr>
  </w:style>
  <w:style w:type="paragraph" w:customStyle="1" w:styleId="7A406582AC1A4F188EE3D9834F5D489A2">
    <w:name w:val="7A406582AC1A4F188EE3D9834F5D489A2"/>
    <w:rsid w:val="00452431"/>
    <w:pPr>
      <w:spacing w:after="0" w:line="240" w:lineRule="auto"/>
    </w:pPr>
    <w:rPr>
      <w:rFonts w:ascii="Calibri" w:eastAsia="Times New Roman" w:hAnsi="Calibri" w:cs="Times New Roman"/>
      <w:szCs w:val="20"/>
      <w:lang w:bidi="en-US"/>
    </w:rPr>
  </w:style>
  <w:style w:type="paragraph" w:customStyle="1" w:styleId="5D888F9BD4B047A7AADC5CAC3A260EDA2">
    <w:name w:val="5D888F9BD4B047A7AADC5CAC3A260EDA2"/>
    <w:rsid w:val="00452431"/>
    <w:pPr>
      <w:spacing w:after="0" w:line="240" w:lineRule="auto"/>
    </w:pPr>
    <w:rPr>
      <w:rFonts w:ascii="Calibri" w:eastAsia="Times New Roman" w:hAnsi="Calibri" w:cs="Times New Roman"/>
      <w:szCs w:val="20"/>
      <w:lang w:bidi="en-US"/>
    </w:rPr>
  </w:style>
  <w:style w:type="paragraph" w:customStyle="1" w:styleId="7820926596AA45C5B83F850B4B4F8F952">
    <w:name w:val="7820926596AA45C5B83F850B4B4F8F952"/>
    <w:rsid w:val="00452431"/>
    <w:pPr>
      <w:spacing w:after="0" w:line="240" w:lineRule="auto"/>
    </w:pPr>
    <w:rPr>
      <w:rFonts w:ascii="Calibri" w:eastAsia="Times New Roman" w:hAnsi="Calibri" w:cs="Times New Roman"/>
      <w:szCs w:val="20"/>
      <w:lang w:bidi="en-US"/>
    </w:rPr>
  </w:style>
  <w:style w:type="paragraph" w:customStyle="1" w:styleId="CB598716DA01451DB244411C961632532">
    <w:name w:val="CB598716DA01451DB244411C961632532"/>
    <w:rsid w:val="00452431"/>
    <w:pPr>
      <w:spacing w:after="0" w:line="240" w:lineRule="auto"/>
    </w:pPr>
    <w:rPr>
      <w:rFonts w:ascii="Calibri" w:eastAsia="Times New Roman" w:hAnsi="Calibri" w:cs="Times New Roman"/>
      <w:szCs w:val="20"/>
      <w:lang w:bidi="en-US"/>
    </w:rPr>
  </w:style>
  <w:style w:type="paragraph" w:customStyle="1" w:styleId="802A62725FCF4177BABCD80D3D6D124F2">
    <w:name w:val="802A62725FCF4177BABCD80D3D6D124F2"/>
    <w:rsid w:val="00452431"/>
    <w:pPr>
      <w:spacing w:after="0" w:line="240" w:lineRule="auto"/>
    </w:pPr>
    <w:rPr>
      <w:rFonts w:ascii="Calibri" w:eastAsia="Times New Roman" w:hAnsi="Calibri" w:cs="Times New Roman"/>
      <w:szCs w:val="20"/>
      <w:lang w:bidi="en-US"/>
    </w:rPr>
  </w:style>
  <w:style w:type="paragraph" w:customStyle="1" w:styleId="F9125A2E10D943089AA940A511D5E8432">
    <w:name w:val="F9125A2E10D943089AA940A511D5E8432"/>
    <w:rsid w:val="00452431"/>
    <w:pPr>
      <w:spacing w:after="0" w:line="240" w:lineRule="auto"/>
    </w:pPr>
    <w:rPr>
      <w:rFonts w:ascii="Calibri" w:eastAsia="Times New Roman" w:hAnsi="Calibri" w:cs="Times New Roman"/>
      <w:szCs w:val="20"/>
      <w:lang w:bidi="en-US"/>
    </w:rPr>
  </w:style>
  <w:style w:type="paragraph" w:customStyle="1" w:styleId="83C92B46E8284D2887A40A538168AEBF2">
    <w:name w:val="83C92B46E8284D2887A40A538168AEBF2"/>
    <w:rsid w:val="00452431"/>
    <w:pPr>
      <w:spacing w:after="0" w:line="240" w:lineRule="auto"/>
    </w:pPr>
    <w:rPr>
      <w:rFonts w:ascii="Calibri" w:eastAsia="Times New Roman" w:hAnsi="Calibri" w:cs="Times New Roman"/>
      <w:szCs w:val="20"/>
      <w:lang w:bidi="en-US"/>
    </w:rPr>
  </w:style>
  <w:style w:type="paragraph" w:customStyle="1" w:styleId="D98168DD197E4C15A255E4AB09770E8D2">
    <w:name w:val="D98168DD197E4C15A255E4AB09770E8D2"/>
    <w:rsid w:val="00452431"/>
    <w:pPr>
      <w:spacing w:after="0" w:line="240" w:lineRule="auto"/>
    </w:pPr>
    <w:rPr>
      <w:rFonts w:ascii="Calibri" w:eastAsia="Times New Roman" w:hAnsi="Calibri" w:cs="Times New Roman"/>
      <w:szCs w:val="20"/>
      <w:lang w:bidi="en-US"/>
    </w:rPr>
  </w:style>
  <w:style w:type="paragraph" w:customStyle="1" w:styleId="F233A6AEE0524CB88CA651C753ABC1D82">
    <w:name w:val="F233A6AEE0524CB88CA651C753ABC1D82"/>
    <w:rsid w:val="00452431"/>
    <w:pPr>
      <w:spacing w:after="0" w:line="240" w:lineRule="auto"/>
    </w:pPr>
    <w:rPr>
      <w:rFonts w:ascii="Calibri" w:eastAsia="Times New Roman" w:hAnsi="Calibri" w:cs="Times New Roman"/>
      <w:szCs w:val="20"/>
      <w:lang w:bidi="en-US"/>
    </w:rPr>
  </w:style>
  <w:style w:type="paragraph" w:customStyle="1" w:styleId="9B60F342D1F249F8BA14EC2F00AF42322">
    <w:name w:val="9B60F342D1F249F8BA14EC2F00AF42322"/>
    <w:rsid w:val="00452431"/>
    <w:pPr>
      <w:spacing w:after="0" w:line="240" w:lineRule="auto"/>
    </w:pPr>
    <w:rPr>
      <w:rFonts w:ascii="Calibri" w:eastAsia="Times New Roman" w:hAnsi="Calibri" w:cs="Times New Roman"/>
      <w:szCs w:val="20"/>
      <w:lang w:bidi="en-US"/>
    </w:rPr>
  </w:style>
  <w:style w:type="paragraph" w:customStyle="1" w:styleId="BEE4D717190547F3959AF3C8D23FC96A2">
    <w:name w:val="BEE4D717190547F3959AF3C8D23FC96A2"/>
    <w:rsid w:val="00452431"/>
    <w:pPr>
      <w:spacing w:after="0" w:line="240" w:lineRule="auto"/>
    </w:pPr>
    <w:rPr>
      <w:rFonts w:ascii="Calibri" w:eastAsia="Times New Roman" w:hAnsi="Calibri" w:cs="Times New Roman"/>
      <w:szCs w:val="20"/>
      <w:lang w:bidi="en-US"/>
    </w:rPr>
  </w:style>
  <w:style w:type="paragraph" w:customStyle="1" w:styleId="2A4E375F090248869EB1D6A61963E2ED2">
    <w:name w:val="2A4E375F090248869EB1D6A61963E2ED2"/>
    <w:rsid w:val="00452431"/>
    <w:pPr>
      <w:spacing w:after="0" w:line="240" w:lineRule="auto"/>
    </w:pPr>
    <w:rPr>
      <w:rFonts w:ascii="Calibri" w:eastAsia="Times New Roman" w:hAnsi="Calibri" w:cs="Times New Roman"/>
      <w:szCs w:val="20"/>
      <w:lang w:bidi="en-US"/>
    </w:rPr>
  </w:style>
  <w:style w:type="paragraph" w:customStyle="1" w:styleId="810E96DC3EA444DE95D6B873637455C42">
    <w:name w:val="810E96DC3EA444DE95D6B873637455C42"/>
    <w:rsid w:val="00452431"/>
    <w:pPr>
      <w:spacing w:after="0" w:line="240" w:lineRule="auto"/>
    </w:pPr>
    <w:rPr>
      <w:rFonts w:ascii="Calibri" w:eastAsia="Times New Roman" w:hAnsi="Calibri" w:cs="Times New Roman"/>
      <w:szCs w:val="20"/>
      <w:lang w:bidi="en-US"/>
    </w:rPr>
  </w:style>
  <w:style w:type="paragraph" w:customStyle="1" w:styleId="43091799D3404AA58C0D3D6B5D8EC4502">
    <w:name w:val="43091799D3404AA58C0D3D6B5D8EC4502"/>
    <w:rsid w:val="00452431"/>
    <w:pPr>
      <w:spacing w:after="0" w:line="240" w:lineRule="auto"/>
    </w:pPr>
    <w:rPr>
      <w:rFonts w:ascii="Calibri" w:eastAsia="Times New Roman" w:hAnsi="Calibri" w:cs="Times New Roman"/>
      <w:szCs w:val="20"/>
      <w:lang w:bidi="en-US"/>
    </w:rPr>
  </w:style>
  <w:style w:type="paragraph" w:customStyle="1" w:styleId="201CBFDF8C614F32A96CA47A1ABD9E552">
    <w:name w:val="201CBFDF8C614F32A96CA47A1ABD9E552"/>
    <w:rsid w:val="00452431"/>
    <w:pPr>
      <w:spacing w:after="0" w:line="240" w:lineRule="auto"/>
    </w:pPr>
    <w:rPr>
      <w:rFonts w:ascii="Calibri" w:eastAsia="Times New Roman" w:hAnsi="Calibri" w:cs="Times New Roman"/>
      <w:szCs w:val="20"/>
      <w:lang w:bidi="en-US"/>
    </w:rPr>
  </w:style>
  <w:style w:type="paragraph" w:customStyle="1" w:styleId="A45D0427D76B438D801A49888752F3662">
    <w:name w:val="A45D0427D76B438D801A49888752F3662"/>
    <w:rsid w:val="00452431"/>
    <w:pPr>
      <w:spacing w:after="0" w:line="240" w:lineRule="auto"/>
    </w:pPr>
    <w:rPr>
      <w:rFonts w:ascii="Calibri" w:eastAsia="Times New Roman" w:hAnsi="Calibri" w:cs="Times New Roman"/>
      <w:szCs w:val="20"/>
      <w:lang w:bidi="en-US"/>
    </w:rPr>
  </w:style>
  <w:style w:type="paragraph" w:customStyle="1" w:styleId="2273C2A1CDCF4086B90102E1BB7FB92D2">
    <w:name w:val="2273C2A1CDCF4086B90102E1BB7FB92D2"/>
    <w:rsid w:val="00452431"/>
    <w:pPr>
      <w:spacing w:after="0" w:line="240" w:lineRule="auto"/>
    </w:pPr>
    <w:rPr>
      <w:rFonts w:ascii="Calibri" w:eastAsia="Times New Roman" w:hAnsi="Calibri" w:cs="Times New Roman"/>
      <w:szCs w:val="20"/>
      <w:lang w:bidi="en-US"/>
    </w:rPr>
  </w:style>
  <w:style w:type="paragraph" w:customStyle="1" w:styleId="C25C9CB5C96446E49955A5A9A4C363B62">
    <w:name w:val="C25C9CB5C96446E49955A5A9A4C363B62"/>
    <w:rsid w:val="00452431"/>
    <w:pPr>
      <w:spacing w:after="0" w:line="240" w:lineRule="auto"/>
    </w:pPr>
    <w:rPr>
      <w:rFonts w:ascii="Calibri" w:eastAsia="Times New Roman" w:hAnsi="Calibri" w:cs="Times New Roman"/>
      <w:szCs w:val="20"/>
      <w:lang w:bidi="en-US"/>
    </w:rPr>
  </w:style>
  <w:style w:type="paragraph" w:customStyle="1" w:styleId="C7783C00434E4C669FEF64A22F180A732">
    <w:name w:val="C7783C00434E4C669FEF64A22F180A732"/>
    <w:rsid w:val="00452431"/>
    <w:pPr>
      <w:spacing w:after="0" w:line="240" w:lineRule="auto"/>
    </w:pPr>
    <w:rPr>
      <w:rFonts w:ascii="Calibri" w:eastAsia="Times New Roman" w:hAnsi="Calibri" w:cs="Times New Roman"/>
      <w:szCs w:val="20"/>
      <w:lang w:bidi="en-US"/>
    </w:rPr>
  </w:style>
  <w:style w:type="paragraph" w:customStyle="1" w:styleId="4B15EF1F36FF4FC2B2278129B1571C1D2">
    <w:name w:val="4B15EF1F36FF4FC2B2278129B1571C1D2"/>
    <w:rsid w:val="00452431"/>
    <w:pPr>
      <w:spacing w:after="0" w:line="240" w:lineRule="auto"/>
    </w:pPr>
    <w:rPr>
      <w:rFonts w:ascii="Calibri" w:eastAsia="Times New Roman" w:hAnsi="Calibri" w:cs="Times New Roman"/>
      <w:szCs w:val="20"/>
      <w:lang w:bidi="en-US"/>
    </w:rPr>
  </w:style>
  <w:style w:type="paragraph" w:customStyle="1" w:styleId="55905F83C5524F7D8AFC074816D46F5B2">
    <w:name w:val="55905F83C5524F7D8AFC074816D46F5B2"/>
    <w:rsid w:val="00452431"/>
    <w:pPr>
      <w:spacing w:after="0" w:line="240" w:lineRule="auto"/>
    </w:pPr>
    <w:rPr>
      <w:rFonts w:ascii="Calibri" w:eastAsia="Times New Roman" w:hAnsi="Calibri" w:cs="Times New Roman"/>
      <w:szCs w:val="20"/>
      <w:lang w:bidi="en-US"/>
    </w:rPr>
  </w:style>
  <w:style w:type="paragraph" w:customStyle="1" w:styleId="A1D9F9334FDE4389A9722F8C808C974A2">
    <w:name w:val="A1D9F9334FDE4389A9722F8C808C974A2"/>
    <w:rsid w:val="00452431"/>
    <w:pPr>
      <w:spacing w:after="0" w:line="240" w:lineRule="auto"/>
    </w:pPr>
    <w:rPr>
      <w:rFonts w:ascii="Calibri" w:eastAsia="Times New Roman" w:hAnsi="Calibri" w:cs="Times New Roman"/>
      <w:szCs w:val="20"/>
      <w:lang w:bidi="en-US"/>
    </w:rPr>
  </w:style>
  <w:style w:type="paragraph" w:customStyle="1" w:styleId="C39A96022149496EB352D3D34BE86E922">
    <w:name w:val="C39A96022149496EB352D3D34BE86E922"/>
    <w:rsid w:val="00452431"/>
    <w:pPr>
      <w:spacing w:after="0" w:line="240" w:lineRule="auto"/>
    </w:pPr>
    <w:rPr>
      <w:rFonts w:ascii="Calibri" w:eastAsia="Times New Roman" w:hAnsi="Calibri" w:cs="Times New Roman"/>
      <w:szCs w:val="20"/>
      <w:lang w:bidi="en-US"/>
    </w:rPr>
  </w:style>
  <w:style w:type="paragraph" w:customStyle="1" w:styleId="CEC4B5BC4BCF4831B69B2D0D8044D1592">
    <w:name w:val="CEC4B5BC4BCF4831B69B2D0D8044D1592"/>
    <w:rsid w:val="00452431"/>
    <w:pPr>
      <w:spacing w:after="0" w:line="240" w:lineRule="auto"/>
    </w:pPr>
    <w:rPr>
      <w:rFonts w:ascii="Calibri" w:eastAsia="Times New Roman" w:hAnsi="Calibri" w:cs="Times New Roman"/>
      <w:szCs w:val="20"/>
      <w:lang w:bidi="en-US"/>
    </w:rPr>
  </w:style>
  <w:style w:type="paragraph" w:customStyle="1" w:styleId="563700F1A2BA4837BA34DE7557A8D6E42">
    <w:name w:val="563700F1A2BA4837BA34DE7557A8D6E42"/>
    <w:rsid w:val="00452431"/>
    <w:pPr>
      <w:spacing w:after="0" w:line="240" w:lineRule="auto"/>
    </w:pPr>
    <w:rPr>
      <w:rFonts w:ascii="Calibri" w:eastAsia="Times New Roman" w:hAnsi="Calibri" w:cs="Times New Roman"/>
      <w:szCs w:val="20"/>
      <w:lang w:bidi="en-US"/>
    </w:rPr>
  </w:style>
  <w:style w:type="paragraph" w:customStyle="1" w:styleId="C226FC86755A47FD971F96CDD8E4A39A2">
    <w:name w:val="C226FC86755A47FD971F96CDD8E4A39A2"/>
    <w:rsid w:val="00452431"/>
    <w:pPr>
      <w:spacing w:after="0" w:line="240" w:lineRule="auto"/>
    </w:pPr>
    <w:rPr>
      <w:rFonts w:ascii="Calibri" w:eastAsia="Times New Roman" w:hAnsi="Calibri" w:cs="Times New Roman"/>
      <w:szCs w:val="20"/>
      <w:lang w:bidi="en-US"/>
    </w:rPr>
  </w:style>
  <w:style w:type="paragraph" w:customStyle="1" w:styleId="6AFD5054DCDA4AAF9468E6CE83E843D92">
    <w:name w:val="6AFD5054DCDA4AAF9468E6CE83E843D92"/>
    <w:rsid w:val="00452431"/>
    <w:pPr>
      <w:spacing w:after="0" w:line="240" w:lineRule="auto"/>
    </w:pPr>
    <w:rPr>
      <w:rFonts w:ascii="Calibri" w:eastAsia="Times New Roman" w:hAnsi="Calibri" w:cs="Times New Roman"/>
      <w:szCs w:val="20"/>
      <w:lang w:bidi="en-US"/>
    </w:rPr>
  </w:style>
  <w:style w:type="paragraph" w:customStyle="1" w:styleId="178805104332474B920B7F36F82BF3712">
    <w:name w:val="178805104332474B920B7F36F82BF3712"/>
    <w:rsid w:val="00452431"/>
    <w:pPr>
      <w:spacing w:after="0" w:line="240" w:lineRule="auto"/>
    </w:pPr>
    <w:rPr>
      <w:rFonts w:ascii="Calibri" w:eastAsia="Times New Roman" w:hAnsi="Calibri" w:cs="Times New Roman"/>
      <w:szCs w:val="20"/>
      <w:lang w:bidi="en-US"/>
    </w:rPr>
  </w:style>
  <w:style w:type="paragraph" w:customStyle="1" w:styleId="9E0F6B113D1A48488B11923BC6BB99892">
    <w:name w:val="9E0F6B113D1A48488B11923BC6BB99892"/>
    <w:rsid w:val="00452431"/>
    <w:pPr>
      <w:spacing w:after="0" w:line="240" w:lineRule="auto"/>
    </w:pPr>
    <w:rPr>
      <w:rFonts w:ascii="Calibri" w:eastAsia="Times New Roman" w:hAnsi="Calibri" w:cs="Times New Roman"/>
      <w:szCs w:val="20"/>
      <w:lang w:bidi="en-US"/>
    </w:rPr>
  </w:style>
  <w:style w:type="paragraph" w:customStyle="1" w:styleId="B81F53CDD83543DBBFBDAF1AFDC83F3C2">
    <w:name w:val="B81F53CDD83543DBBFBDAF1AFDC83F3C2"/>
    <w:rsid w:val="00452431"/>
    <w:pPr>
      <w:spacing w:after="0" w:line="240" w:lineRule="auto"/>
    </w:pPr>
    <w:rPr>
      <w:rFonts w:ascii="Calibri" w:eastAsia="Times New Roman" w:hAnsi="Calibri" w:cs="Times New Roman"/>
      <w:szCs w:val="20"/>
      <w:lang w:bidi="en-US"/>
    </w:rPr>
  </w:style>
  <w:style w:type="paragraph" w:customStyle="1" w:styleId="9E1E3DF24C7F4D0E822B914C3E6C18172">
    <w:name w:val="9E1E3DF24C7F4D0E822B914C3E6C18172"/>
    <w:rsid w:val="00452431"/>
    <w:pPr>
      <w:spacing w:after="0" w:line="240" w:lineRule="auto"/>
    </w:pPr>
    <w:rPr>
      <w:rFonts w:ascii="Calibri" w:eastAsia="Times New Roman" w:hAnsi="Calibri" w:cs="Times New Roman"/>
      <w:szCs w:val="20"/>
      <w:lang w:bidi="en-US"/>
    </w:rPr>
  </w:style>
  <w:style w:type="paragraph" w:customStyle="1" w:styleId="F25D72EC490A4ED1AA43E00B947CBA2F2">
    <w:name w:val="F25D72EC490A4ED1AA43E00B947CBA2F2"/>
    <w:rsid w:val="00452431"/>
    <w:pPr>
      <w:spacing w:after="0" w:line="240" w:lineRule="auto"/>
    </w:pPr>
    <w:rPr>
      <w:rFonts w:ascii="Calibri" w:eastAsia="Times New Roman" w:hAnsi="Calibri" w:cs="Times New Roman"/>
      <w:szCs w:val="20"/>
      <w:lang w:bidi="en-US"/>
    </w:rPr>
  </w:style>
  <w:style w:type="paragraph" w:customStyle="1" w:styleId="0181F948641F44178921E975673D136A2">
    <w:name w:val="0181F948641F44178921E975673D136A2"/>
    <w:rsid w:val="00452431"/>
    <w:pPr>
      <w:spacing w:after="0" w:line="240" w:lineRule="auto"/>
    </w:pPr>
    <w:rPr>
      <w:rFonts w:ascii="Calibri" w:eastAsia="Times New Roman" w:hAnsi="Calibri" w:cs="Times New Roman"/>
      <w:szCs w:val="20"/>
      <w:lang w:bidi="en-US"/>
    </w:rPr>
  </w:style>
  <w:style w:type="paragraph" w:customStyle="1" w:styleId="E017336852C040E7BA2B143F7BA2DB902">
    <w:name w:val="E017336852C040E7BA2B143F7BA2DB902"/>
    <w:rsid w:val="00452431"/>
    <w:pPr>
      <w:spacing w:after="0" w:line="240" w:lineRule="auto"/>
    </w:pPr>
    <w:rPr>
      <w:rFonts w:ascii="Calibri" w:eastAsia="Times New Roman" w:hAnsi="Calibri" w:cs="Times New Roman"/>
      <w:szCs w:val="20"/>
      <w:lang w:bidi="en-US"/>
    </w:rPr>
  </w:style>
  <w:style w:type="paragraph" w:customStyle="1" w:styleId="4298C699245041EFA39666BFE9A66BF12">
    <w:name w:val="4298C699245041EFA39666BFE9A66BF12"/>
    <w:rsid w:val="00452431"/>
    <w:pPr>
      <w:spacing w:after="0" w:line="240" w:lineRule="auto"/>
    </w:pPr>
    <w:rPr>
      <w:rFonts w:ascii="Calibri" w:eastAsia="Times New Roman" w:hAnsi="Calibri" w:cs="Times New Roman"/>
      <w:szCs w:val="20"/>
      <w:lang w:bidi="en-US"/>
    </w:rPr>
  </w:style>
  <w:style w:type="paragraph" w:customStyle="1" w:styleId="2CF6126001F84D9AB22CAF735C34FA0E2">
    <w:name w:val="2CF6126001F84D9AB22CAF735C34FA0E2"/>
    <w:rsid w:val="00452431"/>
    <w:pPr>
      <w:spacing w:after="0" w:line="240" w:lineRule="auto"/>
    </w:pPr>
    <w:rPr>
      <w:rFonts w:ascii="Calibri" w:eastAsia="Times New Roman" w:hAnsi="Calibri" w:cs="Times New Roman"/>
      <w:szCs w:val="20"/>
      <w:lang w:bidi="en-US"/>
    </w:rPr>
  </w:style>
  <w:style w:type="paragraph" w:customStyle="1" w:styleId="EEFAE195E54345FA83B98308B851FF9F2">
    <w:name w:val="EEFAE195E54345FA83B98308B851FF9F2"/>
    <w:rsid w:val="00452431"/>
    <w:pPr>
      <w:spacing w:after="0" w:line="240" w:lineRule="auto"/>
    </w:pPr>
    <w:rPr>
      <w:rFonts w:ascii="Calibri" w:eastAsia="Times New Roman" w:hAnsi="Calibri" w:cs="Times New Roman"/>
      <w:szCs w:val="20"/>
      <w:lang w:bidi="en-US"/>
    </w:rPr>
  </w:style>
  <w:style w:type="paragraph" w:customStyle="1" w:styleId="308FE54C28DC4AD5A68C99595AF8FF7E2">
    <w:name w:val="308FE54C28DC4AD5A68C99595AF8FF7E2"/>
    <w:rsid w:val="00452431"/>
    <w:pPr>
      <w:spacing w:after="0" w:line="240" w:lineRule="auto"/>
    </w:pPr>
    <w:rPr>
      <w:rFonts w:ascii="Calibri" w:eastAsia="Times New Roman" w:hAnsi="Calibri" w:cs="Times New Roman"/>
      <w:szCs w:val="20"/>
      <w:lang w:bidi="en-US"/>
    </w:rPr>
  </w:style>
  <w:style w:type="paragraph" w:customStyle="1" w:styleId="51F300446C144C348ABA24D374CD5A442">
    <w:name w:val="51F300446C144C348ABA24D374CD5A442"/>
    <w:rsid w:val="00452431"/>
    <w:pPr>
      <w:spacing w:after="0" w:line="240" w:lineRule="auto"/>
    </w:pPr>
    <w:rPr>
      <w:rFonts w:ascii="Calibri" w:eastAsia="Times New Roman" w:hAnsi="Calibri" w:cs="Times New Roman"/>
      <w:szCs w:val="20"/>
      <w:lang w:bidi="en-US"/>
    </w:rPr>
  </w:style>
  <w:style w:type="paragraph" w:customStyle="1" w:styleId="C2AB63BB7F584C7F838E16245E1923A12">
    <w:name w:val="C2AB63BB7F584C7F838E16245E1923A12"/>
    <w:rsid w:val="00452431"/>
    <w:pPr>
      <w:spacing w:after="0" w:line="240" w:lineRule="auto"/>
    </w:pPr>
    <w:rPr>
      <w:rFonts w:ascii="Calibri" w:eastAsia="Times New Roman" w:hAnsi="Calibri" w:cs="Times New Roman"/>
      <w:szCs w:val="20"/>
      <w:lang w:bidi="en-US"/>
    </w:rPr>
  </w:style>
  <w:style w:type="paragraph" w:customStyle="1" w:styleId="E81EE972408E4950A6CBD9A2E174C6352">
    <w:name w:val="E81EE972408E4950A6CBD9A2E174C6352"/>
    <w:rsid w:val="00452431"/>
    <w:pPr>
      <w:spacing w:after="0" w:line="240" w:lineRule="auto"/>
    </w:pPr>
    <w:rPr>
      <w:rFonts w:ascii="Calibri" w:eastAsia="Times New Roman" w:hAnsi="Calibri" w:cs="Times New Roman"/>
      <w:szCs w:val="20"/>
      <w:lang w:bidi="en-US"/>
    </w:rPr>
  </w:style>
  <w:style w:type="paragraph" w:customStyle="1" w:styleId="7094488BC73340F7B7D25C324119AF1A2">
    <w:name w:val="7094488BC73340F7B7D25C324119AF1A2"/>
    <w:rsid w:val="00452431"/>
    <w:pPr>
      <w:spacing w:after="0" w:line="240" w:lineRule="auto"/>
    </w:pPr>
    <w:rPr>
      <w:rFonts w:ascii="Calibri" w:eastAsia="Times New Roman" w:hAnsi="Calibri" w:cs="Times New Roman"/>
      <w:szCs w:val="20"/>
      <w:lang w:bidi="en-US"/>
    </w:rPr>
  </w:style>
  <w:style w:type="paragraph" w:customStyle="1" w:styleId="47EB977B68B349479BB88FC18A5A663A2">
    <w:name w:val="47EB977B68B349479BB88FC18A5A663A2"/>
    <w:rsid w:val="00452431"/>
    <w:pPr>
      <w:spacing w:after="0" w:line="240" w:lineRule="auto"/>
    </w:pPr>
    <w:rPr>
      <w:rFonts w:ascii="Calibri" w:eastAsia="Times New Roman" w:hAnsi="Calibri" w:cs="Times New Roman"/>
      <w:szCs w:val="20"/>
      <w:lang w:bidi="en-US"/>
    </w:rPr>
  </w:style>
  <w:style w:type="paragraph" w:customStyle="1" w:styleId="6E902BA2C6E246C9AF26CDC628B2FF4E2">
    <w:name w:val="6E902BA2C6E246C9AF26CDC628B2FF4E2"/>
    <w:rsid w:val="00452431"/>
    <w:pPr>
      <w:spacing w:after="0" w:line="240" w:lineRule="auto"/>
    </w:pPr>
    <w:rPr>
      <w:rFonts w:ascii="Calibri" w:eastAsia="Times New Roman" w:hAnsi="Calibri" w:cs="Times New Roman"/>
      <w:szCs w:val="20"/>
      <w:lang w:bidi="en-US"/>
    </w:rPr>
  </w:style>
  <w:style w:type="paragraph" w:customStyle="1" w:styleId="B8FDC3388E0642A09F14438EDF3D9BE42">
    <w:name w:val="B8FDC3388E0642A09F14438EDF3D9BE42"/>
    <w:rsid w:val="00452431"/>
    <w:pPr>
      <w:spacing w:after="0" w:line="240" w:lineRule="auto"/>
    </w:pPr>
    <w:rPr>
      <w:rFonts w:ascii="Calibri" w:eastAsia="Times New Roman" w:hAnsi="Calibri" w:cs="Times New Roman"/>
      <w:szCs w:val="20"/>
      <w:lang w:bidi="en-US"/>
    </w:rPr>
  </w:style>
  <w:style w:type="paragraph" w:customStyle="1" w:styleId="8959F98CD62C44238B8D6EA14BE000292">
    <w:name w:val="8959F98CD62C44238B8D6EA14BE000292"/>
    <w:rsid w:val="00452431"/>
    <w:pPr>
      <w:spacing w:after="0" w:line="240" w:lineRule="auto"/>
    </w:pPr>
    <w:rPr>
      <w:rFonts w:ascii="Calibri" w:eastAsia="Times New Roman" w:hAnsi="Calibri" w:cs="Times New Roman"/>
      <w:szCs w:val="20"/>
      <w:lang w:bidi="en-US"/>
    </w:rPr>
  </w:style>
  <w:style w:type="paragraph" w:customStyle="1" w:styleId="DA457814DD80404EAFBB958E3D7160FE2">
    <w:name w:val="DA457814DD80404EAFBB958E3D7160FE2"/>
    <w:rsid w:val="00452431"/>
    <w:pPr>
      <w:spacing w:after="0" w:line="240" w:lineRule="auto"/>
    </w:pPr>
    <w:rPr>
      <w:rFonts w:ascii="Calibri" w:eastAsia="Times New Roman" w:hAnsi="Calibri" w:cs="Times New Roman"/>
      <w:szCs w:val="20"/>
      <w:lang w:bidi="en-US"/>
    </w:rPr>
  </w:style>
  <w:style w:type="paragraph" w:customStyle="1" w:styleId="65FBF6A87B3F41F69DFC69A3553A2A782">
    <w:name w:val="65FBF6A87B3F41F69DFC69A3553A2A782"/>
    <w:rsid w:val="00452431"/>
    <w:pPr>
      <w:spacing w:after="0" w:line="240" w:lineRule="auto"/>
    </w:pPr>
    <w:rPr>
      <w:rFonts w:ascii="Calibri" w:eastAsia="Times New Roman" w:hAnsi="Calibri" w:cs="Times New Roman"/>
      <w:szCs w:val="20"/>
      <w:lang w:bidi="en-US"/>
    </w:rPr>
  </w:style>
  <w:style w:type="paragraph" w:customStyle="1" w:styleId="8B1314F3B76E4BFDA6AEFA640C8C7CA02">
    <w:name w:val="8B1314F3B76E4BFDA6AEFA640C8C7CA02"/>
    <w:rsid w:val="00452431"/>
    <w:pPr>
      <w:spacing w:after="0" w:line="240" w:lineRule="auto"/>
    </w:pPr>
    <w:rPr>
      <w:rFonts w:ascii="Calibri" w:eastAsia="Times New Roman" w:hAnsi="Calibri" w:cs="Times New Roman"/>
      <w:szCs w:val="20"/>
      <w:lang w:bidi="en-US"/>
    </w:rPr>
  </w:style>
  <w:style w:type="paragraph" w:customStyle="1" w:styleId="8979C5A52481431882A1A6A5430C14962">
    <w:name w:val="8979C5A52481431882A1A6A5430C14962"/>
    <w:rsid w:val="00452431"/>
    <w:pPr>
      <w:spacing w:after="0" w:line="240" w:lineRule="auto"/>
    </w:pPr>
    <w:rPr>
      <w:rFonts w:ascii="Calibri" w:eastAsia="Times New Roman" w:hAnsi="Calibri" w:cs="Times New Roman"/>
      <w:szCs w:val="20"/>
      <w:lang w:bidi="en-US"/>
    </w:rPr>
  </w:style>
  <w:style w:type="paragraph" w:customStyle="1" w:styleId="6FE394AB5CFC432CA96EF8211BD2E8182">
    <w:name w:val="6FE394AB5CFC432CA96EF8211BD2E8182"/>
    <w:rsid w:val="00452431"/>
    <w:pPr>
      <w:spacing w:after="0" w:line="240" w:lineRule="auto"/>
    </w:pPr>
    <w:rPr>
      <w:rFonts w:ascii="Calibri" w:eastAsia="Times New Roman" w:hAnsi="Calibri" w:cs="Times New Roman"/>
      <w:szCs w:val="20"/>
      <w:lang w:bidi="en-US"/>
    </w:rPr>
  </w:style>
  <w:style w:type="paragraph" w:customStyle="1" w:styleId="9CE15C39393947C9A94B6B3CA573EBE42">
    <w:name w:val="9CE15C39393947C9A94B6B3CA573EBE42"/>
    <w:rsid w:val="00452431"/>
    <w:pPr>
      <w:spacing w:after="0" w:line="240" w:lineRule="auto"/>
    </w:pPr>
    <w:rPr>
      <w:rFonts w:ascii="Calibri" w:eastAsia="Times New Roman" w:hAnsi="Calibri" w:cs="Times New Roman"/>
      <w:szCs w:val="20"/>
      <w:lang w:bidi="en-US"/>
    </w:rPr>
  </w:style>
  <w:style w:type="paragraph" w:customStyle="1" w:styleId="0DB6135385A9422584263CB3D2BFA24A2">
    <w:name w:val="0DB6135385A9422584263CB3D2BFA24A2"/>
    <w:rsid w:val="00452431"/>
    <w:pPr>
      <w:spacing w:after="0" w:line="240" w:lineRule="auto"/>
    </w:pPr>
    <w:rPr>
      <w:rFonts w:ascii="Calibri" w:eastAsia="Times New Roman" w:hAnsi="Calibri" w:cs="Times New Roman"/>
      <w:szCs w:val="20"/>
      <w:lang w:bidi="en-US"/>
    </w:rPr>
  </w:style>
  <w:style w:type="paragraph" w:customStyle="1" w:styleId="E99FC173CB4446B0BF3725BD630BDB412">
    <w:name w:val="E99FC173CB4446B0BF3725BD630BDB412"/>
    <w:rsid w:val="00452431"/>
    <w:pPr>
      <w:spacing w:after="0" w:line="240" w:lineRule="auto"/>
    </w:pPr>
    <w:rPr>
      <w:rFonts w:ascii="Calibri" w:eastAsia="Times New Roman" w:hAnsi="Calibri" w:cs="Times New Roman"/>
      <w:szCs w:val="20"/>
      <w:lang w:bidi="en-US"/>
    </w:rPr>
  </w:style>
  <w:style w:type="paragraph" w:customStyle="1" w:styleId="330CE9A913F34C14B6130D7586564C2D2">
    <w:name w:val="330CE9A913F34C14B6130D7586564C2D2"/>
    <w:rsid w:val="00452431"/>
    <w:pPr>
      <w:spacing w:after="0" w:line="240" w:lineRule="auto"/>
    </w:pPr>
    <w:rPr>
      <w:rFonts w:ascii="Calibri" w:eastAsia="Times New Roman" w:hAnsi="Calibri" w:cs="Times New Roman"/>
      <w:szCs w:val="20"/>
      <w:lang w:bidi="en-US"/>
    </w:rPr>
  </w:style>
  <w:style w:type="paragraph" w:customStyle="1" w:styleId="5DEFE030577D4C569027476495D417D22">
    <w:name w:val="5DEFE030577D4C569027476495D417D22"/>
    <w:rsid w:val="00452431"/>
    <w:pPr>
      <w:spacing w:after="0" w:line="240" w:lineRule="auto"/>
    </w:pPr>
    <w:rPr>
      <w:rFonts w:ascii="Calibri" w:eastAsia="Times New Roman" w:hAnsi="Calibri" w:cs="Times New Roman"/>
      <w:szCs w:val="20"/>
      <w:lang w:bidi="en-US"/>
    </w:rPr>
  </w:style>
  <w:style w:type="paragraph" w:customStyle="1" w:styleId="5AE7A66BF9B144648E12F3FD9E4AFC922">
    <w:name w:val="5AE7A66BF9B144648E12F3FD9E4AFC922"/>
    <w:rsid w:val="00452431"/>
    <w:pPr>
      <w:spacing w:after="0" w:line="240" w:lineRule="auto"/>
    </w:pPr>
    <w:rPr>
      <w:rFonts w:ascii="Calibri" w:eastAsia="Times New Roman" w:hAnsi="Calibri" w:cs="Times New Roman"/>
      <w:szCs w:val="20"/>
      <w:lang w:bidi="en-US"/>
    </w:rPr>
  </w:style>
  <w:style w:type="paragraph" w:customStyle="1" w:styleId="4149BAE424A3497D82A30C8386FF779A2">
    <w:name w:val="4149BAE424A3497D82A30C8386FF779A2"/>
    <w:rsid w:val="00452431"/>
    <w:pPr>
      <w:spacing w:after="0" w:line="240" w:lineRule="auto"/>
    </w:pPr>
    <w:rPr>
      <w:rFonts w:ascii="Calibri" w:eastAsia="Times New Roman" w:hAnsi="Calibri" w:cs="Times New Roman"/>
      <w:szCs w:val="20"/>
      <w:lang w:bidi="en-US"/>
    </w:rPr>
  </w:style>
  <w:style w:type="paragraph" w:customStyle="1" w:styleId="EBE4A4ACD3CD47F68602B1F76BE437C82">
    <w:name w:val="EBE4A4ACD3CD47F68602B1F76BE437C82"/>
    <w:rsid w:val="00452431"/>
    <w:pPr>
      <w:spacing w:after="0" w:line="240" w:lineRule="auto"/>
    </w:pPr>
    <w:rPr>
      <w:rFonts w:ascii="Calibri" w:eastAsia="Times New Roman" w:hAnsi="Calibri" w:cs="Times New Roman"/>
      <w:szCs w:val="20"/>
      <w:lang w:bidi="en-US"/>
    </w:rPr>
  </w:style>
  <w:style w:type="paragraph" w:customStyle="1" w:styleId="57E92B49EE9C4F7A8C1D5612AFD9F75D2">
    <w:name w:val="57E92B49EE9C4F7A8C1D5612AFD9F75D2"/>
    <w:rsid w:val="00452431"/>
    <w:pPr>
      <w:spacing w:after="0" w:line="240" w:lineRule="auto"/>
    </w:pPr>
    <w:rPr>
      <w:rFonts w:ascii="Calibri" w:eastAsia="Times New Roman" w:hAnsi="Calibri" w:cs="Times New Roman"/>
      <w:szCs w:val="20"/>
      <w:lang w:bidi="en-US"/>
    </w:rPr>
  </w:style>
  <w:style w:type="paragraph" w:customStyle="1" w:styleId="C8E28D57B5B24FE8ADB3E95B3B76ACCF2">
    <w:name w:val="C8E28D57B5B24FE8ADB3E95B3B76ACCF2"/>
    <w:rsid w:val="00452431"/>
    <w:pPr>
      <w:spacing w:after="0" w:line="240" w:lineRule="auto"/>
    </w:pPr>
    <w:rPr>
      <w:rFonts w:ascii="Calibri" w:eastAsia="Times New Roman" w:hAnsi="Calibri" w:cs="Times New Roman"/>
      <w:szCs w:val="20"/>
      <w:lang w:bidi="en-US"/>
    </w:rPr>
  </w:style>
  <w:style w:type="paragraph" w:customStyle="1" w:styleId="789D460D43EE469BAC1052546ECE18C22">
    <w:name w:val="789D460D43EE469BAC1052546ECE18C22"/>
    <w:rsid w:val="00452431"/>
    <w:pPr>
      <w:spacing w:after="0" w:line="240" w:lineRule="auto"/>
    </w:pPr>
    <w:rPr>
      <w:rFonts w:ascii="Calibri" w:eastAsia="Times New Roman" w:hAnsi="Calibri" w:cs="Times New Roman"/>
      <w:szCs w:val="20"/>
      <w:lang w:bidi="en-US"/>
    </w:rPr>
  </w:style>
  <w:style w:type="paragraph" w:customStyle="1" w:styleId="DAC87E0F237342B88C113F078F6FCE7C2">
    <w:name w:val="DAC87E0F237342B88C113F078F6FCE7C2"/>
    <w:rsid w:val="00452431"/>
    <w:pPr>
      <w:spacing w:after="0" w:line="240" w:lineRule="auto"/>
    </w:pPr>
    <w:rPr>
      <w:rFonts w:ascii="Calibri" w:eastAsia="Times New Roman" w:hAnsi="Calibri" w:cs="Times New Roman"/>
      <w:szCs w:val="20"/>
      <w:lang w:bidi="en-US"/>
    </w:rPr>
  </w:style>
  <w:style w:type="paragraph" w:customStyle="1" w:styleId="7F72B23DC5B14434A2B9CCDC1121B81C2">
    <w:name w:val="7F72B23DC5B14434A2B9CCDC1121B81C2"/>
    <w:rsid w:val="00452431"/>
    <w:pPr>
      <w:spacing w:after="0" w:line="240" w:lineRule="auto"/>
    </w:pPr>
    <w:rPr>
      <w:rFonts w:ascii="Calibri" w:eastAsia="Times New Roman" w:hAnsi="Calibri" w:cs="Times New Roman"/>
      <w:szCs w:val="20"/>
      <w:lang w:bidi="en-US"/>
    </w:rPr>
  </w:style>
  <w:style w:type="paragraph" w:customStyle="1" w:styleId="B18A3D7509C2460B92A6E44710D416D62">
    <w:name w:val="B18A3D7509C2460B92A6E44710D416D62"/>
    <w:rsid w:val="00452431"/>
    <w:pPr>
      <w:spacing w:after="0" w:line="240" w:lineRule="auto"/>
    </w:pPr>
    <w:rPr>
      <w:rFonts w:ascii="Calibri" w:eastAsia="Times New Roman" w:hAnsi="Calibri" w:cs="Times New Roman"/>
      <w:szCs w:val="20"/>
      <w:lang w:bidi="en-US"/>
    </w:rPr>
  </w:style>
  <w:style w:type="paragraph" w:customStyle="1" w:styleId="DA4300D9277E47AD87DCB6EFAC3E992A2">
    <w:name w:val="DA4300D9277E47AD87DCB6EFAC3E992A2"/>
    <w:rsid w:val="00452431"/>
    <w:pPr>
      <w:spacing w:after="0" w:line="240" w:lineRule="auto"/>
    </w:pPr>
    <w:rPr>
      <w:rFonts w:ascii="Calibri" w:eastAsia="Times New Roman" w:hAnsi="Calibri" w:cs="Times New Roman"/>
      <w:szCs w:val="20"/>
      <w:lang w:bidi="en-US"/>
    </w:rPr>
  </w:style>
  <w:style w:type="paragraph" w:customStyle="1" w:styleId="3D7EA28DF0984E4F81444DD6A39E41972">
    <w:name w:val="3D7EA28DF0984E4F81444DD6A39E41972"/>
    <w:rsid w:val="00452431"/>
    <w:pPr>
      <w:spacing w:after="0" w:line="240" w:lineRule="auto"/>
    </w:pPr>
    <w:rPr>
      <w:rFonts w:ascii="Calibri" w:eastAsia="Times New Roman" w:hAnsi="Calibri" w:cs="Times New Roman"/>
      <w:szCs w:val="20"/>
      <w:lang w:bidi="en-US"/>
    </w:rPr>
  </w:style>
  <w:style w:type="paragraph" w:customStyle="1" w:styleId="890F4AB7C0154043B011D0F65217AC152">
    <w:name w:val="890F4AB7C0154043B011D0F65217AC152"/>
    <w:rsid w:val="00452431"/>
    <w:pPr>
      <w:spacing w:after="0" w:line="240" w:lineRule="auto"/>
    </w:pPr>
    <w:rPr>
      <w:rFonts w:ascii="Calibri" w:eastAsia="Times New Roman" w:hAnsi="Calibri" w:cs="Times New Roman"/>
      <w:szCs w:val="20"/>
      <w:lang w:bidi="en-US"/>
    </w:rPr>
  </w:style>
  <w:style w:type="paragraph" w:customStyle="1" w:styleId="8A07BDB2F2FF46AF9609B85E58B844E02">
    <w:name w:val="8A07BDB2F2FF46AF9609B85E58B844E02"/>
    <w:rsid w:val="00452431"/>
    <w:pPr>
      <w:spacing w:after="0" w:line="240" w:lineRule="auto"/>
    </w:pPr>
    <w:rPr>
      <w:rFonts w:ascii="Calibri" w:eastAsia="Times New Roman" w:hAnsi="Calibri" w:cs="Times New Roman"/>
      <w:szCs w:val="20"/>
      <w:lang w:bidi="en-US"/>
    </w:rPr>
  </w:style>
  <w:style w:type="paragraph" w:customStyle="1" w:styleId="A5C315C8224E4158A17E9BC4649E5D5F2">
    <w:name w:val="A5C315C8224E4158A17E9BC4649E5D5F2"/>
    <w:rsid w:val="00452431"/>
    <w:pPr>
      <w:spacing w:after="0" w:line="240" w:lineRule="auto"/>
    </w:pPr>
    <w:rPr>
      <w:rFonts w:ascii="Calibri" w:eastAsia="Times New Roman" w:hAnsi="Calibri" w:cs="Times New Roman"/>
      <w:szCs w:val="20"/>
      <w:lang w:bidi="en-US"/>
    </w:rPr>
  </w:style>
  <w:style w:type="paragraph" w:customStyle="1" w:styleId="3A3E5278FE584DA5A8E45EE6646CA5D32">
    <w:name w:val="3A3E5278FE584DA5A8E45EE6646CA5D32"/>
    <w:rsid w:val="00452431"/>
    <w:pPr>
      <w:spacing w:after="0" w:line="240" w:lineRule="auto"/>
    </w:pPr>
    <w:rPr>
      <w:rFonts w:ascii="Calibri" w:eastAsia="Times New Roman" w:hAnsi="Calibri" w:cs="Times New Roman"/>
      <w:szCs w:val="20"/>
      <w:lang w:bidi="en-US"/>
    </w:rPr>
  </w:style>
  <w:style w:type="paragraph" w:customStyle="1" w:styleId="C99BF31FB208419AA396CED422DACAC42">
    <w:name w:val="C99BF31FB208419AA396CED422DACAC42"/>
    <w:rsid w:val="00452431"/>
    <w:pPr>
      <w:spacing w:after="0" w:line="240" w:lineRule="auto"/>
    </w:pPr>
    <w:rPr>
      <w:rFonts w:ascii="Calibri" w:eastAsia="Times New Roman" w:hAnsi="Calibri" w:cs="Times New Roman"/>
      <w:szCs w:val="20"/>
      <w:lang w:bidi="en-US"/>
    </w:rPr>
  </w:style>
  <w:style w:type="paragraph" w:customStyle="1" w:styleId="3DDB0EBA0B5F46638DE7B9D1723CADEC2">
    <w:name w:val="3DDB0EBA0B5F46638DE7B9D1723CADEC2"/>
    <w:rsid w:val="00452431"/>
    <w:pPr>
      <w:spacing w:after="0" w:line="240" w:lineRule="auto"/>
    </w:pPr>
    <w:rPr>
      <w:rFonts w:ascii="Calibri" w:eastAsia="Times New Roman" w:hAnsi="Calibri" w:cs="Times New Roman"/>
      <w:szCs w:val="20"/>
      <w:lang w:bidi="en-US"/>
    </w:rPr>
  </w:style>
  <w:style w:type="paragraph" w:customStyle="1" w:styleId="AE332B04AF234ABBB8418C014B099A222">
    <w:name w:val="AE332B04AF234ABBB8418C014B099A222"/>
    <w:rsid w:val="00452431"/>
    <w:pPr>
      <w:spacing w:after="0" w:line="240" w:lineRule="auto"/>
    </w:pPr>
    <w:rPr>
      <w:rFonts w:ascii="Calibri" w:eastAsia="Times New Roman" w:hAnsi="Calibri" w:cs="Times New Roman"/>
      <w:szCs w:val="20"/>
      <w:lang w:bidi="en-US"/>
    </w:rPr>
  </w:style>
  <w:style w:type="paragraph" w:customStyle="1" w:styleId="50377CA0D40D4F1FAAF9C6E08491E2252">
    <w:name w:val="50377CA0D40D4F1FAAF9C6E08491E2252"/>
    <w:rsid w:val="00452431"/>
    <w:pPr>
      <w:spacing w:after="0" w:line="240" w:lineRule="auto"/>
    </w:pPr>
    <w:rPr>
      <w:rFonts w:ascii="Calibri" w:eastAsia="Times New Roman" w:hAnsi="Calibri" w:cs="Times New Roman"/>
      <w:szCs w:val="20"/>
      <w:lang w:bidi="en-US"/>
    </w:rPr>
  </w:style>
  <w:style w:type="paragraph" w:customStyle="1" w:styleId="BE819A6B2DA14EA4BB345BB566B685C82">
    <w:name w:val="BE819A6B2DA14EA4BB345BB566B685C82"/>
    <w:rsid w:val="00452431"/>
    <w:pPr>
      <w:spacing w:after="0" w:line="240" w:lineRule="auto"/>
    </w:pPr>
    <w:rPr>
      <w:rFonts w:ascii="Calibri" w:eastAsia="Times New Roman" w:hAnsi="Calibri" w:cs="Times New Roman"/>
      <w:szCs w:val="20"/>
      <w:lang w:bidi="en-US"/>
    </w:rPr>
  </w:style>
  <w:style w:type="paragraph" w:customStyle="1" w:styleId="251EACF8DCA5428F900692EEF206306A2">
    <w:name w:val="251EACF8DCA5428F900692EEF206306A2"/>
    <w:rsid w:val="00452431"/>
    <w:pPr>
      <w:spacing w:after="0" w:line="240" w:lineRule="auto"/>
    </w:pPr>
    <w:rPr>
      <w:rFonts w:ascii="Calibri" w:eastAsia="Times New Roman" w:hAnsi="Calibri" w:cs="Times New Roman"/>
      <w:szCs w:val="20"/>
      <w:lang w:bidi="en-US"/>
    </w:rPr>
  </w:style>
  <w:style w:type="paragraph" w:customStyle="1" w:styleId="A1915912E5FA46828F697F3D7404F68F2">
    <w:name w:val="A1915912E5FA46828F697F3D7404F68F2"/>
    <w:rsid w:val="00452431"/>
    <w:pPr>
      <w:spacing w:after="0" w:line="240" w:lineRule="auto"/>
    </w:pPr>
    <w:rPr>
      <w:rFonts w:ascii="Calibri" w:eastAsia="Times New Roman" w:hAnsi="Calibri" w:cs="Times New Roman"/>
      <w:szCs w:val="20"/>
      <w:lang w:bidi="en-US"/>
    </w:rPr>
  </w:style>
  <w:style w:type="paragraph" w:customStyle="1" w:styleId="606BA375738A439A902B9400E17125CE2">
    <w:name w:val="606BA375738A439A902B9400E17125CE2"/>
    <w:rsid w:val="00452431"/>
    <w:pPr>
      <w:spacing w:after="0" w:line="240" w:lineRule="auto"/>
    </w:pPr>
    <w:rPr>
      <w:rFonts w:ascii="Calibri" w:eastAsia="Times New Roman" w:hAnsi="Calibri" w:cs="Times New Roman"/>
      <w:szCs w:val="20"/>
      <w:lang w:bidi="en-US"/>
    </w:rPr>
  </w:style>
  <w:style w:type="paragraph" w:customStyle="1" w:styleId="11A928DEDADB4C8698667D9ED07FF1C32">
    <w:name w:val="11A928DEDADB4C8698667D9ED07FF1C32"/>
    <w:rsid w:val="00452431"/>
    <w:pPr>
      <w:spacing w:after="0" w:line="240" w:lineRule="auto"/>
    </w:pPr>
    <w:rPr>
      <w:rFonts w:ascii="Calibri" w:eastAsia="Times New Roman" w:hAnsi="Calibri" w:cs="Times New Roman"/>
      <w:szCs w:val="20"/>
      <w:lang w:bidi="en-US"/>
    </w:rPr>
  </w:style>
  <w:style w:type="paragraph" w:customStyle="1" w:styleId="234F7E98B8D24B3BA0A940B9EC2BC1B52">
    <w:name w:val="234F7E98B8D24B3BA0A940B9EC2BC1B52"/>
    <w:rsid w:val="00452431"/>
    <w:pPr>
      <w:spacing w:after="0" w:line="240" w:lineRule="auto"/>
    </w:pPr>
    <w:rPr>
      <w:rFonts w:ascii="Calibri" w:eastAsia="Times New Roman" w:hAnsi="Calibri" w:cs="Times New Roman"/>
      <w:szCs w:val="20"/>
      <w:lang w:bidi="en-US"/>
    </w:rPr>
  </w:style>
  <w:style w:type="paragraph" w:customStyle="1" w:styleId="ABC1CCB23F85455A9144C24EFB4F58352">
    <w:name w:val="ABC1CCB23F85455A9144C24EFB4F58352"/>
    <w:rsid w:val="00452431"/>
    <w:pPr>
      <w:spacing w:after="0" w:line="240" w:lineRule="auto"/>
    </w:pPr>
    <w:rPr>
      <w:rFonts w:ascii="Calibri" w:eastAsia="Times New Roman" w:hAnsi="Calibri" w:cs="Times New Roman"/>
      <w:szCs w:val="20"/>
      <w:lang w:bidi="en-US"/>
    </w:rPr>
  </w:style>
  <w:style w:type="paragraph" w:customStyle="1" w:styleId="5C7D8763E21C477788D6DF9AC32CCE9A2">
    <w:name w:val="5C7D8763E21C477788D6DF9AC32CCE9A2"/>
    <w:rsid w:val="00452431"/>
    <w:pPr>
      <w:spacing w:after="0" w:line="240" w:lineRule="auto"/>
    </w:pPr>
    <w:rPr>
      <w:rFonts w:ascii="Calibri" w:eastAsia="Times New Roman" w:hAnsi="Calibri" w:cs="Times New Roman"/>
      <w:szCs w:val="20"/>
      <w:lang w:bidi="en-US"/>
    </w:rPr>
  </w:style>
  <w:style w:type="paragraph" w:customStyle="1" w:styleId="C440D013541F457199EAD480332761872">
    <w:name w:val="C440D013541F457199EAD480332761872"/>
    <w:rsid w:val="00452431"/>
    <w:pPr>
      <w:spacing w:after="0" w:line="240" w:lineRule="auto"/>
    </w:pPr>
    <w:rPr>
      <w:rFonts w:ascii="Calibri" w:eastAsia="Times New Roman" w:hAnsi="Calibri" w:cs="Times New Roman"/>
      <w:szCs w:val="20"/>
      <w:lang w:bidi="en-US"/>
    </w:rPr>
  </w:style>
  <w:style w:type="paragraph" w:customStyle="1" w:styleId="9290ADC49B35441E970AC1D07A86CFF12">
    <w:name w:val="9290ADC49B35441E970AC1D07A86CFF12"/>
    <w:rsid w:val="00452431"/>
    <w:pPr>
      <w:spacing w:after="0" w:line="240" w:lineRule="auto"/>
    </w:pPr>
    <w:rPr>
      <w:rFonts w:ascii="Calibri" w:eastAsia="Times New Roman" w:hAnsi="Calibri" w:cs="Times New Roman"/>
      <w:szCs w:val="20"/>
      <w:lang w:bidi="en-US"/>
    </w:rPr>
  </w:style>
  <w:style w:type="paragraph" w:customStyle="1" w:styleId="CA903C3A65AF40B389DE3D7E8FBCD5AF2">
    <w:name w:val="CA903C3A65AF40B389DE3D7E8FBCD5AF2"/>
    <w:rsid w:val="00452431"/>
    <w:pPr>
      <w:spacing w:after="0" w:line="240" w:lineRule="auto"/>
    </w:pPr>
    <w:rPr>
      <w:rFonts w:ascii="Calibri" w:eastAsia="Times New Roman" w:hAnsi="Calibri" w:cs="Times New Roman"/>
      <w:szCs w:val="20"/>
      <w:lang w:bidi="en-US"/>
    </w:rPr>
  </w:style>
  <w:style w:type="paragraph" w:customStyle="1" w:styleId="258EC2F468284690B162495E0019AD522">
    <w:name w:val="258EC2F468284690B162495E0019AD522"/>
    <w:rsid w:val="00452431"/>
    <w:pPr>
      <w:spacing w:after="0" w:line="240" w:lineRule="auto"/>
    </w:pPr>
    <w:rPr>
      <w:rFonts w:ascii="Calibri" w:eastAsia="Times New Roman" w:hAnsi="Calibri" w:cs="Times New Roman"/>
      <w:szCs w:val="20"/>
      <w:lang w:bidi="en-US"/>
    </w:rPr>
  </w:style>
  <w:style w:type="paragraph" w:customStyle="1" w:styleId="FAAE70E0AE4B46F9ACAC6C4784E86D972">
    <w:name w:val="FAAE70E0AE4B46F9ACAC6C4784E86D972"/>
    <w:rsid w:val="00452431"/>
    <w:pPr>
      <w:spacing w:after="0" w:line="240" w:lineRule="auto"/>
    </w:pPr>
    <w:rPr>
      <w:rFonts w:ascii="Calibri" w:eastAsia="Times New Roman" w:hAnsi="Calibri" w:cs="Times New Roman"/>
      <w:szCs w:val="20"/>
      <w:lang w:bidi="en-US"/>
    </w:rPr>
  </w:style>
  <w:style w:type="paragraph" w:customStyle="1" w:styleId="85074F950F8E4C35ACBF4E9F86C76E6B2">
    <w:name w:val="85074F950F8E4C35ACBF4E9F86C76E6B2"/>
    <w:rsid w:val="00452431"/>
    <w:pPr>
      <w:spacing w:after="0" w:line="240" w:lineRule="auto"/>
    </w:pPr>
    <w:rPr>
      <w:rFonts w:ascii="Calibri" w:eastAsia="Times New Roman" w:hAnsi="Calibri" w:cs="Times New Roman"/>
      <w:szCs w:val="20"/>
      <w:lang w:bidi="en-US"/>
    </w:rPr>
  </w:style>
  <w:style w:type="paragraph" w:customStyle="1" w:styleId="50634D2CA1B1404CAD03FFC4F4C20DB72">
    <w:name w:val="50634D2CA1B1404CAD03FFC4F4C20DB72"/>
    <w:rsid w:val="00452431"/>
    <w:pPr>
      <w:spacing w:after="0" w:line="240" w:lineRule="auto"/>
    </w:pPr>
    <w:rPr>
      <w:rFonts w:ascii="Calibri" w:eastAsia="Times New Roman" w:hAnsi="Calibri" w:cs="Times New Roman"/>
      <w:szCs w:val="20"/>
      <w:lang w:bidi="en-US"/>
    </w:rPr>
  </w:style>
  <w:style w:type="paragraph" w:customStyle="1" w:styleId="CAC8D37822294E23AE6F6A0A5DA3F3BF2">
    <w:name w:val="CAC8D37822294E23AE6F6A0A5DA3F3BF2"/>
    <w:rsid w:val="00452431"/>
    <w:pPr>
      <w:spacing w:after="0" w:line="240" w:lineRule="auto"/>
    </w:pPr>
    <w:rPr>
      <w:rFonts w:ascii="Calibri" w:eastAsia="Times New Roman" w:hAnsi="Calibri" w:cs="Times New Roman"/>
      <w:szCs w:val="20"/>
      <w:lang w:bidi="en-US"/>
    </w:rPr>
  </w:style>
  <w:style w:type="paragraph" w:customStyle="1" w:styleId="C0139410860548D08F9779AF2B6593672">
    <w:name w:val="C0139410860548D08F9779AF2B6593672"/>
    <w:rsid w:val="00452431"/>
    <w:pPr>
      <w:spacing w:after="0" w:line="240" w:lineRule="auto"/>
    </w:pPr>
    <w:rPr>
      <w:rFonts w:ascii="Calibri" w:eastAsia="Times New Roman" w:hAnsi="Calibri" w:cs="Times New Roman"/>
      <w:szCs w:val="20"/>
      <w:lang w:bidi="en-US"/>
    </w:rPr>
  </w:style>
  <w:style w:type="paragraph" w:customStyle="1" w:styleId="64497D3A455949FB8125AA88965D4DEB2">
    <w:name w:val="64497D3A455949FB8125AA88965D4DEB2"/>
    <w:rsid w:val="00452431"/>
    <w:pPr>
      <w:spacing w:after="0" w:line="240" w:lineRule="auto"/>
    </w:pPr>
    <w:rPr>
      <w:rFonts w:ascii="Calibri" w:eastAsia="Times New Roman" w:hAnsi="Calibri" w:cs="Times New Roman"/>
      <w:szCs w:val="20"/>
      <w:lang w:bidi="en-US"/>
    </w:rPr>
  </w:style>
  <w:style w:type="paragraph" w:customStyle="1" w:styleId="8D213ACD405A4ECD81812775FCBB35952">
    <w:name w:val="8D213ACD405A4ECD81812775FCBB35952"/>
    <w:rsid w:val="00452431"/>
    <w:pPr>
      <w:spacing w:after="0" w:line="240" w:lineRule="auto"/>
    </w:pPr>
    <w:rPr>
      <w:rFonts w:ascii="Calibri" w:eastAsia="Times New Roman" w:hAnsi="Calibri" w:cs="Times New Roman"/>
      <w:szCs w:val="20"/>
      <w:lang w:bidi="en-US"/>
    </w:rPr>
  </w:style>
  <w:style w:type="paragraph" w:customStyle="1" w:styleId="0B70D87CDAD7410183606809A5D607E62">
    <w:name w:val="0B70D87CDAD7410183606809A5D607E62"/>
    <w:rsid w:val="00452431"/>
    <w:pPr>
      <w:spacing w:after="0" w:line="240" w:lineRule="auto"/>
    </w:pPr>
    <w:rPr>
      <w:rFonts w:ascii="Calibri" w:eastAsia="Times New Roman" w:hAnsi="Calibri" w:cs="Times New Roman"/>
      <w:szCs w:val="20"/>
      <w:lang w:bidi="en-US"/>
    </w:rPr>
  </w:style>
  <w:style w:type="paragraph" w:customStyle="1" w:styleId="872E2645B72A4B89BBE86EC00882FA342">
    <w:name w:val="872E2645B72A4B89BBE86EC00882FA342"/>
    <w:rsid w:val="00452431"/>
    <w:pPr>
      <w:spacing w:after="0" w:line="240" w:lineRule="auto"/>
    </w:pPr>
    <w:rPr>
      <w:rFonts w:ascii="Calibri" w:eastAsia="Times New Roman" w:hAnsi="Calibri" w:cs="Times New Roman"/>
      <w:szCs w:val="20"/>
      <w:lang w:bidi="en-US"/>
    </w:rPr>
  </w:style>
  <w:style w:type="paragraph" w:customStyle="1" w:styleId="80B99AE09F004D7180EAFF959162FDBE2">
    <w:name w:val="80B99AE09F004D7180EAFF959162FDBE2"/>
    <w:rsid w:val="00452431"/>
    <w:pPr>
      <w:spacing w:after="0" w:line="240" w:lineRule="auto"/>
    </w:pPr>
    <w:rPr>
      <w:rFonts w:ascii="Calibri" w:eastAsia="Times New Roman" w:hAnsi="Calibri" w:cs="Times New Roman"/>
      <w:szCs w:val="20"/>
      <w:lang w:bidi="en-US"/>
    </w:rPr>
  </w:style>
  <w:style w:type="paragraph" w:customStyle="1" w:styleId="CCADEF3EB7D3429B8A4F8538DA11D9EC2">
    <w:name w:val="CCADEF3EB7D3429B8A4F8538DA11D9EC2"/>
    <w:rsid w:val="00452431"/>
    <w:pPr>
      <w:spacing w:after="0" w:line="240" w:lineRule="auto"/>
    </w:pPr>
    <w:rPr>
      <w:rFonts w:ascii="Calibri" w:eastAsia="Times New Roman" w:hAnsi="Calibri" w:cs="Times New Roman"/>
      <w:szCs w:val="20"/>
      <w:lang w:bidi="en-US"/>
    </w:rPr>
  </w:style>
  <w:style w:type="paragraph" w:customStyle="1" w:styleId="1606028D6EB645EB89828531654F825A2">
    <w:name w:val="1606028D6EB645EB89828531654F825A2"/>
    <w:rsid w:val="00452431"/>
    <w:pPr>
      <w:spacing w:after="0" w:line="240" w:lineRule="auto"/>
    </w:pPr>
    <w:rPr>
      <w:rFonts w:ascii="Calibri" w:eastAsia="Times New Roman" w:hAnsi="Calibri" w:cs="Times New Roman"/>
      <w:szCs w:val="20"/>
      <w:lang w:bidi="en-US"/>
    </w:rPr>
  </w:style>
  <w:style w:type="paragraph" w:customStyle="1" w:styleId="23CD31CF3E6347D2B30216A6EB6607982">
    <w:name w:val="23CD31CF3E6347D2B30216A6EB6607982"/>
    <w:rsid w:val="00452431"/>
    <w:pPr>
      <w:spacing w:after="0" w:line="240" w:lineRule="auto"/>
    </w:pPr>
    <w:rPr>
      <w:rFonts w:ascii="Calibri" w:eastAsia="Times New Roman" w:hAnsi="Calibri" w:cs="Times New Roman"/>
      <w:szCs w:val="20"/>
      <w:lang w:bidi="en-US"/>
    </w:rPr>
  </w:style>
  <w:style w:type="paragraph" w:customStyle="1" w:styleId="7C1AB8511A6A49BBA9CAA483BB38A8A92">
    <w:name w:val="7C1AB8511A6A49BBA9CAA483BB38A8A92"/>
    <w:rsid w:val="00452431"/>
    <w:pPr>
      <w:spacing w:after="0" w:line="240" w:lineRule="auto"/>
    </w:pPr>
    <w:rPr>
      <w:rFonts w:ascii="Calibri" w:eastAsia="Times New Roman" w:hAnsi="Calibri" w:cs="Times New Roman"/>
      <w:szCs w:val="20"/>
      <w:lang w:bidi="en-US"/>
    </w:rPr>
  </w:style>
  <w:style w:type="paragraph" w:customStyle="1" w:styleId="FF75B4B2583741C49C71B52B631E71A02">
    <w:name w:val="FF75B4B2583741C49C71B52B631E71A02"/>
    <w:rsid w:val="00452431"/>
    <w:pPr>
      <w:spacing w:after="0" w:line="240" w:lineRule="auto"/>
    </w:pPr>
    <w:rPr>
      <w:rFonts w:ascii="Calibri" w:eastAsia="Times New Roman" w:hAnsi="Calibri" w:cs="Times New Roman"/>
      <w:szCs w:val="20"/>
      <w:lang w:bidi="en-US"/>
    </w:rPr>
  </w:style>
  <w:style w:type="paragraph" w:customStyle="1" w:styleId="029FE21BF07946A5A229F069B1D6124E2">
    <w:name w:val="029FE21BF07946A5A229F069B1D6124E2"/>
    <w:rsid w:val="00452431"/>
    <w:pPr>
      <w:spacing w:after="0" w:line="240" w:lineRule="auto"/>
    </w:pPr>
    <w:rPr>
      <w:rFonts w:ascii="Calibri" w:eastAsia="Times New Roman" w:hAnsi="Calibri" w:cs="Times New Roman"/>
      <w:szCs w:val="20"/>
      <w:lang w:bidi="en-US"/>
    </w:rPr>
  </w:style>
  <w:style w:type="paragraph" w:customStyle="1" w:styleId="C5519C91E0804A298D58A4FF1D2083742">
    <w:name w:val="C5519C91E0804A298D58A4FF1D2083742"/>
    <w:rsid w:val="00452431"/>
    <w:pPr>
      <w:spacing w:after="0" w:line="240" w:lineRule="auto"/>
    </w:pPr>
    <w:rPr>
      <w:rFonts w:ascii="Calibri" w:eastAsia="Times New Roman" w:hAnsi="Calibri" w:cs="Times New Roman"/>
      <w:szCs w:val="20"/>
      <w:lang w:bidi="en-US"/>
    </w:rPr>
  </w:style>
  <w:style w:type="paragraph" w:customStyle="1" w:styleId="CDD0203732B6433EAC6EADDC1F1C2B212">
    <w:name w:val="CDD0203732B6433EAC6EADDC1F1C2B212"/>
    <w:rsid w:val="00452431"/>
    <w:pPr>
      <w:spacing w:after="0" w:line="240" w:lineRule="auto"/>
    </w:pPr>
    <w:rPr>
      <w:rFonts w:ascii="Calibri" w:eastAsia="Times New Roman" w:hAnsi="Calibri" w:cs="Times New Roman"/>
      <w:szCs w:val="20"/>
      <w:lang w:bidi="en-US"/>
    </w:rPr>
  </w:style>
  <w:style w:type="paragraph" w:customStyle="1" w:styleId="2A0DEE859C9243FD8E88ED863C0A04772">
    <w:name w:val="2A0DEE859C9243FD8E88ED863C0A04772"/>
    <w:rsid w:val="00452431"/>
    <w:pPr>
      <w:spacing w:after="0" w:line="240" w:lineRule="auto"/>
    </w:pPr>
    <w:rPr>
      <w:rFonts w:ascii="Calibri" w:eastAsia="Times New Roman" w:hAnsi="Calibri" w:cs="Times New Roman"/>
      <w:szCs w:val="20"/>
      <w:lang w:bidi="en-US"/>
    </w:rPr>
  </w:style>
  <w:style w:type="paragraph" w:customStyle="1" w:styleId="122C9D5CB93D468285F0AFC51816AD8D2">
    <w:name w:val="122C9D5CB93D468285F0AFC51816AD8D2"/>
    <w:rsid w:val="00452431"/>
    <w:pPr>
      <w:spacing w:after="0" w:line="240" w:lineRule="auto"/>
    </w:pPr>
    <w:rPr>
      <w:rFonts w:ascii="Calibri" w:eastAsia="Times New Roman" w:hAnsi="Calibri" w:cs="Times New Roman"/>
      <w:szCs w:val="20"/>
      <w:lang w:bidi="en-US"/>
    </w:rPr>
  </w:style>
  <w:style w:type="paragraph" w:customStyle="1" w:styleId="E2007F573C1C45C6A2EE1CE93F3888502">
    <w:name w:val="E2007F573C1C45C6A2EE1CE93F3888502"/>
    <w:rsid w:val="00452431"/>
    <w:pPr>
      <w:spacing w:after="0" w:line="240" w:lineRule="auto"/>
    </w:pPr>
    <w:rPr>
      <w:rFonts w:ascii="Calibri" w:eastAsia="Times New Roman" w:hAnsi="Calibri" w:cs="Times New Roman"/>
      <w:szCs w:val="20"/>
      <w:lang w:bidi="en-US"/>
    </w:rPr>
  </w:style>
  <w:style w:type="paragraph" w:customStyle="1" w:styleId="4A1A6CFF00F14BC6A4D25A26815BF34F2">
    <w:name w:val="4A1A6CFF00F14BC6A4D25A26815BF34F2"/>
    <w:rsid w:val="00452431"/>
    <w:pPr>
      <w:spacing w:after="0" w:line="240" w:lineRule="auto"/>
    </w:pPr>
    <w:rPr>
      <w:rFonts w:ascii="Calibri" w:eastAsia="Times New Roman" w:hAnsi="Calibri" w:cs="Times New Roman"/>
      <w:szCs w:val="20"/>
      <w:lang w:bidi="en-US"/>
    </w:rPr>
  </w:style>
  <w:style w:type="paragraph" w:customStyle="1" w:styleId="5F30E5D2409846F3A3DDA11C5CB5E3582">
    <w:name w:val="5F30E5D2409846F3A3DDA11C5CB5E3582"/>
    <w:rsid w:val="00452431"/>
    <w:pPr>
      <w:spacing w:after="0" w:line="240" w:lineRule="auto"/>
    </w:pPr>
    <w:rPr>
      <w:rFonts w:ascii="Calibri" w:eastAsia="Times New Roman" w:hAnsi="Calibri" w:cs="Times New Roman"/>
      <w:szCs w:val="20"/>
      <w:lang w:bidi="en-US"/>
    </w:rPr>
  </w:style>
  <w:style w:type="paragraph" w:customStyle="1" w:styleId="0645455EF01F40F9BC61F6DAFD69F5E12">
    <w:name w:val="0645455EF01F40F9BC61F6DAFD69F5E12"/>
    <w:rsid w:val="00452431"/>
    <w:pPr>
      <w:spacing w:after="0" w:line="240" w:lineRule="auto"/>
    </w:pPr>
    <w:rPr>
      <w:rFonts w:ascii="Calibri" w:eastAsia="Times New Roman" w:hAnsi="Calibri" w:cs="Times New Roman"/>
      <w:szCs w:val="20"/>
      <w:lang w:bidi="en-US"/>
    </w:rPr>
  </w:style>
  <w:style w:type="paragraph" w:customStyle="1" w:styleId="8817A8FD3E694D609055F94879B95A9F2">
    <w:name w:val="8817A8FD3E694D609055F94879B95A9F2"/>
    <w:rsid w:val="00452431"/>
    <w:pPr>
      <w:spacing w:after="0" w:line="240" w:lineRule="auto"/>
    </w:pPr>
    <w:rPr>
      <w:rFonts w:ascii="Calibri" w:eastAsia="Times New Roman" w:hAnsi="Calibri" w:cs="Times New Roman"/>
      <w:szCs w:val="20"/>
      <w:lang w:bidi="en-US"/>
    </w:rPr>
  </w:style>
  <w:style w:type="paragraph" w:customStyle="1" w:styleId="D8BFF4DE44854EC4ACD563386E92F02A2">
    <w:name w:val="D8BFF4DE44854EC4ACD563386E92F02A2"/>
    <w:rsid w:val="00452431"/>
    <w:pPr>
      <w:spacing w:after="0" w:line="240" w:lineRule="auto"/>
    </w:pPr>
    <w:rPr>
      <w:rFonts w:ascii="Calibri" w:eastAsia="Times New Roman" w:hAnsi="Calibri" w:cs="Times New Roman"/>
      <w:szCs w:val="20"/>
      <w:lang w:bidi="en-US"/>
    </w:rPr>
  </w:style>
  <w:style w:type="paragraph" w:customStyle="1" w:styleId="050B30716E104153BF2EB0DEB9FA6DD52">
    <w:name w:val="050B30716E104153BF2EB0DEB9FA6DD52"/>
    <w:rsid w:val="00452431"/>
    <w:pPr>
      <w:spacing w:after="0" w:line="240" w:lineRule="auto"/>
    </w:pPr>
    <w:rPr>
      <w:rFonts w:ascii="Calibri" w:eastAsia="Times New Roman" w:hAnsi="Calibri" w:cs="Times New Roman"/>
      <w:szCs w:val="20"/>
      <w:lang w:bidi="en-US"/>
    </w:rPr>
  </w:style>
  <w:style w:type="paragraph" w:customStyle="1" w:styleId="95D84CD6931246C1A49D284C81E83A492">
    <w:name w:val="95D84CD6931246C1A49D284C81E83A492"/>
    <w:rsid w:val="00452431"/>
    <w:pPr>
      <w:spacing w:after="0" w:line="240" w:lineRule="auto"/>
    </w:pPr>
    <w:rPr>
      <w:rFonts w:ascii="Calibri" w:eastAsia="Times New Roman" w:hAnsi="Calibri" w:cs="Times New Roman"/>
      <w:szCs w:val="20"/>
      <w:lang w:bidi="en-US"/>
    </w:rPr>
  </w:style>
  <w:style w:type="paragraph" w:customStyle="1" w:styleId="B825BEC489BA44188BA225F3E0F86F192">
    <w:name w:val="B825BEC489BA44188BA225F3E0F86F192"/>
    <w:rsid w:val="00452431"/>
    <w:pPr>
      <w:spacing w:after="0" w:line="240" w:lineRule="auto"/>
    </w:pPr>
    <w:rPr>
      <w:rFonts w:ascii="Calibri" w:eastAsia="Times New Roman" w:hAnsi="Calibri" w:cs="Times New Roman"/>
      <w:szCs w:val="20"/>
      <w:lang w:bidi="en-US"/>
    </w:rPr>
  </w:style>
  <w:style w:type="paragraph" w:customStyle="1" w:styleId="E575BB1576EB4DA5A5ECF0802F9715DC2">
    <w:name w:val="E575BB1576EB4DA5A5ECF0802F9715DC2"/>
    <w:rsid w:val="00452431"/>
    <w:pPr>
      <w:spacing w:after="0" w:line="240" w:lineRule="auto"/>
    </w:pPr>
    <w:rPr>
      <w:rFonts w:ascii="Calibri" w:eastAsia="Times New Roman" w:hAnsi="Calibri" w:cs="Times New Roman"/>
      <w:szCs w:val="20"/>
      <w:lang w:bidi="en-US"/>
    </w:rPr>
  </w:style>
  <w:style w:type="paragraph" w:customStyle="1" w:styleId="5725DDC25A374B18B4E8915FCC3C3BC82">
    <w:name w:val="5725DDC25A374B18B4E8915FCC3C3BC82"/>
    <w:rsid w:val="00452431"/>
    <w:pPr>
      <w:spacing w:after="0" w:line="240" w:lineRule="auto"/>
    </w:pPr>
    <w:rPr>
      <w:rFonts w:ascii="Calibri" w:eastAsia="Times New Roman" w:hAnsi="Calibri" w:cs="Times New Roman"/>
      <w:szCs w:val="20"/>
      <w:lang w:bidi="en-US"/>
    </w:rPr>
  </w:style>
  <w:style w:type="paragraph" w:customStyle="1" w:styleId="BE133E5C5C0A470FA83A76889B2333982">
    <w:name w:val="BE133E5C5C0A470FA83A76889B2333982"/>
    <w:rsid w:val="00452431"/>
    <w:pPr>
      <w:spacing w:after="0" w:line="240" w:lineRule="auto"/>
    </w:pPr>
    <w:rPr>
      <w:rFonts w:ascii="Calibri" w:eastAsia="Times New Roman" w:hAnsi="Calibri" w:cs="Times New Roman"/>
      <w:szCs w:val="20"/>
      <w:lang w:bidi="en-US"/>
    </w:rPr>
  </w:style>
  <w:style w:type="paragraph" w:customStyle="1" w:styleId="D3D7106AAA5F431F8DBC182179C7DA482">
    <w:name w:val="D3D7106AAA5F431F8DBC182179C7DA482"/>
    <w:rsid w:val="00452431"/>
    <w:pPr>
      <w:spacing w:after="0" w:line="240" w:lineRule="auto"/>
    </w:pPr>
    <w:rPr>
      <w:rFonts w:ascii="Calibri" w:eastAsia="Times New Roman" w:hAnsi="Calibri" w:cs="Times New Roman"/>
      <w:szCs w:val="20"/>
      <w:lang w:bidi="en-US"/>
    </w:rPr>
  </w:style>
  <w:style w:type="paragraph" w:customStyle="1" w:styleId="3AF42485A82A444592B6028EAB814FDC2">
    <w:name w:val="3AF42485A82A444592B6028EAB814FDC2"/>
    <w:rsid w:val="00452431"/>
    <w:pPr>
      <w:spacing w:after="0" w:line="240" w:lineRule="auto"/>
    </w:pPr>
    <w:rPr>
      <w:rFonts w:ascii="Calibri" w:eastAsia="Times New Roman" w:hAnsi="Calibri" w:cs="Times New Roman"/>
      <w:szCs w:val="20"/>
      <w:lang w:bidi="en-US"/>
    </w:rPr>
  </w:style>
  <w:style w:type="paragraph" w:customStyle="1" w:styleId="26B826A2B13D44CC93865B83A73135792">
    <w:name w:val="26B826A2B13D44CC93865B83A73135792"/>
    <w:rsid w:val="00452431"/>
    <w:pPr>
      <w:spacing w:after="0" w:line="240" w:lineRule="auto"/>
    </w:pPr>
    <w:rPr>
      <w:rFonts w:ascii="Calibri" w:eastAsia="Times New Roman" w:hAnsi="Calibri" w:cs="Times New Roman"/>
      <w:szCs w:val="20"/>
      <w:lang w:bidi="en-US"/>
    </w:rPr>
  </w:style>
  <w:style w:type="paragraph" w:customStyle="1" w:styleId="387E334F7ECA4785BB3E18050B33F5972">
    <w:name w:val="387E334F7ECA4785BB3E18050B33F5972"/>
    <w:rsid w:val="00452431"/>
    <w:pPr>
      <w:spacing w:after="0" w:line="240" w:lineRule="auto"/>
    </w:pPr>
    <w:rPr>
      <w:rFonts w:ascii="Calibri" w:eastAsia="Times New Roman" w:hAnsi="Calibri" w:cs="Times New Roman"/>
      <w:szCs w:val="20"/>
      <w:lang w:bidi="en-US"/>
    </w:rPr>
  </w:style>
  <w:style w:type="paragraph" w:customStyle="1" w:styleId="53DBDCBFE86848BBBBEE850588A37E812">
    <w:name w:val="53DBDCBFE86848BBBBEE850588A37E812"/>
    <w:rsid w:val="00452431"/>
    <w:pPr>
      <w:spacing w:after="0" w:line="240" w:lineRule="auto"/>
    </w:pPr>
    <w:rPr>
      <w:rFonts w:ascii="Calibri" w:eastAsia="Times New Roman" w:hAnsi="Calibri" w:cs="Times New Roman"/>
      <w:szCs w:val="20"/>
      <w:lang w:bidi="en-US"/>
    </w:rPr>
  </w:style>
  <w:style w:type="paragraph" w:customStyle="1" w:styleId="4917E65E56E148E093109E7DCF66C1FA2">
    <w:name w:val="4917E65E56E148E093109E7DCF66C1FA2"/>
    <w:rsid w:val="00452431"/>
    <w:pPr>
      <w:spacing w:after="0" w:line="240" w:lineRule="auto"/>
    </w:pPr>
    <w:rPr>
      <w:rFonts w:ascii="Calibri" w:eastAsia="Times New Roman" w:hAnsi="Calibri" w:cs="Times New Roman"/>
      <w:szCs w:val="20"/>
      <w:lang w:bidi="en-US"/>
    </w:rPr>
  </w:style>
  <w:style w:type="paragraph" w:customStyle="1" w:styleId="714EA85695B448B3A0869451FB2852982">
    <w:name w:val="714EA85695B448B3A0869451FB2852982"/>
    <w:rsid w:val="00452431"/>
    <w:pPr>
      <w:spacing w:after="0" w:line="240" w:lineRule="auto"/>
    </w:pPr>
    <w:rPr>
      <w:rFonts w:ascii="Calibri" w:eastAsia="Times New Roman" w:hAnsi="Calibri" w:cs="Times New Roman"/>
      <w:szCs w:val="20"/>
      <w:lang w:bidi="en-US"/>
    </w:rPr>
  </w:style>
  <w:style w:type="paragraph" w:customStyle="1" w:styleId="E16F94075C614852853F2B56D0D3A8C52">
    <w:name w:val="E16F94075C614852853F2B56D0D3A8C52"/>
    <w:rsid w:val="00452431"/>
    <w:pPr>
      <w:spacing w:after="0" w:line="240" w:lineRule="auto"/>
    </w:pPr>
    <w:rPr>
      <w:rFonts w:ascii="Calibri" w:eastAsia="Times New Roman" w:hAnsi="Calibri" w:cs="Times New Roman"/>
      <w:szCs w:val="20"/>
      <w:lang w:bidi="en-US"/>
    </w:rPr>
  </w:style>
  <w:style w:type="paragraph" w:customStyle="1" w:styleId="305D98FA83AE44DD96F637763986D82C2">
    <w:name w:val="305D98FA83AE44DD96F637763986D82C2"/>
    <w:rsid w:val="00452431"/>
    <w:pPr>
      <w:spacing w:after="0" w:line="240" w:lineRule="auto"/>
    </w:pPr>
    <w:rPr>
      <w:rFonts w:ascii="Calibri" w:eastAsia="Times New Roman" w:hAnsi="Calibri" w:cs="Times New Roman"/>
      <w:szCs w:val="20"/>
      <w:lang w:bidi="en-US"/>
    </w:rPr>
  </w:style>
  <w:style w:type="paragraph" w:customStyle="1" w:styleId="94A969E768994CF59C92BBA4D7533D492">
    <w:name w:val="94A969E768994CF59C92BBA4D7533D492"/>
    <w:rsid w:val="00452431"/>
    <w:pPr>
      <w:spacing w:after="0" w:line="240" w:lineRule="auto"/>
    </w:pPr>
    <w:rPr>
      <w:rFonts w:ascii="Calibri" w:eastAsia="Times New Roman" w:hAnsi="Calibri" w:cs="Times New Roman"/>
      <w:szCs w:val="20"/>
      <w:lang w:bidi="en-US"/>
    </w:rPr>
  </w:style>
  <w:style w:type="paragraph" w:customStyle="1" w:styleId="A32293908A0D4EF9BD5134C35434134E2">
    <w:name w:val="A32293908A0D4EF9BD5134C35434134E2"/>
    <w:rsid w:val="00452431"/>
    <w:pPr>
      <w:spacing w:after="0" w:line="240" w:lineRule="auto"/>
    </w:pPr>
    <w:rPr>
      <w:rFonts w:ascii="Calibri" w:eastAsia="Times New Roman" w:hAnsi="Calibri" w:cs="Times New Roman"/>
      <w:szCs w:val="20"/>
      <w:lang w:bidi="en-US"/>
    </w:rPr>
  </w:style>
  <w:style w:type="paragraph" w:customStyle="1" w:styleId="609BDCCB2757493E9EA87B024BF083472">
    <w:name w:val="609BDCCB2757493E9EA87B024BF083472"/>
    <w:rsid w:val="00452431"/>
    <w:pPr>
      <w:spacing w:after="0" w:line="240" w:lineRule="auto"/>
    </w:pPr>
    <w:rPr>
      <w:rFonts w:ascii="Calibri" w:eastAsia="Times New Roman" w:hAnsi="Calibri" w:cs="Times New Roman"/>
      <w:szCs w:val="20"/>
      <w:lang w:bidi="en-US"/>
    </w:rPr>
  </w:style>
  <w:style w:type="paragraph" w:customStyle="1" w:styleId="0E703C58989E4D8A96CE639456853AF62">
    <w:name w:val="0E703C58989E4D8A96CE639456853AF62"/>
    <w:rsid w:val="00452431"/>
    <w:pPr>
      <w:spacing w:after="0" w:line="240" w:lineRule="auto"/>
    </w:pPr>
    <w:rPr>
      <w:rFonts w:ascii="Calibri" w:eastAsia="Times New Roman" w:hAnsi="Calibri" w:cs="Times New Roman"/>
      <w:szCs w:val="20"/>
      <w:lang w:bidi="en-US"/>
    </w:rPr>
  </w:style>
  <w:style w:type="paragraph" w:customStyle="1" w:styleId="4B9594E629A7472294249824ED92FE622">
    <w:name w:val="4B9594E629A7472294249824ED92FE622"/>
    <w:rsid w:val="00452431"/>
    <w:pPr>
      <w:spacing w:after="0" w:line="240" w:lineRule="auto"/>
    </w:pPr>
    <w:rPr>
      <w:rFonts w:ascii="Calibri" w:eastAsia="Times New Roman" w:hAnsi="Calibri" w:cs="Times New Roman"/>
      <w:szCs w:val="20"/>
      <w:lang w:bidi="en-US"/>
    </w:rPr>
  </w:style>
  <w:style w:type="paragraph" w:customStyle="1" w:styleId="AD6A6F625AD4455CB7177B49EC343F382">
    <w:name w:val="AD6A6F625AD4455CB7177B49EC343F382"/>
    <w:rsid w:val="00452431"/>
    <w:pPr>
      <w:spacing w:after="0" w:line="240" w:lineRule="auto"/>
    </w:pPr>
    <w:rPr>
      <w:rFonts w:ascii="Calibri" w:eastAsia="Times New Roman" w:hAnsi="Calibri" w:cs="Times New Roman"/>
      <w:szCs w:val="20"/>
      <w:lang w:bidi="en-US"/>
    </w:rPr>
  </w:style>
  <w:style w:type="paragraph" w:customStyle="1" w:styleId="E7F0F758AE964A09A8E96FBB9B85CEB32">
    <w:name w:val="E7F0F758AE964A09A8E96FBB9B85CEB32"/>
    <w:rsid w:val="00452431"/>
    <w:pPr>
      <w:spacing w:after="0" w:line="240" w:lineRule="auto"/>
    </w:pPr>
    <w:rPr>
      <w:rFonts w:ascii="Calibri" w:eastAsia="Times New Roman" w:hAnsi="Calibri" w:cs="Times New Roman"/>
      <w:szCs w:val="20"/>
      <w:lang w:bidi="en-US"/>
    </w:rPr>
  </w:style>
  <w:style w:type="paragraph" w:customStyle="1" w:styleId="479CABB6F5E74112B69B0562CA80B2D02">
    <w:name w:val="479CABB6F5E74112B69B0562CA80B2D02"/>
    <w:rsid w:val="00452431"/>
    <w:pPr>
      <w:spacing w:after="0" w:line="240" w:lineRule="auto"/>
    </w:pPr>
    <w:rPr>
      <w:rFonts w:ascii="Calibri" w:eastAsia="Times New Roman" w:hAnsi="Calibri" w:cs="Times New Roman"/>
      <w:szCs w:val="20"/>
      <w:lang w:bidi="en-US"/>
    </w:rPr>
  </w:style>
  <w:style w:type="paragraph" w:customStyle="1" w:styleId="64B075D4BCBB4D4C90C6222A0E1C10AF2">
    <w:name w:val="64B075D4BCBB4D4C90C6222A0E1C10AF2"/>
    <w:rsid w:val="00452431"/>
    <w:pPr>
      <w:spacing w:after="0" w:line="240" w:lineRule="auto"/>
    </w:pPr>
    <w:rPr>
      <w:rFonts w:ascii="Calibri" w:eastAsia="Times New Roman" w:hAnsi="Calibri" w:cs="Times New Roman"/>
      <w:szCs w:val="20"/>
      <w:lang w:bidi="en-US"/>
    </w:rPr>
  </w:style>
  <w:style w:type="paragraph" w:customStyle="1" w:styleId="480B0AF47E2147F9B45E89F25EA288D02">
    <w:name w:val="480B0AF47E2147F9B45E89F25EA288D02"/>
    <w:rsid w:val="00452431"/>
    <w:pPr>
      <w:spacing w:after="0" w:line="240" w:lineRule="auto"/>
    </w:pPr>
    <w:rPr>
      <w:rFonts w:ascii="Calibri" w:eastAsia="Times New Roman" w:hAnsi="Calibri" w:cs="Times New Roman"/>
      <w:szCs w:val="20"/>
      <w:lang w:bidi="en-US"/>
    </w:rPr>
  </w:style>
  <w:style w:type="paragraph" w:customStyle="1" w:styleId="86F0A5006A4A4FD58F57E057165E7DEC2">
    <w:name w:val="86F0A5006A4A4FD58F57E057165E7DEC2"/>
    <w:rsid w:val="00452431"/>
    <w:pPr>
      <w:spacing w:after="0" w:line="240" w:lineRule="auto"/>
    </w:pPr>
    <w:rPr>
      <w:rFonts w:ascii="Calibri" w:eastAsia="Times New Roman" w:hAnsi="Calibri" w:cs="Times New Roman"/>
      <w:szCs w:val="20"/>
      <w:lang w:bidi="en-US"/>
    </w:rPr>
  </w:style>
  <w:style w:type="paragraph" w:customStyle="1" w:styleId="B3F54C62CBFB4F5FAD53CC94261D9B202">
    <w:name w:val="B3F54C62CBFB4F5FAD53CC94261D9B202"/>
    <w:rsid w:val="00452431"/>
    <w:pPr>
      <w:spacing w:after="0" w:line="240" w:lineRule="auto"/>
    </w:pPr>
    <w:rPr>
      <w:rFonts w:ascii="Calibri" w:eastAsia="Times New Roman" w:hAnsi="Calibri" w:cs="Times New Roman"/>
      <w:szCs w:val="20"/>
      <w:lang w:bidi="en-US"/>
    </w:rPr>
  </w:style>
  <w:style w:type="paragraph" w:customStyle="1" w:styleId="6E32E6D1CD554398AC2A92AD1A4F8F862">
    <w:name w:val="6E32E6D1CD554398AC2A92AD1A4F8F862"/>
    <w:rsid w:val="00452431"/>
    <w:pPr>
      <w:spacing w:after="0" w:line="240" w:lineRule="auto"/>
    </w:pPr>
    <w:rPr>
      <w:rFonts w:ascii="Calibri" w:eastAsia="Times New Roman" w:hAnsi="Calibri" w:cs="Times New Roman"/>
      <w:szCs w:val="20"/>
      <w:lang w:bidi="en-US"/>
    </w:rPr>
  </w:style>
  <w:style w:type="paragraph" w:customStyle="1" w:styleId="796004C413144E77B51AE20D6CB808CA2">
    <w:name w:val="796004C413144E77B51AE20D6CB808CA2"/>
    <w:rsid w:val="00452431"/>
    <w:pPr>
      <w:spacing w:after="0" w:line="240" w:lineRule="auto"/>
    </w:pPr>
    <w:rPr>
      <w:rFonts w:ascii="Calibri" w:eastAsia="Times New Roman" w:hAnsi="Calibri" w:cs="Times New Roman"/>
      <w:szCs w:val="20"/>
      <w:lang w:bidi="en-US"/>
    </w:rPr>
  </w:style>
  <w:style w:type="paragraph" w:customStyle="1" w:styleId="D9C90C6FB2A7434E810FCEFD8B7D22662">
    <w:name w:val="D9C90C6FB2A7434E810FCEFD8B7D22662"/>
    <w:rsid w:val="00452431"/>
    <w:pPr>
      <w:spacing w:after="0" w:line="240" w:lineRule="auto"/>
    </w:pPr>
    <w:rPr>
      <w:rFonts w:ascii="Calibri" w:eastAsia="Times New Roman" w:hAnsi="Calibri" w:cs="Times New Roman"/>
      <w:szCs w:val="20"/>
      <w:lang w:bidi="en-US"/>
    </w:rPr>
  </w:style>
  <w:style w:type="paragraph" w:customStyle="1" w:styleId="00008134AF9D4B1782EAF2F7E36480D02">
    <w:name w:val="00008134AF9D4B1782EAF2F7E36480D02"/>
    <w:rsid w:val="00452431"/>
    <w:pPr>
      <w:spacing w:after="0" w:line="240" w:lineRule="auto"/>
    </w:pPr>
    <w:rPr>
      <w:rFonts w:ascii="Calibri" w:eastAsia="Times New Roman" w:hAnsi="Calibri" w:cs="Times New Roman"/>
      <w:szCs w:val="20"/>
      <w:lang w:bidi="en-US"/>
    </w:rPr>
  </w:style>
  <w:style w:type="paragraph" w:customStyle="1" w:styleId="6DA669EC5C1245FAB5F32C5D4EBE5B6D2">
    <w:name w:val="6DA669EC5C1245FAB5F32C5D4EBE5B6D2"/>
    <w:rsid w:val="00452431"/>
    <w:pPr>
      <w:spacing w:after="0" w:line="240" w:lineRule="auto"/>
    </w:pPr>
    <w:rPr>
      <w:rFonts w:ascii="Calibri" w:eastAsia="Times New Roman" w:hAnsi="Calibri" w:cs="Times New Roman"/>
      <w:szCs w:val="20"/>
      <w:lang w:bidi="en-US"/>
    </w:rPr>
  </w:style>
  <w:style w:type="paragraph" w:customStyle="1" w:styleId="68D3FACEBADF48379C11E46064A4538D2">
    <w:name w:val="68D3FACEBADF48379C11E46064A4538D2"/>
    <w:rsid w:val="00452431"/>
    <w:pPr>
      <w:spacing w:after="0" w:line="240" w:lineRule="auto"/>
    </w:pPr>
    <w:rPr>
      <w:rFonts w:ascii="Calibri" w:eastAsia="Times New Roman" w:hAnsi="Calibri" w:cs="Times New Roman"/>
      <w:szCs w:val="20"/>
      <w:lang w:bidi="en-US"/>
    </w:rPr>
  </w:style>
  <w:style w:type="paragraph" w:customStyle="1" w:styleId="B821634824A14A1381289CC8E61F79A32">
    <w:name w:val="B821634824A14A1381289CC8E61F79A32"/>
    <w:rsid w:val="00452431"/>
    <w:pPr>
      <w:spacing w:after="0" w:line="240" w:lineRule="auto"/>
    </w:pPr>
    <w:rPr>
      <w:rFonts w:ascii="Calibri" w:eastAsia="Times New Roman" w:hAnsi="Calibri" w:cs="Times New Roman"/>
      <w:szCs w:val="20"/>
      <w:lang w:bidi="en-US"/>
    </w:rPr>
  </w:style>
  <w:style w:type="paragraph" w:customStyle="1" w:styleId="EAA68A17E2A144F5BBB2D7497F6061872">
    <w:name w:val="EAA68A17E2A144F5BBB2D7497F6061872"/>
    <w:rsid w:val="00452431"/>
    <w:pPr>
      <w:spacing w:after="0" w:line="240" w:lineRule="auto"/>
    </w:pPr>
    <w:rPr>
      <w:rFonts w:ascii="Calibri" w:eastAsia="Times New Roman" w:hAnsi="Calibri" w:cs="Times New Roman"/>
      <w:szCs w:val="20"/>
      <w:lang w:bidi="en-US"/>
    </w:rPr>
  </w:style>
  <w:style w:type="paragraph" w:customStyle="1" w:styleId="C2AE8CAF4D76427A96636688105DBF782">
    <w:name w:val="C2AE8CAF4D76427A96636688105DBF782"/>
    <w:rsid w:val="00452431"/>
    <w:pPr>
      <w:spacing w:after="0" w:line="240" w:lineRule="auto"/>
    </w:pPr>
    <w:rPr>
      <w:rFonts w:ascii="Calibri" w:eastAsia="Times New Roman" w:hAnsi="Calibri" w:cs="Times New Roman"/>
      <w:szCs w:val="20"/>
      <w:lang w:bidi="en-US"/>
    </w:rPr>
  </w:style>
  <w:style w:type="paragraph" w:customStyle="1" w:styleId="B750063546F34A6580151B1BC9D139A52">
    <w:name w:val="B750063546F34A6580151B1BC9D139A52"/>
    <w:rsid w:val="00452431"/>
    <w:pPr>
      <w:spacing w:after="0" w:line="240" w:lineRule="auto"/>
    </w:pPr>
    <w:rPr>
      <w:rFonts w:ascii="Calibri" w:eastAsia="Times New Roman" w:hAnsi="Calibri" w:cs="Times New Roman"/>
      <w:szCs w:val="20"/>
      <w:lang w:bidi="en-US"/>
    </w:rPr>
  </w:style>
  <w:style w:type="paragraph" w:customStyle="1" w:styleId="A27A257A93964159B8C4C92721FC6F782">
    <w:name w:val="A27A257A93964159B8C4C92721FC6F782"/>
    <w:rsid w:val="00452431"/>
    <w:pPr>
      <w:spacing w:after="0" w:line="240" w:lineRule="auto"/>
    </w:pPr>
    <w:rPr>
      <w:rFonts w:ascii="Calibri" w:eastAsia="Times New Roman" w:hAnsi="Calibri" w:cs="Times New Roman"/>
      <w:szCs w:val="20"/>
      <w:lang w:bidi="en-US"/>
    </w:rPr>
  </w:style>
  <w:style w:type="paragraph" w:customStyle="1" w:styleId="60E940AEFCE744D6B0CE9A1B599A79B52">
    <w:name w:val="60E940AEFCE744D6B0CE9A1B599A79B52"/>
    <w:rsid w:val="00452431"/>
    <w:pPr>
      <w:spacing w:after="0" w:line="240" w:lineRule="auto"/>
    </w:pPr>
    <w:rPr>
      <w:rFonts w:ascii="Calibri" w:eastAsia="Times New Roman" w:hAnsi="Calibri" w:cs="Times New Roman"/>
      <w:szCs w:val="20"/>
      <w:lang w:bidi="en-US"/>
    </w:rPr>
  </w:style>
  <w:style w:type="paragraph" w:customStyle="1" w:styleId="05196324BAA7443BAE594BD8F3942A232">
    <w:name w:val="05196324BAA7443BAE594BD8F3942A232"/>
    <w:rsid w:val="00452431"/>
    <w:pPr>
      <w:spacing w:after="0" w:line="240" w:lineRule="auto"/>
    </w:pPr>
    <w:rPr>
      <w:rFonts w:ascii="Calibri" w:eastAsia="Times New Roman" w:hAnsi="Calibri" w:cs="Times New Roman"/>
      <w:szCs w:val="20"/>
      <w:lang w:bidi="en-US"/>
    </w:rPr>
  </w:style>
  <w:style w:type="paragraph" w:customStyle="1" w:styleId="6C9CA919A0EE4807B55286ECD5E1DB4C2">
    <w:name w:val="6C9CA919A0EE4807B55286ECD5E1DB4C2"/>
    <w:rsid w:val="00452431"/>
    <w:pPr>
      <w:spacing w:after="0" w:line="240" w:lineRule="auto"/>
    </w:pPr>
    <w:rPr>
      <w:rFonts w:ascii="Calibri" w:eastAsia="Times New Roman" w:hAnsi="Calibri" w:cs="Times New Roman"/>
      <w:szCs w:val="20"/>
      <w:lang w:bidi="en-US"/>
    </w:rPr>
  </w:style>
  <w:style w:type="paragraph" w:customStyle="1" w:styleId="AA62126AC0694E879A3B702716500A322">
    <w:name w:val="AA62126AC0694E879A3B702716500A322"/>
    <w:rsid w:val="00452431"/>
    <w:pPr>
      <w:spacing w:after="0" w:line="240" w:lineRule="auto"/>
    </w:pPr>
    <w:rPr>
      <w:rFonts w:ascii="Calibri" w:eastAsia="Times New Roman" w:hAnsi="Calibri" w:cs="Times New Roman"/>
      <w:szCs w:val="20"/>
      <w:lang w:bidi="en-US"/>
    </w:rPr>
  </w:style>
  <w:style w:type="paragraph" w:customStyle="1" w:styleId="5C0DC5F58E0F447BAB4A6E1A1720C9FE2">
    <w:name w:val="5C0DC5F58E0F447BAB4A6E1A1720C9FE2"/>
    <w:rsid w:val="00452431"/>
    <w:pPr>
      <w:spacing w:after="0" w:line="240" w:lineRule="auto"/>
    </w:pPr>
    <w:rPr>
      <w:rFonts w:ascii="Calibri" w:eastAsia="Times New Roman" w:hAnsi="Calibri" w:cs="Times New Roman"/>
      <w:szCs w:val="20"/>
      <w:lang w:bidi="en-US"/>
    </w:rPr>
  </w:style>
  <w:style w:type="paragraph" w:customStyle="1" w:styleId="9BD3CFBCD85B4E8E802C749DB461AC902">
    <w:name w:val="9BD3CFBCD85B4E8E802C749DB461AC902"/>
    <w:rsid w:val="00452431"/>
    <w:pPr>
      <w:spacing w:after="0" w:line="240" w:lineRule="auto"/>
    </w:pPr>
    <w:rPr>
      <w:rFonts w:ascii="Calibri" w:eastAsia="Times New Roman" w:hAnsi="Calibri" w:cs="Times New Roman"/>
      <w:szCs w:val="20"/>
      <w:lang w:bidi="en-US"/>
    </w:rPr>
  </w:style>
  <w:style w:type="paragraph" w:customStyle="1" w:styleId="2C61D558041A46CDB18BD9A58C88E33E2">
    <w:name w:val="2C61D558041A46CDB18BD9A58C88E33E2"/>
    <w:rsid w:val="00452431"/>
    <w:pPr>
      <w:spacing w:after="0" w:line="240" w:lineRule="auto"/>
    </w:pPr>
    <w:rPr>
      <w:rFonts w:ascii="Calibri" w:eastAsia="Times New Roman" w:hAnsi="Calibri" w:cs="Times New Roman"/>
      <w:szCs w:val="20"/>
      <w:lang w:bidi="en-US"/>
    </w:rPr>
  </w:style>
  <w:style w:type="paragraph" w:customStyle="1" w:styleId="BE7B4E2ABDD843AAA223B20AF9B01D2B2">
    <w:name w:val="BE7B4E2ABDD843AAA223B20AF9B01D2B2"/>
    <w:rsid w:val="00452431"/>
    <w:pPr>
      <w:spacing w:after="0" w:line="240" w:lineRule="auto"/>
    </w:pPr>
    <w:rPr>
      <w:rFonts w:ascii="Calibri" w:eastAsia="Times New Roman" w:hAnsi="Calibri" w:cs="Times New Roman"/>
      <w:szCs w:val="20"/>
      <w:lang w:bidi="en-US"/>
    </w:rPr>
  </w:style>
  <w:style w:type="paragraph" w:customStyle="1" w:styleId="6BD86B62C055450CB7A579BF2FAA448B2">
    <w:name w:val="6BD86B62C055450CB7A579BF2FAA448B2"/>
    <w:rsid w:val="00452431"/>
    <w:pPr>
      <w:spacing w:after="0" w:line="240" w:lineRule="auto"/>
    </w:pPr>
    <w:rPr>
      <w:rFonts w:ascii="Calibri" w:eastAsia="Times New Roman" w:hAnsi="Calibri" w:cs="Times New Roman"/>
      <w:szCs w:val="20"/>
      <w:lang w:bidi="en-US"/>
    </w:rPr>
  </w:style>
  <w:style w:type="paragraph" w:customStyle="1" w:styleId="B67F712EBD1245BBA3641CD4BE3F907F2">
    <w:name w:val="B67F712EBD1245BBA3641CD4BE3F907F2"/>
    <w:rsid w:val="00452431"/>
    <w:pPr>
      <w:spacing w:after="0" w:line="240" w:lineRule="auto"/>
    </w:pPr>
    <w:rPr>
      <w:rFonts w:ascii="Calibri" w:eastAsia="Times New Roman" w:hAnsi="Calibri" w:cs="Times New Roman"/>
      <w:szCs w:val="20"/>
      <w:lang w:bidi="en-US"/>
    </w:rPr>
  </w:style>
  <w:style w:type="paragraph" w:customStyle="1" w:styleId="79B8764FA5F54009B7BFF24794BB35D02">
    <w:name w:val="79B8764FA5F54009B7BFF24794BB35D02"/>
    <w:rsid w:val="00452431"/>
    <w:pPr>
      <w:spacing w:after="0" w:line="240" w:lineRule="auto"/>
    </w:pPr>
    <w:rPr>
      <w:rFonts w:ascii="Calibri" w:eastAsia="Times New Roman" w:hAnsi="Calibri" w:cs="Times New Roman"/>
      <w:szCs w:val="20"/>
      <w:lang w:bidi="en-US"/>
    </w:rPr>
  </w:style>
  <w:style w:type="paragraph" w:customStyle="1" w:styleId="EC2885D47B2F4E5293ED0FDE4C20CD642">
    <w:name w:val="EC2885D47B2F4E5293ED0FDE4C20CD642"/>
    <w:rsid w:val="00452431"/>
    <w:pPr>
      <w:spacing w:after="0" w:line="240" w:lineRule="auto"/>
    </w:pPr>
    <w:rPr>
      <w:rFonts w:ascii="Calibri" w:eastAsia="Times New Roman" w:hAnsi="Calibri" w:cs="Times New Roman"/>
      <w:szCs w:val="20"/>
      <w:lang w:bidi="en-US"/>
    </w:rPr>
  </w:style>
  <w:style w:type="paragraph" w:customStyle="1" w:styleId="92927C0D2987432B8DA94A374C950D632">
    <w:name w:val="92927C0D2987432B8DA94A374C950D632"/>
    <w:rsid w:val="00452431"/>
    <w:pPr>
      <w:spacing w:after="0" w:line="240" w:lineRule="auto"/>
    </w:pPr>
    <w:rPr>
      <w:rFonts w:ascii="Calibri" w:eastAsia="Times New Roman" w:hAnsi="Calibri" w:cs="Times New Roman"/>
      <w:szCs w:val="20"/>
      <w:lang w:bidi="en-US"/>
    </w:rPr>
  </w:style>
  <w:style w:type="paragraph" w:customStyle="1" w:styleId="FBB6E55EA7174EBFA1D8FBDB62C4DC312">
    <w:name w:val="FBB6E55EA7174EBFA1D8FBDB62C4DC312"/>
    <w:rsid w:val="00452431"/>
    <w:pPr>
      <w:spacing w:after="0" w:line="240" w:lineRule="auto"/>
    </w:pPr>
    <w:rPr>
      <w:rFonts w:ascii="Calibri" w:eastAsia="Times New Roman" w:hAnsi="Calibri" w:cs="Times New Roman"/>
      <w:szCs w:val="20"/>
      <w:lang w:bidi="en-US"/>
    </w:rPr>
  </w:style>
  <w:style w:type="paragraph" w:customStyle="1" w:styleId="A3704785C1324CF1B92DEC643B9E3C4A2">
    <w:name w:val="A3704785C1324CF1B92DEC643B9E3C4A2"/>
    <w:rsid w:val="00452431"/>
    <w:pPr>
      <w:spacing w:after="0" w:line="240" w:lineRule="auto"/>
    </w:pPr>
    <w:rPr>
      <w:rFonts w:ascii="Calibri" w:eastAsia="Times New Roman" w:hAnsi="Calibri" w:cs="Times New Roman"/>
      <w:szCs w:val="20"/>
      <w:lang w:bidi="en-US"/>
    </w:rPr>
  </w:style>
  <w:style w:type="paragraph" w:customStyle="1" w:styleId="908476DAA91F456DB4CD1C9CE8E1EA2C2">
    <w:name w:val="908476DAA91F456DB4CD1C9CE8E1EA2C2"/>
    <w:rsid w:val="00452431"/>
    <w:pPr>
      <w:spacing w:after="0" w:line="240" w:lineRule="auto"/>
    </w:pPr>
    <w:rPr>
      <w:rFonts w:ascii="Calibri" w:eastAsia="Times New Roman" w:hAnsi="Calibri" w:cs="Times New Roman"/>
      <w:szCs w:val="20"/>
      <w:lang w:bidi="en-US"/>
    </w:rPr>
  </w:style>
  <w:style w:type="paragraph" w:customStyle="1" w:styleId="51E94BA41A374C16B4D40A91FA8E94172">
    <w:name w:val="51E94BA41A374C16B4D40A91FA8E94172"/>
    <w:rsid w:val="00452431"/>
    <w:pPr>
      <w:spacing w:after="0" w:line="240" w:lineRule="auto"/>
    </w:pPr>
    <w:rPr>
      <w:rFonts w:ascii="Calibri" w:eastAsia="Times New Roman" w:hAnsi="Calibri" w:cs="Times New Roman"/>
      <w:szCs w:val="20"/>
      <w:lang w:bidi="en-US"/>
    </w:rPr>
  </w:style>
  <w:style w:type="paragraph" w:customStyle="1" w:styleId="30C2C8278DC04FDEA7273CEE7AC136732">
    <w:name w:val="30C2C8278DC04FDEA7273CEE7AC136732"/>
    <w:rsid w:val="00452431"/>
    <w:pPr>
      <w:spacing w:after="0" w:line="240" w:lineRule="auto"/>
    </w:pPr>
    <w:rPr>
      <w:rFonts w:ascii="Calibri" w:eastAsia="Times New Roman" w:hAnsi="Calibri" w:cs="Times New Roman"/>
      <w:szCs w:val="20"/>
      <w:lang w:bidi="en-US"/>
    </w:rPr>
  </w:style>
  <w:style w:type="paragraph" w:customStyle="1" w:styleId="80EC83F3176242F29002AEB09706396E2">
    <w:name w:val="80EC83F3176242F29002AEB09706396E2"/>
    <w:rsid w:val="00452431"/>
    <w:pPr>
      <w:spacing w:after="0" w:line="240" w:lineRule="auto"/>
    </w:pPr>
    <w:rPr>
      <w:rFonts w:ascii="Calibri" w:eastAsia="Times New Roman" w:hAnsi="Calibri" w:cs="Times New Roman"/>
      <w:szCs w:val="20"/>
      <w:lang w:bidi="en-US"/>
    </w:rPr>
  </w:style>
  <w:style w:type="paragraph" w:customStyle="1" w:styleId="7C8A2774EF0544B2899E659BBA1507812">
    <w:name w:val="7C8A2774EF0544B2899E659BBA1507812"/>
    <w:rsid w:val="00452431"/>
    <w:pPr>
      <w:spacing w:after="0" w:line="240" w:lineRule="auto"/>
    </w:pPr>
    <w:rPr>
      <w:rFonts w:ascii="Calibri" w:eastAsia="Times New Roman" w:hAnsi="Calibri" w:cs="Times New Roman"/>
      <w:szCs w:val="20"/>
      <w:lang w:bidi="en-US"/>
    </w:rPr>
  </w:style>
  <w:style w:type="paragraph" w:customStyle="1" w:styleId="512C88537C714AAB99B9007785717B962">
    <w:name w:val="512C88537C714AAB99B9007785717B962"/>
    <w:rsid w:val="00452431"/>
    <w:pPr>
      <w:spacing w:after="0" w:line="240" w:lineRule="auto"/>
    </w:pPr>
    <w:rPr>
      <w:rFonts w:ascii="Calibri" w:eastAsia="Times New Roman" w:hAnsi="Calibri" w:cs="Times New Roman"/>
      <w:szCs w:val="20"/>
      <w:lang w:bidi="en-US"/>
    </w:rPr>
  </w:style>
  <w:style w:type="paragraph" w:customStyle="1" w:styleId="9DCDC46B602E456DAF26A462581A55FE2">
    <w:name w:val="9DCDC46B602E456DAF26A462581A55FE2"/>
    <w:rsid w:val="00452431"/>
    <w:pPr>
      <w:spacing w:after="0" w:line="240" w:lineRule="auto"/>
    </w:pPr>
    <w:rPr>
      <w:rFonts w:ascii="Calibri" w:eastAsia="Times New Roman" w:hAnsi="Calibri" w:cs="Times New Roman"/>
      <w:szCs w:val="20"/>
      <w:lang w:bidi="en-US"/>
    </w:rPr>
  </w:style>
  <w:style w:type="paragraph" w:customStyle="1" w:styleId="EF82EAD00E8A48D3B7F4EA04A57642182">
    <w:name w:val="EF82EAD00E8A48D3B7F4EA04A57642182"/>
    <w:rsid w:val="00452431"/>
    <w:pPr>
      <w:spacing w:after="0" w:line="240" w:lineRule="auto"/>
    </w:pPr>
    <w:rPr>
      <w:rFonts w:ascii="Calibri" w:eastAsia="Times New Roman" w:hAnsi="Calibri" w:cs="Times New Roman"/>
      <w:szCs w:val="20"/>
      <w:lang w:bidi="en-US"/>
    </w:rPr>
  </w:style>
  <w:style w:type="paragraph" w:customStyle="1" w:styleId="9BCFEB56E6034994BAC07D09D0C763592">
    <w:name w:val="9BCFEB56E6034994BAC07D09D0C763592"/>
    <w:rsid w:val="00452431"/>
    <w:pPr>
      <w:spacing w:after="0" w:line="240" w:lineRule="auto"/>
    </w:pPr>
    <w:rPr>
      <w:rFonts w:ascii="Calibri" w:eastAsia="Times New Roman" w:hAnsi="Calibri" w:cs="Times New Roman"/>
      <w:szCs w:val="20"/>
      <w:lang w:bidi="en-US"/>
    </w:rPr>
  </w:style>
  <w:style w:type="paragraph" w:customStyle="1" w:styleId="77D40C1598E14C359704C266CB8F29B52">
    <w:name w:val="77D40C1598E14C359704C266CB8F29B52"/>
    <w:rsid w:val="00452431"/>
    <w:pPr>
      <w:spacing w:after="0" w:line="240" w:lineRule="auto"/>
    </w:pPr>
    <w:rPr>
      <w:rFonts w:ascii="Calibri" w:eastAsia="Times New Roman" w:hAnsi="Calibri" w:cs="Times New Roman"/>
      <w:szCs w:val="20"/>
      <w:lang w:bidi="en-US"/>
    </w:rPr>
  </w:style>
  <w:style w:type="paragraph" w:customStyle="1" w:styleId="F89A6CF59E88487D9E1E92954B038DA82">
    <w:name w:val="F89A6CF59E88487D9E1E92954B038DA82"/>
    <w:rsid w:val="00452431"/>
    <w:pPr>
      <w:spacing w:after="0" w:line="240" w:lineRule="auto"/>
    </w:pPr>
    <w:rPr>
      <w:rFonts w:ascii="Calibri" w:eastAsia="Times New Roman" w:hAnsi="Calibri" w:cs="Times New Roman"/>
      <w:szCs w:val="20"/>
      <w:lang w:bidi="en-US"/>
    </w:rPr>
  </w:style>
  <w:style w:type="paragraph" w:customStyle="1" w:styleId="1D8A6E94DD3F4B1FB3927A53C2544A872">
    <w:name w:val="1D8A6E94DD3F4B1FB3927A53C2544A872"/>
    <w:rsid w:val="00452431"/>
    <w:pPr>
      <w:spacing w:after="0" w:line="240" w:lineRule="auto"/>
    </w:pPr>
    <w:rPr>
      <w:rFonts w:ascii="Calibri" w:eastAsia="Times New Roman" w:hAnsi="Calibri" w:cs="Times New Roman"/>
      <w:szCs w:val="20"/>
      <w:lang w:bidi="en-US"/>
    </w:rPr>
  </w:style>
  <w:style w:type="paragraph" w:customStyle="1" w:styleId="F82F8812FC3C4D0DA1BC7A47C74A52B72">
    <w:name w:val="F82F8812FC3C4D0DA1BC7A47C74A52B72"/>
    <w:rsid w:val="00452431"/>
    <w:pPr>
      <w:spacing w:after="0" w:line="240" w:lineRule="auto"/>
    </w:pPr>
    <w:rPr>
      <w:rFonts w:ascii="Calibri" w:eastAsia="Times New Roman" w:hAnsi="Calibri" w:cs="Times New Roman"/>
      <w:szCs w:val="20"/>
      <w:lang w:bidi="en-US"/>
    </w:rPr>
  </w:style>
  <w:style w:type="paragraph" w:customStyle="1" w:styleId="8EB9B98A0F924692A75FE33DFA28CC7F2">
    <w:name w:val="8EB9B98A0F924692A75FE33DFA28CC7F2"/>
    <w:rsid w:val="00452431"/>
    <w:pPr>
      <w:spacing w:after="0" w:line="240" w:lineRule="auto"/>
    </w:pPr>
    <w:rPr>
      <w:rFonts w:ascii="Calibri" w:eastAsia="Times New Roman" w:hAnsi="Calibri" w:cs="Times New Roman"/>
      <w:szCs w:val="20"/>
      <w:lang w:bidi="en-US"/>
    </w:rPr>
  </w:style>
  <w:style w:type="paragraph" w:customStyle="1" w:styleId="BC958001B45A4FE7BD1EA4CDD5675FE02">
    <w:name w:val="BC958001B45A4FE7BD1EA4CDD5675FE02"/>
    <w:rsid w:val="00452431"/>
    <w:pPr>
      <w:spacing w:after="0" w:line="240" w:lineRule="auto"/>
    </w:pPr>
    <w:rPr>
      <w:rFonts w:ascii="Calibri" w:eastAsia="Times New Roman" w:hAnsi="Calibri" w:cs="Times New Roman"/>
      <w:szCs w:val="20"/>
      <w:lang w:bidi="en-US"/>
    </w:rPr>
  </w:style>
  <w:style w:type="paragraph" w:customStyle="1" w:styleId="B7745AC23B10489B919A878B0E75028D2">
    <w:name w:val="B7745AC23B10489B919A878B0E75028D2"/>
    <w:rsid w:val="00452431"/>
    <w:pPr>
      <w:spacing w:after="0" w:line="240" w:lineRule="auto"/>
    </w:pPr>
    <w:rPr>
      <w:rFonts w:ascii="Calibri" w:eastAsia="Times New Roman" w:hAnsi="Calibri" w:cs="Times New Roman"/>
      <w:szCs w:val="20"/>
      <w:lang w:bidi="en-US"/>
    </w:rPr>
  </w:style>
  <w:style w:type="paragraph" w:customStyle="1" w:styleId="9A8BA7CF148A42C98EC01FB4B0159EA32">
    <w:name w:val="9A8BA7CF148A42C98EC01FB4B0159EA32"/>
    <w:rsid w:val="00452431"/>
    <w:pPr>
      <w:spacing w:after="0" w:line="240" w:lineRule="auto"/>
    </w:pPr>
    <w:rPr>
      <w:rFonts w:ascii="Calibri" w:eastAsia="Times New Roman" w:hAnsi="Calibri" w:cs="Times New Roman"/>
      <w:szCs w:val="20"/>
      <w:lang w:bidi="en-US"/>
    </w:rPr>
  </w:style>
  <w:style w:type="paragraph" w:customStyle="1" w:styleId="9ACFC6B3D8484D70993CD764E77344312">
    <w:name w:val="9ACFC6B3D8484D70993CD764E77344312"/>
    <w:rsid w:val="00452431"/>
    <w:pPr>
      <w:spacing w:after="0" w:line="240" w:lineRule="auto"/>
    </w:pPr>
    <w:rPr>
      <w:rFonts w:ascii="Calibri" w:eastAsia="Times New Roman" w:hAnsi="Calibri" w:cs="Times New Roman"/>
      <w:szCs w:val="20"/>
      <w:lang w:bidi="en-US"/>
    </w:rPr>
  </w:style>
  <w:style w:type="paragraph" w:customStyle="1" w:styleId="B29FBF8C02334BE7ADB473E4783899072">
    <w:name w:val="B29FBF8C02334BE7ADB473E4783899072"/>
    <w:rsid w:val="00452431"/>
    <w:pPr>
      <w:spacing w:after="0" w:line="240" w:lineRule="auto"/>
    </w:pPr>
    <w:rPr>
      <w:rFonts w:ascii="Calibri" w:eastAsia="Times New Roman" w:hAnsi="Calibri" w:cs="Times New Roman"/>
      <w:szCs w:val="20"/>
      <w:lang w:bidi="en-US"/>
    </w:rPr>
  </w:style>
  <w:style w:type="paragraph" w:customStyle="1" w:styleId="8576A5ED341741CE98E3A056B81666702">
    <w:name w:val="8576A5ED341741CE98E3A056B81666702"/>
    <w:rsid w:val="00452431"/>
    <w:pPr>
      <w:spacing w:after="0" w:line="240" w:lineRule="auto"/>
    </w:pPr>
    <w:rPr>
      <w:rFonts w:ascii="Calibri" w:eastAsia="Times New Roman" w:hAnsi="Calibri" w:cs="Times New Roman"/>
      <w:szCs w:val="20"/>
      <w:lang w:bidi="en-US"/>
    </w:rPr>
  </w:style>
  <w:style w:type="paragraph" w:customStyle="1" w:styleId="7462DBD5CCBB42B787E7AAD65E29907D2">
    <w:name w:val="7462DBD5CCBB42B787E7AAD65E29907D2"/>
    <w:rsid w:val="00452431"/>
    <w:pPr>
      <w:spacing w:after="0" w:line="240" w:lineRule="auto"/>
    </w:pPr>
    <w:rPr>
      <w:rFonts w:ascii="Calibri" w:eastAsia="Times New Roman" w:hAnsi="Calibri" w:cs="Times New Roman"/>
      <w:szCs w:val="20"/>
      <w:lang w:bidi="en-US"/>
    </w:rPr>
  </w:style>
  <w:style w:type="paragraph" w:customStyle="1" w:styleId="1406DBE3B22D4F2F927581135DFE55C72">
    <w:name w:val="1406DBE3B22D4F2F927581135DFE55C72"/>
    <w:rsid w:val="00452431"/>
    <w:pPr>
      <w:spacing w:after="0" w:line="240" w:lineRule="auto"/>
    </w:pPr>
    <w:rPr>
      <w:rFonts w:ascii="Calibri" w:eastAsia="Times New Roman" w:hAnsi="Calibri" w:cs="Times New Roman"/>
      <w:szCs w:val="20"/>
      <w:lang w:bidi="en-US"/>
    </w:rPr>
  </w:style>
  <w:style w:type="paragraph" w:customStyle="1" w:styleId="DA657CA19ACE41DFA86AC9096442C31D2">
    <w:name w:val="DA657CA19ACE41DFA86AC9096442C31D2"/>
    <w:rsid w:val="00452431"/>
    <w:pPr>
      <w:spacing w:after="0" w:line="240" w:lineRule="auto"/>
    </w:pPr>
    <w:rPr>
      <w:rFonts w:ascii="Calibri" w:eastAsia="Times New Roman" w:hAnsi="Calibri" w:cs="Times New Roman"/>
      <w:szCs w:val="20"/>
      <w:lang w:bidi="en-US"/>
    </w:rPr>
  </w:style>
  <w:style w:type="paragraph" w:customStyle="1" w:styleId="72C2CBCACD874118AFE6B5B68D2E19D42">
    <w:name w:val="72C2CBCACD874118AFE6B5B68D2E19D42"/>
    <w:rsid w:val="00452431"/>
    <w:pPr>
      <w:spacing w:after="0" w:line="240" w:lineRule="auto"/>
    </w:pPr>
    <w:rPr>
      <w:rFonts w:ascii="Calibri" w:eastAsia="Times New Roman" w:hAnsi="Calibri" w:cs="Times New Roman"/>
      <w:szCs w:val="20"/>
      <w:lang w:bidi="en-US"/>
    </w:rPr>
  </w:style>
  <w:style w:type="paragraph" w:customStyle="1" w:styleId="5F04A6751F854C68AB668039BBF456852">
    <w:name w:val="5F04A6751F854C68AB668039BBF456852"/>
    <w:rsid w:val="00452431"/>
    <w:pPr>
      <w:spacing w:after="0" w:line="240" w:lineRule="auto"/>
    </w:pPr>
    <w:rPr>
      <w:rFonts w:ascii="Calibri" w:eastAsia="Times New Roman" w:hAnsi="Calibri" w:cs="Times New Roman"/>
      <w:szCs w:val="20"/>
      <w:lang w:bidi="en-US"/>
    </w:rPr>
  </w:style>
  <w:style w:type="paragraph" w:customStyle="1" w:styleId="680E568FF5024A418E8CB5315731BA772">
    <w:name w:val="680E568FF5024A418E8CB5315731BA772"/>
    <w:rsid w:val="00452431"/>
    <w:pPr>
      <w:spacing w:after="0" w:line="240" w:lineRule="auto"/>
    </w:pPr>
    <w:rPr>
      <w:rFonts w:ascii="Calibri" w:eastAsia="Times New Roman" w:hAnsi="Calibri" w:cs="Times New Roman"/>
      <w:szCs w:val="20"/>
      <w:lang w:bidi="en-US"/>
    </w:rPr>
  </w:style>
  <w:style w:type="paragraph" w:customStyle="1" w:styleId="4DF4730F15064F16B144C37567223D3F2">
    <w:name w:val="4DF4730F15064F16B144C37567223D3F2"/>
    <w:rsid w:val="00452431"/>
    <w:pPr>
      <w:spacing w:after="0" w:line="240" w:lineRule="auto"/>
    </w:pPr>
    <w:rPr>
      <w:rFonts w:ascii="Calibri" w:eastAsia="Times New Roman" w:hAnsi="Calibri" w:cs="Times New Roman"/>
      <w:szCs w:val="20"/>
      <w:lang w:bidi="en-US"/>
    </w:rPr>
  </w:style>
  <w:style w:type="paragraph" w:customStyle="1" w:styleId="D4EFD7AF137C48CF887889FF1087C3F32">
    <w:name w:val="D4EFD7AF137C48CF887889FF1087C3F32"/>
    <w:rsid w:val="00452431"/>
    <w:pPr>
      <w:spacing w:after="0" w:line="240" w:lineRule="auto"/>
    </w:pPr>
    <w:rPr>
      <w:rFonts w:ascii="Calibri" w:eastAsia="Times New Roman" w:hAnsi="Calibri" w:cs="Times New Roman"/>
      <w:szCs w:val="20"/>
      <w:lang w:bidi="en-US"/>
    </w:rPr>
  </w:style>
  <w:style w:type="paragraph" w:customStyle="1" w:styleId="F9F99A41DCA44065BDCD1BFC0D81D9602">
    <w:name w:val="F9F99A41DCA44065BDCD1BFC0D81D9602"/>
    <w:rsid w:val="00452431"/>
    <w:pPr>
      <w:spacing w:after="0" w:line="240" w:lineRule="auto"/>
    </w:pPr>
    <w:rPr>
      <w:rFonts w:ascii="Calibri" w:eastAsia="Times New Roman" w:hAnsi="Calibri" w:cs="Times New Roman"/>
      <w:szCs w:val="20"/>
      <w:lang w:bidi="en-US"/>
    </w:rPr>
  </w:style>
  <w:style w:type="paragraph" w:customStyle="1" w:styleId="D2CDCFCBE5A546B8846FF9DA91AB9A8E2">
    <w:name w:val="D2CDCFCBE5A546B8846FF9DA91AB9A8E2"/>
    <w:rsid w:val="00452431"/>
    <w:pPr>
      <w:spacing w:after="0" w:line="240" w:lineRule="auto"/>
    </w:pPr>
    <w:rPr>
      <w:rFonts w:ascii="Calibri" w:eastAsia="Times New Roman" w:hAnsi="Calibri" w:cs="Times New Roman"/>
      <w:szCs w:val="20"/>
      <w:lang w:bidi="en-US"/>
    </w:rPr>
  </w:style>
  <w:style w:type="paragraph" w:customStyle="1" w:styleId="DC6DC52883984260B6B3AB68BC9C34DE2">
    <w:name w:val="DC6DC52883984260B6B3AB68BC9C34DE2"/>
    <w:rsid w:val="00452431"/>
    <w:pPr>
      <w:spacing w:after="0" w:line="240" w:lineRule="auto"/>
    </w:pPr>
    <w:rPr>
      <w:rFonts w:ascii="Calibri" w:eastAsia="Times New Roman" w:hAnsi="Calibri" w:cs="Times New Roman"/>
      <w:szCs w:val="20"/>
      <w:lang w:bidi="en-US"/>
    </w:rPr>
  </w:style>
  <w:style w:type="paragraph" w:customStyle="1" w:styleId="5FE19136B10943359044100987628F5D2">
    <w:name w:val="5FE19136B10943359044100987628F5D2"/>
    <w:rsid w:val="00452431"/>
    <w:pPr>
      <w:spacing w:after="0" w:line="240" w:lineRule="auto"/>
    </w:pPr>
    <w:rPr>
      <w:rFonts w:ascii="Calibri" w:eastAsia="Times New Roman" w:hAnsi="Calibri" w:cs="Times New Roman"/>
      <w:szCs w:val="20"/>
      <w:lang w:bidi="en-US"/>
    </w:rPr>
  </w:style>
  <w:style w:type="paragraph" w:customStyle="1" w:styleId="FDC84CAF7FEB48508E26EEF32C01CAC42">
    <w:name w:val="FDC84CAF7FEB48508E26EEF32C01CAC42"/>
    <w:rsid w:val="00452431"/>
    <w:pPr>
      <w:spacing w:after="0" w:line="240" w:lineRule="auto"/>
    </w:pPr>
    <w:rPr>
      <w:rFonts w:ascii="Calibri" w:eastAsia="Times New Roman" w:hAnsi="Calibri" w:cs="Times New Roman"/>
      <w:szCs w:val="20"/>
      <w:lang w:bidi="en-US"/>
    </w:rPr>
  </w:style>
  <w:style w:type="paragraph" w:customStyle="1" w:styleId="C6989336F97D4D18A76C56FE98AC021A2">
    <w:name w:val="C6989336F97D4D18A76C56FE98AC021A2"/>
    <w:rsid w:val="00452431"/>
    <w:pPr>
      <w:spacing w:after="0" w:line="240" w:lineRule="auto"/>
    </w:pPr>
    <w:rPr>
      <w:rFonts w:ascii="Calibri" w:eastAsia="Times New Roman" w:hAnsi="Calibri" w:cs="Times New Roman"/>
      <w:szCs w:val="20"/>
      <w:lang w:bidi="en-US"/>
    </w:rPr>
  </w:style>
  <w:style w:type="paragraph" w:customStyle="1" w:styleId="FFA5A030884C4829851F21C53311AB152">
    <w:name w:val="FFA5A030884C4829851F21C53311AB152"/>
    <w:rsid w:val="00452431"/>
    <w:pPr>
      <w:spacing w:after="0" w:line="240" w:lineRule="auto"/>
    </w:pPr>
    <w:rPr>
      <w:rFonts w:ascii="Calibri" w:eastAsia="Times New Roman" w:hAnsi="Calibri" w:cs="Times New Roman"/>
      <w:szCs w:val="20"/>
      <w:lang w:bidi="en-US"/>
    </w:rPr>
  </w:style>
  <w:style w:type="paragraph" w:customStyle="1" w:styleId="A080B915E0D148D5A297BA29E19039372">
    <w:name w:val="A080B915E0D148D5A297BA29E19039372"/>
    <w:rsid w:val="00452431"/>
    <w:pPr>
      <w:spacing w:after="0" w:line="240" w:lineRule="auto"/>
    </w:pPr>
    <w:rPr>
      <w:rFonts w:ascii="Calibri" w:eastAsia="Times New Roman" w:hAnsi="Calibri" w:cs="Times New Roman"/>
      <w:szCs w:val="20"/>
      <w:lang w:bidi="en-US"/>
    </w:rPr>
  </w:style>
  <w:style w:type="paragraph" w:customStyle="1" w:styleId="46DED772AAFA4D13A95759377DA407F82">
    <w:name w:val="46DED772AAFA4D13A95759377DA407F82"/>
    <w:rsid w:val="00452431"/>
    <w:pPr>
      <w:spacing w:after="0" w:line="240" w:lineRule="auto"/>
    </w:pPr>
    <w:rPr>
      <w:rFonts w:ascii="Calibri" w:eastAsia="Times New Roman" w:hAnsi="Calibri" w:cs="Times New Roman"/>
      <w:szCs w:val="20"/>
      <w:lang w:bidi="en-US"/>
    </w:rPr>
  </w:style>
  <w:style w:type="paragraph" w:customStyle="1" w:styleId="46BB8593CBDB45D49087F570880EC0D42">
    <w:name w:val="46BB8593CBDB45D49087F570880EC0D42"/>
    <w:rsid w:val="00452431"/>
    <w:pPr>
      <w:spacing w:after="0" w:line="240" w:lineRule="auto"/>
    </w:pPr>
    <w:rPr>
      <w:rFonts w:ascii="Calibri" w:eastAsia="Times New Roman" w:hAnsi="Calibri" w:cs="Times New Roman"/>
      <w:szCs w:val="20"/>
      <w:lang w:bidi="en-US"/>
    </w:rPr>
  </w:style>
  <w:style w:type="paragraph" w:customStyle="1" w:styleId="5881E339C34D4FCCBF74EE29BC668AB42">
    <w:name w:val="5881E339C34D4FCCBF74EE29BC668AB42"/>
    <w:rsid w:val="00452431"/>
    <w:pPr>
      <w:spacing w:after="0" w:line="240" w:lineRule="auto"/>
    </w:pPr>
    <w:rPr>
      <w:rFonts w:ascii="Calibri" w:eastAsia="Times New Roman" w:hAnsi="Calibri" w:cs="Times New Roman"/>
      <w:szCs w:val="20"/>
      <w:lang w:bidi="en-US"/>
    </w:rPr>
  </w:style>
  <w:style w:type="paragraph" w:customStyle="1" w:styleId="0FBFFE604B374FFDBDCBAEFCB8B2139D2">
    <w:name w:val="0FBFFE604B374FFDBDCBAEFCB8B2139D2"/>
    <w:rsid w:val="00452431"/>
    <w:pPr>
      <w:spacing w:after="0" w:line="240" w:lineRule="auto"/>
    </w:pPr>
    <w:rPr>
      <w:rFonts w:ascii="Calibri" w:eastAsia="Times New Roman" w:hAnsi="Calibri" w:cs="Times New Roman"/>
      <w:szCs w:val="20"/>
      <w:lang w:bidi="en-US"/>
    </w:rPr>
  </w:style>
  <w:style w:type="paragraph" w:customStyle="1" w:styleId="FC0A2B72036D44CBB9E5DA817CA785F12">
    <w:name w:val="FC0A2B72036D44CBB9E5DA817CA785F12"/>
    <w:rsid w:val="00452431"/>
    <w:pPr>
      <w:spacing w:after="0" w:line="240" w:lineRule="auto"/>
    </w:pPr>
    <w:rPr>
      <w:rFonts w:ascii="Calibri" w:eastAsia="Times New Roman" w:hAnsi="Calibri" w:cs="Times New Roman"/>
      <w:szCs w:val="20"/>
      <w:lang w:bidi="en-US"/>
    </w:rPr>
  </w:style>
  <w:style w:type="paragraph" w:customStyle="1" w:styleId="9E68CD45A8394C6BA0181CB1EFEF45CE2">
    <w:name w:val="9E68CD45A8394C6BA0181CB1EFEF45CE2"/>
    <w:rsid w:val="00452431"/>
    <w:pPr>
      <w:spacing w:after="0" w:line="240" w:lineRule="auto"/>
    </w:pPr>
    <w:rPr>
      <w:rFonts w:ascii="Calibri" w:eastAsia="Times New Roman" w:hAnsi="Calibri" w:cs="Times New Roman"/>
      <w:szCs w:val="20"/>
      <w:lang w:bidi="en-US"/>
    </w:rPr>
  </w:style>
  <w:style w:type="paragraph" w:customStyle="1" w:styleId="C618E5E476AC47C99755DF619337E5AC2">
    <w:name w:val="C618E5E476AC47C99755DF619337E5AC2"/>
    <w:rsid w:val="00452431"/>
    <w:pPr>
      <w:spacing w:after="0" w:line="240" w:lineRule="auto"/>
    </w:pPr>
    <w:rPr>
      <w:rFonts w:ascii="Calibri" w:eastAsia="Times New Roman" w:hAnsi="Calibri" w:cs="Times New Roman"/>
      <w:szCs w:val="20"/>
      <w:lang w:bidi="en-US"/>
    </w:rPr>
  </w:style>
  <w:style w:type="paragraph" w:customStyle="1" w:styleId="5D334BB0A2584779A23DB28EACC279562">
    <w:name w:val="5D334BB0A2584779A23DB28EACC279562"/>
    <w:rsid w:val="00452431"/>
    <w:pPr>
      <w:spacing w:after="0" w:line="240" w:lineRule="auto"/>
    </w:pPr>
    <w:rPr>
      <w:rFonts w:ascii="Calibri" w:eastAsia="Times New Roman" w:hAnsi="Calibri" w:cs="Times New Roman"/>
      <w:szCs w:val="20"/>
      <w:lang w:bidi="en-US"/>
    </w:rPr>
  </w:style>
  <w:style w:type="paragraph" w:customStyle="1" w:styleId="BE0798D3A8FB44E388DF888F132F35602">
    <w:name w:val="BE0798D3A8FB44E388DF888F132F35602"/>
    <w:rsid w:val="00452431"/>
    <w:pPr>
      <w:spacing w:after="0" w:line="240" w:lineRule="auto"/>
    </w:pPr>
    <w:rPr>
      <w:rFonts w:ascii="Calibri" w:eastAsia="Times New Roman" w:hAnsi="Calibri" w:cs="Times New Roman"/>
      <w:szCs w:val="20"/>
      <w:lang w:bidi="en-US"/>
    </w:rPr>
  </w:style>
  <w:style w:type="paragraph" w:customStyle="1" w:styleId="9ECD3A2B6E444BFC81BC3B42B4BB845B2">
    <w:name w:val="9ECD3A2B6E444BFC81BC3B42B4BB845B2"/>
    <w:rsid w:val="00452431"/>
    <w:pPr>
      <w:spacing w:after="0" w:line="240" w:lineRule="auto"/>
    </w:pPr>
    <w:rPr>
      <w:rFonts w:ascii="Calibri" w:eastAsia="Times New Roman" w:hAnsi="Calibri" w:cs="Times New Roman"/>
      <w:szCs w:val="20"/>
      <w:lang w:bidi="en-US"/>
    </w:rPr>
  </w:style>
  <w:style w:type="paragraph" w:customStyle="1" w:styleId="51217E8ED35D4443BE2CEFDBF3914E2B2">
    <w:name w:val="51217E8ED35D4443BE2CEFDBF3914E2B2"/>
    <w:rsid w:val="00452431"/>
    <w:pPr>
      <w:spacing w:after="0" w:line="240" w:lineRule="auto"/>
    </w:pPr>
    <w:rPr>
      <w:rFonts w:ascii="Calibri" w:eastAsia="Times New Roman" w:hAnsi="Calibri" w:cs="Times New Roman"/>
      <w:szCs w:val="20"/>
      <w:lang w:bidi="en-US"/>
    </w:rPr>
  </w:style>
  <w:style w:type="paragraph" w:customStyle="1" w:styleId="72EA0B1F4F304D76B94CF300622A3AF52">
    <w:name w:val="72EA0B1F4F304D76B94CF300622A3AF52"/>
    <w:rsid w:val="00452431"/>
    <w:pPr>
      <w:spacing w:after="0" w:line="240" w:lineRule="auto"/>
    </w:pPr>
    <w:rPr>
      <w:rFonts w:ascii="Calibri" w:eastAsia="Times New Roman" w:hAnsi="Calibri" w:cs="Times New Roman"/>
      <w:szCs w:val="20"/>
      <w:lang w:bidi="en-US"/>
    </w:rPr>
  </w:style>
  <w:style w:type="paragraph" w:customStyle="1" w:styleId="C75AC8D95ED143EE93F0A97540AE3D562">
    <w:name w:val="C75AC8D95ED143EE93F0A97540AE3D562"/>
    <w:rsid w:val="00452431"/>
    <w:pPr>
      <w:spacing w:after="0" w:line="240" w:lineRule="auto"/>
    </w:pPr>
    <w:rPr>
      <w:rFonts w:ascii="Calibri" w:eastAsia="Times New Roman" w:hAnsi="Calibri" w:cs="Times New Roman"/>
      <w:szCs w:val="20"/>
      <w:lang w:bidi="en-US"/>
    </w:rPr>
  </w:style>
  <w:style w:type="paragraph" w:customStyle="1" w:styleId="5896FC052FE9491B9D436F3343AB4F282">
    <w:name w:val="5896FC052FE9491B9D436F3343AB4F282"/>
    <w:rsid w:val="00452431"/>
    <w:pPr>
      <w:spacing w:after="0" w:line="240" w:lineRule="auto"/>
    </w:pPr>
    <w:rPr>
      <w:rFonts w:ascii="Calibri" w:eastAsia="Times New Roman" w:hAnsi="Calibri" w:cs="Times New Roman"/>
      <w:szCs w:val="20"/>
      <w:lang w:bidi="en-US"/>
    </w:rPr>
  </w:style>
  <w:style w:type="paragraph" w:customStyle="1" w:styleId="F9650E85B8704683A8DCC2105ED127A02">
    <w:name w:val="F9650E85B8704683A8DCC2105ED127A02"/>
    <w:rsid w:val="00452431"/>
    <w:pPr>
      <w:spacing w:after="0" w:line="240" w:lineRule="auto"/>
    </w:pPr>
    <w:rPr>
      <w:rFonts w:ascii="Calibri" w:eastAsia="Times New Roman" w:hAnsi="Calibri" w:cs="Times New Roman"/>
      <w:szCs w:val="20"/>
      <w:lang w:bidi="en-US"/>
    </w:rPr>
  </w:style>
  <w:style w:type="paragraph" w:customStyle="1" w:styleId="6D75CD4B41574BA0B755C467C0CE72F12">
    <w:name w:val="6D75CD4B41574BA0B755C467C0CE72F12"/>
    <w:rsid w:val="00452431"/>
    <w:pPr>
      <w:spacing w:after="0" w:line="240" w:lineRule="auto"/>
    </w:pPr>
    <w:rPr>
      <w:rFonts w:ascii="Calibri" w:eastAsia="Times New Roman" w:hAnsi="Calibri" w:cs="Times New Roman"/>
      <w:szCs w:val="20"/>
      <w:lang w:bidi="en-US"/>
    </w:rPr>
  </w:style>
  <w:style w:type="paragraph" w:customStyle="1" w:styleId="7E3DF7530CCF41E399BED8BE083282122">
    <w:name w:val="7E3DF7530CCF41E399BED8BE083282122"/>
    <w:rsid w:val="00452431"/>
    <w:pPr>
      <w:spacing w:after="0" w:line="240" w:lineRule="auto"/>
    </w:pPr>
    <w:rPr>
      <w:rFonts w:ascii="Calibri" w:eastAsia="Times New Roman" w:hAnsi="Calibri" w:cs="Times New Roman"/>
      <w:szCs w:val="20"/>
      <w:lang w:bidi="en-US"/>
    </w:rPr>
  </w:style>
  <w:style w:type="paragraph" w:customStyle="1" w:styleId="35D5DEDE504E4759BE332505EFF0F1722">
    <w:name w:val="35D5DEDE504E4759BE332505EFF0F1722"/>
    <w:rsid w:val="00452431"/>
    <w:pPr>
      <w:spacing w:after="0" w:line="240" w:lineRule="auto"/>
    </w:pPr>
    <w:rPr>
      <w:rFonts w:ascii="Calibri" w:eastAsia="Times New Roman" w:hAnsi="Calibri" w:cs="Times New Roman"/>
      <w:szCs w:val="20"/>
      <w:lang w:bidi="en-US"/>
    </w:rPr>
  </w:style>
  <w:style w:type="paragraph" w:customStyle="1" w:styleId="E66DCAB46FA745E4A27C482B99D8FB8A2">
    <w:name w:val="E66DCAB46FA745E4A27C482B99D8FB8A2"/>
    <w:rsid w:val="00452431"/>
    <w:pPr>
      <w:spacing w:after="0" w:line="240" w:lineRule="auto"/>
    </w:pPr>
    <w:rPr>
      <w:rFonts w:ascii="Calibri" w:eastAsia="Times New Roman" w:hAnsi="Calibri" w:cs="Times New Roman"/>
      <w:szCs w:val="20"/>
      <w:lang w:bidi="en-US"/>
    </w:rPr>
  </w:style>
  <w:style w:type="paragraph" w:customStyle="1" w:styleId="83C37EAD6FCD405F97014DCDCB3BB3972">
    <w:name w:val="83C37EAD6FCD405F97014DCDCB3BB3972"/>
    <w:rsid w:val="00452431"/>
    <w:pPr>
      <w:spacing w:after="0" w:line="240" w:lineRule="auto"/>
    </w:pPr>
    <w:rPr>
      <w:rFonts w:ascii="Calibri" w:eastAsia="Times New Roman" w:hAnsi="Calibri" w:cs="Times New Roman"/>
      <w:szCs w:val="20"/>
      <w:lang w:bidi="en-US"/>
    </w:rPr>
  </w:style>
  <w:style w:type="paragraph" w:customStyle="1" w:styleId="25A617D95AD84531A3E9CA016CB38C892">
    <w:name w:val="25A617D95AD84531A3E9CA016CB38C892"/>
    <w:rsid w:val="00452431"/>
    <w:pPr>
      <w:spacing w:after="0" w:line="240" w:lineRule="auto"/>
    </w:pPr>
    <w:rPr>
      <w:rFonts w:ascii="Calibri" w:eastAsia="Times New Roman" w:hAnsi="Calibri" w:cs="Times New Roman"/>
      <w:szCs w:val="20"/>
      <w:lang w:bidi="en-US"/>
    </w:rPr>
  </w:style>
  <w:style w:type="paragraph" w:customStyle="1" w:styleId="8633C7A218124A21B6C3BE51033819EA2">
    <w:name w:val="8633C7A218124A21B6C3BE51033819EA2"/>
    <w:rsid w:val="00452431"/>
    <w:pPr>
      <w:spacing w:after="0" w:line="240" w:lineRule="auto"/>
    </w:pPr>
    <w:rPr>
      <w:rFonts w:ascii="Calibri" w:eastAsia="Times New Roman" w:hAnsi="Calibri" w:cs="Times New Roman"/>
      <w:szCs w:val="20"/>
      <w:lang w:bidi="en-US"/>
    </w:rPr>
  </w:style>
  <w:style w:type="paragraph" w:customStyle="1" w:styleId="6F831E50EF194070A39A70E35E6091022">
    <w:name w:val="6F831E50EF194070A39A70E35E6091022"/>
    <w:rsid w:val="00452431"/>
    <w:pPr>
      <w:spacing w:after="0" w:line="240" w:lineRule="auto"/>
    </w:pPr>
    <w:rPr>
      <w:rFonts w:ascii="Calibri" w:eastAsia="Times New Roman" w:hAnsi="Calibri" w:cs="Times New Roman"/>
      <w:szCs w:val="20"/>
      <w:lang w:bidi="en-US"/>
    </w:rPr>
  </w:style>
  <w:style w:type="paragraph" w:customStyle="1" w:styleId="F56D1DCA86054A1FA529F252C566BEDB2">
    <w:name w:val="F56D1DCA86054A1FA529F252C566BEDB2"/>
    <w:rsid w:val="00452431"/>
    <w:pPr>
      <w:spacing w:after="0" w:line="240" w:lineRule="auto"/>
    </w:pPr>
    <w:rPr>
      <w:rFonts w:ascii="Calibri" w:eastAsia="Times New Roman" w:hAnsi="Calibri" w:cs="Times New Roman"/>
      <w:szCs w:val="20"/>
      <w:lang w:bidi="en-US"/>
    </w:rPr>
  </w:style>
  <w:style w:type="paragraph" w:customStyle="1" w:styleId="19CA13765580401D838D316E126671672">
    <w:name w:val="19CA13765580401D838D316E126671672"/>
    <w:rsid w:val="00452431"/>
    <w:pPr>
      <w:spacing w:after="0" w:line="240" w:lineRule="auto"/>
    </w:pPr>
    <w:rPr>
      <w:rFonts w:ascii="Calibri" w:eastAsia="Times New Roman" w:hAnsi="Calibri" w:cs="Times New Roman"/>
      <w:szCs w:val="20"/>
      <w:lang w:bidi="en-US"/>
    </w:rPr>
  </w:style>
  <w:style w:type="paragraph" w:customStyle="1" w:styleId="7BCA5AF20A1E4A18AE860FB53018F9162">
    <w:name w:val="7BCA5AF20A1E4A18AE860FB53018F9162"/>
    <w:rsid w:val="00452431"/>
    <w:pPr>
      <w:spacing w:after="0" w:line="240" w:lineRule="auto"/>
    </w:pPr>
    <w:rPr>
      <w:rFonts w:ascii="Calibri" w:eastAsia="Times New Roman" w:hAnsi="Calibri" w:cs="Times New Roman"/>
      <w:szCs w:val="20"/>
      <w:lang w:bidi="en-US"/>
    </w:rPr>
  </w:style>
  <w:style w:type="paragraph" w:customStyle="1" w:styleId="B30E4CEF70BE49DDB27D45B1870F06F12">
    <w:name w:val="B30E4CEF70BE49DDB27D45B1870F06F12"/>
    <w:rsid w:val="00452431"/>
    <w:pPr>
      <w:spacing w:after="0" w:line="240" w:lineRule="auto"/>
    </w:pPr>
    <w:rPr>
      <w:rFonts w:ascii="Calibri" w:eastAsia="Times New Roman" w:hAnsi="Calibri" w:cs="Times New Roman"/>
      <w:szCs w:val="20"/>
      <w:lang w:bidi="en-US"/>
    </w:rPr>
  </w:style>
  <w:style w:type="paragraph" w:customStyle="1" w:styleId="81BCB830EF6D473BB60B704747926AC32">
    <w:name w:val="81BCB830EF6D473BB60B704747926AC32"/>
    <w:rsid w:val="00452431"/>
    <w:pPr>
      <w:spacing w:after="0" w:line="240" w:lineRule="auto"/>
    </w:pPr>
    <w:rPr>
      <w:rFonts w:ascii="Calibri" w:eastAsia="Times New Roman" w:hAnsi="Calibri" w:cs="Times New Roman"/>
      <w:szCs w:val="20"/>
      <w:lang w:bidi="en-US"/>
    </w:rPr>
  </w:style>
  <w:style w:type="paragraph" w:customStyle="1" w:styleId="82730DCCE71A4C7B88E089334A94DFA22">
    <w:name w:val="82730DCCE71A4C7B88E089334A94DFA22"/>
    <w:rsid w:val="00452431"/>
    <w:pPr>
      <w:spacing w:after="0" w:line="240" w:lineRule="auto"/>
    </w:pPr>
    <w:rPr>
      <w:rFonts w:ascii="Calibri" w:eastAsia="Times New Roman" w:hAnsi="Calibri" w:cs="Times New Roman"/>
      <w:szCs w:val="20"/>
      <w:lang w:bidi="en-US"/>
    </w:rPr>
  </w:style>
  <w:style w:type="paragraph" w:customStyle="1" w:styleId="FEDC6D34A34B41C285B2C8A7EE12CC8A2">
    <w:name w:val="FEDC6D34A34B41C285B2C8A7EE12CC8A2"/>
    <w:rsid w:val="00452431"/>
    <w:pPr>
      <w:spacing w:after="0" w:line="240" w:lineRule="auto"/>
    </w:pPr>
    <w:rPr>
      <w:rFonts w:ascii="Calibri" w:eastAsia="Times New Roman" w:hAnsi="Calibri" w:cs="Times New Roman"/>
      <w:szCs w:val="20"/>
      <w:lang w:bidi="en-US"/>
    </w:rPr>
  </w:style>
  <w:style w:type="paragraph" w:customStyle="1" w:styleId="1D3FB59933C14979B0F75DC3A709E66E2">
    <w:name w:val="1D3FB59933C14979B0F75DC3A709E66E2"/>
    <w:rsid w:val="00452431"/>
    <w:pPr>
      <w:spacing w:after="0" w:line="240" w:lineRule="auto"/>
    </w:pPr>
    <w:rPr>
      <w:rFonts w:ascii="Calibri" w:eastAsia="Times New Roman" w:hAnsi="Calibri" w:cs="Times New Roman"/>
      <w:szCs w:val="20"/>
      <w:lang w:bidi="en-US"/>
    </w:rPr>
  </w:style>
  <w:style w:type="paragraph" w:customStyle="1" w:styleId="42CA3270E1B848979D7E70A2495E14C72">
    <w:name w:val="42CA3270E1B848979D7E70A2495E14C72"/>
    <w:rsid w:val="00452431"/>
    <w:pPr>
      <w:spacing w:after="0" w:line="240" w:lineRule="auto"/>
    </w:pPr>
    <w:rPr>
      <w:rFonts w:ascii="Calibri" w:eastAsia="Times New Roman" w:hAnsi="Calibri" w:cs="Times New Roman"/>
      <w:szCs w:val="20"/>
      <w:lang w:bidi="en-US"/>
    </w:rPr>
  </w:style>
  <w:style w:type="paragraph" w:customStyle="1" w:styleId="C92066AE74634F129CFAC4EEEB974B232">
    <w:name w:val="C92066AE74634F129CFAC4EEEB974B232"/>
    <w:rsid w:val="00452431"/>
    <w:pPr>
      <w:spacing w:after="0" w:line="240" w:lineRule="auto"/>
    </w:pPr>
    <w:rPr>
      <w:rFonts w:ascii="Calibri" w:eastAsia="Times New Roman" w:hAnsi="Calibri" w:cs="Times New Roman"/>
      <w:szCs w:val="20"/>
      <w:lang w:bidi="en-US"/>
    </w:rPr>
  </w:style>
  <w:style w:type="paragraph" w:customStyle="1" w:styleId="26609D015AF94E95A97C11531E6F4FEC2">
    <w:name w:val="26609D015AF94E95A97C11531E6F4FEC2"/>
    <w:rsid w:val="00452431"/>
    <w:pPr>
      <w:spacing w:after="0" w:line="240" w:lineRule="auto"/>
    </w:pPr>
    <w:rPr>
      <w:rFonts w:ascii="Calibri" w:eastAsia="Times New Roman" w:hAnsi="Calibri" w:cs="Times New Roman"/>
      <w:szCs w:val="20"/>
      <w:lang w:bidi="en-US"/>
    </w:rPr>
  </w:style>
  <w:style w:type="paragraph" w:customStyle="1" w:styleId="77883F15470246B68A1D49B513DF960C2">
    <w:name w:val="77883F15470246B68A1D49B513DF960C2"/>
    <w:rsid w:val="00452431"/>
    <w:pPr>
      <w:spacing w:after="0" w:line="240" w:lineRule="auto"/>
    </w:pPr>
    <w:rPr>
      <w:rFonts w:ascii="Calibri" w:eastAsia="Times New Roman" w:hAnsi="Calibri" w:cs="Times New Roman"/>
      <w:szCs w:val="20"/>
      <w:lang w:bidi="en-US"/>
    </w:rPr>
  </w:style>
  <w:style w:type="paragraph" w:customStyle="1" w:styleId="59AF523E88074C66A100496221E0614D2">
    <w:name w:val="59AF523E88074C66A100496221E0614D2"/>
    <w:rsid w:val="00452431"/>
    <w:pPr>
      <w:spacing w:after="0" w:line="240" w:lineRule="auto"/>
    </w:pPr>
    <w:rPr>
      <w:rFonts w:ascii="Calibri" w:eastAsia="Times New Roman" w:hAnsi="Calibri" w:cs="Times New Roman"/>
      <w:szCs w:val="20"/>
      <w:lang w:bidi="en-US"/>
    </w:rPr>
  </w:style>
  <w:style w:type="paragraph" w:customStyle="1" w:styleId="F199D603F240455DA91CB53DB54D08792">
    <w:name w:val="F199D603F240455DA91CB53DB54D08792"/>
    <w:rsid w:val="00452431"/>
    <w:pPr>
      <w:spacing w:after="0" w:line="240" w:lineRule="auto"/>
    </w:pPr>
    <w:rPr>
      <w:rFonts w:ascii="Calibri" w:eastAsia="Times New Roman" w:hAnsi="Calibri" w:cs="Times New Roman"/>
      <w:szCs w:val="20"/>
      <w:lang w:bidi="en-US"/>
    </w:rPr>
  </w:style>
  <w:style w:type="paragraph" w:customStyle="1" w:styleId="C163709C4562482EB356285845D0F2102">
    <w:name w:val="C163709C4562482EB356285845D0F2102"/>
    <w:rsid w:val="00452431"/>
    <w:pPr>
      <w:spacing w:after="0" w:line="240" w:lineRule="auto"/>
    </w:pPr>
    <w:rPr>
      <w:rFonts w:ascii="Calibri" w:eastAsia="Times New Roman" w:hAnsi="Calibri" w:cs="Times New Roman"/>
      <w:szCs w:val="20"/>
      <w:lang w:bidi="en-US"/>
    </w:rPr>
  </w:style>
  <w:style w:type="paragraph" w:customStyle="1" w:styleId="51AEEAF1DE5E4065B4BD9B6AA827B2132">
    <w:name w:val="51AEEAF1DE5E4065B4BD9B6AA827B2132"/>
    <w:rsid w:val="00452431"/>
    <w:pPr>
      <w:spacing w:after="0" w:line="240" w:lineRule="auto"/>
    </w:pPr>
    <w:rPr>
      <w:rFonts w:ascii="Calibri" w:eastAsia="Times New Roman" w:hAnsi="Calibri" w:cs="Times New Roman"/>
      <w:szCs w:val="20"/>
      <w:lang w:bidi="en-US"/>
    </w:rPr>
  </w:style>
  <w:style w:type="paragraph" w:customStyle="1" w:styleId="7463F739732942369A79FB59F0024BBB2">
    <w:name w:val="7463F739732942369A79FB59F0024BBB2"/>
    <w:rsid w:val="00452431"/>
    <w:pPr>
      <w:spacing w:after="0" w:line="240" w:lineRule="auto"/>
    </w:pPr>
    <w:rPr>
      <w:rFonts w:ascii="Calibri" w:eastAsia="Times New Roman" w:hAnsi="Calibri" w:cs="Times New Roman"/>
      <w:szCs w:val="20"/>
      <w:lang w:bidi="en-US"/>
    </w:rPr>
  </w:style>
  <w:style w:type="paragraph" w:customStyle="1" w:styleId="710B9AC1F4574CBFAD860F2A01DADC812">
    <w:name w:val="710B9AC1F4574CBFAD860F2A01DADC812"/>
    <w:rsid w:val="00452431"/>
    <w:pPr>
      <w:spacing w:after="0" w:line="240" w:lineRule="auto"/>
    </w:pPr>
    <w:rPr>
      <w:rFonts w:ascii="Calibri" w:eastAsia="Times New Roman" w:hAnsi="Calibri" w:cs="Times New Roman"/>
      <w:szCs w:val="20"/>
      <w:lang w:bidi="en-US"/>
    </w:rPr>
  </w:style>
  <w:style w:type="paragraph" w:customStyle="1" w:styleId="EBE901168DC24DA8BEAD4B0BA796D8C12">
    <w:name w:val="EBE901168DC24DA8BEAD4B0BA796D8C12"/>
    <w:rsid w:val="00452431"/>
    <w:pPr>
      <w:spacing w:after="0" w:line="240" w:lineRule="auto"/>
    </w:pPr>
    <w:rPr>
      <w:rFonts w:ascii="Calibri" w:eastAsia="Times New Roman" w:hAnsi="Calibri" w:cs="Times New Roman"/>
      <w:szCs w:val="20"/>
      <w:lang w:bidi="en-US"/>
    </w:rPr>
  </w:style>
  <w:style w:type="paragraph" w:customStyle="1" w:styleId="70511342D89444AF914B6A5484056E852">
    <w:name w:val="70511342D89444AF914B6A5484056E852"/>
    <w:rsid w:val="00452431"/>
    <w:pPr>
      <w:spacing w:after="0" w:line="240" w:lineRule="auto"/>
    </w:pPr>
    <w:rPr>
      <w:rFonts w:ascii="Calibri" w:eastAsia="Times New Roman" w:hAnsi="Calibri" w:cs="Times New Roman"/>
      <w:szCs w:val="20"/>
      <w:lang w:bidi="en-US"/>
    </w:rPr>
  </w:style>
  <w:style w:type="paragraph" w:customStyle="1" w:styleId="63B459910ECD48FAAB0A869D21C833752">
    <w:name w:val="63B459910ECD48FAAB0A869D21C833752"/>
    <w:rsid w:val="00452431"/>
    <w:pPr>
      <w:spacing w:after="0" w:line="240" w:lineRule="auto"/>
    </w:pPr>
    <w:rPr>
      <w:rFonts w:ascii="Calibri" w:eastAsia="Times New Roman" w:hAnsi="Calibri" w:cs="Times New Roman"/>
      <w:szCs w:val="20"/>
      <w:lang w:bidi="en-US"/>
    </w:rPr>
  </w:style>
  <w:style w:type="paragraph" w:customStyle="1" w:styleId="D1A9520F5CF84B9A8E940F9AF931865D2">
    <w:name w:val="D1A9520F5CF84B9A8E940F9AF931865D2"/>
    <w:rsid w:val="00452431"/>
    <w:pPr>
      <w:spacing w:after="0" w:line="240" w:lineRule="auto"/>
    </w:pPr>
    <w:rPr>
      <w:rFonts w:ascii="Calibri" w:eastAsia="Times New Roman" w:hAnsi="Calibri" w:cs="Times New Roman"/>
      <w:szCs w:val="20"/>
      <w:lang w:bidi="en-US"/>
    </w:rPr>
  </w:style>
  <w:style w:type="paragraph" w:customStyle="1" w:styleId="ADC84D6AD2E04D36AD622ADD028663732">
    <w:name w:val="ADC84D6AD2E04D36AD622ADD028663732"/>
    <w:rsid w:val="00452431"/>
    <w:pPr>
      <w:spacing w:after="0" w:line="240" w:lineRule="auto"/>
    </w:pPr>
    <w:rPr>
      <w:rFonts w:ascii="Calibri" w:eastAsia="Times New Roman" w:hAnsi="Calibri" w:cs="Times New Roman"/>
      <w:szCs w:val="20"/>
      <w:lang w:bidi="en-US"/>
    </w:rPr>
  </w:style>
  <w:style w:type="paragraph" w:customStyle="1" w:styleId="A6DA305BAA2A4B488F44E5542A8C2A512">
    <w:name w:val="A6DA305BAA2A4B488F44E5542A8C2A512"/>
    <w:rsid w:val="00452431"/>
    <w:pPr>
      <w:spacing w:after="0" w:line="240" w:lineRule="auto"/>
    </w:pPr>
    <w:rPr>
      <w:rFonts w:ascii="Calibri" w:eastAsia="Times New Roman" w:hAnsi="Calibri" w:cs="Times New Roman"/>
      <w:szCs w:val="20"/>
      <w:lang w:bidi="en-US"/>
    </w:rPr>
  </w:style>
  <w:style w:type="paragraph" w:customStyle="1" w:styleId="21FB1F7F60194620A860CA8F4A38FFC32">
    <w:name w:val="21FB1F7F60194620A860CA8F4A38FFC32"/>
    <w:rsid w:val="00452431"/>
    <w:pPr>
      <w:spacing w:after="0" w:line="240" w:lineRule="auto"/>
    </w:pPr>
    <w:rPr>
      <w:rFonts w:ascii="Calibri" w:eastAsia="Times New Roman" w:hAnsi="Calibri" w:cs="Times New Roman"/>
      <w:szCs w:val="20"/>
      <w:lang w:bidi="en-US"/>
    </w:rPr>
  </w:style>
  <w:style w:type="paragraph" w:customStyle="1" w:styleId="345E4EF86FE34119852B4BAB211AE3742">
    <w:name w:val="345E4EF86FE34119852B4BAB211AE3742"/>
    <w:rsid w:val="00452431"/>
    <w:pPr>
      <w:spacing w:after="0" w:line="240" w:lineRule="auto"/>
    </w:pPr>
    <w:rPr>
      <w:rFonts w:ascii="Calibri" w:eastAsia="Times New Roman" w:hAnsi="Calibri" w:cs="Times New Roman"/>
      <w:szCs w:val="20"/>
      <w:lang w:bidi="en-US"/>
    </w:rPr>
  </w:style>
  <w:style w:type="paragraph" w:customStyle="1" w:styleId="21A7043F58BE48C2BE398A8BEE388E0E2">
    <w:name w:val="21A7043F58BE48C2BE398A8BEE388E0E2"/>
    <w:rsid w:val="00452431"/>
    <w:pPr>
      <w:spacing w:after="0" w:line="240" w:lineRule="auto"/>
    </w:pPr>
    <w:rPr>
      <w:rFonts w:ascii="Calibri" w:eastAsia="Times New Roman" w:hAnsi="Calibri" w:cs="Times New Roman"/>
      <w:szCs w:val="20"/>
      <w:lang w:bidi="en-US"/>
    </w:rPr>
  </w:style>
  <w:style w:type="paragraph" w:customStyle="1" w:styleId="DEC7B42D4F7D431896B5D1A4765207AA2">
    <w:name w:val="DEC7B42D4F7D431896B5D1A4765207AA2"/>
    <w:rsid w:val="00452431"/>
    <w:pPr>
      <w:spacing w:after="0" w:line="240" w:lineRule="auto"/>
    </w:pPr>
    <w:rPr>
      <w:rFonts w:ascii="Calibri" w:eastAsia="Times New Roman" w:hAnsi="Calibri" w:cs="Times New Roman"/>
      <w:szCs w:val="20"/>
      <w:lang w:bidi="en-US"/>
    </w:rPr>
  </w:style>
  <w:style w:type="paragraph" w:customStyle="1" w:styleId="4761C0D1E634427B9A1350C79B7988092">
    <w:name w:val="4761C0D1E634427B9A1350C79B7988092"/>
    <w:rsid w:val="00452431"/>
    <w:pPr>
      <w:spacing w:after="0" w:line="240" w:lineRule="auto"/>
    </w:pPr>
    <w:rPr>
      <w:rFonts w:ascii="Calibri" w:eastAsia="Times New Roman" w:hAnsi="Calibri" w:cs="Times New Roman"/>
      <w:szCs w:val="20"/>
      <w:lang w:bidi="en-US"/>
    </w:rPr>
  </w:style>
  <w:style w:type="paragraph" w:customStyle="1" w:styleId="5E5A43EB7D6B42F3B1ACB84EDCC4A9F42">
    <w:name w:val="5E5A43EB7D6B42F3B1ACB84EDCC4A9F42"/>
    <w:rsid w:val="00452431"/>
    <w:pPr>
      <w:spacing w:after="0" w:line="240" w:lineRule="auto"/>
    </w:pPr>
    <w:rPr>
      <w:rFonts w:ascii="Calibri" w:eastAsia="Times New Roman" w:hAnsi="Calibri" w:cs="Times New Roman"/>
      <w:szCs w:val="20"/>
      <w:lang w:bidi="en-US"/>
    </w:rPr>
  </w:style>
  <w:style w:type="paragraph" w:customStyle="1" w:styleId="164600317A9944BD930F8797275F5DE52">
    <w:name w:val="164600317A9944BD930F8797275F5DE52"/>
    <w:rsid w:val="00452431"/>
    <w:pPr>
      <w:spacing w:after="0" w:line="240" w:lineRule="auto"/>
    </w:pPr>
    <w:rPr>
      <w:rFonts w:ascii="Calibri" w:eastAsia="Times New Roman" w:hAnsi="Calibri" w:cs="Times New Roman"/>
      <w:szCs w:val="20"/>
      <w:lang w:bidi="en-US"/>
    </w:rPr>
  </w:style>
  <w:style w:type="paragraph" w:customStyle="1" w:styleId="09A30E4FED924B38A5DE3554BCB7D38C2">
    <w:name w:val="09A30E4FED924B38A5DE3554BCB7D38C2"/>
    <w:rsid w:val="00452431"/>
    <w:pPr>
      <w:spacing w:after="0" w:line="240" w:lineRule="auto"/>
    </w:pPr>
    <w:rPr>
      <w:rFonts w:ascii="Calibri" w:eastAsia="Times New Roman" w:hAnsi="Calibri" w:cs="Times New Roman"/>
      <w:szCs w:val="20"/>
      <w:lang w:bidi="en-US"/>
    </w:rPr>
  </w:style>
  <w:style w:type="paragraph" w:customStyle="1" w:styleId="B7CD48557D2F47DDA6169C1CB6D97C882">
    <w:name w:val="B7CD48557D2F47DDA6169C1CB6D97C882"/>
    <w:rsid w:val="00452431"/>
    <w:pPr>
      <w:spacing w:after="0" w:line="240" w:lineRule="auto"/>
    </w:pPr>
    <w:rPr>
      <w:rFonts w:ascii="Calibri" w:eastAsia="Times New Roman" w:hAnsi="Calibri" w:cs="Times New Roman"/>
      <w:szCs w:val="20"/>
      <w:lang w:bidi="en-US"/>
    </w:rPr>
  </w:style>
  <w:style w:type="paragraph" w:customStyle="1" w:styleId="213E188E0E544D23BD218BB87D0361302">
    <w:name w:val="213E188E0E544D23BD218BB87D0361302"/>
    <w:rsid w:val="00452431"/>
    <w:pPr>
      <w:spacing w:after="0" w:line="240" w:lineRule="auto"/>
    </w:pPr>
    <w:rPr>
      <w:rFonts w:ascii="Calibri" w:eastAsia="Times New Roman" w:hAnsi="Calibri" w:cs="Times New Roman"/>
      <w:szCs w:val="20"/>
      <w:lang w:bidi="en-US"/>
    </w:rPr>
  </w:style>
  <w:style w:type="paragraph" w:customStyle="1" w:styleId="460DAC9F5920479AB256B412E11861812">
    <w:name w:val="460DAC9F5920479AB256B412E11861812"/>
    <w:rsid w:val="00452431"/>
    <w:pPr>
      <w:spacing w:after="0" w:line="240" w:lineRule="auto"/>
    </w:pPr>
    <w:rPr>
      <w:rFonts w:ascii="Calibri" w:eastAsia="Times New Roman" w:hAnsi="Calibri" w:cs="Times New Roman"/>
      <w:szCs w:val="20"/>
      <w:lang w:bidi="en-US"/>
    </w:rPr>
  </w:style>
  <w:style w:type="paragraph" w:customStyle="1" w:styleId="2357765E3ACD40E0BC2878419EE4D00E2">
    <w:name w:val="2357765E3ACD40E0BC2878419EE4D00E2"/>
    <w:rsid w:val="00452431"/>
    <w:pPr>
      <w:spacing w:after="0" w:line="240" w:lineRule="auto"/>
    </w:pPr>
    <w:rPr>
      <w:rFonts w:ascii="Calibri" w:eastAsia="Times New Roman" w:hAnsi="Calibri" w:cs="Times New Roman"/>
      <w:szCs w:val="20"/>
      <w:lang w:bidi="en-US"/>
    </w:rPr>
  </w:style>
  <w:style w:type="paragraph" w:customStyle="1" w:styleId="F36F195AB9DD4E63A358E1D81258ABC02">
    <w:name w:val="F36F195AB9DD4E63A358E1D81258ABC02"/>
    <w:rsid w:val="00452431"/>
    <w:pPr>
      <w:spacing w:after="0" w:line="240" w:lineRule="auto"/>
    </w:pPr>
    <w:rPr>
      <w:rFonts w:ascii="Calibri" w:eastAsia="Times New Roman" w:hAnsi="Calibri" w:cs="Times New Roman"/>
      <w:szCs w:val="20"/>
      <w:lang w:bidi="en-US"/>
    </w:rPr>
  </w:style>
  <w:style w:type="paragraph" w:customStyle="1" w:styleId="E16C9A00CCE941C2BB67440C1CE8189E2">
    <w:name w:val="E16C9A00CCE941C2BB67440C1CE8189E2"/>
    <w:rsid w:val="00452431"/>
    <w:pPr>
      <w:spacing w:after="0" w:line="240" w:lineRule="auto"/>
    </w:pPr>
    <w:rPr>
      <w:rFonts w:ascii="Calibri" w:eastAsia="Times New Roman" w:hAnsi="Calibri" w:cs="Times New Roman"/>
      <w:szCs w:val="20"/>
      <w:lang w:bidi="en-US"/>
    </w:rPr>
  </w:style>
  <w:style w:type="paragraph" w:customStyle="1" w:styleId="3E6BF5A746C64856BE7A794B0898E3212">
    <w:name w:val="3E6BF5A746C64856BE7A794B0898E3212"/>
    <w:rsid w:val="00452431"/>
    <w:pPr>
      <w:spacing w:after="0" w:line="240" w:lineRule="auto"/>
    </w:pPr>
    <w:rPr>
      <w:rFonts w:ascii="Calibri" w:eastAsia="Times New Roman" w:hAnsi="Calibri" w:cs="Times New Roman"/>
      <w:szCs w:val="20"/>
      <w:lang w:bidi="en-US"/>
    </w:rPr>
  </w:style>
  <w:style w:type="paragraph" w:customStyle="1" w:styleId="02D91481CC2B457998AB6CF3BF0996222">
    <w:name w:val="02D91481CC2B457998AB6CF3BF0996222"/>
    <w:rsid w:val="00452431"/>
    <w:pPr>
      <w:spacing w:after="0" w:line="240" w:lineRule="auto"/>
    </w:pPr>
    <w:rPr>
      <w:rFonts w:ascii="Calibri" w:eastAsia="Times New Roman" w:hAnsi="Calibri" w:cs="Times New Roman"/>
      <w:szCs w:val="20"/>
      <w:lang w:bidi="en-US"/>
    </w:rPr>
  </w:style>
  <w:style w:type="paragraph" w:customStyle="1" w:styleId="E8854F1160B74F7CAA8593B2D428EE9F2">
    <w:name w:val="E8854F1160B74F7CAA8593B2D428EE9F2"/>
    <w:rsid w:val="00452431"/>
    <w:pPr>
      <w:spacing w:after="0" w:line="240" w:lineRule="auto"/>
    </w:pPr>
    <w:rPr>
      <w:rFonts w:ascii="Calibri" w:eastAsia="Times New Roman" w:hAnsi="Calibri" w:cs="Times New Roman"/>
      <w:szCs w:val="20"/>
      <w:lang w:bidi="en-US"/>
    </w:rPr>
  </w:style>
  <w:style w:type="paragraph" w:customStyle="1" w:styleId="1178AFFE3AE943E7A5035B34CE8A82E02">
    <w:name w:val="1178AFFE3AE943E7A5035B34CE8A82E02"/>
    <w:rsid w:val="00452431"/>
    <w:pPr>
      <w:spacing w:after="0" w:line="240" w:lineRule="auto"/>
    </w:pPr>
    <w:rPr>
      <w:rFonts w:ascii="Calibri" w:eastAsia="Times New Roman" w:hAnsi="Calibri" w:cs="Times New Roman"/>
      <w:szCs w:val="20"/>
      <w:lang w:bidi="en-US"/>
    </w:rPr>
  </w:style>
  <w:style w:type="paragraph" w:customStyle="1" w:styleId="529DC54A18F2402AA8A911BDBA2BF0F72">
    <w:name w:val="529DC54A18F2402AA8A911BDBA2BF0F72"/>
    <w:rsid w:val="00452431"/>
    <w:pPr>
      <w:spacing w:after="0" w:line="240" w:lineRule="auto"/>
    </w:pPr>
    <w:rPr>
      <w:rFonts w:ascii="Calibri" w:eastAsia="Times New Roman" w:hAnsi="Calibri" w:cs="Times New Roman"/>
      <w:szCs w:val="20"/>
      <w:lang w:bidi="en-US"/>
    </w:rPr>
  </w:style>
  <w:style w:type="paragraph" w:customStyle="1" w:styleId="2598E5F975AE4217BF607CE8972F0B002">
    <w:name w:val="2598E5F975AE4217BF607CE8972F0B002"/>
    <w:rsid w:val="00452431"/>
    <w:pPr>
      <w:spacing w:after="0" w:line="240" w:lineRule="auto"/>
    </w:pPr>
    <w:rPr>
      <w:rFonts w:ascii="Calibri" w:eastAsia="Times New Roman" w:hAnsi="Calibri" w:cs="Times New Roman"/>
      <w:szCs w:val="20"/>
      <w:lang w:bidi="en-US"/>
    </w:rPr>
  </w:style>
  <w:style w:type="paragraph" w:customStyle="1" w:styleId="90C7BFE25C194DD1907BE90A25B0A7B12">
    <w:name w:val="90C7BFE25C194DD1907BE90A25B0A7B12"/>
    <w:rsid w:val="00452431"/>
    <w:pPr>
      <w:spacing w:after="0" w:line="240" w:lineRule="auto"/>
    </w:pPr>
    <w:rPr>
      <w:rFonts w:ascii="Calibri" w:eastAsia="Times New Roman" w:hAnsi="Calibri" w:cs="Times New Roman"/>
      <w:szCs w:val="20"/>
      <w:lang w:bidi="en-US"/>
    </w:rPr>
  </w:style>
  <w:style w:type="paragraph" w:customStyle="1" w:styleId="3BE6482AC5694D8A8982CD48A72AA8C02">
    <w:name w:val="3BE6482AC5694D8A8982CD48A72AA8C02"/>
    <w:rsid w:val="00452431"/>
    <w:pPr>
      <w:spacing w:after="0" w:line="240" w:lineRule="auto"/>
    </w:pPr>
    <w:rPr>
      <w:rFonts w:ascii="Calibri" w:eastAsia="Times New Roman" w:hAnsi="Calibri" w:cs="Times New Roman"/>
      <w:szCs w:val="20"/>
      <w:lang w:bidi="en-US"/>
    </w:rPr>
  </w:style>
  <w:style w:type="paragraph" w:customStyle="1" w:styleId="99BD580D281041089AE8F075CCC2A8032">
    <w:name w:val="99BD580D281041089AE8F075CCC2A8032"/>
    <w:rsid w:val="00452431"/>
    <w:pPr>
      <w:spacing w:after="0" w:line="240" w:lineRule="auto"/>
    </w:pPr>
    <w:rPr>
      <w:rFonts w:ascii="Calibri" w:eastAsia="Times New Roman" w:hAnsi="Calibri" w:cs="Times New Roman"/>
      <w:szCs w:val="20"/>
      <w:lang w:bidi="en-US"/>
    </w:rPr>
  </w:style>
  <w:style w:type="paragraph" w:customStyle="1" w:styleId="971BBCA28E6144038A9DB72F878A3E192">
    <w:name w:val="971BBCA28E6144038A9DB72F878A3E192"/>
    <w:rsid w:val="00452431"/>
    <w:pPr>
      <w:spacing w:after="0" w:line="240" w:lineRule="auto"/>
    </w:pPr>
    <w:rPr>
      <w:rFonts w:ascii="Calibri" w:eastAsia="Times New Roman" w:hAnsi="Calibri" w:cs="Times New Roman"/>
      <w:szCs w:val="20"/>
      <w:lang w:bidi="en-US"/>
    </w:rPr>
  </w:style>
  <w:style w:type="paragraph" w:customStyle="1" w:styleId="0068AE1A31934F53B81CAF16DFF041082">
    <w:name w:val="0068AE1A31934F53B81CAF16DFF041082"/>
    <w:rsid w:val="00452431"/>
    <w:pPr>
      <w:spacing w:after="0" w:line="240" w:lineRule="auto"/>
    </w:pPr>
    <w:rPr>
      <w:rFonts w:ascii="Calibri" w:eastAsia="Times New Roman" w:hAnsi="Calibri" w:cs="Times New Roman"/>
      <w:szCs w:val="20"/>
      <w:lang w:bidi="en-US"/>
    </w:rPr>
  </w:style>
  <w:style w:type="paragraph" w:customStyle="1" w:styleId="65D835942E8B4AC5A165B3E24B723A2E2">
    <w:name w:val="65D835942E8B4AC5A165B3E24B723A2E2"/>
    <w:rsid w:val="00452431"/>
    <w:pPr>
      <w:spacing w:after="0" w:line="240" w:lineRule="auto"/>
    </w:pPr>
    <w:rPr>
      <w:rFonts w:ascii="Calibri" w:eastAsia="Times New Roman" w:hAnsi="Calibri" w:cs="Times New Roman"/>
      <w:szCs w:val="20"/>
      <w:lang w:bidi="en-US"/>
    </w:rPr>
  </w:style>
  <w:style w:type="paragraph" w:customStyle="1" w:styleId="54D5F82DF40A4E8E9DD11D48304976B92">
    <w:name w:val="54D5F82DF40A4E8E9DD11D48304976B92"/>
    <w:rsid w:val="00452431"/>
    <w:pPr>
      <w:spacing w:after="0" w:line="240" w:lineRule="auto"/>
    </w:pPr>
    <w:rPr>
      <w:rFonts w:ascii="Calibri" w:eastAsia="Times New Roman" w:hAnsi="Calibri" w:cs="Times New Roman"/>
      <w:szCs w:val="20"/>
      <w:lang w:bidi="en-US"/>
    </w:rPr>
  </w:style>
  <w:style w:type="paragraph" w:customStyle="1" w:styleId="E915598B48774EFA8496DBF50EC2254C2">
    <w:name w:val="E915598B48774EFA8496DBF50EC2254C2"/>
    <w:rsid w:val="00452431"/>
    <w:pPr>
      <w:spacing w:after="0" w:line="240" w:lineRule="auto"/>
    </w:pPr>
    <w:rPr>
      <w:rFonts w:ascii="Calibri" w:eastAsia="Times New Roman" w:hAnsi="Calibri" w:cs="Times New Roman"/>
      <w:szCs w:val="20"/>
      <w:lang w:bidi="en-US"/>
    </w:rPr>
  </w:style>
  <w:style w:type="paragraph" w:customStyle="1" w:styleId="6FC5230B2B4A44D1B9B2F055E93E73892">
    <w:name w:val="6FC5230B2B4A44D1B9B2F055E93E73892"/>
    <w:rsid w:val="00452431"/>
    <w:pPr>
      <w:spacing w:after="0" w:line="240" w:lineRule="auto"/>
    </w:pPr>
    <w:rPr>
      <w:rFonts w:ascii="Calibri" w:eastAsia="Times New Roman" w:hAnsi="Calibri" w:cs="Times New Roman"/>
      <w:szCs w:val="20"/>
      <w:lang w:bidi="en-US"/>
    </w:rPr>
  </w:style>
  <w:style w:type="paragraph" w:customStyle="1" w:styleId="8F67BE8B5A3C4F638102E460FF1B939D2">
    <w:name w:val="8F67BE8B5A3C4F638102E460FF1B939D2"/>
    <w:rsid w:val="00452431"/>
    <w:pPr>
      <w:spacing w:after="0" w:line="240" w:lineRule="auto"/>
    </w:pPr>
    <w:rPr>
      <w:rFonts w:ascii="Calibri" w:eastAsia="Times New Roman" w:hAnsi="Calibri" w:cs="Times New Roman"/>
      <w:szCs w:val="20"/>
      <w:lang w:bidi="en-US"/>
    </w:rPr>
  </w:style>
  <w:style w:type="paragraph" w:customStyle="1" w:styleId="0BF6B763521D4E499E8C1932F28CC0F42">
    <w:name w:val="0BF6B763521D4E499E8C1932F28CC0F42"/>
    <w:rsid w:val="00452431"/>
    <w:pPr>
      <w:spacing w:after="0" w:line="240" w:lineRule="auto"/>
    </w:pPr>
    <w:rPr>
      <w:rFonts w:ascii="Calibri" w:eastAsia="Times New Roman" w:hAnsi="Calibri" w:cs="Times New Roman"/>
      <w:szCs w:val="20"/>
      <w:lang w:bidi="en-US"/>
    </w:rPr>
  </w:style>
  <w:style w:type="paragraph" w:customStyle="1" w:styleId="C852A4BC3AC140B09756094A149B41CC2">
    <w:name w:val="C852A4BC3AC140B09756094A149B41CC2"/>
    <w:rsid w:val="00452431"/>
    <w:pPr>
      <w:spacing w:after="0" w:line="240" w:lineRule="auto"/>
    </w:pPr>
    <w:rPr>
      <w:rFonts w:ascii="Calibri" w:eastAsia="Times New Roman" w:hAnsi="Calibri" w:cs="Times New Roman"/>
      <w:szCs w:val="20"/>
      <w:lang w:bidi="en-US"/>
    </w:rPr>
  </w:style>
  <w:style w:type="paragraph" w:customStyle="1" w:styleId="C388BAB9988042A48F938EC1A10119DA2">
    <w:name w:val="C388BAB9988042A48F938EC1A10119DA2"/>
    <w:rsid w:val="00452431"/>
    <w:pPr>
      <w:spacing w:after="0" w:line="240" w:lineRule="auto"/>
    </w:pPr>
    <w:rPr>
      <w:rFonts w:ascii="Calibri" w:eastAsia="Times New Roman" w:hAnsi="Calibri" w:cs="Times New Roman"/>
      <w:szCs w:val="20"/>
      <w:lang w:bidi="en-US"/>
    </w:rPr>
  </w:style>
  <w:style w:type="paragraph" w:customStyle="1" w:styleId="AE0940FCBEBE48109F65A9613D2A55CE2">
    <w:name w:val="AE0940FCBEBE48109F65A9613D2A55CE2"/>
    <w:rsid w:val="00452431"/>
    <w:pPr>
      <w:spacing w:after="0" w:line="240" w:lineRule="auto"/>
    </w:pPr>
    <w:rPr>
      <w:rFonts w:ascii="Calibri" w:eastAsia="Times New Roman" w:hAnsi="Calibri" w:cs="Times New Roman"/>
      <w:szCs w:val="20"/>
      <w:lang w:bidi="en-US"/>
    </w:rPr>
  </w:style>
  <w:style w:type="paragraph" w:customStyle="1" w:styleId="888EABCF2EEC483DBEC5B7C221AFA4522">
    <w:name w:val="888EABCF2EEC483DBEC5B7C221AFA4522"/>
    <w:rsid w:val="00452431"/>
    <w:pPr>
      <w:spacing w:after="0" w:line="240" w:lineRule="auto"/>
    </w:pPr>
    <w:rPr>
      <w:rFonts w:ascii="Calibri" w:eastAsia="Times New Roman" w:hAnsi="Calibri" w:cs="Times New Roman"/>
      <w:szCs w:val="20"/>
      <w:lang w:bidi="en-US"/>
    </w:rPr>
  </w:style>
  <w:style w:type="paragraph" w:customStyle="1" w:styleId="80A68E9C43E242E08D00EB3C0CB350E02">
    <w:name w:val="80A68E9C43E242E08D00EB3C0CB350E02"/>
    <w:rsid w:val="00452431"/>
    <w:pPr>
      <w:spacing w:after="0" w:line="240" w:lineRule="auto"/>
    </w:pPr>
    <w:rPr>
      <w:rFonts w:ascii="Calibri" w:eastAsia="Times New Roman" w:hAnsi="Calibri" w:cs="Times New Roman"/>
      <w:szCs w:val="20"/>
      <w:lang w:bidi="en-US"/>
    </w:rPr>
  </w:style>
  <w:style w:type="paragraph" w:customStyle="1" w:styleId="926CD093CCDF4838BCC85BFD04AE16A92">
    <w:name w:val="926CD093CCDF4838BCC85BFD04AE16A92"/>
    <w:rsid w:val="00452431"/>
    <w:pPr>
      <w:spacing w:after="0" w:line="240" w:lineRule="auto"/>
    </w:pPr>
    <w:rPr>
      <w:rFonts w:ascii="Calibri" w:eastAsia="Times New Roman" w:hAnsi="Calibri" w:cs="Times New Roman"/>
      <w:szCs w:val="20"/>
      <w:lang w:bidi="en-US"/>
    </w:rPr>
  </w:style>
  <w:style w:type="paragraph" w:customStyle="1" w:styleId="87B5D30F738442B9BDC1568E0F257F312">
    <w:name w:val="87B5D30F738442B9BDC1568E0F257F312"/>
    <w:rsid w:val="00452431"/>
    <w:pPr>
      <w:spacing w:after="0" w:line="240" w:lineRule="auto"/>
    </w:pPr>
    <w:rPr>
      <w:rFonts w:ascii="Calibri" w:eastAsia="Times New Roman" w:hAnsi="Calibri" w:cs="Times New Roman"/>
      <w:szCs w:val="20"/>
      <w:lang w:bidi="en-US"/>
    </w:rPr>
  </w:style>
  <w:style w:type="paragraph" w:customStyle="1" w:styleId="2142835D677C44F0A4B29169ED17B84A2">
    <w:name w:val="2142835D677C44F0A4B29169ED17B84A2"/>
    <w:rsid w:val="00452431"/>
    <w:pPr>
      <w:spacing w:after="0" w:line="240" w:lineRule="auto"/>
    </w:pPr>
    <w:rPr>
      <w:rFonts w:ascii="Calibri" w:eastAsia="Times New Roman" w:hAnsi="Calibri" w:cs="Times New Roman"/>
      <w:szCs w:val="20"/>
      <w:lang w:bidi="en-US"/>
    </w:rPr>
  </w:style>
  <w:style w:type="paragraph" w:customStyle="1" w:styleId="8F9FFABC03D648068AB74C2353710D292">
    <w:name w:val="8F9FFABC03D648068AB74C2353710D292"/>
    <w:rsid w:val="00452431"/>
    <w:pPr>
      <w:spacing w:after="0" w:line="240" w:lineRule="auto"/>
    </w:pPr>
    <w:rPr>
      <w:rFonts w:ascii="Calibri" w:eastAsia="Times New Roman" w:hAnsi="Calibri" w:cs="Times New Roman"/>
      <w:szCs w:val="20"/>
      <w:lang w:bidi="en-US"/>
    </w:rPr>
  </w:style>
  <w:style w:type="paragraph" w:customStyle="1" w:styleId="58284FCE4A094E539A56FBAD0174345F2">
    <w:name w:val="58284FCE4A094E539A56FBAD0174345F2"/>
    <w:rsid w:val="00452431"/>
    <w:pPr>
      <w:spacing w:after="0" w:line="240" w:lineRule="auto"/>
    </w:pPr>
    <w:rPr>
      <w:rFonts w:ascii="Calibri" w:eastAsia="Times New Roman" w:hAnsi="Calibri" w:cs="Times New Roman"/>
      <w:szCs w:val="20"/>
      <w:lang w:bidi="en-US"/>
    </w:rPr>
  </w:style>
  <w:style w:type="paragraph" w:customStyle="1" w:styleId="66198A176FC24C1CBB4CEED44763A42D2">
    <w:name w:val="66198A176FC24C1CBB4CEED44763A42D2"/>
    <w:rsid w:val="00452431"/>
    <w:pPr>
      <w:spacing w:after="0" w:line="240" w:lineRule="auto"/>
    </w:pPr>
    <w:rPr>
      <w:rFonts w:ascii="Calibri" w:eastAsia="Times New Roman" w:hAnsi="Calibri" w:cs="Times New Roman"/>
      <w:szCs w:val="20"/>
      <w:lang w:bidi="en-US"/>
    </w:rPr>
  </w:style>
  <w:style w:type="paragraph" w:customStyle="1" w:styleId="93E4C2B868A149E1AAB023721883E3702">
    <w:name w:val="93E4C2B868A149E1AAB023721883E3702"/>
    <w:rsid w:val="00452431"/>
    <w:pPr>
      <w:spacing w:after="0" w:line="240" w:lineRule="auto"/>
    </w:pPr>
    <w:rPr>
      <w:rFonts w:ascii="Calibri" w:eastAsia="Times New Roman" w:hAnsi="Calibri" w:cs="Times New Roman"/>
      <w:szCs w:val="20"/>
      <w:lang w:bidi="en-US"/>
    </w:rPr>
  </w:style>
  <w:style w:type="paragraph" w:customStyle="1" w:styleId="2F78FF87E5864B3181A46625D4FDB3202">
    <w:name w:val="2F78FF87E5864B3181A46625D4FDB3202"/>
    <w:rsid w:val="00452431"/>
    <w:pPr>
      <w:spacing w:after="0" w:line="240" w:lineRule="auto"/>
    </w:pPr>
    <w:rPr>
      <w:rFonts w:ascii="Calibri" w:eastAsia="Times New Roman" w:hAnsi="Calibri" w:cs="Times New Roman"/>
      <w:szCs w:val="20"/>
      <w:lang w:bidi="en-US"/>
    </w:rPr>
  </w:style>
  <w:style w:type="paragraph" w:customStyle="1" w:styleId="E13946C2B757497F930C060CABCE9E772">
    <w:name w:val="E13946C2B757497F930C060CABCE9E772"/>
    <w:rsid w:val="00452431"/>
    <w:pPr>
      <w:spacing w:after="0" w:line="240" w:lineRule="auto"/>
    </w:pPr>
    <w:rPr>
      <w:rFonts w:ascii="Calibri" w:eastAsia="Times New Roman" w:hAnsi="Calibri" w:cs="Times New Roman"/>
      <w:szCs w:val="20"/>
      <w:lang w:bidi="en-US"/>
    </w:rPr>
  </w:style>
  <w:style w:type="paragraph" w:customStyle="1" w:styleId="E0F06B43ED094B18B4E642E094EFF3F12">
    <w:name w:val="E0F06B43ED094B18B4E642E094EFF3F12"/>
    <w:rsid w:val="00452431"/>
    <w:pPr>
      <w:spacing w:after="0" w:line="240" w:lineRule="auto"/>
    </w:pPr>
    <w:rPr>
      <w:rFonts w:ascii="Calibri" w:eastAsia="Times New Roman" w:hAnsi="Calibri" w:cs="Times New Roman"/>
      <w:szCs w:val="20"/>
      <w:lang w:bidi="en-US"/>
    </w:rPr>
  </w:style>
  <w:style w:type="paragraph" w:customStyle="1" w:styleId="3E442E27C22F425B87D59831055AC78E2">
    <w:name w:val="3E442E27C22F425B87D59831055AC78E2"/>
    <w:rsid w:val="00452431"/>
    <w:pPr>
      <w:spacing w:after="0" w:line="240" w:lineRule="auto"/>
    </w:pPr>
    <w:rPr>
      <w:rFonts w:ascii="Calibri" w:eastAsia="Times New Roman" w:hAnsi="Calibri" w:cs="Times New Roman"/>
      <w:szCs w:val="20"/>
      <w:lang w:bidi="en-US"/>
    </w:rPr>
  </w:style>
  <w:style w:type="paragraph" w:customStyle="1" w:styleId="54B7001D30B24B8085EDB95ACF5E22092">
    <w:name w:val="54B7001D30B24B8085EDB95ACF5E22092"/>
    <w:rsid w:val="00452431"/>
    <w:pPr>
      <w:spacing w:after="0" w:line="240" w:lineRule="auto"/>
    </w:pPr>
    <w:rPr>
      <w:rFonts w:ascii="Calibri" w:eastAsia="Times New Roman" w:hAnsi="Calibri" w:cs="Times New Roman"/>
      <w:szCs w:val="20"/>
      <w:lang w:bidi="en-US"/>
    </w:rPr>
  </w:style>
  <w:style w:type="paragraph" w:customStyle="1" w:styleId="11BDEBB1662B4A29B19CC7196788F1BF2">
    <w:name w:val="11BDEBB1662B4A29B19CC7196788F1BF2"/>
    <w:rsid w:val="00452431"/>
    <w:pPr>
      <w:spacing w:after="0" w:line="240" w:lineRule="auto"/>
    </w:pPr>
    <w:rPr>
      <w:rFonts w:ascii="Calibri" w:eastAsia="Times New Roman" w:hAnsi="Calibri" w:cs="Times New Roman"/>
      <w:szCs w:val="20"/>
      <w:lang w:bidi="en-US"/>
    </w:rPr>
  </w:style>
  <w:style w:type="paragraph" w:customStyle="1" w:styleId="32A4A49DCAC54F10A7C49E1CA36B058D2">
    <w:name w:val="32A4A49DCAC54F10A7C49E1CA36B058D2"/>
    <w:rsid w:val="00452431"/>
    <w:pPr>
      <w:spacing w:after="0" w:line="240" w:lineRule="auto"/>
    </w:pPr>
    <w:rPr>
      <w:rFonts w:ascii="Calibri" w:eastAsia="Times New Roman" w:hAnsi="Calibri" w:cs="Times New Roman"/>
      <w:szCs w:val="20"/>
      <w:lang w:bidi="en-US"/>
    </w:rPr>
  </w:style>
  <w:style w:type="paragraph" w:customStyle="1" w:styleId="77F8806F28F6449DB598DB17F1AFA59E2">
    <w:name w:val="77F8806F28F6449DB598DB17F1AFA59E2"/>
    <w:rsid w:val="00452431"/>
    <w:pPr>
      <w:spacing w:after="0" w:line="240" w:lineRule="auto"/>
    </w:pPr>
    <w:rPr>
      <w:rFonts w:ascii="Calibri" w:eastAsia="Times New Roman" w:hAnsi="Calibri" w:cs="Times New Roman"/>
      <w:szCs w:val="20"/>
      <w:lang w:bidi="en-US"/>
    </w:rPr>
  </w:style>
  <w:style w:type="paragraph" w:customStyle="1" w:styleId="17E50950D0474ECEB79050B1BE69535F2">
    <w:name w:val="17E50950D0474ECEB79050B1BE69535F2"/>
    <w:rsid w:val="00452431"/>
    <w:pPr>
      <w:spacing w:after="0" w:line="240" w:lineRule="auto"/>
    </w:pPr>
    <w:rPr>
      <w:rFonts w:ascii="Calibri" w:eastAsia="Times New Roman" w:hAnsi="Calibri" w:cs="Times New Roman"/>
      <w:szCs w:val="20"/>
      <w:lang w:bidi="en-US"/>
    </w:rPr>
  </w:style>
  <w:style w:type="paragraph" w:customStyle="1" w:styleId="15881007ECAC4D37823AE741C14514852">
    <w:name w:val="15881007ECAC4D37823AE741C14514852"/>
    <w:rsid w:val="00452431"/>
    <w:pPr>
      <w:spacing w:after="0" w:line="240" w:lineRule="auto"/>
    </w:pPr>
    <w:rPr>
      <w:rFonts w:ascii="Calibri" w:eastAsia="Times New Roman" w:hAnsi="Calibri" w:cs="Times New Roman"/>
      <w:szCs w:val="20"/>
      <w:lang w:bidi="en-US"/>
    </w:rPr>
  </w:style>
  <w:style w:type="paragraph" w:customStyle="1" w:styleId="974C4AAADC464205A156543AA02404992">
    <w:name w:val="974C4AAADC464205A156543AA02404992"/>
    <w:rsid w:val="00452431"/>
    <w:pPr>
      <w:spacing w:after="0" w:line="240" w:lineRule="auto"/>
    </w:pPr>
    <w:rPr>
      <w:rFonts w:ascii="Calibri" w:eastAsia="Times New Roman" w:hAnsi="Calibri" w:cs="Times New Roman"/>
      <w:szCs w:val="20"/>
      <w:lang w:bidi="en-US"/>
    </w:rPr>
  </w:style>
  <w:style w:type="paragraph" w:customStyle="1" w:styleId="82832339951048529B4F549D05CFEA852">
    <w:name w:val="82832339951048529B4F549D05CFEA852"/>
    <w:rsid w:val="00452431"/>
    <w:pPr>
      <w:spacing w:after="0" w:line="240" w:lineRule="auto"/>
    </w:pPr>
    <w:rPr>
      <w:rFonts w:ascii="Calibri" w:eastAsia="Times New Roman" w:hAnsi="Calibri" w:cs="Times New Roman"/>
      <w:szCs w:val="20"/>
      <w:lang w:bidi="en-US"/>
    </w:rPr>
  </w:style>
  <w:style w:type="paragraph" w:customStyle="1" w:styleId="B7212652F4CD496892CED710B2F819D82">
    <w:name w:val="B7212652F4CD496892CED710B2F819D82"/>
    <w:rsid w:val="00452431"/>
    <w:pPr>
      <w:spacing w:after="0" w:line="240" w:lineRule="auto"/>
    </w:pPr>
    <w:rPr>
      <w:rFonts w:ascii="Calibri" w:eastAsia="Times New Roman" w:hAnsi="Calibri" w:cs="Times New Roman"/>
      <w:szCs w:val="20"/>
      <w:lang w:bidi="en-US"/>
    </w:rPr>
  </w:style>
  <w:style w:type="paragraph" w:customStyle="1" w:styleId="7DF3DDF51FE249CC92D65A6FF4932CF72">
    <w:name w:val="7DF3DDF51FE249CC92D65A6FF4932CF72"/>
    <w:rsid w:val="00452431"/>
    <w:pPr>
      <w:spacing w:after="0" w:line="240" w:lineRule="auto"/>
    </w:pPr>
    <w:rPr>
      <w:rFonts w:ascii="Calibri" w:eastAsia="Times New Roman" w:hAnsi="Calibri" w:cs="Times New Roman"/>
      <w:szCs w:val="20"/>
      <w:lang w:bidi="en-US"/>
    </w:rPr>
  </w:style>
  <w:style w:type="paragraph" w:customStyle="1" w:styleId="409CC2C689A040C8A4BA32B8BC2D02322">
    <w:name w:val="409CC2C689A040C8A4BA32B8BC2D02322"/>
    <w:rsid w:val="00452431"/>
    <w:pPr>
      <w:spacing w:after="0" w:line="240" w:lineRule="auto"/>
    </w:pPr>
    <w:rPr>
      <w:rFonts w:ascii="Calibri" w:eastAsia="Times New Roman" w:hAnsi="Calibri" w:cs="Times New Roman"/>
      <w:szCs w:val="20"/>
      <w:lang w:bidi="en-US"/>
    </w:rPr>
  </w:style>
  <w:style w:type="paragraph" w:customStyle="1" w:styleId="5C653BB1F1554CD0BF544A69472B3E9C2">
    <w:name w:val="5C653BB1F1554CD0BF544A69472B3E9C2"/>
    <w:rsid w:val="00452431"/>
    <w:pPr>
      <w:spacing w:after="0" w:line="240" w:lineRule="auto"/>
    </w:pPr>
    <w:rPr>
      <w:rFonts w:ascii="Calibri" w:eastAsia="Times New Roman" w:hAnsi="Calibri" w:cs="Times New Roman"/>
      <w:szCs w:val="20"/>
      <w:lang w:bidi="en-US"/>
    </w:rPr>
  </w:style>
  <w:style w:type="paragraph" w:customStyle="1" w:styleId="FC0912ED093D4195A863BD9E49BAFC912">
    <w:name w:val="FC0912ED093D4195A863BD9E49BAFC912"/>
    <w:rsid w:val="00452431"/>
    <w:pPr>
      <w:spacing w:after="0" w:line="240" w:lineRule="auto"/>
    </w:pPr>
    <w:rPr>
      <w:rFonts w:ascii="Calibri" w:eastAsia="Times New Roman" w:hAnsi="Calibri" w:cs="Times New Roman"/>
      <w:szCs w:val="20"/>
      <w:lang w:bidi="en-US"/>
    </w:rPr>
  </w:style>
  <w:style w:type="paragraph" w:customStyle="1" w:styleId="EA13A3F698AB44FA80B94A15D977BF8D2">
    <w:name w:val="EA13A3F698AB44FA80B94A15D977BF8D2"/>
    <w:rsid w:val="00452431"/>
    <w:pPr>
      <w:spacing w:after="0" w:line="240" w:lineRule="auto"/>
    </w:pPr>
    <w:rPr>
      <w:rFonts w:ascii="Calibri" w:eastAsia="Times New Roman" w:hAnsi="Calibri" w:cs="Times New Roman"/>
      <w:szCs w:val="20"/>
      <w:lang w:bidi="en-US"/>
    </w:rPr>
  </w:style>
  <w:style w:type="paragraph" w:customStyle="1" w:styleId="BB52237875F54253AC20C4D7E057C80D2">
    <w:name w:val="BB52237875F54253AC20C4D7E057C80D2"/>
    <w:rsid w:val="00452431"/>
    <w:pPr>
      <w:spacing w:after="0" w:line="240" w:lineRule="auto"/>
    </w:pPr>
    <w:rPr>
      <w:rFonts w:ascii="Calibri" w:eastAsia="Times New Roman" w:hAnsi="Calibri" w:cs="Times New Roman"/>
      <w:szCs w:val="20"/>
      <w:lang w:bidi="en-US"/>
    </w:rPr>
  </w:style>
  <w:style w:type="paragraph" w:customStyle="1" w:styleId="4CFC7ACB6A3040AABFC9C931A5001F352">
    <w:name w:val="4CFC7ACB6A3040AABFC9C931A5001F352"/>
    <w:rsid w:val="00452431"/>
    <w:pPr>
      <w:spacing w:after="0" w:line="240" w:lineRule="auto"/>
    </w:pPr>
    <w:rPr>
      <w:rFonts w:ascii="Calibri" w:eastAsia="Times New Roman" w:hAnsi="Calibri" w:cs="Times New Roman"/>
      <w:szCs w:val="20"/>
      <w:lang w:bidi="en-US"/>
    </w:rPr>
  </w:style>
  <w:style w:type="paragraph" w:customStyle="1" w:styleId="0E247E3BF0EF4100BE22835FB69A37A22">
    <w:name w:val="0E247E3BF0EF4100BE22835FB69A37A22"/>
    <w:rsid w:val="00452431"/>
    <w:pPr>
      <w:spacing w:after="0" w:line="240" w:lineRule="auto"/>
    </w:pPr>
    <w:rPr>
      <w:rFonts w:ascii="Calibri" w:eastAsia="Times New Roman" w:hAnsi="Calibri" w:cs="Times New Roman"/>
      <w:szCs w:val="20"/>
      <w:lang w:bidi="en-US"/>
    </w:rPr>
  </w:style>
  <w:style w:type="paragraph" w:customStyle="1" w:styleId="2651B915A4DA4F27AA88DAEF03C460282">
    <w:name w:val="2651B915A4DA4F27AA88DAEF03C460282"/>
    <w:rsid w:val="00452431"/>
    <w:pPr>
      <w:spacing w:after="0" w:line="240" w:lineRule="auto"/>
    </w:pPr>
    <w:rPr>
      <w:rFonts w:ascii="Calibri" w:eastAsia="Times New Roman" w:hAnsi="Calibri" w:cs="Times New Roman"/>
      <w:szCs w:val="20"/>
      <w:lang w:bidi="en-US"/>
    </w:rPr>
  </w:style>
  <w:style w:type="paragraph" w:customStyle="1" w:styleId="0E4E856D45F0440299B83001B58E9FB02">
    <w:name w:val="0E4E856D45F0440299B83001B58E9FB02"/>
    <w:rsid w:val="00452431"/>
    <w:pPr>
      <w:spacing w:after="0" w:line="240" w:lineRule="auto"/>
    </w:pPr>
    <w:rPr>
      <w:rFonts w:ascii="Calibri" w:eastAsia="Times New Roman" w:hAnsi="Calibri" w:cs="Times New Roman"/>
      <w:szCs w:val="20"/>
      <w:lang w:bidi="en-US"/>
    </w:rPr>
  </w:style>
  <w:style w:type="paragraph" w:customStyle="1" w:styleId="30A52E8CA5514DF18604409BC93C7C6A2">
    <w:name w:val="30A52E8CA5514DF18604409BC93C7C6A2"/>
    <w:rsid w:val="00452431"/>
    <w:pPr>
      <w:spacing w:after="0" w:line="240" w:lineRule="auto"/>
    </w:pPr>
    <w:rPr>
      <w:rFonts w:ascii="Calibri" w:eastAsia="Times New Roman" w:hAnsi="Calibri" w:cs="Times New Roman"/>
      <w:szCs w:val="20"/>
      <w:lang w:bidi="en-US"/>
    </w:rPr>
  </w:style>
  <w:style w:type="paragraph" w:customStyle="1" w:styleId="C8B2CD55A76C4AD9BE1E9CF4844FD15A2">
    <w:name w:val="C8B2CD55A76C4AD9BE1E9CF4844FD15A2"/>
    <w:rsid w:val="00452431"/>
    <w:pPr>
      <w:spacing w:after="0" w:line="240" w:lineRule="auto"/>
    </w:pPr>
    <w:rPr>
      <w:rFonts w:ascii="Calibri" w:eastAsia="Times New Roman" w:hAnsi="Calibri" w:cs="Times New Roman"/>
      <w:szCs w:val="20"/>
      <w:lang w:bidi="en-US"/>
    </w:rPr>
  </w:style>
  <w:style w:type="paragraph" w:customStyle="1" w:styleId="D0DFD88309CD4101A2568150399BC3BE2">
    <w:name w:val="D0DFD88309CD4101A2568150399BC3BE2"/>
    <w:rsid w:val="00452431"/>
    <w:pPr>
      <w:spacing w:after="0" w:line="240" w:lineRule="auto"/>
    </w:pPr>
    <w:rPr>
      <w:rFonts w:ascii="Calibri" w:eastAsia="Times New Roman" w:hAnsi="Calibri" w:cs="Times New Roman"/>
      <w:szCs w:val="20"/>
      <w:lang w:bidi="en-US"/>
    </w:rPr>
  </w:style>
  <w:style w:type="paragraph" w:customStyle="1" w:styleId="4A65D6D5BF024C1D8D5B6C080E3348782">
    <w:name w:val="4A65D6D5BF024C1D8D5B6C080E3348782"/>
    <w:rsid w:val="00452431"/>
    <w:pPr>
      <w:spacing w:after="0" w:line="240" w:lineRule="auto"/>
    </w:pPr>
    <w:rPr>
      <w:rFonts w:ascii="Calibri" w:eastAsia="Times New Roman" w:hAnsi="Calibri" w:cs="Times New Roman"/>
      <w:szCs w:val="20"/>
      <w:lang w:bidi="en-US"/>
    </w:rPr>
  </w:style>
  <w:style w:type="paragraph" w:customStyle="1" w:styleId="36D5003F5A674525B70B6475A6FD80632">
    <w:name w:val="36D5003F5A674525B70B6475A6FD80632"/>
    <w:rsid w:val="00452431"/>
    <w:pPr>
      <w:spacing w:after="0" w:line="240" w:lineRule="auto"/>
    </w:pPr>
    <w:rPr>
      <w:rFonts w:ascii="Calibri" w:eastAsia="Times New Roman" w:hAnsi="Calibri" w:cs="Times New Roman"/>
      <w:szCs w:val="20"/>
      <w:lang w:bidi="en-US"/>
    </w:rPr>
  </w:style>
  <w:style w:type="paragraph" w:customStyle="1" w:styleId="7C79C15641134761B11AF7DAAFF024722">
    <w:name w:val="7C79C15641134761B11AF7DAAFF024722"/>
    <w:rsid w:val="00452431"/>
    <w:pPr>
      <w:spacing w:after="0" w:line="240" w:lineRule="auto"/>
    </w:pPr>
    <w:rPr>
      <w:rFonts w:ascii="Calibri" w:eastAsia="Times New Roman" w:hAnsi="Calibri" w:cs="Times New Roman"/>
      <w:szCs w:val="20"/>
      <w:lang w:bidi="en-US"/>
    </w:rPr>
  </w:style>
  <w:style w:type="paragraph" w:customStyle="1" w:styleId="913A0169211A4C0ABD2E330AB3DE06F82">
    <w:name w:val="913A0169211A4C0ABD2E330AB3DE06F82"/>
    <w:rsid w:val="00452431"/>
    <w:pPr>
      <w:spacing w:after="0" w:line="240" w:lineRule="auto"/>
    </w:pPr>
    <w:rPr>
      <w:rFonts w:ascii="Calibri" w:eastAsia="Times New Roman" w:hAnsi="Calibri" w:cs="Times New Roman"/>
      <w:szCs w:val="20"/>
      <w:lang w:bidi="en-US"/>
    </w:rPr>
  </w:style>
  <w:style w:type="paragraph" w:customStyle="1" w:styleId="E1C50A62803142B4809ABB832E2E096B2">
    <w:name w:val="E1C50A62803142B4809ABB832E2E096B2"/>
    <w:rsid w:val="00452431"/>
    <w:pPr>
      <w:spacing w:after="0" w:line="240" w:lineRule="auto"/>
    </w:pPr>
    <w:rPr>
      <w:rFonts w:ascii="Calibri" w:eastAsia="Times New Roman" w:hAnsi="Calibri" w:cs="Times New Roman"/>
      <w:szCs w:val="20"/>
      <w:lang w:bidi="en-US"/>
    </w:rPr>
  </w:style>
  <w:style w:type="paragraph" w:customStyle="1" w:styleId="45E49E642EA547B996C68D4B9B72BEEA2">
    <w:name w:val="45E49E642EA547B996C68D4B9B72BEEA2"/>
    <w:rsid w:val="00452431"/>
    <w:pPr>
      <w:spacing w:after="0" w:line="240" w:lineRule="auto"/>
    </w:pPr>
    <w:rPr>
      <w:rFonts w:ascii="Calibri" w:eastAsia="Times New Roman" w:hAnsi="Calibri" w:cs="Times New Roman"/>
      <w:szCs w:val="20"/>
      <w:lang w:bidi="en-US"/>
    </w:rPr>
  </w:style>
  <w:style w:type="paragraph" w:customStyle="1" w:styleId="695A0FE2957D4AE995847D139BFAC73D2">
    <w:name w:val="695A0FE2957D4AE995847D139BFAC73D2"/>
    <w:rsid w:val="00452431"/>
    <w:pPr>
      <w:spacing w:after="0" w:line="240" w:lineRule="auto"/>
    </w:pPr>
    <w:rPr>
      <w:rFonts w:ascii="Calibri" w:eastAsia="Times New Roman" w:hAnsi="Calibri" w:cs="Times New Roman"/>
      <w:szCs w:val="20"/>
      <w:lang w:bidi="en-US"/>
    </w:rPr>
  </w:style>
  <w:style w:type="paragraph" w:customStyle="1" w:styleId="B5107FC7C7DA4766B038311E084417892">
    <w:name w:val="B5107FC7C7DA4766B038311E084417892"/>
    <w:rsid w:val="00452431"/>
    <w:pPr>
      <w:spacing w:after="0" w:line="240" w:lineRule="auto"/>
    </w:pPr>
    <w:rPr>
      <w:rFonts w:ascii="Calibri" w:eastAsia="Times New Roman" w:hAnsi="Calibri" w:cs="Times New Roman"/>
      <w:szCs w:val="20"/>
      <w:lang w:bidi="en-US"/>
    </w:rPr>
  </w:style>
  <w:style w:type="paragraph" w:customStyle="1" w:styleId="269E4A8CBDA444B390B8DC54D24B3DED2">
    <w:name w:val="269E4A8CBDA444B390B8DC54D24B3DED2"/>
    <w:rsid w:val="00452431"/>
    <w:pPr>
      <w:spacing w:after="0" w:line="240" w:lineRule="auto"/>
    </w:pPr>
    <w:rPr>
      <w:rFonts w:ascii="Calibri" w:eastAsia="Times New Roman" w:hAnsi="Calibri" w:cs="Times New Roman"/>
      <w:szCs w:val="20"/>
      <w:lang w:bidi="en-US"/>
    </w:rPr>
  </w:style>
  <w:style w:type="paragraph" w:customStyle="1" w:styleId="295245E708C84C5681BAFFEF22E4CB1A2">
    <w:name w:val="295245E708C84C5681BAFFEF22E4CB1A2"/>
    <w:rsid w:val="00452431"/>
    <w:pPr>
      <w:spacing w:after="0" w:line="240" w:lineRule="auto"/>
    </w:pPr>
    <w:rPr>
      <w:rFonts w:ascii="Calibri" w:eastAsia="Times New Roman" w:hAnsi="Calibri" w:cs="Times New Roman"/>
      <w:szCs w:val="20"/>
      <w:lang w:bidi="en-US"/>
    </w:rPr>
  </w:style>
  <w:style w:type="paragraph" w:customStyle="1" w:styleId="0CE3A2E665EB4DBB95DDC0133A5020C82">
    <w:name w:val="0CE3A2E665EB4DBB95DDC0133A5020C82"/>
    <w:rsid w:val="00452431"/>
    <w:pPr>
      <w:spacing w:after="0" w:line="240" w:lineRule="auto"/>
    </w:pPr>
    <w:rPr>
      <w:rFonts w:ascii="Calibri" w:eastAsia="Times New Roman" w:hAnsi="Calibri" w:cs="Times New Roman"/>
      <w:szCs w:val="20"/>
      <w:lang w:bidi="en-US"/>
    </w:rPr>
  </w:style>
  <w:style w:type="paragraph" w:customStyle="1" w:styleId="1AE2B0622CC7459D9CEE3291A23C519D2">
    <w:name w:val="1AE2B0622CC7459D9CEE3291A23C519D2"/>
    <w:rsid w:val="00452431"/>
    <w:pPr>
      <w:spacing w:after="0" w:line="240" w:lineRule="auto"/>
    </w:pPr>
    <w:rPr>
      <w:rFonts w:ascii="Calibri" w:eastAsia="Times New Roman" w:hAnsi="Calibri" w:cs="Times New Roman"/>
      <w:szCs w:val="20"/>
      <w:lang w:bidi="en-US"/>
    </w:rPr>
  </w:style>
  <w:style w:type="paragraph" w:customStyle="1" w:styleId="AF9C08ED34474A2AA00B2AA8897F3F9B2">
    <w:name w:val="AF9C08ED34474A2AA00B2AA8897F3F9B2"/>
    <w:rsid w:val="00452431"/>
    <w:pPr>
      <w:spacing w:after="0" w:line="240" w:lineRule="auto"/>
    </w:pPr>
    <w:rPr>
      <w:rFonts w:ascii="Calibri" w:eastAsia="Times New Roman" w:hAnsi="Calibri" w:cs="Times New Roman"/>
      <w:szCs w:val="20"/>
      <w:lang w:bidi="en-US"/>
    </w:rPr>
  </w:style>
  <w:style w:type="paragraph" w:customStyle="1" w:styleId="08A96ECD771049A6816418A1C96256352">
    <w:name w:val="08A96ECD771049A6816418A1C96256352"/>
    <w:rsid w:val="00452431"/>
    <w:pPr>
      <w:spacing w:after="0" w:line="240" w:lineRule="auto"/>
    </w:pPr>
    <w:rPr>
      <w:rFonts w:ascii="Calibri" w:eastAsia="Times New Roman" w:hAnsi="Calibri" w:cs="Times New Roman"/>
      <w:szCs w:val="20"/>
      <w:lang w:bidi="en-US"/>
    </w:rPr>
  </w:style>
  <w:style w:type="paragraph" w:customStyle="1" w:styleId="F679924920CA46D691670C43FFD1C15D2">
    <w:name w:val="F679924920CA46D691670C43FFD1C15D2"/>
    <w:rsid w:val="00452431"/>
    <w:pPr>
      <w:spacing w:after="0" w:line="240" w:lineRule="auto"/>
    </w:pPr>
    <w:rPr>
      <w:rFonts w:ascii="Calibri" w:eastAsia="Times New Roman" w:hAnsi="Calibri" w:cs="Times New Roman"/>
      <w:szCs w:val="20"/>
      <w:lang w:bidi="en-US"/>
    </w:rPr>
  </w:style>
  <w:style w:type="paragraph" w:customStyle="1" w:styleId="A60C71DEFE6349D896189403FF8584232">
    <w:name w:val="A60C71DEFE6349D896189403FF8584232"/>
    <w:rsid w:val="00452431"/>
    <w:pPr>
      <w:spacing w:after="0" w:line="240" w:lineRule="auto"/>
    </w:pPr>
    <w:rPr>
      <w:rFonts w:ascii="Calibri" w:eastAsia="Times New Roman" w:hAnsi="Calibri" w:cs="Times New Roman"/>
      <w:szCs w:val="20"/>
      <w:lang w:bidi="en-US"/>
    </w:rPr>
  </w:style>
  <w:style w:type="paragraph" w:customStyle="1" w:styleId="F0FE837F8E2843939790C1496C951F3E2">
    <w:name w:val="F0FE837F8E2843939790C1496C951F3E2"/>
    <w:rsid w:val="00452431"/>
    <w:pPr>
      <w:spacing w:after="0" w:line="240" w:lineRule="auto"/>
    </w:pPr>
    <w:rPr>
      <w:rFonts w:ascii="Calibri" w:eastAsia="Times New Roman" w:hAnsi="Calibri" w:cs="Times New Roman"/>
      <w:szCs w:val="20"/>
      <w:lang w:bidi="en-US"/>
    </w:rPr>
  </w:style>
  <w:style w:type="paragraph" w:customStyle="1" w:styleId="6A39B629142D48EBAB35F9ACBAA1BC192">
    <w:name w:val="6A39B629142D48EBAB35F9ACBAA1BC192"/>
    <w:rsid w:val="00452431"/>
    <w:pPr>
      <w:spacing w:after="0" w:line="240" w:lineRule="auto"/>
    </w:pPr>
    <w:rPr>
      <w:rFonts w:ascii="Calibri" w:eastAsia="Times New Roman" w:hAnsi="Calibri" w:cs="Times New Roman"/>
      <w:szCs w:val="20"/>
      <w:lang w:bidi="en-US"/>
    </w:rPr>
  </w:style>
  <w:style w:type="paragraph" w:customStyle="1" w:styleId="2065BF376A8A4FE69714E1F0D5D9DB5E2">
    <w:name w:val="2065BF376A8A4FE69714E1F0D5D9DB5E2"/>
    <w:rsid w:val="00452431"/>
    <w:pPr>
      <w:spacing w:after="0" w:line="240" w:lineRule="auto"/>
    </w:pPr>
    <w:rPr>
      <w:rFonts w:ascii="Calibri" w:eastAsia="Times New Roman" w:hAnsi="Calibri" w:cs="Times New Roman"/>
      <w:szCs w:val="20"/>
      <w:lang w:bidi="en-US"/>
    </w:rPr>
  </w:style>
  <w:style w:type="paragraph" w:customStyle="1" w:styleId="43CAD5DE20B84A1CA0E33AED05B53AE12">
    <w:name w:val="43CAD5DE20B84A1CA0E33AED05B53AE12"/>
    <w:rsid w:val="00452431"/>
    <w:pPr>
      <w:spacing w:after="0" w:line="240" w:lineRule="auto"/>
    </w:pPr>
    <w:rPr>
      <w:rFonts w:ascii="Calibri" w:eastAsia="Times New Roman" w:hAnsi="Calibri" w:cs="Times New Roman"/>
      <w:szCs w:val="20"/>
      <w:lang w:bidi="en-US"/>
    </w:rPr>
  </w:style>
  <w:style w:type="paragraph" w:customStyle="1" w:styleId="7B55DD43820048ADA004156D2D4671112">
    <w:name w:val="7B55DD43820048ADA004156D2D4671112"/>
    <w:rsid w:val="00452431"/>
    <w:pPr>
      <w:spacing w:after="0" w:line="240" w:lineRule="auto"/>
    </w:pPr>
    <w:rPr>
      <w:rFonts w:ascii="Calibri" w:eastAsia="Times New Roman" w:hAnsi="Calibri" w:cs="Times New Roman"/>
      <w:szCs w:val="20"/>
      <w:lang w:bidi="en-US"/>
    </w:rPr>
  </w:style>
  <w:style w:type="paragraph" w:customStyle="1" w:styleId="6B134CCE29154E34AA6E9BFAC642F28F2">
    <w:name w:val="6B134CCE29154E34AA6E9BFAC642F28F2"/>
    <w:rsid w:val="00452431"/>
    <w:pPr>
      <w:spacing w:after="0" w:line="240" w:lineRule="auto"/>
    </w:pPr>
    <w:rPr>
      <w:rFonts w:ascii="Calibri" w:eastAsia="Times New Roman" w:hAnsi="Calibri" w:cs="Times New Roman"/>
      <w:szCs w:val="20"/>
      <w:lang w:bidi="en-US"/>
    </w:rPr>
  </w:style>
  <w:style w:type="paragraph" w:customStyle="1" w:styleId="3D7E2368C0364107981B98592F33ADDA2">
    <w:name w:val="3D7E2368C0364107981B98592F33ADDA2"/>
    <w:rsid w:val="00452431"/>
    <w:pPr>
      <w:spacing w:after="0" w:line="240" w:lineRule="auto"/>
    </w:pPr>
    <w:rPr>
      <w:rFonts w:ascii="Calibri" w:eastAsia="Times New Roman" w:hAnsi="Calibri" w:cs="Times New Roman"/>
      <w:szCs w:val="20"/>
      <w:lang w:bidi="en-US"/>
    </w:rPr>
  </w:style>
  <w:style w:type="paragraph" w:customStyle="1" w:styleId="ABAFB5FEF848464DAACB6B33477BB58C2">
    <w:name w:val="ABAFB5FEF848464DAACB6B33477BB58C2"/>
    <w:rsid w:val="00452431"/>
    <w:pPr>
      <w:spacing w:after="0" w:line="240" w:lineRule="auto"/>
    </w:pPr>
    <w:rPr>
      <w:rFonts w:ascii="Calibri" w:eastAsia="Times New Roman" w:hAnsi="Calibri" w:cs="Times New Roman"/>
      <w:szCs w:val="20"/>
      <w:lang w:bidi="en-US"/>
    </w:rPr>
  </w:style>
  <w:style w:type="paragraph" w:customStyle="1" w:styleId="737ECC99EDF94A7CA73FD1E4059B00742">
    <w:name w:val="737ECC99EDF94A7CA73FD1E4059B00742"/>
    <w:rsid w:val="00452431"/>
    <w:pPr>
      <w:spacing w:after="0" w:line="240" w:lineRule="auto"/>
    </w:pPr>
    <w:rPr>
      <w:rFonts w:ascii="Calibri" w:eastAsia="Times New Roman" w:hAnsi="Calibri" w:cs="Times New Roman"/>
      <w:szCs w:val="20"/>
      <w:lang w:bidi="en-US"/>
    </w:rPr>
  </w:style>
  <w:style w:type="paragraph" w:customStyle="1" w:styleId="4D8EA88F9CE54455BF1B71FEE309DB752">
    <w:name w:val="4D8EA88F9CE54455BF1B71FEE309DB752"/>
    <w:rsid w:val="00452431"/>
    <w:pPr>
      <w:spacing w:after="0" w:line="240" w:lineRule="auto"/>
    </w:pPr>
    <w:rPr>
      <w:rFonts w:ascii="Calibri" w:eastAsia="Times New Roman" w:hAnsi="Calibri" w:cs="Times New Roman"/>
      <w:szCs w:val="20"/>
      <w:lang w:bidi="en-US"/>
    </w:rPr>
  </w:style>
  <w:style w:type="paragraph" w:customStyle="1" w:styleId="CE48D4E789F5486990B8A97F0A1394F32">
    <w:name w:val="CE48D4E789F5486990B8A97F0A1394F32"/>
    <w:rsid w:val="00452431"/>
    <w:pPr>
      <w:spacing w:after="0" w:line="240" w:lineRule="auto"/>
    </w:pPr>
    <w:rPr>
      <w:rFonts w:ascii="Calibri" w:eastAsia="Times New Roman" w:hAnsi="Calibri" w:cs="Times New Roman"/>
      <w:szCs w:val="20"/>
      <w:lang w:bidi="en-US"/>
    </w:rPr>
  </w:style>
  <w:style w:type="paragraph" w:customStyle="1" w:styleId="81051B1C8CF4430FBB401A02286E0CAD2">
    <w:name w:val="81051B1C8CF4430FBB401A02286E0CAD2"/>
    <w:rsid w:val="00452431"/>
    <w:pPr>
      <w:spacing w:after="0" w:line="240" w:lineRule="auto"/>
    </w:pPr>
    <w:rPr>
      <w:rFonts w:ascii="Calibri" w:eastAsia="Times New Roman" w:hAnsi="Calibri" w:cs="Times New Roman"/>
      <w:szCs w:val="20"/>
      <w:lang w:bidi="en-US"/>
    </w:rPr>
  </w:style>
  <w:style w:type="paragraph" w:customStyle="1" w:styleId="9C7AE68BAFF64D80ADDCD40B9AE2D5F12">
    <w:name w:val="9C7AE68BAFF64D80ADDCD40B9AE2D5F12"/>
    <w:rsid w:val="00452431"/>
    <w:pPr>
      <w:spacing w:after="0" w:line="240" w:lineRule="auto"/>
    </w:pPr>
    <w:rPr>
      <w:rFonts w:ascii="Calibri" w:eastAsia="Times New Roman" w:hAnsi="Calibri" w:cs="Times New Roman"/>
      <w:szCs w:val="20"/>
      <w:lang w:bidi="en-US"/>
    </w:rPr>
  </w:style>
  <w:style w:type="paragraph" w:customStyle="1" w:styleId="F10A6C6069CC4A9F9EE3E1978749DD2B2">
    <w:name w:val="F10A6C6069CC4A9F9EE3E1978749DD2B2"/>
    <w:rsid w:val="00452431"/>
    <w:pPr>
      <w:spacing w:after="0" w:line="240" w:lineRule="auto"/>
    </w:pPr>
    <w:rPr>
      <w:rFonts w:ascii="Calibri" w:eastAsia="Times New Roman" w:hAnsi="Calibri" w:cs="Times New Roman"/>
      <w:szCs w:val="20"/>
      <w:lang w:bidi="en-US"/>
    </w:rPr>
  </w:style>
  <w:style w:type="paragraph" w:customStyle="1" w:styleId="0A0747A16EF94F4AB13AE65315BB28512">
    <w:name w:val="0A0747A16EF94F4AB13AE65315BB28512"/>
    <w:rsid w:val="00452431"/>
    <w:pPr>
      <w:spacing w:after="0" w:line="240" w:lineRule="auto"/>
    </w:pPr>
    <w:rPr>
      <w:rFonts w:ascii="Calibri" w:eastAsia="Times New Roman" w:hAnsi="Calibri" w:cs="Times New Roman"/>
      <w:szCs w:val="20"/>
      <w:lang w:bidi="en-US"/>
    </w:rPr>
  </w:style>
  <w:style w:type="paragraph" w:customStyle="1" w:styleId="8A6931A3F761478A80A956989EB0A0D62">
    <w:name w:val="8A6931A3F761478A80A956989EB0A0D62"/>
    <w:rsid w:val="00452431"/>
    <w:pPr>
      <w:spacing w:after="0" w:line="240" w:lineRule="auto"/>
    </w:pPr>
    <w:rPr>
      <w:rFonts w:ascii="Calibri" w:eastAsia="Times New Roman" w:hAnsi="Calibri" w:cs="Times New Roman"/>
      <w:szCs w:val="20"/>
      <w:lang w:bidi="en-US"/>
    </w:rPr>
  </w:style>
  <w:style w:type="paragraph" w:customStyle="1" w:styleId="DDDFD0435EFC43D4B9A9CFDE240C9C712">
    <w:name w:val="DDDFD0435EFC43D4B9A9CFDE240C9C712"/>
    <w:rsid w:val="00452431"/>
    <w:pPr>
      <w:spacing w:after="0" w:line="240" w:lineRule="auto"/>
    </w:pPr>
    <w:rPr>
      <w:rFonts w:ascii="Calibri" w:eastAsia="Times New Roman" w:hAnsi="Calibri" w:cs="Times New Roman"/>
      <w:szCs w:val="20"/>
      <w:lang w:bidi="en-US"/>
    </w:rPr>
  </w:style>
  <w:style w:type="paragraph" w:customStyle="1" w:styleId="E9EF36DD35AE4F24AC91F754D72D57B52">
    <w:name w:val="E9EF36DD35AE4F24AC91F754D72D57B52"/>
    <w:rsid w:val="00452431"/>
    <w:pPr>
      <w:spacing w:after="0" w:line="240" w:lineRule="auto"/>
    </w:pPr>
    <w:rPr>
      <w:rFonts w:ascii="Calibri" w:eastAsia="Times New Roman" w:hAnsi="Calibri" w:cs="Times New Roman"/>
      <w:szCs w:val="20"/>
      <w:lang w:bidi="en-US"/>
    </w:rPr>
  </w:style>
  <w:style w:type="paragraph" w:customStyle="1" w:styleId="10B299E85A434437936AD0CB2C5A6D6E2">
    <w:name w:val="10B299E85A434437936AD0CB2C5A6D6E2"/>
    <w:rsid w:val="00452431"/>
    <w:pPr>
      <w:spacing w:after="0" w:line="240" w:lineRule="auto"/>
    </w:pPr>
    <w:rPr>
      <w:rFonts w:ascii="Calibri" w:eastAsia="Times New Roman" w:hAnsi="Calibri" w:cs="Times New Roman"/>
      <w:szCs w:val="20"/>
      <w:lang w:bidi="en-US"/>
    </w:rPr>
  </w:style>
  <w:style w:type="paragraph" w:customStyle="1" w:styleId="16FAB31F44CE4120950F80C1F073FB442">
    <w:name w:val="16FAB31F44CE4120950F80C1F073FB442"/>
    <w:rsid w:val="00452431"/>
    <w:pPr>
      <w:spacing w:after="0" w:line="240" w:lineRule="auto"/>
    </w:pPr>
    <w:rPr>
      <w:rFonts w:ascii="Calibri" w:eastAsia="Times New Roman" w:hAnsi="Calibri" w:cs="Times New Roman"/>
      <w:szCs w:val="20"/>
      <w:lang w:bidi="en-US"/>
    </w:rPr>
  </w:style>
  <w:style w:type="paragraph" w:customStyle="1" w:styleId="6F9C94CB9D494C8799B429C2FE2D48902">
    <w:name w:val="6F9C94CB9D494C8799B429C2FE2D48902"/>
    <w:rsid w:val="00452431"/>
    <w:pPr>
      <w:spacing w:after="0" w:line="240" w:lineRule="auto"/>
    </w:pPr>
    <w:rPr>
      <w:rFonts w:ascii="Calibri" w:eastAsia="Times New Roman" w:hAnsi="Calibri" w:cs="Times New Roman"/>
      <w:szCs w:val="20"/>
      <w:lang w:bidi="en-US"/>
    </w:rPr>
  </w:style>
  <w:style w:type="paragraph" w:customStyle="1" w:styleId="5BD035CF43ED4765BA0A226369C078802">
    <w:name w:val="5BD035CF43ED4765BA0A226369C078802"/>
    <w:rsid w:val="00452431"/>
    <w:pPr>
      <w:spacing w:after="0" w:line="240" w:lineRule="auto"/>
    </w:pPr>
    <w:rPr>
      <w:rFonts w:ascii="Calibri" w:eastAsia="Times New Roman" w:hAnsi="Calibri" w:cs="Times New Roman"/>
      <w:szCs w:val="20"/>
      <w:lang w:bidi="en-US"/>
    </w:rPr>
  </w:style>
  <w:style w:type="paragraph" w:customStyle="1" w:styleId="98B3EB7A79B944BDAA3C9969BA29C8422">
    <w:name w:val="98B3EB7A79B944BDAA3C9969BA29C8422"/>
    <w:rsid w:val="00452431"/>
    <w:pPr>
      <w:spacing w:after="0" w:line="240" w:lineRule="auto"/>
    </w:pPr>
    <w:rPr>
      <w:rFonts w:ascii="Calibri" w:eastAsia="Times New Roman" w:hAnsi="Calibri" w:cs="Times New Roman"/>
      <w:szCs w:val="20"/>
      <w:lang w:bidi="en-US"/>
    </w:rPr>
  </w:style>
  <w:style w:type="paragraph" w:customStyle="1" w:styleId="541B13AEBEE64473BA1635B16FA7B2422">
    <w:name w:val="541B13AEBEE64473BA1635B16FA7B2422"/>
    <w:rsid w:val="00452431"/>
    <w:pPr>
      <w:spacing w:after="0" w:line="240" w:lineRule="auto"/>
    </w:pPr>
    <w:rPr>
      <w:rFonts w:ascii="Calibri" w:eastAsia="Times New Roman" w:hAnsi="Calibri" w:cs="Times New Roman"/>
      <w:szCs w:val="20"/>
      <w:lang w:bidi="en-US"/>
    </w:rPr>
  </w:style>
  <w:style w:type="paragraph" w:customStyle="1" w:styleId="26DEF300C82945EA91D23C256615EAD52">
    <w:name w:val="26DEF300C82945EA91D23C256615EAD52"/>
    <w:rsid w:val="00452431"/>
    <w:pPr>
      <w:spacing w:after="0" w:line="240" w:lineRule="auto"/>
    </w:pPr>
    <w:rPr>
      <w:rFonts w:ascii="Calibri" w:eastAsia="Times New Roman" w:hAnsi="Calibri" w:cs="Times New Roman"/>
      <w:szCs w:val="20"/>
      <w:lang w:bidi="en-US"/>
    </w:rPr>
  </w:style>
  <w:style w:type="paragraph" w:customStyle="1" w:styleId="143D7A4AEA26469F99C684BAA8B8C1352">
    <w:name w:val="143D7A4AEA26469F99C684BAA8B8C1352"/>
    <w:rsid w:val="00452431"/>
    <w:pPr>
      <w:spacing w:after="0" w:line="240" w:lineRule="auto"/>
    </w:pPr>
    <w:rPr>
      <w:rFonts w:ascii="Calibri" w:eastAsia="Times New Roman" w:hAnsi="Calibri" w:cs="Times New Roman"/>
      <w:szCs w:val="20"/>
      <w:lang w:bidi="en-US"/>
    </w:rPr>
  </w:style>
  <w:style w:type="paragraph" w:customStyle="1" w:styleId="908DF2DEC7074C838BE92207C28045E52">
    <w:name w:val="908DF2DEC7074C838BE92207C28045E52"/>
    <w:rsid w:val="00452431"/>
    <w:pPr>
      <w:spacing w:after="0" w:line="240" w:lineRule="auto"/>
    </w:pPr>
    <w:rPr>
      <w:rFonts w:ascii="Calibri" w:eastAsia="Times New Roman" w:hAnsi="Calibri" w:cs="Times New Roman"/>
      <w:szCs w:val="20"/>
      <w:lang w:bidi="en-US"/>
    </w:rPr>
  </w:style>
  <w:style w:type="paragraph" w:customStyle="1" w:styleId="167B07632E1C4A82A2599276E2A2BEF22">
    <w:name w:val="167B07632E1C4A82A2599276E2A2BEF22"/>
    <w:rsid w:val="00452431"/>
    <w:pPr>
      <w:spacing w:after="0" w:line="240" w:lineRule="auto"/>
    </w:pPr>
    <w:rPr>
      <w:rFonts w:ascii="Calibri" w:eastAsia="Times New Roman" w:hAnsi="Calibri" w:cs="Times New Roman"/>
      <w:szCs w:val="20"/>
      <w:lang w:bidi="en-US"/>
    </w:rPr>
  </w:style>
  <w:style w:type="paragraph" w:customStyle="1" w:styleId="9E3F26D0EA83494DB7CB99ABD24C5A6A2">
    <w:name w:val="9E3F26D0EA83494DB7CB99ABD24C5A6A2"/>
    <w:rsid w:val="00452431"/>
    <w:pPr>
      <w:spacing w:after="0" w:line="240" w:lineRule="auto"/>
    </w:pPr>
    <w:rPr>
      <w:rFonts w:ascii="Calibri" w:eastAsia="Times New Roman" w:hAnsi="Calibri" w:cs="Times New Roman"/>
      <w:szCs w:val="20"/>
      <w:lang w:bidi="en-US"/>
    </w:rPr>
  </w:style>
  <w:style w:type="paragraph" w:customStyle="1" w:styleId="CAA5ACA020A048EC96979F29596416742">
    <w:name w:val="CAA5ACA020A048EC96979F29596416742"/>
    <w:rsid w:val="00452431"/>
    <w:pPr>
      <w:spacing w:after="0" w:line="240" w:lineRule="auto"/>
    </w:pPr>
    <w:rPr>
      <w:rFonts w:ascii="Calibri" w:eastAsia="Times New Roman" w:hAnsi="Calibri" w:cs="Times New Roman"/>
      <w:szCs w:val="20"/>
      <w:lang w:bidi="en-US"/>
    </w:rPr>
  </w:style>
  <w:style w:type="paragraph" w:customStyle="1" w:styleId="06B33D48131F4251A5B53E95C46F430D2">
    <w:name w:val="06B33D48131F4251A5B53E95C46F430D2"/>
    <w:rsid w:val="00452431"/>
    <w:pPr>
      <w:spacing w:after="0" w:line="240" w:lineRule="auto"/>
    </w:pPr>
    <w:rPr>
      <w:rFonts w:ascii="Calibri" w:eastAsia="Times New Roman" w:hAnsi="Calibri" w:cs="Times New Roman"/>
      <w:szCs w:val="20"/>
      <w:lang w:bidi="en-US"/>
    </w:rPr>
  </w:style>
  <w:style w:type="paragraph" w:customStyle="1" w:styleId="3E01E5534D1D473AA904D39897AE53B92">
    <w:name w:val="3E01E5534D1D473AA904D39897AE53B92"/>
    <w:rsid w:val="00452431"/>
    <w:pPr>
      <w:spacing w:after="0" w:line="240" w:lineRule="auto"/>
    </w:pPr>
    <w:rPr>
      <w:rFonts w:ascii="Calibri" w:eastAsia="Times New Roman" w:hAnsi="Calibri" w:cs="Times New Roman"/>
      <w:szCs w:val="20"/>
      <w:lang w:bidi="en-US"/>
    </w:rPr>
  </w:style>
  <w:style w:type="paragraph" w:customStyle="1" w:styleId="7A303E8B51F84169B44D88E354A15E6A2">
    <w:name w:val="7A303E8B51F84169B44D88E354A15E6A2"/>
    <w:rsid w:val="00452431"/>
    <w:pPr>
      <w:spacing w:after="0" w:line="240" w:lineRule="auto"/>
    </w:pPr>
    <w:rPr>
      <w:rFonts w:ascii="Calibri" w:eastAsia="Times New Roman" w:hAnsi="Calibri" w:cs="Times New Roman"/>
      <w:szCs w:val="20"/>
      <w:lang w:bidi="en-US"/>
    </w:rPr>
  </w:style>
  <w:style w:type="paragraph" w:customStyle="1" w:styleId="F11252B511A44E8299888D650ED87AA82">
    <w:name w:val="F11252B511A44E8299888D650ED87AA82"/>
    <w:rsid w:val="00452431"/>
    <w:pPr>
      <w:spacing w:after="0" w:line="240" w:lineRule="auto"/>
    </w:pPr>
    <w:rPr>
      <w:rFonts w:ascii="Calibri" w:eastAsia="Times New Roman" w:hAnsi="Calibri" w:cs="Times New Roman"/>
      <w:szCs w:val="20"/>
      <w:lang w:bidi="en-US"/>
    </w:rPr>
  </w:style>
  <w:style w:type="paragraph" w:customStyle="1" w:styleId="A1984A13AC5D4CF48BBD91849C32BC382">
    <w:name w:val="A1984A13AC5D4CF48BBD91849C32BC382"/>
    <w:rsid w:val="00452431"/>
    <w:pPr>
      <w:spacing w:after="0" w:line="240" w:lineRule="auto"/>
    </w:pPr>
    <w:rPr>
      <w:rFonts w:ascii="Calibri" w:eastAsia="Times New Roman" w:hAnsi="Calibri" w:cs="Times New Roman"/>
      <w:szCs w:val="20"/>
      <w:lang w:bidi="en-US"/>
    </w:rPr>
  </w:style>
  <w:style w:type="paragraph" w:customStyle="1" w:styleId="FBCD06D5C8D442BBADE7D59A59B429A62">
    <w:name w:val="FBCD06D5C8D442BBADE7D59A59B429A62"/>
    <w:rsid w:val="00452431"/>
    <w:pPr>
      <w:spacing w:after="0" w:line="240" w:lineRule="auto"/>
    </w:pPr>
    <w:rPr>
      <w:rFonts w:ascii="Calibri" w:eastAsia="Times New Roman" w:hAnsi="Calibri" w:cs="Times New Roman"/>
      <w:szCs w:val="20"/>
      <w:lang w:bidi="en-US"/>
    </w:rPr>
  </w:style>
  <w:style w:type="paragraph" w:customStyle="1" w:styleId="29F6F38613334193BB9148C4680487762">
    <w:name w:val="29F6F38613334193BB9148C4680487762"/>
    <w:rsid w:val="00452431"/>
    <w:pPr>
      <w:spacing w:after="0" w:line="240" w:lineRule="auto"/>
    </w:pPr>
    <w:rPr>
      <w:rFonts w:ascii="Calibri" w:eastAsia="Times New Roman" w:hAnsi="Calibri" w:cs="Times New Roman"/>
      <w:szCs w:val="20"/>
      <w:lang w:bidi="en-US"/>
    </w:rPr>
  </w:style>
  <w:style w:type="paragraph" w:customStyle="1" w:styleId="2ED5A0930E0543BFAC5AE4EAE7D6CEAD2">
    <w:name w:val="2ED5A0930E0543BFAC5AE4EAE7D6CEAD2"/>
    <w:rsid w:val="00452431"/>
    <w:pPr>
      <w:spacing w:after="0" w:line="240" w:lineRule="auto"/>
    </w:pPr>
    <w:rPr>
      <w:rFonts w:ascii="Calibri" w:eastAsia="Times New Roman" w:hAnsi="Calibri" w:cs="Times New Roman"/>
      <w:szCs w:val="20"/>
      <w:lang w:bidi="en-US"/>
    </w:rPr>
  </w:style>
  <w:style w:type="paragraph" w:customStyle="1" w:styleId="D5F45300DA4449E3B15BAB1227E141182">
    <w:name w:val="D5F45300DA4449E3B15BAB1227E141182"/>
    <w:rsid w:val="00452431"/>
    <w:pPr>
      <w:spacing w:after="0" w:line="240" w:lineRule="auto"/>
    </w:pPr>
    <w:rPr>
      <w:rFonts w:ascii="Calibri" w:eastAsia="Times New Roman" w:hAnsi="Calibri" w:cs="Times New Roman"/>
      <w:szCs w:val="20"/>
      <w:lang w:bidi="en-US"/>
    </w:rPr>
  </w:style>
  <w:style w:type="paragraph" w:customStyle="1" w:styleId="65F86B809B3E42CABCD61385133231E02">
    <w:name w:val="65F86B809B3E42CABCD61385133231E02"/>
    <w:rsid w:val="00452431"/>
    <w:pPr>
      <w:spacing w:after="0" w:line="240" w:lineRule="auto"/>
    </w:pPr>
    <w:rPr>
      <w:rFonts w:ascii="Calibri" w:eastAsia="Times New Roman" w:hAnsi="Calibri" w:cs="Times New Roman"/>
      <w:szCs w:val="20"/>
      <w:lang w:bidi="en-US"/>
    </w:rPr>
  </w:style>
  <w:style w:type="paragraph" w:customStyle="1" w:styleId="7543F35295D64A70989FC1366668163E2">
    <w:name w:val="7543F35295D64A70989FC1366668163E2"/>
    <w:rsid w:val="00452431"/>
    <w:pPr>
      <w:spacing w:after="0" w:line="240" w:lineRule="auto"/>
    </w:pPr>
    <w:rPr>
      <w:rFonts w:ascii="Calibri" w:eastAsia="Times New Roman" w:hAnsi="Calibri" w:cs="Times New Roman"/>
      <w:szCs w:val="20"/>
      <w:lang w:bidi="en-US"/>
    </w:rPr>
  </w:style>
  <w:style w:type="paragraph" w:customStyle="1" w:styleId="7DBC6EA6D4224AC0AC3E7C1D4A4D0B722">
    <w:name w:val="7DBC6EA6D4224AC0AC3E7C1D4A4D0B722"/>
    <w:rsid w:val="00452431"/>
    <w:pPr>
      <w:spacing w:after="0" w:line="240" w:lineRule="auto"/>
    </w:pPr>
    <w:rPr>
      <w:rFonts w:ascii="Calibri" w:eastAsia="Times New Roman" w:hAnsi="Calibri" w:cs="Times New Roman"/>
      <w:szCs w:val="20"/>
      <w:lang w:bidi="en-US"/>
    </w:rPr>
  </w:style>
  <w:style w:type="paragraph" w:customStyle="1" w:styleId="649C6B51AC2046FB8B15DEA087574F872">
    <w:name w:val="649C6B51AC2046FB8B15DEA087574F872"/>
    <w:rsid w:val="00452431"/>
    <w:pPr>
      <w:spacing w:after="0" w:line="240" w:lineRule="auto"/>
    </w:pPr>
    <w:rPr>
      <w:rFonts w:ascii="Calibri" w:eastAsia="Times New Roman" w:hAnsi="Calibri" w:cs="Times New Roman"/>
      <w:szCs w:val="20"/>
      <w:lang w:bidi="en-US"/>
    </w:rPr>
  </w:style>
  <w:style w:type="paragraph" w:customStyle="1" w:styleId="B7451AEA066F467DA3DF01EA8436A74E2">
    <w:name w:val="B7451AEA066F467DA3DF01EA8436A74E2"/>
    <w:rsid w:val="00452431"/>
    <w:pPr>
      <w:spacing w:after="0" w:line="240" w:lineRule="auto"/>
    </w:pPr>
    <w:rPr>
      <w:rFonts w:ascii="Calibri" w:eastAsia="Times New Roman" w:hAnsi="Calibri" w:cs="Times New Roman"/>
      <w:szCs w:val="20"/>
      <w:lang w:bidi="en-US"/>
    </w:rPr>
  </w:style>
  <w:style w:type="paragraph" w:customStyle="1" w:styleId="EC07B67C97BE49698C91878D419F37BE2">
    <w:name w:val="EC07B67C97BE49698C91878D419F37BE2"/>
    <w:rsid w:val="00452431"/>
    <w:pPr>
      <w:spacing w:after="0" w:line="240" w:lineRule="auto"/>
    </w:pPr>
    <w:rPr>
      <w:rFonts w:ascii="Calibri" w:eastAsia="Times New Roman" w:hAnsi="Calibri" w:cs="Times New Roman"/>
      <w:szCs w:val="20"/>
      <w:lang w:bidi="en-US"/>
    </w:rPr>
  </w:style>
  <w:style w:type="paragraph" w:customStyle="1" w:styleId="2B4A758EC1A345848FA36DB4E693346E2">
    <w:name w:val="2B4A758EC1A345848FA36DB4E693346E2"/>
    <w:rsid w:val="00452431"/>
    <w:pPr>
      <w:spacing w:after="0" w:line="240" w:lineRule="auto"/>
    </w:pPr>
    <w:rPr>
      <w:rFonts w:ascii="Calibri" w:eastAsia="Times New Roman" w:hAnsi="Calibri" w:cs="Times New Roman"/>
      <w:szCs w:val="20"/>
      <w:lang w:bidi="en-US"/>
    </w:rPr>
  </w:style>
  <w:style w:type="paragraph" w:customStyle="1" w:styleId="B78A6812D6764268B2FB642921D7FAAB2">
    <w:name w:val="B78A6812D6764268B2FB642921D7FAAB2"/>
    <w:rsid w:val="00452431"/>
    <w:pPr>
      <w:spacing w:after="0" w:line="240" w:lineRule="auto"/>
    </w:pPr>
    <w:rPr>
      <w:rFonts w:ascii="Calibri" w:eastAsia="Times New Roman" w:hAnsi="Calibri" w:cs="Times New Roman"/>
      <w:szCs w:val="20"/>
      <w:lang w:bidi="en-US"/>
    </w:rPr>
  </w:style>
  <w:style w:type="paragraph" w:customStyle="1" w:styleId="4977CA1D156B4535B1B967314318E54A2">
    <w:name w:val="4977CA1D156B4535B1B967314318E54A2"/>
    <w:rsid w:val="00452431"/>
    <w:pPr>
      <w:spacing w:after="0" w:line="240" w:lineRule="auto"/>
    </w:pPr>
    <w:rPr>
      <w:rFonts w:ascii="Calibri" w:eastAsia="Times New Roman" w:hAnsi="Calibri" w:cs="Times New Roman"/>
      <w:szCs w:val="20"/>
      <w:lang w:bidi="en-US"/>
    </w:rPr>
  </w:style>
  <w:style w:type="paragraph" w:customStyle="1" w:styleId="C39E1DBADABC4FB180F0B6DA89E7983F2">
    <w:name w:val="C39E1DBADABC4FB180F0B6DA89E7983F2"/>
    <w:rsid w:val="00452431"/>
    <w:pPr>
      <w:spacing w:after="0" w:line="240" w:lineRule="auto"/>
    </w:pPr>
    <w:rPr>
      <w:rFonts w:ascii="Calibri" w:eastAsia="Times New Roman" w:hAnsi="Calibri" w:cs="Times New Roman"/>
      <w:szCs w:val="20"/>
      <w:lang w:bidi="en-US"/>
    </w:rPr>
  </w:style>
  <w:style w:type="paragraph" w:customStyle="1" w:styleId="99CC34136F8445F28E2C4BF13EF088C32">
    <w:name w:val="99CC34136F8445F28E2C4BF13EF088C32"/>
    <w:rsid w:val="00452431"/>
    <w:pPr>
      <w:spacing w:after="0" w:line="240" w:lineRule="auto"/>
    </w:pPr>
    <w:rPr>
      <w:rFonts w:ascii="Calibri" w:eastAsia="Times New Roman" w:hAnsi="Calibri" w:cs="Times New Roman"/>
      <w:szCs w:val="20"/>
      <w:lang w:bidi="en-US"/>
    </w:rPr>
  </w:style>
  <w:style w:type="paragraph" w:customStyle="1" w:styleId="3C735CACC7244240B263479126E272042">
    <w:name w:val="3C735CACC7244240B263479126E272042"/>
    <w:rsid w:val="00452431"/>
    <w:pPr>
      <w:spacing w:after="0" w:line="240" w:lineRule="auto"/>
    </w:pPr>
    <w:rPr>
      <w:rFonts w:ascii="Calibri" w:eastAsia="Times New Roman" w:hAnsi="Calibri" w:cs="Times New Roman"/>
      <w:szCs w:val="20"/>
      <w:lang w:bidi="en-US"/>
    </w:rPr>
  </w:style>
  <w:style w:type="paragraph" w:customStyle="1" w:styleId="C5245DD4D9BA489E8641D7CA73B5B20D2">
    <w:name w:val="C5245DD4D9BA489E8641D7CA73B5B20D2"/>
    <w:rsid w:val="00452431"/>
    <w:pPr>
      <w:spacing w:after="0" w:line="240" w:lineRule="auto"/>
    </w:pPr>
    <w:rPr>
      <w:rFonts w:ascii="Calibri" w:eastAsia="Times New Roman" w:hAnsi="Calibri" w:cs="Times New Roman"/>
      <w:szCs w:val="20"/>
      <w:lang w:bidi="en-US"/>
    </w:rPr>
  </w:style>
  <w:style w:type="paragraph" w:customStyle="1" w:styleId="D555E739CC824CDE827F46CBCD1C8C872">
    <w:name w:val="D555E739CC824CDE827F46CBCD1C8C872"/>
    <w:rsid w:val="00452431"/>
    <w:pPr>
      <w:spacing w:after="0" w:line="240" w:lineRule="auto"/>
    </w:pPr>
    <w:rPr>
      <w:rFonts w:ascii="Calibri" w:eastAsia="Times New Roman" w:hAnsi="Calibri" w:cs="Times New Roman"/>
      <w:szCs w:val="20"/>
      <w:lang w:bidi="en-US"/>
    </w:rPr>
  </w:style>
  <w:style w:type="paragraph" w:customStyle="1" w:styleId="67A5DF85B03344BC9343A76F2C0E7F312">
    <w:name w:val="67A5DF85B03344BC9343A76F2C0E7F312"/>
    <w:rsid w:val="00452431"/>
    <w:pPr>
      <w:spacing w:after="0" w:line="240" w:lineRule="auto"/>
    </w:pPr>
    <w:rPr>
      <w:rFonts w:ascii="Calibri" w:eastAsia="Times New Roman" w:hAnsi="Calibri" w:cs="Times New Roman"/>
      <w:szCs w:val="20"/>
      <w:lang w:bidi="en-US"/>
    </w:rPr>
  </w:style>
  <w:style w:type="paragraph" w:customStyle="1" w:styleId="DAF7182DAA424967AA1774E35935EA882">
    <w:name w:val="DAF7182DAA424967AA1774E35935EA882"/>
    <w:rsid w:val="00452431"/>
    <w:pPr>
      <w:spacing w:after="0" w:line="240" w:lineRule="auto"/>
    </w:pPr>
    <w:rPr>
      <w:rFonts w:ascii="Calibri" w:eastAsia="Times New Roman" w:hAnsi="Calibri" w:cs="Times New Roman"/>
      <w:szCs w:val="20"/>
      <w:lang w:bidi="en-US"/>
    </w:rPr>
  </w:style>
  <w:style w:type="paragraph" w:customStyle="1" w:styleId="93F0154AA43E449AB60DC7A4CC747A992">
    <w:name w:val="93F0154AA43E449AB60DC7A4CC747A992"/>
    <w:rsid w:val="00452431"/>
    <w:pPr>
      <w:spacing w:after="0" w:line="240" w:lineRule="auto"/>
    </w:pPr>
    <w:rPr>
      <w:rFonts w:ascii="Calibri" w:eastAsia="Times New Roman" w:hAnsi="Calibri" w:cs="Times New Roman"/>
      <w:szCs w:val="20"/>
      <w:lang w:bidi="en-US"/>
    </w:rPr>
  </w:style>
  <w:style w:type="paragraph" w:customStyle="1" w:styleId="1334CBA516934131BFBA93BECDFF91DD2">
    <w:name w:val="1334CBA516934131BFBA93BECDFF91DD2"/>
    <w:rsid w:val="00452431"/>
    <w:pPr>
      <w:spacing w:after="0" w:line="240" w:lineRule="auto"/>
    </w:pPr>
    <w:rPr>
      <w:rFonts w:ascii="Calibri" w:eastAsia="Times New Roman" w:hAnsi="Calibri" w:cs="Times New Roman"/>
      <w:szCs w:val="20"/>
      <w:lang w:bidi="en-US"/>
    </w:rPr>
  </w:style>
  <w:style w:type="paragraph" w:customStyle="1" w:styleId="84B6FE863A0E49B88D54BBED1F5FB12E2">
    <w:name w:val="84B6FE863A0E49B88D54BBED1F5FB12E2"/>
    <w:rsid w:val="00452431"/>
    <w:pPr>
      <w:spacing w:after="0" w:line="240" w:lineRule="auto"/>
    </w:pPr>
    <w:rPr>
      <w:rFonts w:ascii="Calibri" w:eastAsia="Times New Roman" w:hAnsi="Calibri" w:cs="Times New Roman"/>
      <w:szCs w:val="20"/>
      <w:lang w:bidi="en-US"/>
    </w:rPr>
  </w:style>
  <w:style w:type="paragraph" w:customStyle="1" w:styleId="3BE0B54FAF2640E980A17A3F97BFCF262">
    <w:name w:val="3BE0B54FAF2640E980A17A3F97BFCF262"/>
    <w:rsid w:val="00452431"/>
    <w:pPr>
      <w:spacing w:after="0" w:line="240" w:lineRule="auto"/>
    </w:pPr>
    <w:rPr>
      <w:rFonts w:ascii="Calibri" w:eastAsia="Times New Roman" w:hAnsi="Calibri" w:cs="Times New Roman"/>
      <w:szCs w:val="20"/>
      <w:lang w:bidi="en-US"/>
    </w:rPr>
  </w:style>
  <w:style w:type="paragraph" w:customStyle="1" w:styleId="D122E283E63B4ADBB3D29A34795C1E352">
    <w:name w:val="D122E283E63B4ADBB3D29A34795C1E352"/>
    <w:rsid w:val="00452431"/>
    <w:pPr>
      <w:spacing w:after="0" w:line="240" w:lineRule="auto"/>
    </w:pPr>
    <w:rPr>
      <w:rFonts w:ascii="Calibri" w:eastAsia="Times New Roman" w:hAnsi="Calibri" w:cs="Times New Roman"/>
      <w:szCs w:val="20"/>
      <w:lang w:bidi="en-US"/>
    </w:rPr>
  </w:style>
  <w:style w:type="paragraph" w:customStyle="1" w:styleId="E9956F29CCC448E89A6B293064A965BD2">
    <w:name w:val="E9956F29CCC448E89A6B293064A965BD2"/>
    <w:rsid w:val="00452431"/>
    <w:pPr>
      <w:spacing w:after="0" w:line="240" w:lineRule="auto"/>
    </w:pPr>
    <w:rPr>
      <w:rFonts w:ascii="Calibri" w:eastAsia="Times New Roman" w:hAnsi="Calibri" w:cs="Times New Roman"/>
      <w:szCs w:val="20"/>
      <w:lang w:bidi="en-US"/>
    </w:rPr>
  </w:style>
  <w:style w:type="paragraph" w:customStyle="1" w:styleId="56D711867F2443BE9F26AE2BBF3C82252">
    <w:name w:val="56D711867F2443BE9F26AE2BBF3C82252"/>
    <w:rsid w:val="00452431"/>
    <w:pPr>
      <w:spacing w:after="0" w:line="240" w:lineRule="auto"/>
    </w:pPr>
    <w:rPr>
      <w:rFonts w:ascii="Calibri" w:eastAsia="Times New Roman" w:hAnsi="Calibri" w:cs="Times New Roman"/>
      <w:szCs w:val="20"/>
      <w:lang w:bidi="en-US"/>
    </w:rPr>
  </w:style>
  <w:style w:type="paragraph" w:customStyle="1" w:styleId="E253B08576534B98BE056A9D026648652">
    <w:name w:val="E253B08576534B98BE056A9D026648652"/>
    <w:rsid w:val="00452431"/>
    <w:pPr>
      <w:spacing w:after="0" w:line="240" w:lineRule="auto"/>
    </w:pPr>
    <w:rPr>
      <w:rFonts w:ascii="Calibri" w:eastAsia="Times New Roman" w:hAnsi="Calibri" w:cs="Times New Roman"/>
      <w:szCs w:val="20"/>
      <w:lang w:bidi="en-US"/>
    </w:rPr>
  </w:style>
  <w:style w:type="paragraph" w:customStyle="1" w:styleId="F173C9A6F4264E369E79DD99DA285AC62">
    <w:name w:val="F173C9A6F4264E369E79DD99DA285AC62"/>
    <w:rsid w:val="00452431"/>
    <w:pPr>
      <w:spacing w:after="0" w:line="240" w:lineRule="auto"/>
    </w:pPr>
    <w:rPr>
      <w:rFonts w:ascii="Calibri" w:eastAsia="Times New Roman" w:hAnsi="Calibri" w:cs="Times New Roman"/>
      <w:szCs w:val="20"/>
      <w:lang w:bidi="en-US"/>
    </w:rPr>
  </w:style>
  <w:style w:type="paragraph" w:customStyle="1" w:styleId="8EEE583217024D5380938B66E730242F2">
    <w:name w:val="8EEE583217024D5380938B66E730242F2"/>
    <w:rsid w:val="00452431"/>
    <w:pPr>
      <w:spacing w:after="0" w:line="240" w:lineRule="auto"/>
    </w:pPr>
    <w:rPr>
      <w:rFonts w:ascii="Calibri" w:eastAsia="Times New Roman" w:hAnsi="Calibri" w:cs="Times New Roman"/>
      <w:szCs w:val="20"/>
      <w:lang w:bidi="en-US"/>
    </w:rPr>
  </w:style>
  <w:style w:type="paragraph" w:customStyle="1" w:styleId="AF1DB58B92994955AAE68DADD2F255A12">
    <w:name w:val="AF1DB58B92994955AAE68DADD2F255A12"/>
    <w:rsid w:val="00452431"/>
    <w:pPr>
      <w:spacing w:after="0" w:line="240" w:lineRule="auto"/>
    </w:pPr>
    <w:rPr>
      <w:rFonts w:ascii="Calibri" w:eastAsia="Times New Roman" w:hAnsi="Calibri" w:cs="Times New Roman"/>
      <w:szCs w:val="20"/>
      <w:lang w:bidi="en-US"/>
    </w:rPr>
  </w:style>
  <w:style w:type="paragraph" w:customStyle="1" w:styleId="E00D6C25CA784796B1EA059213717E312">
    <w:name w:val="E00D6C25CA784796B1EA059213717E312"/>
    <w:rsid w:val="00452431"/>
    <w:pPr>
      <w:spacing w:after="0" w:line="240" w:lineRule="auto"/>
    </w:pPr>
    <w:rPr>
      <w:rFonts w:ascii="Calibri" w:eastAsia="Times New Roman" w:hAnsi="Calibri" w:cs="Times New Roman"/>
      <w:szCs w:val="20"/>
      <w:lang w:bidi="en-US"/>
    </w:rPr>
  </w:style>
  <w:style w:type="paragraph" w:customStyle="1" w:styleId="EEA62144D29343E2865317E6AA338B7D2">
    <w:name w:val="EEA62144D29343E2865317E6AA338B7D2"/>
    <w:rsid w:val="00452431"/>
    <w:pPr>
      <w:spacing w:after="0" w:line="240" w:lineRule="auto"/>
    </w:pPr>
    <w:rPr>
      <w:rFonts w:ascii="Calibri" w:eastAsia="Times New Roman" w:hAnsi="Calibri" w:cs="Times New Roman"/>
      <w:szCs w:val="20"/>
      <w:lang w:bidi="en-US"/>
    </w:rPr>
  </w:style>
  <w:style w:type="paragraph" w:customStyle="1" w:styleId="141E4CD8137F4E8689942AC1DCEF0C612">
    <w:name w:val="141E4CD8137F4E8689942AC1DCEF0C612"/>
    <w:rsid w:val="00452431"/>
    <w:pPr>
      <w:spacing w:after="0" w:line="240" w:lineRule="auto"/>
    </w:pPr>
    <w:rPr>
      <w:rFonts w:ascii="Calibri" w:eastAsia="Times New Roman" w:hAnsi="Calibri" w:cs="Times New Roman"/>
      <w:szCs w:val="20"/>
      <w:lang w:bidi="en-US"/>
    </w:rPr>
  </w:style>
  <w:style w:type="paragraph" w:customStyle="1" w:styleId="AA990C2A83AB497D8850BDD70CDB6F7C2">
    <w:name w:val="AA990C2A83AB497D8850BDD70CDB6F7C2"/>
    <w:rsid w:val="00452431"/>
    <w:pPr>
      <w:spacing w:after="0" w:line="240" w:lineRule="auto"/>
    </w:pPr>
    <w:rPr>
      <w:rFonts w:ascii="Calibri" w:eastAsia="Times New Roman" w:hAnsi="Calibri" w:cs="Times New Roman"/>
      <w:szCs w:val="20"/>
      <w:lang w:bidi="en-US"/>
    </w:rPr>
  </w:style>
  <w:style w:type="paragraph" w:customStyle="1" w:styleId="AE105C8925D0440A941D78F25162D7002">
    <w:name w:val="AE105C8925D0440A941D78F25162D7002"/>
    <w:rsid w:val="00452431"/>
    <w:pPr>
      <w:spacing w:after="0" w:line="240" w:lineRule="auto"/>
    </w:pPr>
    <w:rPr>
      <w:rFonts w:ascii="Calibri" w:eastAsia="Times New Roman" w:hAnsi="Calibri" w:cs="Times New Roman"/>
      <w:szCs w:val="20"/>
      <w:lang w:bidi="en-US"/>
    </w:rPr>
  </w:style>
  <w:style w:type="paragraph" w:customStyle="1" w:styleId="B64D7776A6B741F6AABB2A4F2390FDB82">
    <w:name w:val="B64D7776A6B741F6AABB2A4F2390FDB82"/>
    <w:rsid w:val="00452431"/>
    <w:pPr>
      <w:spacing w:after="0" w:line="240" w:lineRule="auto"/>
    </w:pPr>
    <w:rPr>
      <w:rFonts w:ascii="Calibri" w:eastAsia="Times New Roman" w:hAnsi="Calibri" w:cs="Times New Roman"/>
      <w:szCs w:val="20"/>
      <w:lang w:bidi="en-US"/>
    </w:rPr>
  </w:style>
  <w:style w:type="paragraph" w:customStyle="1" w:styleId="B06A24007D9443C2ABF1A3A3AC2A02332">
    <w:name w:val="B06A24007D9443C2ABF1A3A3AC2A02332"/>
    <w:rsid w:val="00452431"/>
    <w:pPr>
      <w:spacing w:after="0" w:line="240" w:lineRule="auto"/>
    </w:pPr>
    <w:rPr>
      <w:rFonts w:ascii="Calibri" w:eastAsia="Times New Roman" w:hAnsi="Calibri" w:cs="Times New Roman"/>
      <w:szCs w:val="20"/>
      <w:lang w:bidi="en-US"/>
    </w:rPr>
  </w:style>
  <w:style w:type="paragraph" w:customStyle="1" w:styleId="0CE2FC8C303B459DAA9A4D162603EBAE2">
    <w:name w:val="0CE2FC8C303B459DAA9A4D162603EBAE2"/>
    <w:rsid w:val="00452431"/>
    <w:pPr>
      <w:spacing w:after="0" w:line="240" w:lineRule="auto"/>
    </w:pPr>
    <w:rPr>
      <w:rFonts w:ascii="Calibri" w:eastAsia="Times New Roman" w:hAnsi="Calibri" w:cs="Times New Roman"/>
      <w:szCs w:val="20"/>
      <w:lang w:bidi="en-US"/>
    </w:rPr>
  </w:style>
  <w:style w:type="paragraph" w:customStyle="1" w:styleId="5DBEE19CDBAA4EBC8BB37DE93A29EE3A2">
    <w:name w:val="5DBEE19CDBAA4EBC8BB37DE93A29EE3A2"/>
    <w:rsid w:val="00452431"/>
    <w:pPr>
      <w:spacing w:after="0" w:line="240" w:lineRule="auto"/>
    </w:pPr>
    <w:rPr>
      <w:rFonts w:ascii="Calibri" w:eastAsia="Times New Roman" w:hAnsi="Calibri" w:cs="Times New Roman"/>
      <w:szCs w:val="20"/>
      <w:lang w:bidi="en-US"/>
    </w:rPr>
  </w:style>
  <w:style w:type="paragraph" w:customStyle="1" w:styleId="3E319F5778F84E918D1E88467F7B6B192">
    <w:name w:val="3E319F5778F84E918D1E88467F7B6B192"/>
    <w:rsid w:val="00452431"/>
    <w:pPr>
      <w:spacing w:after="0" w:line="240" w:lineRule="auto"/>
    </w:pPr>
    <w:rPr>
      <w:rFonts w:ascii="Calibri" w:eastAsia="Times New Roman" w:hAnsi="Calibri" w:cs="Times New Roman"/>
      <w:szCs w:val="20"/>
      <w:lang w:bidi="en-US"/>
    </w:rPr>
  </w:style>
  <w:style w:type="paragraph" w:customStyle="1" w:styleId="C3B58837CDEC4383845475DDEDBDDB422">
    <w:name w:val="C3B58837CDEC4383845475DDEDBDDB422"/>
    <w:rsid w:val="00452431"/>
    <w:pPr>
      <w:spacing w:after="0" w:line="240" w:lineRule="auto"/>
    </w:pPr>
    <w:rPr>
      <w:rFonts w:ascii="Calibri" w:eastAsia="Times New Roman" w:hAnsi="Calibri" w:cs="Times New Roman"/>
      <w:szCs w:val="20"/>
      <w:lang w:bidi="en-US"/>
    </w:rPr>
  </w:style>
  <w:style w:type="paragraph" w:customStyle="1" w:styleId="198D17329F0547F397287D9FE585A29F2">
    <w:name w:val="198D17329F0547F397287D9FE585A29F2"/>
    <w:rsid w:val="00452431"/>
    <w:pPr>
      <w:spacing w:after="0" w:line="240" w:lineRule="auto"/>
    </w:pPr>
    <w:rPr>
      <w:rFonts w:ascii="Calibri" w:eastAsia="Times New Roman" w:hAnsi="Calibri" w:cs="Times New Roman"/>
      <w:szCs w:val="20"/>
      <w:lang w:bidi="en-US"/>
    </w:rPr>
  </w:style>
  <w:style w:type="paragraph" w:customStyle="1" w:styleId="FF63C2CA13B5478F98BE383FBE555D442">
    <w:name w:val="FF63C2CA13B5478F98BE383FBE555D442"/>
    <w:rsid w:val="00452431"/>
    <w:pPr>
      <w:spacing w:after="0" w:line="240" w:lineRule="auto"/>
    </w:pPr>
    <w:rPr>
      <w:rFonts w:ascii="Calibri" w:eastAsia="Times New Roman" w:hAnsi="Calibri" w:cs="Times New Roman"/>
      <w:szCs w:val="20"/>
      <w:lang w:bidi="en-US"/>
    </w:rPr>
  </w:style>
  <w:style w:type="paragraph" w:customStyle="1" w:styleId="06BCC7A72800416BA109ECDAE8BBC4112">
    <w:name w:val="06BCC7A72800416BA109ECDAE8BBC4112"/>
    <w:rsid w:val="00452431"/>
    <w:pPr>
      <w:spacing w:after="0" w:line="240" w:lineRule="auto"/>
    </w:pPr>
    <w:rPr>
      <w:rFonts w:ascii="Calibri" w:eastAsia="Times New Roman" w:hAnsi="Calibri" w:cs="Times New Roman"/>
      <w:szCs w:val="20"/>
      <w:lang w:bidi="en-US"/>
    </w:rPr>
  </w:style>
  <w:style w:type="paragraph" w:customStyle="1" w:styleId="94A47876ECE740F5B06360B0BB62290D2">
    <w:name w:val="94A47876ECE740F5B06360B0BB62290D2"/>
    <w:rsid w:val="00452431"/>
    <w:pPr>
      <w:spacing w:after="0" w:line="240" w:lineRule="auto"/>
    </w:pPr>
    <w:rPr>
      <w:rFonts w:ascii="Calibri" w:eastAsia="Times New Roman" w:hAnsi="Calibri" w:cs="Times New Roman"/>
      <w:szCs w:val="20"/>
      <w:lang w:bidi="en-US"/>
    </w:rPr>
  </w:style>
  <w:style w:type="paragraph" w:customStyle="1" w:styleId="D86F3D732E284756948429E7E2FF1A0D2">
    <w:name w:val="D86F3D732E284756948429E7E2FF1A0D2"/>
    <w:rsid w:val="00452431"/>
    <w:pPr>
      <w:spacing w:after="0" w:line="240" w:lineRule="auto"/>
    </w:pPr>
    <w:rPr>
      <w:rFonts w:ascii="Calibri" w:eastAsia="Times New Roman" w:hAnsi="Calibri" w:cs="Times New Roman"/>
      <w:szCs w:val="20"/>
      <w:lang w:bidi="en-US"/>
    </w:rPr>
  </w:style>
  <w:style w:type="paragraph" w:customStyle="1" w:styleId="B41FD5F94CD14E95B7458A8EA73C219E2">
    <w:name w:val="B41FD5F94CD14E95B7458A8EA73C219E2"/>
    <w:rsid w:val="00452431"/>
    <w:pPr>
      <w:spacing w:after="0" w:line="240" w:lineRule="auto"/>
    </w:pPr>
    <w:rPr>
      <w:rFonts w:ascii="Calibri" w:eastAsia="Times New Roman" w:hAnsi="Calibri" w:cs="Times New Roman"/>
      <w:szCs w:val="20"/>
      <w:lang w:bidi="en-US"/>
    </w:rPr>
  </w:style>
  <w:style w:type="paragraph" w:customStyle="1" w:styleId="41B1AD8CB1C54BE1A0DC0210AACBBEFF2">
    <w:name w:val="41B1AD8CB1C54BE1A0DC0210AACBBEFF2"/>
    <w:rsid w:val="00452431"/>
    <w:pPr>
      <w:spacing w:after="0" w:line="240" w:lineRule="auto"/>
    </w:pPr>
    <w:rPr>
      <w:rFonts w:ascii="Calibri" w:eastAsia="Times New Roman" w:hAnsi="Calibri" w:cs="Times New Roman"/>
      <w:szCs w:val="20"/>
      <w:lang w:bidi="en-US"/>
    </w:rPr>
  </w:style>
  <w:style w:type="paragraph" w:customStyle="1" w:styleId="553F8B39953646348854BF27967E32742">
    <w:name w:val="553F8B39953646348854BF27967E32742"/>
    <w:rsid w:val="00452431"/>
    <w:pPr>
      <w:spacing w:after="0" w:line="240" w:lineRule="auto"/>
    </w:pPr>
    <w:rPr>
      <w:rFonts w:ascii="Calibri" w:eastAsia="Times New Roman" w:hAnsi="Calibri" w:cs="Times New Roman"/>
      <w:szCs w:val="20"/>
      <w:lang w:bidi="en-US"/>
    </w:rPr>
  </w:style>
  <w:style w:type="paragraph" w:customStyle="1" w:styleId="59F4236E2105478E8A2D5D3E1AF6CCAE2">
    <w:name w:val="59F4236E2105478E8A2D5D3E1AF6CCAE2"/>
    <w:rsid w:val="00452431"/>
    <w:pPr>
      <w:spacing w:after="0" w:line="240" w:lineRule="auto"/>
    </w:pPr>
    <w:rPr>
      <w:rFonts w:ascii="Calibri" w:eastAsia="Times New Roman" w:hAnsi="Calibri" w:cs="Times New Roman"/>
      <w:szCs w:val="20"/>
      <w:lang w:bidi="en-US"/>
    </w:rPr>
  </w:style>
  <w:style w:type="paragraph" w:customStyle="1" w:styleId="5A5C9E830D2D4FF6A73406E1AC6D4D342">
    <w:name w:val="5A5C9E830D2D4FF6A73406E1AC6D4D342"/>
    <w:rsid w:val="00452431"/>
    <w:pPr>
      <w:spacing w:after="0" w:line="240" w:lineRule="auto"/>
    </w:pPr>
    <w:rPr>
      <w:rFonts w:ascii="Calibri" w:eastAsia="Times New Roman" w:hAnsi="Calibri" w:cs="Times New Roman"/>
      <w:szCs w:val="20"/>
      <w:lang w:bidi="en-US"/>
    </w:rPr>
  </w:style>
  <w:style w:type="paragraph" w:customStyle="1" w:styleId="9A93712D42504F3AAD7A0870E780809C2">
    <w:name w:val="9A93712D42504F3AAD7A0870E780809C2"/>
    <w:rsid w:val="00452431"/>
    <w:pPr>
      <w:spacing w:after="0" w:line="240" w:lineRule="auto"/>
    </w:pPr>
    <w:rPr>
      <w:rFonts w:ascii="Calibri" w:eastAsia="Times New Roman" w:hAnsi="Calibri" w:cs="Times New Roman"/>
      <w:szCs w:val="20"/>
      <w:lang w:bidi="en-US"/>
    </w:rPr>
  </w:style>
  <w:style w:type="paragraph" w:customStyle="1" w:styleId="82FA43752CEC4C41A8A848DB746EF78B2">
    <w:name w:val="82FA43752CEC4C41A8A848DB746EF78B2"/>
    <w:rsid w:val="00452431"/>
    <w:pPr>
      <w:spacing w:after="0" w:line="240" w:lineRule="auto"/>
    </w:pPr>
    <w:rPr>
      <w:rFonts w:ascii="Calibri" w:eastAsia="Times New Roman" w:hAnsi="Calibri" w:cs="Times New Roman"/>
      <w:szCs w:val="20"/>
      <w:lang w:bidi="en-US"/>
    </w:rPr>
  </w:style>
  <w:style w:type="paragraph" w:customStyle="1" w:styleId="D90684E886E745A89288E2E3F4FB7FC82">
    <w:name w:val="D90684E886E745A89288E2E3F4FB7FC82"/>
    <w:rsid w:val="00452431"/>
    <w:pPr>
      <w:spacing w:after="0" w:line="240" w:lineRule="auto"/>
    </w:pPr>
    <w:rPr>
      <w:rFonts w:ascii="Calibri" w:eastAsia="Times New Roman" w:hAnsi="Calibri" w:cs="Times New Roman"/>
      <w:szCs w:val="20"/>
      <w:lang w:bidi="en-US"/>
    </w:rPr>
  </w:style>
  <w:style w:type="paragraph" w:customStyle="1" w:styleId="804E67D7B7D44EDDBBA9BF9F916B061C2">
    <w:name w:val="804E67D7B7D44EDDBBA9BF9F916B061C2"/>
    <w:rsid w:val="00452431"/>
    <w:pPr>
      <w:spacing w:after="0" w:line="240" w:lineRule="auto"/>
    </w:pPr>
    <w:rPr>
      <w:rFonts w:ascii="Calibri" w:eastAsia="Times New Roman" w:hAnsi="Calibri" w:cs="Times New Roman"/>
      <w:szCs w:val="20"/>
      <w:lang w:bidi="en-US"/>
    </w:rPr>
  </w:style>
  <w:style w:type="paragraph" w:customStyle="1" w:styleId="D55E49B8522649DEA01D4C40774F4EB02">
    <w:name w:val="D55E49B8522649DEA01D4C40774F4EB02"/>
    <w:rsid w:val="00452431"/>
    <w:pPr>
      <w:spacing w:after="0" w:line="240" w:lineRule="auto"/>
    </w:pPr>
    <w:rPr>
      <w:rFonts w:ascii="Calibri" w:eastAsia="Times New Roman" w:hAnsi="Calibri" w:cs="Times New Roman"/>
      <w:szCs w:val="20"/>
      <w:lang w:bidi="en-US"/>
    </w:rPr>
  </w:style>
  <w:style w:type="paragraph" w:customStyle="1" w:styleId="254FB235963240599230413237292E0A2">
    <w:name w:val="254FB235963240599230413237292E0A2"/>
    <w:rsid w:val="00452431"/>
    <w:pPr>
      <w:spacing w:after="0" w:line="240" w:lineRule="auto"/>
    </w:pPr>
    <w:rPr>
      <w:rFonts w:ascii="Calibri" w:eastAsia="Times New Roman" w:hAnsi="Calibri" w:cs="Times New Roman"/>
      <w:szCs w:val="20"/>
      <w:lang w:bidi="en-US"/>
    </w:rPr>
  </w:style>
  <w:style w:type="paragraph" w:customStyle="1" w:styleId="50ACF8A7C61A4C2B9CC2405D30CE43912">
    <w:name w:val="50ACF8A7C61A4C2B9CC2405D30CE43912"/>
    <w:rsid w:val="00452431"/>
    <w:pPr>
      <w:spacing w:after="0" w:line="240" w:lineRule="auto"/>
    </w:pPr>
    <w:rPr>
      <w:rFonts w:ascii="Calibri" w:eastAsia="Times New Roman" w:hAnsi="Calibri" w:cs="Times New Roman"/>
      <w:szCs w:val="20"/>
      <w:lang w:bidi="en-US"/>
    </w:rPr>
  </w:style>
  <w:style w:type="paragraph" w:customStyle="1" w:styleId="F6F2058179AD4F808AA59EECE4F6CC112">
    <w:name w:val="F6F2058179AD4F808AA59EECE4F6CC112"/>
    <w:rsid w:val="00452431"/>
    <w:pPr>
      <w:spacing w:after="0" w:line="240" w:lineRule="auto"/>
    </w:pPr>
    <w:rPr>
      <w:rFonts w:ascii="Calibri" w:eastAsia="Times New Roman" w:hAnsi="Calibri" w:cs="Times New Roman"/>
      <w:szCs w:val="20"/>
      <w:lang w:bidi="en-US"/>
    </w:rPr>
  </w:style>
  <w:style w:type="paragraph" w:customStyle="1" w:styleId="6FFD4FDB27884275B38341BC4ABEF0312">
    <w:name w:val="6FFD4FDB27884275B38341BC4ABEF0312"/>
    <w:rsid w:val="00452431"/>
    <w:pPr>
      <w:spacing w:after="0" w:line="240" w:lineRule="auto"/>
    </w:pPr>
    <w:rPr>
      <w:rFonts w:ascii="Calibri" w:eastAsia="Times New Roman" w:hAnsi="Calibri" w:cs="Times New Roman"/>
      <w:szCs w:val="20"/>
      <w:lang w:bidi="en-US"/>
    </w:rPr>
  </w:style>
  <w:style w:type="paragraph" w:customStyle="1" w:styleId="572A47B16A7146BCB7EEA972B9A091DA2">
    <w:name w:val="572A47B16A7146BCB7EEA972B9A091DA2"/>
    <w:rsid w:val="00452431"/>
    <w:pPr>
      <w:spacing w:after="0" w:line="240" w:lineRule="auto"/>
    </w:pPr>
    <w:rPr>
      <w:rFonts w:ascii="Calibri" w:eastAsia="Times New Roman" w:hAnsi="Calibri" w:cs="Times New Roman"/>
      <w:szCs w:val="20"/>
      <w:lang w:bidi="en-US"/>
    </w:rPr>
  </w:style>
  <w:style w:type="paragraph" w:customStyle="1" w:styleId="69AA9068C2844B9B950B95E4FCD0816E2">
    <w:name w:val="69AA9068C2844B9B950B95E4FCD0816E2"/>
    <w:rsid w:val="00452431"/>
    <w:pPr>
      <w:spacing w:after="0" w:line="240" w:lineRule="auto"/>
    </w:pPr>
    <w:rPr>
      <w:rFonts w:ascii="Calibri" w:eastAsia="Times New Roman" w:hAnsi="Calibri" w:cs="Times New Roman"/>
      <w:szCs w:val="20"/>
      <w:lang w:bidi="en-US"/>
    </w:rPr>
  </w:style>
  <w:style w:type="paragraph" w:customStyle="1" w:styleId="F755521A60284A4184CD539E10EFC0492">
    <w:name w:val="F755521A60284A4184CD539E10EFC0492"/>
    <w:rsid w:val="00452431"/>
    <w:pPr>
      <w:spacing w:after="0" w:line="240" w:lineRule="auto"/>
    </w:pPr>
    <w:rPr>
      <w:rFonts w:ascii="Calibri" w:eastAsia="Times New Roman" w:hAnsi="Calibri" w:cs="Times New Roman"/>
      <w:szCs w:val="20"/>
      <w:lang w:bidi="en-US"/>
    </w:rPr>
  </w:style>
  <w:style w:type="paragraph" w:customStyle="1" w:styleId="EB7C1472756E4ED7A32D84A6BD3388A52">
    <w:name w:val="EB7C1472756E4ED7A32D84A6BD3388A52"/>
    <w:rsid w:val="00452431"/>
    <w:pPr>
      <w:spacing w:after="0" w:line="240" w:lineRule="auto"/>
    </w:pPr>
    <w:rPr>
      <w:rFonts w:ascii="Calibri" w:eastAsia="Times New Roman" w:hAnsi="Calibri" w:cs="Times New Roman"/>
      <w:szCs w:val="20"/>
      <w:lang w:bidi="en-US"/>
    </w:rPr>
  </w:style>
  <w:style w:type="paragraph" w:customStyle="1" w:styleId="B9AB505AE181416E966D2DCB3AF6727B2">
    <w:name w:val="B9AB505AE181416E966D2DCB3AF6727B2"/>
    <w:rsid w:val="00452431"/>
    <w:pPr>
      <w:spacing w:after="0" w:line="240" w:lineRule="auto"/>
    </w:pPr>
    <w:rPr>
      <w:rFonts w:ascii="Calibri" w:eastAsia="Times New Roman" w:hAnsi="Calibri" w:cs="Times New Roman"/>
      <w:szCs w:val="20"/>
      <w:lang w:bidi="en-US"/>
    </w:rPr>
  </w:style>
  <w:style w:type="paragraph" w:customStyle="1" w:styleId="197A8B48D842492BB2B4398C0F206A352">
    <w:name w:val="197A8B48D842492BB2B4398C0F206A352"/>
    <w:rsid w:val="00452431"/>
    <w:pPr>
      <w:spacing w:after="0" w:line="240" w:lineRule="auto"/>
    </w:pPr>
    <w:rPr>
      <w:rFonts w:ascii="Calibri" w:eastAsia="Times New Roman" w:hAnsi="Calibri" w:cs="Times New Roman"/>
      <w:szCs w:val="20"/>
      <w:lang w:bidi="en-US"/>
    </w:rPr>
  </w:style>
  <w:style w:type="paragraph" w:customStyle="1" w:styleId="57BBD8822891462C8ABCE6CBE19AA9A02">
    <w:name w:val="57BBD8822891462C8ABCE6CBE19AA9A02"/>
    <w:rsid w:val="00452431"/>
    <w:pPr>
      <w:spacing w:after="0" w:line="240" w:lineRule="auto"/>
    </w:pPr>
    <w:rPr>
      <w:rFonts w:ascii="Calibri" w:eastAsia="Times New Roman" w:hAnsi="Calibri" w:cs="Times New Roman"/>
      <w:szCs w:val="20"/>
      <w:lang w:bidi="en-US"/>
    </w:rPr>
  </w:style>
  <w:style w:type="paragraph" w:customStyle="1" w:styleId="6A76510DA4F844D0A88FC1524B4B56C82">
    <w:name w:val="6A76510DA4F844D0A88FC1524B4B56C82"/>
    <w:rsid w:val="00452431"/>
    <w:pPr>
      <w:spacing w:after="0" w:line="240" w:lineRule="auto"/>
    </w:pPr>
    <w:rPr>
      <w:rFonts w:ascii="Calibri" w:eastAsia="Times New Roman" w:hAnsi="Calibri" w:cs="Times New Roman"/>
      <w:szCs w:val="20"/>
      <w:lang w:bidi="en-US"/>
    </w:rPr>
  </w:style>
  <w:style w:type="paragraph" w:customStyle="1" w:styleId="74A4F3F8C6FF4EC983BABD129E243A3B2">
    <w:name w:val="74A4F3F8C6FF4EC983BABD129E243A3B2"/>
    <w:rsid w:val="00452431"/>
    <w:pPr>
      <w:spacing w:after="0" w:line="240" w:lineRule="auto"/>
    </w:pPr>
    <w:rPr>
      <w:rFonts w:ascii="Calibri" w:eastAsia="Times New Roman" w:hAnsi="Calibri" w:cs="Times New Roman"/>
      <w:szCs w:val="20"/>
      <w:lang w:bidi="en-US"/>
    </w:rPr>
  </w:style>
  <w:style w:type="paragraph" w:customStyle="1" w:styleId="033D7D02FF61465098625EA0B67013A12">
    <w:name w:val="033D7D02FF61465098625EA0B67013A12"/>
    <w:rsid w:val="00452431"/>
    <w:pPr>
      <w:spacing w:after="0" w:line="240" w:lineRule="auto"/>
    </w:pPr>
    <w:rPr>
      <w:rFonts w:ascii="Calibri" w:eastAsia="Times New Roman" w:hAnsi="Calibri" w:cs="Times New Roman"/>
      <w:szCs w:val="20"/>
      <w:lang w:bidi="en-US"/>
    </w:rPr>
  </w:style>
  <w:style w:type="paragraph" w:customStyle="1" w:styleId="DB5BB7C3E4324C5E90EAB09DADF82BB82">
    <w:name w:val="DB5BB7C3E4324C5E90EAB09DADF82BB82"/>
    <w:rsid w:val="00452431"/>
    <w:pPr>
      <w:spacing w:after="0" w:line="240" w:lineRule="auto"/>
    </w:pPr>
    <w:rPr>
      <w:rFonts w:ascii="Calibri" w:eastAsia="Times New Roman" w:hAnsi="Calibri" w:cs="Times New Roman"/>
      <w:szCs w:val="20"/>
      <w:lang w:bidi="en-US"/>
    </w:rPr>
  </w:style>
  <w:style w:type="paragraph" w:customStyle="1" w:styleId="E257480B8F1B4685933CB1B5C00148FB2">
    <w:name w:val="E257480B8F1B4685933CB1B5C00148FB2"/>
    <w:rsid w:val="00452431"/>
    <w:pPr>
      <w:spacing w:after="0" w:line="240" w:lineRule="auto"/>
    </w:pPr>
    <w:rPr>
      <w:rFonts w:ascii="Calibri" w:eastAsia="Times New Roman" w:hAnsi="Calibri" w:cs="Times New Roman"/>
      <w:szCs w:val="20"/>
      <w:lang w:bidi="en-US"/>
    </w:rPr>
  </w:style>
  <w:style w:type="paragraph" w:customStyle="1" w:styleId="B07AD68854664253BC1050A2788F30912">
    <w:name w:val="B07AD68854664253BC1050A2788F30912"/>
    <w:rsid w:val="00452431"/>
    <w:pPr>
      <w:spacing w:after="0" w:line="240" w:lineRule="auto"/>
    </w:pPr>
    <w:rPr>
      <w:rFonts w:ascii="Calibri" w:eastAsia="Times New Roman" w:hAnsi="Calibri" w:cs="Times New Roman"/>
      <w:szCs w:val="20"/>
      <w:lang w:bidi="en-US"/>
    </w:rPr>
  </w:style>
  <w:style w:type="paragraph" w:customStyle="1" w:styleId="1823978F95E846F98ACF4DE48BA6FC0E2">
    <w:name w:val="1823978F95E846F98ACF4DE48BA6FC0E2"/>
    <w:rsid w:val="00452431"/>
    <w:pPr>
      <w:spacing w:after="0" w:line="240" w:lineRule="auto"/>
    </w:pPr>
    <w:rPr>
      <w:rFonts w:ascii="Calibri" w:eastAsia="Times New Roman" w:hAnsi="Calibri" w:cs="Times New Roman"/>
      <w:szCs w:val="20"/>
      <w:lang w:bidi="en-US"/>
    </w:rPr>
  </w:style>
  <w:style w:type="paragraph" w:customStyle="1" w:styleId="F4E1AD505FFC46ECAA356A23BB7FD8922">
    <w:name w:val="F4E1AD505FFC46ECAA356A23BB7FD8922"/>
    <w:rsid w:val="00452431"/>
    <w:pPr>
      <w:spacing w:after="0" w:line="240" w:lineRule="auto"/>
    </w:pPr>
    <w:rPr>
      <w:rFonts w:ascii="Calibri" w:eastAsia="Times New Roman" w:hAnsi="Calibri" w:cs="Times New Roman"/>
      <w:szCs w:val="20"/>
      <w:lang w:bidi="en-US"/>
    </w:rPr>
  </w:style>
  <w:style w:type="paragraph" w:customStyle="1" w:styleId="01FED3A9E52049659A61E873B0FAE07B2">
    <w:name w:val="01FED3A9E52049659A61E873B0FAE07B2"/>
    <w:rsid w:val="00452431"/>
    <w:pPr>
      <w:spacing w:after="0" w:line="240" w:lineRule="auto"/>
    </w:pPr>
    <w:rPr>
      <w:rFonts w:ascii="Calibri" w:eastAsia="Times New Roman" w:hAnsi="Calibri" w:cs="Times New Roman"/>
      <w:szCs w:val="20"/>
      <w:lang w:bidi="en-US"/>
    </w:rPr>
  </w:style>
  <w:style w:type="paragraph" w:customStyle="1" w:styleId="C0A033ADE1B242C3977E5215B8F221F12">
    <w:name w:val="C0A033ADE1B242C3977E5215B8F221F12"/>
    <w:rsid w:val="00452431"/>
    <w:pPr>
      <w:spacing w:after="0" w:line="240" w:lineRule="auto"/>
    </w:pPr>
    <w:rPr>
      <w:rFonts w:ascii="Calibri" w:eastAsia="Times New Roman" w:hAnsi="Calibri" w:cs="Times New Roman"/>
      <w:szCs w:val="20"/>
      <w:lang w:bidi="en-US"/>
    </w:rPr>
  </w:style>
  <w:style w:type="paragraph" w:customStyle="1" w:styleId="728A47DED6BA454B8644788E671313902">
    <w:name w:val="728A47DED6BA454B8644788E671313902"/>
    <w:rsid w:val="00452431"/>
    <w:pPr>
      <w:spacing w:after="0" w:line="240" w:lineRule="auto"/>
    </w:pPr>
    <w:rPr>
      <w:rFonts w:ascii="Calibri" w:eastAsia="Times New Roman" w:hAnsi="Calibri" w:cs="Times New Roman"/>
      <w:szCs w:val="20"/>
      <w:lang w:bidi="en-US"/>
    </w:rPr>
  </w:style>
  <w:style w:type="paragraph" w:customStyle="1" w:styleId="979F979E08F2436A9E59365EE1D0FBDA2">
    <w:name w:val="979F979E08F2436A9E59365EE1D0FBDA2"/>
    <w:rsid w:val="00452431"/>
    <w:pPr>
      <w:spacing w:after="0" w:line="240" w:lineRule="auto"/>
    </w:pPr>
    <w:rPr>
      <w:rFonts w:ascii="Calibri" w:eastAsia="Times New Roman" w:hAnsi="Calibri" w:cs="Times New Roman"/>
      <w:szCs w:val="20"/>
      <w:lang w:bidi="en-US"/>
    </w:rPr>
  </w:style>
  <w:style w:type="paragraph" w:customStyle="1" w:styleId="0C6CA30CABB14D24A49630ED245DF6882">
    <w:name w:val="0C6CA30CABB14D24A49630ED245DF6882"/>
    <w:rsid w:val="00452431"/>
    <w:pPr>
      <w:spacing w:after="0" w:line="240" w:lineRule="auto"/>
    </w:pPr>
    <w:rPr>
      <w:rFonts w:ascii="Calibri" w:eastAsia="Times New Roman" w:hAnsi="Calibri" w:cs="Times New Roman"/>
      <w:szCs w:val="20"/>
      <w:lang w:bidi="en-US"/>
    </w:rPr>
  </w:style>
  <w:style w:type="paragraph" w:customStyle="1" w:styleId="D539DC42AB4848A3BFC11CBBC002D4012">
    <w:name w:val="D539DC42AB4848A3BFC11CBBC002D4012"/>
    <w:rsid w:val="00452431"/>
    <w:pPr>
      <w:spacing w:after="0" w:line="240" w:lineRule="auto"/>
    </w:pPr>
    <w:rPr>
      <w:rFonts w:ascii="Calibri" w:eastAsia="Times New Roman" w:hAnsi="Calibri" w:cs="Times New Roman"/>
      <w:szCs w:val="20"/>
      <w:lang w:bidi="en-US"/>
    </w:rPr>
  </w:style>
  <w:style w:type="paragraph" w:customStyle="1" w:styleId="14EC26DD547C4DDD8CB6A49AAF61C9DC2">
    <w:name w:val="14EC26DD547C4DDD8CB6A49AAF61C9DC2"/>
    <w:rsid w:val="00452431"/>
    <w:pPr>
      <w:spacing w:after="0" w:line="240" w:lineRule="auto"/>
    </w:pPr>
    <w:rPr>
      <w:rFonts w:ascii="Calibri" w:eastAsia="Times New Roman" w:hAnsi="Calibri" w:cs="Times New Roman"/>
      <w:szCs w:val="20"/>
      <w:lang w:bidi="en-US"/>
    </w:rPr>
  </w:style>
  <w:style w:type="paragraph" w:customStyle="1" w:styleId="D61827BF40344B0CB057795584743C732">
    <w:name w:val="D61827BF40344B0CB057795584743C732"/>
    <w:rsid w:val="00452431"/>
    <w:pPr>
      <w:spacing w:after="0" w:line="240" w:lineRule="auto"/>
    </w:pPr>
    <w:rPr>
      <w:rFonts w:ascii="Calibri" w:eastAsia="Times New Roman" w:hAnsi="Calibri" w:cs="Times New Roman"/>
      <w:szCs w:val="20"/>
      <w:lang w:bidi="en-US"/>
    </w:rPr>
  </w:style>
  <w:style w:type="paragraph" w:customStyle="1" w:styleId="988279D913D842E683A3EE60CBF090F42">
    <w:name w:val="988279D913D842E683A3EE60CBF090F42"/>
    <w:rsid w:val="00452431"/>
    <w:pPr>
      <w:spacing w:after="0" w:line="240" w:lineRule="auto"/>
    </w:pPr>
    <w:rPr>
      <w:rFonts w:ascii="Calibri" w:eastAsia="Times New Roman" w:hAnsi="Calibri" w:cs="Times New Roman"/>
      <w:szCs w:val="20"/>
      <w:lang w:bidi="en-US"/>
    </w:rPr>
  </w:style>
  <w:style w:type="paragraph" w:customStyle="1" w:styleId="0125EC0972794F8FAC867ED6F7027B4B2">
    <w:name w:val="0125EC0972794F8FAC867ED6F7027B4B2"/>
    <w:rsid w:val="00452431"/>
    <w:pPr>
      <w:spacing w:after="0" w:line="240" w:lineRule="auto"/>
    </w:pPr>
    <w:rPr>
      <w:rFonts w:ascii="Calibri" w:eastAsia="Times New Roman" w:hAnsi="Calibri" w:cs="Times New Roman"/>
      <w:szCs w:val="20"/>
      <w:lang w:bidi="en-US"/>
    </w:rPr>
  </w:style>
  <w:style w:type="paragraph" w:customStyle="1" w:styleId="32DEF62914164DE4AA0C6B2BF35B48372">
    <w:name w:val="32DEF62914164DE4AA0C6B2BF35B48372"/>
    <w:rsid w:val="00452431"/>
    <w:pPr>
      <w:spacing w:after="0" w:line="240" w:lineRule="auto"/>
    </w:pPr>
    <w:rPr>
      <w:rFonts w:ascii="Calibri" w:eastAsia="Times New Roman" w:hAnsi="Calibri" w:cs="Times New Roman"/>
      <w:szCs w:val="20"/>
      <w:lang w:bidi="en-US"/>
    </w:rPr>
  </w:style>
  <w:style w:type="paragraph" w:customStyle="1" w:styleId="C51A1450AFA646D594F41E0E83D02C402">
    <w:name w:val="C51A1450AFA646D594F41E0E83D02C402"/>
    <w:rsid w:val="00452431"/>
    <w:pPr>
      <w:spacing w:after="0" w:line="240" w:lineRule="auto"/>
    </w:pPr>
    <w:rPr>
      <w:rFonts w:ascii="Calibri" w:eastAsia="Times New Roman" w:hAnsi="Calibri" w:cs="Times New Roman"/>
      <w:szCs w:val="20"/>
      <w:lang w:bidi="en-US"/>
    </w:rPr>
  </w:style>
  <w:style w:type="paragraph" w:customStyle="1" w:styleId="38FE01B110B14C1CB68B7E29C248456A2">
    <w:name w:val="38FE01B110B14C1CB68B7E29C248456A2"/>
    <w:rsid w:val="00452431"/>
    <w:pPr>
      <w:spacing w:after="0" w:line="240" w:lineRule="auto"/>
    </w:pPr>
    <w:rPr>
      <w:rFonts w:ascii="Calibri" w:eastAsia="Times New Roman" w:hAnsi="Calibri" w:cs="Times New Roman"/>
      <w:szCs w:val="20"/>
      <w:lang w:bidi="en-US"/>
    </w:rPr>
  </w:style>
  <w:style w:type="paragraph" w:customStyle="1" w:styleId="13AD828D06974302B5A1D3BB8A9654BF2">
    <w:name w:val="13AD828D06974302B5A1D3BB8A9654BF2"/>
    <w:rsid w:val="00452431"/>
    <w:pPr>
      <w:spacing w:after="0" w:line="240" w:lineRule="auto"/>
    </w:pPr>
    <w:rPr>
      <w:rFonts w:ascii="Calibri" w:eastAsia="Times New Roman" w:hAnsi="Calibri" w:cs="Times New Roman"/>
      <w:szCs w:val="20"/>
      <w:lang w:bidi="en-US"/>
    </w:rPr>
  </w:style>
  <w:style w:type="paragraph" w:customStyle="1" w:styleId="6611ED34596D4525B4C8BBBC331D1B952">
    <w:name w:val="6611ED34596D4525B4C8BBBC331D1B952"/>
    <w:rsid w:val="00452431"/>
    <w:pPr>
      <w:spacing w:after="0" w:line="240" w:lineRule="auto"/>
    </w:pPr>
    <w:rPr>
      <w:rFonts w:ascii="Calibri" w:eastAsia="Times New Roman" w:hAnsi="Calibri" w:cs="Times New Roman"/>
      <w:szCs w:val="20"/>
      <w:lang w:bidi="en-US"/>
    </w:rPr>
  </w:style>
  <w:style w:type="paragraph" w:customStyle="1" w:styleId="E7DEDD3778634B0C8D8E5E04A04161EC2">
    <w:name w:val="E7DEDD3778634B0C8D8E5E04A04161EC2"/>
    <w:rsid w:val="00452431"/>
    <w:pPr>
      <w:spacing w:after="0" w:line="240" w:lineRule="auto"/>
    </w:pPr>
    <w:rPr>
      <w:rFonts w:ascii="Calibri" w:eastAsia="Times New Roman" w:hAnsi="Calibri" w:cs="Times New Roman"/>
      <w:szCs w:val="20"/>
      <w:lang w:bidi="en-US"/>
    </w:rPr>
  </w:style>
  <w:style w:type="paragraph" w:customStyle="1" w:styleId="EC9A363BE0804A5D9187BE3669D6D2E02">
    <w:name w:val="EC9A363BE0804A5D9187BE3669D6D2E02"/>
    <w:rsid w:val="00452431"/>
    <w:pPr>
      <w:spacing w:after="0" w:line="240" w:lineRule="auto"/>
    </w:pPr>
    <w:rPr>
      <w:rFonts w:ascii="Calibri" w:eastAsia="Times New Roman" w:hAnsi="Calibri" w:cs="Times New Roman"/>
      <w:szCs w:val="20"/>
      <w:lang w:bidi="en-US"/>
    </w:rPr>
  </w:style>
  <w:style w:type="paragraph" w:customStyle="1" w:styleId="9A5BEC0502E34168806DE8F15C2439FF2">
    <w:name w:val="9A5BEC0502E34168806DE8F15C2439FF2"/>
    <w:rsid w:val="00452431"/>
    <w:pPr>
      <w:spacing w:after="0" w:line="240" w:lineRule="auto"/>
    </w:pPr>
    <w:rPr>
      <w:rFonts w:ascii="Calibri" w:eastAsia="Times New Roman" w:hAnsi="Calibri" w:cs="Times New Roman"/>
      <w:szCs w:val="20"/>
      <w:lang w:bidi="en-US"/>
    </w:rPr>
  </w:style>
  <w:style w:type="paragraph" w:customStyle="1" w:styleId="F976C6C8828749F1B51E484185FEE29B2">
    <w:name w:val="F976C6C8828749F1B51E484185FEE29B2"/>
    <w:rsid w:val="00452431"/>
    <w:pPr>
      <w:spacing w:after="0" w:line="240" w:lineRule="auto"/>
    </w:pPr>
    <w:rPr>
      <w:rFonts w:ascii="Calibri" w:eastAsia="Times New Roman" w:hAnsi="Calibri" w:cs="Times New Roman"/>
      <w:szCs w:val="20"/>
      <w:lang w:bidi="en-US"/>
    </w:rPr>
  </w:style>
  <w:style w:type="paragraph" w:customStyle="1" w:styleId="174846313C8B409BAE36BFBF3D2B28322">
    <w:name w:val="174846313C8B409BAE36BFBF3D2B28322"/>
    <w:rsid w:val="00452431"/>
    <w:pPr>
      <w:spacing w:after="0" w:line="240" w:lineRule="auto"/>
    </w:pPr>
    <w:rPr>
      <w:rFonts w:ascii="Calibri" w:eastAsia="Times New Roman" w:hAnsi="Calibri" w:cs="Times New Roman"/>
      <w:szCs w:val="20"/>
      <w:lang w:bidi="en-US"/>
    </w:rPr>
  </w:style>
  <w:style w:type="paragraph" w:customStyle="1" w:styleId="211DE68146724008BAD163634DC9BE762">
    <w:name w:val="211DE68146724008BAD163634DC9BE762"/>
    <w:rsid w:val="00452431"/>
    <w:pPr>
      <w:spacing w:after="0" w:line="240" w:lineRule="auto"/>
    </w:pPr>
    <w:rPr>
      <w:rFonts w:ascii="Calibri" w:eastAsia="Times New Roman" w:hAnsi="Calibri" w:cs="Times New Roman"/>
      <w:szCs w:val="20"/>
      <w:lang w:bidi="en-US"/>
    </w:rPr>
  </w:style>
  <w:style w:type="paragraph" w:customStyle="1" w:styleId="F6A311C8E8C2485BBBEBA479520FA9862">
    <w:name w:val="F6A311C8E8C2485BBBEBA479520FA9862"/>
    <w:rsid w:val="00452431"/>
    <w:pPr>
      <w:spacing w:after="0" w:line="240" w:lineRule="auto"/>
    </w:pPr>
    <w:rPr>
      <w:rFonts w:ascii="Calibri" w:eastAsia="Times New Roman" w:hAnsi="Calibri" w:cs="Times New Roman"/>
      <w:szCs w:val="20"/>
      <w:lang w:bidi="en-US"/>
    </w:rPr>
  </w:style>
  <w:style w:type="paragraph" w:customStyle="1" w:styleId="21A1237882684AE8AC0E9BCEB72DED862">
    <w:name w:val="21A1237882684AE8AC0E9BCEB72DED862"/>
    <w:rsid w:val="00452431"/>
    <w:pPr>
      <w:spacing w:after="0" w:line="240" w:lineRule="auto"/>
    </w:pPr>
    <w:rPr>
      <w:rFonts w:ascii="Calibri" w:eastAsia="Times New Roman" w:hAnsi="Calibri" w:cs="Times New Roman"/>
      <w:szCs w:val="20"/>
      <w:lang w:bidi="en-US"/>
    </w:rPr>
  </w:style>
  <w:style w:type="paragraph" w:customStyle="1" w:styleId="CEFE9634A2C741BB9C7517B267432D402">
    <w:name w:val="CEFE9634A2C741BB9C7517B267432D402"/>
    <w:rsid w:val="00452431"/>
    <w:pPr>
      <w:spacing w:after="0" w:line="240" w:lineRule="auto"/>
    </w:pPr>
    <w:rPr>
      <w:rFonts w:ascii="Calibri" w:eastAsia="Times New Roman" w:hAnsi="Calibri" w:cs="Times New Roman"/>
      <w:szCs w:val="20"/>
      <w:lang w:bidi="en-US"/>
    </w:rPr>
  </w:style>
  <w:style w:type="paragraph" w:customStyle="1" w:styleId="718F86FCAB424E5AB58B75FDB8867E5B2">
    <w:name w:val="718F86FCAB424E5AB58B75FDB8867E5B2"/>
    <w:rsid w:val="00452431"/>
    <w:pPr>
      <w:spacing w:after="0" w:line="240" w:lineRule="auto"/>
    </w:pPr>
    <w:rPr>
      <w:rFonts w:ascii="Calibri" w:eastAsia="Times New Roman" w:hAnsi="Calibri" w:cs="Times New Roman"/>
      <w:szCs w:val="20"/>
      <w:lang w:bidi="en-US"/>
    </w:rPr>
  </w:style>
  <w:style w:type="paragraph" w:customStyle="1" w:styleId="A337F8370D904B31B07B1875B968791F2">
    <w:name w:val="A337F8370D904B31B07B1875B968791F2"/>
    <w:rsid w:val="00452431"/>
    <w:pPr>
      <w:spacing w:after="0" w:line="240" w:lineRule="auto"/>
    </w:pPr>
    <w:rPr>
      <w:rFonts w:ascii="Calibri" w:eastAsia="Times New Roman" w:hAnsi="Calibri" w:cs="Times New Roman"/>
      <w:szCs w:val="20"/>
      <w:lang w:bidi="en-US"/>
    </w:rPr>
  </w:style>
  <w:style w:type="paragraph" w:customStyle="1" w:styleId="973ACF0D3DDE4F79BC9AFCB3204D4B5E2">
    <w:name w:val="973ACF0D3DDE4F79BC9AFCB3204D4B5E2"/>
    <w:rsid w:val="00452431"/>
    <w:pPr>
      <w:spacing w:after="0" w:line="240" w:lineRule="auto"/>
    </w:pPr>
    <w:rPr>
      <w:rFonts w:ascii="Calibri" w:eastAsia="Times New Roman" w:hAnsi="Calibri" w:cs="Times New Roman"/>
      <w:szCs w:val="20"/>
      <w:lang w:bidi="en-US"/>
    </w:rPr>
  </w:style>
  <w:style w:type="paragraph" w:customStyle="1" w:styleId="D418054E850C4F81A93DAE582646B0B92">
    <w:name w:val="D418054E850C4F81A93DAE582646B0B92"/>
    <w:rsid w:val="00452431"/>
    <w:pPr>
      <w:spacing w:after="0" w:line="240" w:lineRule="auto"/>
    </w:pPr>
    <w:rPr>
      <w:rFonts w:ascii="Calibri" w:eastAsia="Times New Roman" w:hAnsi="Calibri" w:cs="Times New Roman"/>
      <w:szCs w:val="20"/>
      <w:lang w:bidi="en-US"/>
    </w:rPr>
  </w:style>
  <w:style w:type="paragraph" w:customStyle="1" w:styleId="D01BFE73E57749C8917B7FD6E4D029772">
    <w:name w:val="D01BFE73E57749C8917B7FD6E4D029772"/>
    <w:rsid w:val="00452431"/>
    <w:pPr>
      <w:spacing w:after="0" w:line="240" w:lineRule="auto"/>
    </w:pPr>
    <w:rPr>
      <w:rFonts w:ascii="Calibri" w:eastAsia="Times New Roman" w:hAnsi="Calibri" w:cs="Times New Roman"/>
      <w:szCs w:val="20"/>
      <w:lang w:bidi="en-US"/>
    </w:rPr>
  </w:style>
  <w:style w:type="paragraph" w:customStyle="1" w:styleId="9F2A949D42A642F1AE33C7634C2D83F62">
    <w:name w:val="9F2A949D42A642F1AE33C7634C2D83F62"/>
    <w:rsid w:val="00452431"/>
    <w:pPr>
      <w:spacing w:after="0" w:line="240" w:lineRule="auto"/>
    </w:pPr>
    <w:rPr>
      <w:rFonts w:ascii="Calibri" w:eastAsia="Times New Roman" w:hAnsi="Calibri" w:cs="Times New Roman"/>
      <w:szCs w:val="20"/>
      <w:lang w:bidi="en-US"/>
    </w:rPr>
  </w:style>
  <w:style w:type="paragraph" w:customStyle="1" w:styleId="7A4F4D4F6DE24A2881E01BA627FEE6402">
    <w:name w:val="7A4F4D4F6DE24A2881E01BA627FEE6402"/>
    <w:rsid w:val="00452431"/>
    <w:pPr>
      <w:spacing w:after="0" w:line="240" w:lineRule="auto"/>
    </w:pPr>
    <w:rPr>
      <w:rFonts w:ascii="Calibri" w:eastAsia="Times New Roman" w:hAnsi="Calibri" w:cs="Times New Roman"/>
      <w:szCs w:val="20"/>
      <w:lang w:bidi="en-US"/>
    </w:rPr>
  </w:style>
  <w:style w:type="paragraph" w:customStyle="1" w:styleId="2B14533203DB4CF8800116C8712981012">
    <w:name w:val="2B14533203DB4CF8800116C8712981012"/>
    <w:rsid w:val="00452431"/>
    <w:pPr>
      <w:spacing w:after="0" w:line="240" w:lineRule="auto"/>
    </w:pPr>
    <w:rPr>
      <w:rFonts w:ascii="Calibri" w:eastAsia="Times New Roman" w:hAnsi="Calibri" w:cs="Times New Roman"/>
      <w:szCs w:val="20"/>
      <w:lang w:bidi="en-US"/>
    </w:rPr>
  </w:style>
  <w:style w:type="paragraph" w:customStyle="1" w:styleId="7CB5519E7EF744A8928E12AEAB0197D92">
    <w:name w:val="7CB5519E7EF744A8928E12AEAB0197D92"/>
    <w:rsid w:val="00452431"/>
    <w:pPr>
      <w:spacing w:after="0" w:line="240" w:lineRule="auto"/>
    </w:pPr>
    <w:rPr>
      <w:rFonts w:ascii="Calibri" w:eastAsia="Times New Roman" w:hAnsi="Calibri" w:cs="Times New Roman"/>
      <w:szCs w:val="20"/>
      <w:lang w:bidi="en-US"/>
    </w:rPr>
  </w:style>
  <w:style w:type="paragraph" w:customStyle="1" w:styleId="CC46858124FB46139FCE6415B5AB9FF92">
    <w:name w:val="CC46858124FB46139FCE6415B5AB9FF92"/>
    <w:rsid w:val="00452431"/>
    <w:pPr>
      <w:spacing w:after="0" w:line="240" w:lineRule="auto"/>
    </w:pPr>
    <w:rPr>
      <w:rFonts w:ascii="Calibri" w:eastAsia="Times New Roman" w:hAnsi="Calibri" w:cs="Times New Roman"/>
      <w:szCs w:val="20"/>
      <w:lang w:bidi="en-US"/>
    </w:rPr>
  </w:style>
  <w:style w:type="paragraph" w:customStyle="1" w:styleId="A8C72B231946441A9AD361DAC7DBA97B2">
    <w:name w:val="A8C72B231946441A9AD361DAC7DBA97B2"/>
    <w:rsid w:val="00452431"/>
    <w:pPr>
      <w:spacing w:after="0" w:line="240" w:lineRule="auto"/>
    </w:pPr>
    <w:rPr>
      <w:rFonts w:ascii="Calibri" w:eastAsia="Times New Roman" w:hAnsi="Calibri" w:cs="Times New Roman"/>
      <w:szCs w:val="20"/>
      <w:lang w:bidi="en-US"/>
    </w:rPr>
  </w:style>
  <w:style w:type="paragraph" w:customStyle="1" w:styleId="3C09F91E81B447558A3E89CB8D5B2EBC2">
    <w:name w:val="3C09F91E81B447558A3E89CB8D5B2EBC2"/>
    <w:rsid w:val="00452431"/>
    <w:pPr>
      <w:spacing w:after="0" w:line="240" w:lineRule="auto"/>
    </w:pPr>
    <w:rPr>
      <w:rFonts w:ascii="Calibri" w:eastAsia="Times New Roman" w:hAnsi="Calibri" w:cs="Times New Roman"/>
      <w:szCs w:val="20"/>
      <w:lang w:bidi="en-US"/>
    </w:rPr>
  </w:style>
  <w:style w:type="paragraph" w:customStyle="1" w:styleId="0FDD531D48374CB6884DB1A19C67697E2">
    <w:name w:val="0FDD531D48374CB6884DB1A19C67697E2"/>
    <w:rsid w:val="00452431"/>
    <w:pPr>
      <w:spacing w:after="0" w:line="240" w:lineRule="auto"/>
    </w:pPr>
    <w:rPr>
      <w:rFonts w:ascii="Calibri" w:eastAsia="Times New Roman" w:hAnsi="Calibri" w:cs="Times New Roman"/>
      <w:szCs w:val="20"/>
      <w:lang w:bidi="en-US"/>
    </w:rPr>
  </w:style>
  <w:style w:type="paragraph" w:customStyle="1" w:styleId="D64F1B8682994A6EA7A1B5037815C87A2">
    <w:name w:val="D64F1B8682994A6EA7A1B5037815C87A2"/>
    <w:rsid w:val="00452431"/>
    <w:pPr>
      <w:spacing w:after="0" w:line="240" w:lineRule="auto"/>
    </w:pPr>
    <w:rPr>
      <w:rFonts w:ascii="Calibri" w:eastAsia="Times New Roman" w:hAnsi="Calibri" w:cs="Times New Roman"/>
      <w:szCs w:val="20"/>
      <w:lang w:bidi="en-US"/>
    </w:rPr>
  </w:style>
  <w:style w:type="paragraph" w:customStyle="1" w:styleId="EE474BB26BE04029B37F69DBD431BEBC2">
    <w:name w:val="EE474BB26BE04029B37F69DBD431BEBC2"/>
    <w:rsid w:val="00452431"/>
    <w:pPr>
      <w:spacing w:after="0" w:line="240" w:lineRule="auto"/>
    </w:pPr>
    <w:rPr>
      <w:rFonts w:ascii="Calibri" w:eastAsia="Times New Roman" w:hAnsi="Calibri" w:cs="Times New Roman"/>
      <w:szCs w:val="20"/>
      <w:lang w:bidi="en-US"/>
    </w:rPr>
  </w:style>
  <w:style w:type="paragraph" w:customStyle="1" w:styleId="C187D6385420446ABB59BE55F95D08542">
    <w:name w:val="C187D6385420446ABB59BE55F95D08542"/>
    <w:rsid w:val="00452431"/>
    <w:pPr>
      <w:spacing w:after="0" w:line="240" w:lineRule="auto"/>
    </w:pPr>
    <w:rPr>
      <w:rFonts w:ascii="Calibri" w:eastAsia="Times New Roman" w:hAnsi="Calibri" w:cs="Times New Roman"/>
      <w:szCs w:val="20"/>
      <w:lang w:bidi="en-US"/>
    </w:rPr>
  </w:style>
  <w:style w:type="paragraph" w:customStyle="1" w:styleId="8AE1591F26AF4CA6B5633809F7CFD6DB2">
    <w:name w:val="8AE1591F26AF4CA6B5633809F7CFD6DB2"/>
    <w:rsid w:val="00452431"/>
    <w:pPr>
      <w:spacing w:after="0" w:line="240" w:lineRule="auto"/>
    </w:pPr>
    <w:rPr>
      <w:rFonts w:ascii="Calibri" w:eastAsia="Times New Roman" w:hAnsi="Calibri" w:cs="Times New Roman"/>
      <w:szCs w:val="20"/>
      <w:lang w:bidi="en-US"/>
    </w:rPr>
  </w:style>
  <w:style w:type="paragraph" w:customStyle="1" w:styleId="A1C1F3A46C4B40589C9E7A1C558C34872">
    <w:name w:val="A1C1F3A46C4B40589C9E7A1C558C34872"/>
    <w:rsid w:val="00452431"/>
    <w:pPr>
      <w:spacing w:after="0" w:line="240" w:lineRule="auto"/>
    </w:pPr>
    <w:rPr>
      <w:rFonts w:ascii="Calibri" w:eastAsia="Times New Roman" w:hAnsi="Calibri" w:cs="Times New Roman"/>
      <w:szCs w:val="20"/>
      <w:lang w:bidi="en-US"/>
    </w:rPr>
  </w:style>
  <w:style w:type="paragraph" w:customStyle="1" w:styleId="A76596FCAA1D4935A174920C1046EA5E2">
    <w:name w:val="A76596FCAA1D4935A174920C1046EA5E2"/>
    <w:rsid w:val="00452431"/>
    <w:pPr>
      <w:spacing w:after="0" w:line="240" w:lineRule="auto"/>
    </w:pPr>
    <w:rPr>
      <w:rFonts w:ascii="Calibri" w:eastAsia="Times New Roman" w:hAnsi="Calibri" w:cs="Times New Roman"/>
      <w:szCs w:val="20"/>
      <w:lang w:bidi="en-US"/>
    </w:rPr>
  </w:style>
  <w:style w:type="paragraph" w:customStyle="1" w:styleId="7A17F8EAE8EB41C1BD0A37DD9E728FAE2">
    <w:name w:val="7A17F8EAE8EB41C1BD0A37DD9E728FAE2"/>
    <w:rsid w:val="00452431"/>
    <w:pPr>
      <w:spacing w:after="0" w:line="240" w:lineRule="auto"/>
    </w:pPr>
    <w:rPr>
      <w:rFonts w:ascii="Calibri" w:eastAsia="Times New Roman" w:hAnsi="Calibri" w:cs="Times New Roman"/>
      <w:szCs w:val="20"/>
      <w:lang w:bidi="en-US"/>
    </w:rPr>
  </w:style>
  <w:style w:type="paragraph" w:customStyle="1" w:styleId="178627DE30634838B150AA40EB3FDEDB2">
    <w:name w:val="178627DE30634838B150AA40EB3FDEDB2"/>
    <w:rsid w:val="00452431"/>
    <w:pPr>
      <w:spacing w:after="0" w:line="240" w:lineRule="auto"/>
    </w:pPr>
    <w:rPr>
      <w:rFonts w:ascii="Calibri" w:eastAsia="Times New Roman" w:hAnsi="Calibri" w:cs="Times New Roman"/>
      <w:szCs w:val="20"/>
      <w:lang w:bidi="en-US"/>
    </w:rPr>
  </w:style>
  <w:style w:type="paragraph" w:customStyle="1" w:styleId="CADEB0A170D04628B2B2F3339437D2732">
    <w:name w:val="CADEB0A170D04628B2B2F3339437D2732"/>
    <w:rsid w:val="00452431"/>
    <w:pPr>
      <w:spacing w:after="0" w:line="240" w:lineRule="auto"/>
    </w:pPr>
    <w:rPr>
      <w:rFonts w:ascii="Calibri" w:eastAsia="Times New Roman" w:hAnsi="Calibri" w:cs="Times New Roman"/>
      <w:szCs w:val="20"/>
      <w:lang w:bidi="en-US"/>
    </w:rPr>
  </w:style>
  <w:style w:type="paragraph" w:customStyle="1" w:styleId="AF350107AA294569A6326064427B437E2">
    <w:name w:val="AF350107AA294569A6326064427B437E2"/>
    <w:rsid w:val="00452431"/>
    <w:pPr>
      <w:spacing w:after="0" w:line="240" w:lineRule="auto"/>
    </w:pPr>
    <w:rPr>
      <w:rFonts w:ascii="Calibri" w:eastAsia="Times New Roman" w:hAnsi="Calibri" w:cs="Times New Roman"/>
      <w:szCs w:val="20"/>
      <w:lang w:bidi="en-US"/>
    </w:rPr>
  </w:style>
  <w:style w:type="paragraph" w:customStyle="1" w:styleId="EF20ACB3D5DF4590AB57D538CD92E6342">
    <w:name w:val="EF20ACB3D5DF4590AB57D538CD92E6342"/>
    <w:rsid w:val="00452431"/>
    <w:pPr>
      <w:spacing w:after="0" w:line="240" w:lineRule="auto"/>
    </w:pPr>
    <w:rPr>
      <w:rFonts w:ascii="Calibri" w:eastAsia="Times New Roman" w:hAnsi="Calibri" w:cs="Times New Roman"/>
      <w:szCs w:val="20"/>
      <w:lang w:bidi="en-US"/>
    </w:rPr>
  </w:style>
  <w:style w:type="paragraph" w:customStyle="1" w:styleId="362B387110E543489A0404FC732E09F62">
    <w:name w:val="362B387110E543489A0404FC732E09F62"/>
    <w:rsid w:val="00452431"/>
    <w:pPr>
      <w:spacing w:after="0" w:line="240" w:lineRule="auto"/>
    </w:pPr>
    <w:rPr>
      <w:rFonts w:ascii="Calibri" w:eastAsia="Times New Roman" w:hAnsi="Calibri" w:cs="Times New Roman"/>
      <w:szCs w:val="20"/>
      <w:lang w:bidi="en-US"/>
    </w:rPr>
  </w:style>
  <w:style w:type="paragraph" w:customStyle="1" w:styleId="772C6293A0FB4C6D841B5C24296BC6222">
    <w:name w:val="772C6293A0FB4C6D841B5C24296BC6222"/>
    <w:rsid w:val="00452431"/>
    <w:pPr>
      <w:spacing w:after="0" w:line="240" w:lineRule="auto"/>
    </w:pPr>
    <w:rPr>
      <w:rFonts w:ascii="Calibri" w:eastAsia="Times New Roman" w:hAnsi="Calibri" w:cs="Times New Roman"/>
      <w:szCs w:val="20"/>
      <w:lang w:bidi="en-US"/>
    </w:rPr>
  </w:style>
  <w:style w:type="paragraph" w:customStyle="1" w:styleId="E555F20F749B461198742435A905E9102">
    <w:name w:val="E555F20F749B461198742435A905E9102"/>
    <w:rsid w:val="00452431"/>
    <w:pPr>
      <w:spacing w:after="0" w:line="240" w:lineRule="auto"/>
    </w:pPr>
    <w:rPr>
      <w:rFonts w:ascii="Calibri" w:eastAsia="Times New Roman" w:hAnsi="Calibri" w:cs="Times New Roman"/>
      <w:szCs w:val="20"/>
      <w:lang w:bidi="en-US"/>
    </w:rPr>
  </w:style>
  <w:style w:type="paragraph" w:customStyle="1" w:styleId="41D7538D3C9941EAB5012998CD7AE11C2">
    <w:name w:val="41D7538D3C9941EAB5012998CD7AE11C2"/>
    <w:rsid w:val="00452431"/>
    <w:pPr>
      <w:spacing w:after="0" w:line="240" w:lineRule="auto"/>
    </w:pPr>
    <w:rPr>
      <w:rFonts w:ascii="Calibri" w:eastAsia="Times New Roman" w:hAnsi="Calibri" w:cs="Times New Roman"/>
      <w:szCs w:val="20"/>
      <w:lang w:bidi="en-US"/>
    </w:rPr>
  </w:style>
  <w:style w:type="paragraph" w:customStyle="1" w:styleId="E9B60C4B134240309F059D8B5CD48C442">
    <w:name w:val="E9B60C4B134240309F059D8B5CD48C442"/>
    <w:rsid w:val="00452431"/>
    <w:pPr>
      <w:spacing w:after="0" w:line="240" w:lineRule="auto"/>
    </w:pPr>
    <w:rPr>
      <w:rFonts w:ascii="Calibri" w:eastAsia="Times New Roman" w:hAnsi="Calibri" w:cs="Times New Roman"/>
      <w:szCs w:val="20"/>
      <w:lang w:bidi="en-US"/>
    </w:rPr>
  </w:style>
  <w:style w:type="paragraph" w:customStyle="1" w:styleId="C6AFE6BC8ED24FC1A3908835D94494FD2">
    <w:name w:val="C6AFE6BC8ED24FC1A3908835D94494FD2"/>
    <w:rsid w:val="00452431"/>
    <w:pPr>
      <w:spacing w:after="0" w:line="240" w:lineRule="auto"/>
    </w:pPr>
    <w:rPr>
      <w:rFonts w:ascii="Calibri" w:eastAsia="Times New Roman" w:hAnsi="Calibri" w:cs="Times New Roman"/>
      <w:szCs w:val="20"/>
      <w:lang w:bidi="en-US"/>
    </w:rPr>
  </w:style>
  <w:style w:type="paragraph" w:customStyle="1" w:styleId="83BAC04C4BAD40BAB71820F57AF6ED472">
    <w:name w:val="83BAC04C4BAD40BAB71820F57AF6ED472"/>
    <w:rsid w:val="00452431"/>
    <w:pPr>
      <w:spacing w:after="0" w:line="240" w:lineRule="auto"/>
    </w:pPr>
    <w:rPr>
      <w:rFonts w:ascii="Calibri" w:eastAsia="Times New Roman" w:hAnsi="Calibri" w:cs="Times New Roman"/>
      <w:szCs w:val="20"/>
      <w:lang w:bidi="en-US"/>
    </w:rPr>
  </w:style>
  <w:style w:type="paragraph" w:customStyle="1" w:styleId="2B1D444CA7904F5AA7FB07ED2D0D12F12">
    <w:name w:val="2B1D444CA7904F5AA7FB07ED2D0D12F12"/>
    <w:rsid w:val="00452431"/>
    <w:pPr>
      <w:spacing w:after="0" w:line="240" w:lineRule="auto"/>
    </w:pPr>
    <w:rPr>
      <w:rFonts w:ascii="Calibri" w:eastAsia="Times New Roman" w:hAnsi="Calibri" w:cs="Times New Roman"/>
      <w:szCs w:val="20"/>
      <w:lang w:bidi="en-US"/>
    </w:rPr>
  </w:style>
  <w:style w:type="paragraph" w:customStyle="1" w:styleId="A51A67FE147F42D999A01A4CFC9EF39F2">
    <w:name w:val="A51A67FE147F42D999A01A4CFC9EF39F2"/>
    <w:rsid w:val="00452431"/>
    <w:pPr>
      <w:spacing w:after="0" w:line="240" w:lineRule="auto"/>
    </w:pPr>
    <w:rPr>
      <w:rFonts w:ascii="Calibri" w:eastAsia="Times New Roman" w:hAnsi="Calibri" w:cs="Times New Roman"/>
      <w:szCs w:val="20"/>
      <w:lang w:bidi="en-US"/>
    </w:rPr>
  </w:style>
  <w:style w:type="paragraph" w:customStyle="1" w:styleId="002DCA18101E46CF8BB3BD23E7FFDC8F2">
    <w:name w:val="002DCA18101E46CF8BB3BD23E7FFDC8F2"/>
    <w:rsid w:val="00452431"/>
    <w:pPr>
      <w:spacing w:after="0" w:line="240" w:lineRule="auto"/>
    </w:pPr>
    <w:rPr>
      <w:rFonts w:ascii="Calibri" w:eastAsia="Times New Roman" w:hAnsi="Calibri" w:cs="Times New Roman"/>
      <w:szCs w:val="20"/>
      <w:lang w:bidi="en-US"/>
    </w:rPr>
  </w:style>
  <w:style w:type="paragraph" w:customStyle="1" w:styleId="44D449E39DB943A08DEE3E4E3EA40BB82">
    <w:name w:val="44D449E39DB943A08DEE3E4E3EA40BB82"/>
    <w:rsid w:val="00452431"/>
    <w:pPr>
      <w:spacing w:after="0" w:line="240" w:lineRule="auto"/>
    </w:pPr>
    <w:rPr>
      <w:rFonts w:ascii="Calibri" w:eastAsia="Times New Roman" w:hAnsi="Calibri" w:cs="Times New Roman"/>
      <w:szCs w:val="20"/>
      <w:lang w:bidi="en-US"/>
    </w:rPr>
  </w:style>
  <w:style w:type="paragraph" w:customStyle="1" w:styleId="0D715B698D034E4190F7BE97B9D7A63F2">
    <w:name w:val="0D715B698D034E4190F7BE97B9D7A63F2"/>
    <w:rsid w:val="00452431"/>
    <w:pPr>
      <w:spacing w:after="0" w:line="240" w:lineRule="auto"/>
    </w:pPr>
    <w:rPr>
      <w:rFonts w:ascii="Calibri" w:eastAsia="Times New Roman" w:hAnsi="Calibri" w:cs="Times New Roman"/>
      <w:szCs w:val="20"/>
      <w:lang w:bidi="en-US"/>
    </w:rPr>
  </w:style>
  <w:style w:type="paragraph" w:customStyle="1" w:styleId="3782991C75664FDBA1C6377D6DF1B70A2">
    <w:name w:val="3782991C75664FDBA1C6377D6DF1B70A2"/>
    <w:rsid w:val="00452431"/>
    <w:pPr>
      <w:spacing w:after="0" w:line="240" w:lineRule="auto"/>
    </w:pPr>
    <w:rPr>
      <w:rFonts w:ascii="Calibri" w:eastAsia="Times New Roman" w:hAnsi="Calibri" w:cs="Times New Roman"/>
      <w:szCs w:val="20"/>
      <w:lang w:bidi="en-US"/>
    </w:rPr>
  </w:style>
  <w:style w:type="paragraph" w:customStyle="1" w:styleId="5A364D8B7302434583331739405E60562">
    <w:name w:val="5A364D8B7302434583331739405E60562"/>
    <w:rsid w:val="00452431"/>
    <w:pPr>
      <w:spacing w:after="0" w:line="240" w:lineRule="auto"/>
    </w:pPr>
    <w:rPr>
      <w:rFonts w:ascii="Calibri" w:eastAsia="Times New Roman" w:hAnsi="Calibri" w:cs="Times New Roman"/>
      <w:szCs w:val="20"/>
      <w:lang w:bidi="en-US"/>
    </w:rPr>
  </w:style>
  <w:style w:type="paragraph" w:customStyle="1" w:styleId="A7F567AD24A74240B1264632239305A72">
    <w:name w:val="A7F567AD24A74240B1264632239305A72"/>
    <w:rsid w:val="00452431"/>
    <w:pPr>
      <w:spacing w:after="0" w:line="240" w:lineRule="auto"/>
    </w:pPr>
    <w:rPr>
      <w:rFonts w:ascii="Calibri" w:eastAsia="Times New Roman" w:hAnsi="Calibri" w:cs="Times New Roman"/>
      <w:szCs w:val="20"/>
      <w:lang w:bidi="en-US"/>
    </w:rPr>
  </w:style>
  <w:style w:type="paragraph" w:customStyle="1" w:styleId="7022F8DBEB674CBABDF601E13282EE2A2">
    <w:name w:val="7022F8DBEB674CBABDF601E13282EE2A2"/>
    <w:rsid w:val="00452431"/>
    <w:pPr>
      <w:spacing w:after="0" w:line="240" w:lineRule="auto"/>
    </w:pPr>
    <w:rPr>
      <w:rFonts w:ascii="Calibri" w:eastAsia="Times New Roman" w:hAnsi="Calibri" w:cs="Times New Roman"/>
      <w:szCs w:val="20"/>
      <w:lang w:bidi="en-US"/>
    </w:rPr>
  </w:style>
  <w:style w:type="paragraph" w:customStyle="1" w:styleId="07A7F2DAE1C14499AB3B170E7272C5832">
    <w:name w:val="07A7F2DAE1C14499AB3B170E7272C5832"/>
    <w:rsid w:val="00452431"/>
    <w:pPr>
      <w:spacing w:after="0" w:line="240" w:lineRule="auto"/>
    </w:pPr>
    <w:rPr>
      <w:rFonts w:ascii="Calibri" w:eastAsia="Times New Roman" w:hAnsi="Calibri" w:cs="Times New Roman"/>
      <w:szCs w:val="20"/>
      <w:lang w:bidi="en-US"/>
    </w:rPr>
  </w:style>
  <w:style w:type="paragraph" w:customStyle="1" w:styleId="C053A010C867436D822D795FE433B51C2">
    <w:name w:val="C053A010C867436D822D795FE433B51C2"/>
    <w:rsid w:val="00452431"/>
    <w:pPr>
      <w:spacing w:after="0" w:line="240" w:lineRule="auto"/>
    </w:pPr>
    <w:rPr>
      <w:rFonts w:ascii="Calibri" w:eastAsia="Times New Roman" w:hAnsi="Calibri" w:cs="Times New Roman"/>
      <w:szCs w:val="20"/>
      <w:lang w:bidi="en-US"/>
    </w:rPr>
  </w:style>
  <w:style w:type="paragraph" w:customStyle="1" w:styleId="766405E0C6084A198AE960905F1338E52">
    <w:name w:val="766405E0C6084A198AE960905F1338E52"/>
    <w:rsid w:val="00452431"/>
    <w:pPr>
      <w:spacing w:after="0" w:line="240" w:lineRule="auto"/>
    </w:pPr>
    <w:rPr>
      <w:rFonts w:ascii="Calibri" w:eastAsia="Times New Roman" w:hAnsi="Calibri" w:cs="Times New Roman"/>
      <w:szCs w:val="20"/>
      <w:lang w:bidi="en-US"/>
    </w:rPr>
  </w:style>
  <w:style w:type="paragraph" w:customStyle="1" w:styleId="55493EA7EF5B4F0E992E4041E36C334B2">
    <w:name w:val="55493EA7EF5B4F0E992E4041E36C334B2"/>
    <w:rsid w:val="00452431"/>
    <w:pPr>
      <w:spacing w:after="0" w:line="240" w:lineRule="auto"/>
    </w:pPr>
    <w:rPr>
      <w:rFonts w:ascii="Calibri" w:eastAsia="Times New Roman" w:hAnsi="Calibri" w:cs="Times New Roman"/>
      <w:szCs w:val="20"/>
      <w:lang w:bidi="en-US"/>
    </w:rPr>
  </w:style>
  <w:style w:type="paragraph" w:customStyle="1" w:styleId="21B934A6E7B047EB854D518FA61C6CF72">
    <w:name w:val="21B934A6E7B047EB854D518FA61C6CF72"/>
    <w:rsid w:val="00452431"/>
    <w:pPr>
      <w:spacing w:after="0" w:line="240" w:lineRule="auto"/>
    </w:pPr>
    <w:rPr>
      <w:rFonts w:ascii="Calibri" w:eastAsia="Times New Roman" w:hAnsi="Calibri" w:cs="Times New Roman"/>
      <w:szCs w:val="20"/>
      <w:lang w:bidi="en-US"/>
    </w:rPr>
  </w:style>
  <w:style w:type="paragraph" w:customStyle="1" w:styleId="1257F7391BAC4AAF9ABE3E8606DE867B2">
    <w:name w:val="1257F7391BAC4AAF9ABE3E8606DE867B2"/>
    <w:rsid w:val="00452431"/>
    <w:pPr>
      <w:spacing w:after="0" w:line="240" w:lineRule="auto"/>
    </w:pPr>
    <w:rPr>
      <w:rFonts w:ascii="Calibri" w:eastAsia="Times New Roman" w:hAnsi="Calibri" w:cs="Times New Roman"/>
      <w:szCs w:val="20"/>
      <w:lang w:bidi="en-US"/>
    </w:rPr>
  </w:style>
  <w:style w:type="paragraph" w:customStyle="1" w:styleId="04923E1ABB554EF4B080C1DC7DC0386C2">
    <w:name w:val="04923E1ABB554EF4B080C1DC7DC0386C2"/>
    <w:rsid w:val="00452431"/>
    <w:pPr>
      <w:spacing w:after="0" w:line="240" w:lineRule="auto"/>
    </w:pPr>
    <w:rPr>
      <w:rFonts w:ascii="Calibri" w:eastAsia="Times New Roman" w:hAnsi="Calibri" w:cs="Times New Roman"/>
      <w:szCs w:val="20"/>
      <w:lang w:bidi="en-US"/>
    </w:rPr>
  </w:style>
  <w:style w:type="paragraph" w:customStyle="1" w:styleId="01D01EF0E58041BC83E30671806236F32">
    <w:name w:val="01D01EF0E58041BC83E30671806236F32"/>
    <w:rsid w:val="00452431"/>
    <w:pPr>
      <w:spacing w:after="0" w:line="240" w:lineRule="auto"/>
    </w:pPr>
    <w:rPr>
      <w:rFonts w:ascii="Calibri" w:eastAsia="Times New Roman" w:hAnsi="Calibri" w:cs="Times New Roman"/>
      <w:szCs w:val="20"/>
      <w:lang w:bidi="en-US"/>
    </w:rPr>
  </w:style>
  <w:style w:type="paragraph" w:customStyle="1" w:styleId="8D89AFEE998D43488BBB7363F3BD83F22">
    <w:name w:val="8D89AFEE998D43488BBB7363F3BD83F22"/>
    <w:rsid w:val="00452431"/>
    <w:pPr>
      <w:spacing w:after="0" w:line="240" w:lineRule="auto"/>
    </w:pPr>
    <w:rPr>
      <w:rFonts w:ascii="Calibri" w:eastAsia="Times New Roman" w:hAnsi="Calibri" w:cs="Times New Roman"/>
      <w:szCs w:val="20"/>
      <w:lang w:bidi="en-US"/>
    </w:rPr>
  </w:style>
  <w:style w:type="paragraph" w:customStyle="1" w:styleId="8D15AB38505845A5ADB22B6B5D8CCB802">
    <w:name w:val="8D15AB38505845A5ADB22B6B5D8CCB802"/>
    <w:rsid w:val="00452431"/>
    <w:pPr>
      <w:spacing w:after="0" w:line="240" w:lineRule="auto"/>
    </w:pPr>
    <w:rPr>
      <w:rFonts w:ascii="Calibri" w:eastAsia="Times New Roman" w:hAnsi="Calibri" w:cs="Times New Roman"/>
      <w:szCs w:val="20"/>
      <w:lang w:bidi="en-US"/>
    </w:rPr>
  </w:style>
  <w:style w:type="paragraph" w:customStyle="1" w:styleId="19A8B004B79542ADAB155C3AB83BF7112">
    <w:name w:val="19A8B004B79542ADAB155C3AB83BF7112"/>
    <w:rsid w:val="00452431"/>
    <w:pPr>
      <w:spacing w:after="0" w:line="240" w:lineRule="auto"/>
    </w:pPr>
    <w:rPr>
      <w:rFonts w:ascii="Calibri" w:eastAsia="Times New Roman" w:hAnsi="Calibri" w:cs="Times New Roman"/>
      <w:szCs w:val="20"/>
      <w:lang w:bidi="en-US"/>
    </w:rPr>
  </w:style>
  <w:style w:type="paragraph" w:customStyle="1" w:styleId="5675C4C6E45D4F348968C8620754F58B2">
    <w:name w:val="5675C4C6E45D4F348968C8620754F58B2"/>
    <w:rsid w:val="00452431"/>
    <w:pPr>
      <w:spacing w:after="0" w:line="240" w:lineRule="auto"/>
    </w:pPr>
    <w:rPr>
      <w:rFonts w:ascii="Calibri" w:eastAsia="Times New Roman" w:hAnsi="Calibri" w:cs="Times New Roman"/>
      <w:szCs w:val="20"/>
      <w:lang w:bidi="en-US"/>
    </w:rPr>
  </w:style>
  <w:style w:type="paragraph" w:customStyle="1" w:styleId="90776154B052420CA4B502DAFB9DCCD61">
    <w:name w:val="90776154B052420CA4B502DAFB9DCCD61"/>
    <w:rsid w:val="00452431"/>
    <w:pPr>
      <w:spacing w:after="0" w:line="240" w:lineRule="auto"/>
    </w:pPr>
    <w:rPr>
      <w:rFonts w:ascii="Calibri" w:eastAsia="Times New Roman" w:hAnsi="Calibri" w:cs="Times New Roman"/>
      <w:szCs w:val="20"/>
      <w:lang w:bidi="en-US"/>
    </w:rPr>
  </w:style>
  <w:style w:type="paragraph" w:customStyle="1" w:styleId="06E959337FE647D09AF7A061A2BDEBDB1">
    <w:name w:val="06E959337FE647D09AF7A061A2BDEBDB1"/>
    <w:rsid w:val="00452431"/>
    <w:pPr>
      <w:spacing w:after="0" w:line="240" w:lineRule="auto"/>
    </w:pPr>
    <w:rPr>
      <w:rFonts w:ascii="Calibri" w:eastAsia="Times New Roman" w:hAnsi="Calibri" w:cs="Times New Roman"/>
      <w:szCs w:val="20"/>
      <w:lang w:bidi="en-US"/>
    </w:rPr>
  </w:style>
  <w:style w:type="paragraph" w:customStyle="1" w:styleId="21C4AD57CA1C450499B3ABCC3920043C1">
    <w:name w:val="21C4AD57CA1C450499B3ABCC3920043C1"/>
    <w:rsid w:val="00452431"/>
    <w:pPr>
      <w:spacing w:after="0" w:line="240" w:lineRule="auto"/>
    </w:pPr>
    <w:rPr>
      <w:rFonts w:ascii="Calibri" w:eastAsia="Times New Roman" w:hAnsi="Calibri" w:cs="Times New Roman"/>
      <w:szCs w:val="20"/>
      <w:lang w:bidi="en-US"/>
    </w:rPr>
  </w:style>
  <w:style w:type="paragraph" w:customStyle="1" w:styleId="6BCBB07CAC37401C987334BF750FCFC01">
    <w:name w:val="6BCBB07CAC37401C987334BF750FCFC01"/>
    <w:rsid w:val="00452431"/>
    <w:pPr>
      <w:spacing w:after="0" w:line="240" w:lineRule="auto"/>
    </w:pPr>
    <w:rPr>
      <w:rFonts w:ascii="Calibri" w:eastAsia="Times New Roman" w:hAnsi="Calibri" w:cs="Times New Roman"/>
      <w:szCs w:val="20"/>
      <w:lang w:bidi="en-US"/>
    </w:rPr>
  </w:style>
  <w:style w:type="paragraph" w:customStyle="1" w:styleId="4502EA323AE84491988C5B1FB59A89501">
    <w:name w:val="4502EA323AE84491988C5B1FB59A89501"/>
    <w:rsid w:val="00452431"/>
    <w:pPr>
      <w:spacing w:after="0" w:line="240" w:lineRule="auto"/>
    </w:pPr>
    <w:rPr>
      <w:rFonts w:ascii="Calibri" w:eastAsia="Times New Roman" w:hAnsi="Calibri" w:cs="Times New Roman"/>
      <w:szCs w:val="20"/>
      <w:lang w:bidi="en-US"/>
    </w:rPr>
  </w:style>
  <w:style w:type="paragraph" w:customStyle="1" w:styleId="F85DB7CEA3C046ED91E83BAC61CCA20F1">
    <w:name w:val="F85DB7CEA3C046ED91E83BAC61CCA20F1"/>
    <w:rsid w:val="00452431"/>
    <w:pPr>
      <w:spacing w:after="0" w:line="240" w:lineRule="auto"/>
    </w:pPr>
    <w:rPr>
      <w:rFonts w:ascii="Calibri" w:eastAsia="Times New Roman" w:hAnsi="Calibri" w:cs="Times New Roman"/>
      <w:szCs w:val="20"/>
      <w:lang w:bidi="en-US"/>
    </w:rPr>
  </w:style>
  <w:style w:type="paragraph" w:customStyle="1" w:styleId="A4361E590ADD46F5A5805D51EEA2C5E31">
    <w:name w:val="A4361E590ADD46F5A5805D51EEA2C5E31"/>
    <w:rsid w:val="00452431"/>
    <w:pPr>
      <w:spacing w:after="0" w:line="240" w:lineRule="auto"/>
    </w:pPr>
    <w:rPr>
      <w:rFonts w:ascii="Calibri" w:eastAsia="Times New Roman" w:hAnsi="Calibri" w:cs="Times New Roman"/>
      <w:szCs w:val="20"/>
      <w:lang w:bidi="en-US"/>
    </w:rPr>
  </w:style>
  <w:style w:type="paragraph" w:customStyle="1" w:styleId="6250018761EA4137A045125F2D90764B1">
    <w:name w:val="6250018761EA4137A045125F2D90764B1"/>
    <w:rsid w:val="00452431"/>
    <w:pPr>
      <w:spacing w:after="0" w:line="240" w:lineRule="auto"/>
    </w:pPr>
    <w:rPr>
      <w:rFonts w:ascii="Calibri" w:eastAsia="Times New Roman" w:hAnsi="Calibri" w:cs="Times New Roman"/>
      <w:szCs w:val="20"/>
      <w:lang w:bidi="en-US"/>
    </w:rPr>
  </w:style>
  <w:style w:type="paragraph" w:customStyle="1" w:styleId="EBA50257DDF041ECB22C2132D8F569771">
    <w:name w:val="EBA50257DDF041ECB22C2132D8F569771"/>
    <w:rsid w:val="00452431"/>
    <w:pPr>
      <w:spacing w:after="0" w:line="240" w:lineRule="auto"/>
    </w:pPr>
    <w:rPr>
      <w:rFonts w:ascii="Calibri" w:eastAsia="Times New Roman" w:hAnsi="Calibri" w:cs="Times New Roman"/>
      <w:szCs w:val="20"/>
      <w:lang w:bidi="en-US"/>
    </w:rPr>
  </w:style>
  <w:style w:type="paragraph" w:customStyle="1" w:styleId="0F98EAD12F094D26932A996E116137B01">
    <w:name w:val="0F98EAD12F094D26932A996E116137B01"/>
    <w:rsid w:val="00452431"/>
    <w:pPr>
      <w:spacing w:after="0" w:line="240" w:lineRule="auto"/>
    </w:pPr>
    <w:rPr>
      <w:rFonts w:ascii="Calibri" w:eastAsia="Times New Roman" w:hAnsi="Calibri" w:cs="Times New Roman"/>
      <w:szCs w:val="20"/>
      <w:lang w:bidi="en-US"/>
    </w:rPr>
  </w:style>
  <w:style w:type="paragraph" w:customStyle="1" w:styleId="198A21B963B14170A0D396A77A76635C1">
    <w:name w:val="198A21B963B14170A0D396A77A76635C1"/>
    <w:rsid w:val="00452431"/>
    <w:pPr>
      <w:spacing w:after="0" w:line="240" w:lineRule="auto"/>
    </w:pPr>
    <w:rPr>
      <w:rFonts w:ascii="Calibri" w:eastAsia="Times New Roman" w:hAnsi="Calibri" w:cs="Times New Roman"/>
      <w:szCs w:val="20"/>
      <w:lang w:bidi="en-US"/>
    </w:rPr>
  </w:style>
  <w:style w:type="paragraph" w:customStyle="1" w:styleId="090E83EE1B9E4300BBAC716209A82CEB1">
    <w:name w:val="090E83EE1B9E4300BBAC716209A82CEB1"/>
    <w:rsid w:val="00452431"/>
    <w:pPr>
      <w:spacing w:after="0" w:line="240" w:lineRule="auto"/>
    </w:pPr>
    <w:rPr>
      <w:rFonts w:ascii="Calibri" w:eastAsia="Times New Roman" w:hAnsi="Calibri" w:cs="Times New Roman"/>
      <w:szCs w:val="20"/>
      <w:lang w:bidi="en-US"/>
    </w:rPr>
  </w:style>
  <w:style w:type="paragraph" w:customStyle="1" w:styleId="CF2BDD0AEFA040508382E432B81B8AA9">
    <w:name w:val="CF2BDD0AEFA040508382E432B81B8AA9"/>
    <w:rsid w:val="00452431"/>
  </w:style>
  <w:style w:type="paragraph" w:customStyle="1" w:styleId="DA0101180B684BBB9063750622B11EA9">
    <w:name w:val="DA0101180B684BBB9063750622B11EA9"/>
    <w:rsid w:val="00452431"/>
  </w:style>
  <w:style w:type="paragraph" w:customStyle="1" w:styleId="968FA386F9764F88A1A2B3C73492460D">
    <w:name w:val="968FA386F9764F88A1A2B3C73492460D"/>
    <w:rsid w:val="00452431"/>
  </w:style>
  <w:style w:type="paragraph" w:customStyle="1" w:styleId="EC2C514BE02C466FAC17130DF4905DF2">
    <w:name w:val="EC2C514BE02C466FAC17130DF4905DF2"/>
    <w:rsid w:val="00452431"/>
  </w:style>
  <w:style w:type="paragraph" w:customStyle="1" w:styleId="B7C3912938794B8D98763EFB17096BAA">
    <w:name w:val="B7C3912938794B8D98763EFB17096BAA"/>
    <w:rsid w:val="00452431"/>
  </w:style>
  <w:style w:type="paragraph" w:customStyle="1" w:styleId="E98DEECF637C463787484ACB13CB58D7">
    <w:name w:val="E98DEECF637C463787484ACB13CB58D7"/>
    <w:rsid w:val="00452431"/>
  </w:style>
  <w:style w:type="paragraph" w:customStyle="1" w:styleId="388471D11B17477682B639E08E2C1BF1">
    <w:name w:val="388471D11B17477682B639E08E2C1BF1"/>
    <w:rsid w:val="00452431"/>
  </w:style>
  <w:style w:type="paragraph" w:customStyle="1" w:styleId="2756AB824D134195B885F2BBADE96D12">
    <w:name w:val="2756AB824D134195B885F2BBADE96D12"/>
    <w:rsid w:val="00452431"/>
  </w:style>
  <w:style w:type="paragraph" w:customStyle="1" w:styleId="CB52C81E0DD24458B61BC0D1FBC5BC47">
    <w:name w:val="CB52C81E0DD24458B61BC0D1FBC5BC47"/>
    <w:rsid w:val="00452431"/>
  </w:style>
  <w:style w:type="paragraph" w:customStyle="1" w:styleId="C3BA2EA657E44B1688A58239DE8B2FB7">
    <w:name w:val="C3BA2EA657E44B1688A58239DE8B2FB7"/>
    <w:rsid w:val="00452431"/>
  </w:style>
  <w:style w:type="paragraph" w:customStyle="1" w:styleId="30A33CAD551F410881A47A6994F75E35">
    <w:name w:val="30A33CAD551F410881A47A6994F75E35"/>
    <w:rsid w:val="00452431"/>
  </w:style>
  <w:style w:type="paragraph" w:customStyle="1" w:styleId="B6BDFD8B4F7E4CD3ACA3C4B7142509AE">
    <w:name w:val="B6BDFD8B4F7E4CD3ACA3C4B7142509AE"/>
    <w:rsid w:val="00452431"/>
  </w:style>
  <w:style w:type="paragraph" w:customStyle="1" w:styleId="FEECD71A1FCC415B9ADEDDE4990882F2">
    <w:name w:val="FEECD71A1FCC415B9ADEDDE4990882F2"/>
    <w:rsid w:val="00452431"/>
  </w:style>
  <w:style w:type="paragraph" w:customStyle="1" w:styleId="F39BC728EA004C5688ED533E50E5C1C5">
    <w:name w:val="F39BC728EA004C5688ED533E50E5C1C5"/>
    <w:rsid w:val="00452431"/>
  </w:style>
  <w:style w:type="paragraph" w:customStyle="1" w:styleId="19D984B15AEB48739E39A2A60C90F85B">
    <w:name w:val="19D984B15AEB48739E39A2A60C90F85B"/>
    <w:rsid w:val="00452431"/>
  </w:style>
  <w:style w:type="paragraph" w:customStyle="1" w:styleId="46A11797C4064E3CAB44E226BD9E2A81">
    <w:name w:val="46A11797C4064E3CAB44E226BD9E2A81"/>
    <w:rsid w:val="00452431"/>
  </w:style>
  <w:style w:type="paragraph" w:customStyle="1" w:styleId="C4AF5F3F49614F70BD9F713C66916FD4">
    <w:name w:val="C4AF5F3F49614F70BD9F713C66916FD4"/>
    <w:rsid w:val="00452431"/>
  </w:style>
  <w:style w:type="paragraph" w:customStyle="1" w:styleId="BBF88D647B3F41CF85D37F669F37B298">
    <w:name w:val="BBF88D647B3F41CF85D37F669F37B298"/>
    <w:rsid w:val="00452431"/>
  </w:style>
  <w:style w:type="paragraph" w:customStyle="1" w:styleId="8A6B7DEEA9D54B3E9E191EA42A7108EE">
    <w:name w:val="8A6B7DEEA9D54B3E9E191EA42A7108EE"/>
    <w:rsid w:val="00452431"/>
  </w:style>
  <w:style w:type="paragraph" w:customStyle="1" w:styleId="13EAE888D1B5450BA23206EBB9D27734">
    <w:name w:val="13EAE888D1B5450BA23206EBB9D27734"/>
    <w:rsid w:val="00452431"/>
  </w:style>
  <w:style w:type="paragraph" w:customStyle="1" w:styleId="21E9D49CE71A4C4786B752F88E7FFCCF">
    <w:name w:val="21E9D49CE71A4C4786B752F88E7FFCCF"/>
    <w:rsid w:val="00452431"/>
  </w:style>
  <w:style w:type="paragraph" w:customStyle="1" w:styleId="77ADBA19687D46B1A6F9A31A64CF6165">
    <w:name w:val="77ADBA19687D46B1A6F9A31A64CF6165"/>
    <w:rsid w:val="00452431"/>
  </w:style>
  <w:style w:type="paragraph" w:customStyle="1" w:styleId="A77F493B5319444D8709D860FB02224A">
    <w:name w:val="A77F493B5319444D8709D860FB02224A"/>
    <w:rsid w:val="00452431"/>
  </w:style>
  <w:style w:type="paragraph" w:customStyle="1" w:styleId="078A2DA8E6834B8EB4B868F6B0A42818">
    <w:name w:val="078A2DA8E6834B8EB4B868F6B0A42818"/>
    <w:rsid w:val="00452431"/>
  </w:style>
  <w:style w:type="paragraph" w:customStyle="1" w:styleId="336F8694F1A545EFB47D0065B9CD4B26">
    <w:name w:val="336F8694F1A545EFB47D0065B9CD4B26"/>
    <w:rsid w:val="00452431"/>
  </w:style>
  <w:style w:type="paragraph" w:customStyle="1" w:styleId="6F43825F5675401AA9F470DE2D502EB5">
    <w:name w:val="6F43825F5675401AA9F470DE2D502EB5"/>
    <w:rsid w:val="00452431"/>
  </w:style>
  <w:style w:type="paragraph" w:customStyle="1" w:styleId="0B3AFA166B844909AB494E22F8EC9D33">
    <w:name w:val="0B3AFA166B844909AB494E22F8EC9D33"/>
    <w:rsid w:val="00452431"/>
  </w:style>
  <w:style w:type="paragraph" w:customStyle="1" w:styleId="311D7518A1A047C6B0AF2846624FCC79">
    <w:name w:val="311D7518A1A047C6B0AF2846624FCC79"/>
    <w:rsid w:val="00452431"/>
  </w:style>
  <w:style w:type="paragraph" w:customStyle="1" w:styleId="C31D91138D2D4395B77D641C3A265534">
    <w:name w:val="C31D91138D2D4395B77D641C3A265534"/>
    <w:rsid w:val="00452431"/>
  </w:style>
  <w:style w:type="paragraph" w:customStyle="1" w:styleId="EFD5E3F5C2194C6BA842BE484314AAA3">
    <w:name w:val="EFD5E3F5C2194C6BA842BE484314AAA3"/>
    <w:rsid w:val="00452431"/>
  </w:style>
  <w:style w:type="paragraph" w:customStyle="1" w:styleId="4E96E661240E4FE5AB7BB8443B9215D8">
    <w:name w:val="4E96E661240E4FE5AB7BB8443B9215D8"/>
    <w:rsid w:val="00452431"/>
  </w:style>
  <w:style w:type="paragraph" w:customStyle="1" w:styleId="7245D003F6834411A09BCB8B97F8C9BA">
    <w:name w:val="7245D003F6834411A09BCB8B97F8C9BA"/>
    <w:rsid w:val="00452431"/>
  </w:style>
  <w:style w:type="paragraph" w:customStyle="1" w:styleId="08D6F468D66B46B99658EBE275690630">
    <w:name w:val="08D6F468D66B46B99658EBE275690630"/>
    <w:rsid w:val="00452431"/>
  </w:style>
  <w:style w:type="paragraph" w:customStyle="1" w:styleId="B4ED46FAD83C438F8C17FBFFF96C8656">
    <w:name w:val="B4ED46FAD83C438F8C17FBFFF96C8656"/>
    <w:rsid w:val="00452431"/>
  </w:style>
  <w:style w:type="paragraph" w:customStyle="1" w:styleId="F432E38A679F436BB3D5BA0E1170C05F">
    <w:name w:val="F432E38A679F436BB3D5BA0E1170C05F"/>
    <w:rsid w:val="00452431"/>
  </w:style>
  <w:style w:type="paragraph" w:customStyle="1" w:styleId="E8E70ECEE2144FD983EE04938408E2A7">
    <w:name w:val="E8E70ECEE2144FD983EE04938408E2A7"/>
    <w:rsid w:val="00452431"/>
  </w:style>
  <w:style w:type="paragraph" w:customStyle="1" w:styleId="9B244BB6D0FA4E7283965B2B75244C0A">
    <w:name w:val="9B244BB6D0FA4E7283965B2B75244C0A"/>
    <w:rsid w:val="00452431"/>
  </w:style>
  <w:style w:type="paragraph" w:customStyle="1" w:styleId="C7556C8481994E0B91193ED1CEEA733B">
    <w:name w:val="C7556C8481994E0B91193ED1CEEA733B"/>
    <w:rsid w:val="00452431"/>
  </w:style>
  <w:style w:type="paragraph" w:customStyle="1" w:styleId="29F8126AFDB247AA9CA7DEEBDCEF6619">
    <w:name w:val="29F8126AFDB247AA9CA7DEEBDCEF6619"/>
    <w:rsid w:val="00452431"/>
  </w:style>
  <w:style w:type="paragraph" w:customStyle="1" w:styleId="83A5B956CE614F168FF705FB565D2903">
    <w:name w:val="83A5B956CE614F168FF705FB565D2903"/>
    <w:rsid w:val="00452431"/>
  </w:style>
  <w:style w:type="paragraph" w:customStyle="1" w:styleId="FD5566945F9F4A788ABEFFFF042253B3">
    <w:name w:val="FD5566945F9F4A788ABEFFFF042253B3"/>
    <w:rsid w:val="00452431"/>
  </w:style>
  <w:style w:type="paragraph" w:customStyle="1" w:styleId="2693A7D629764D859350559950AE2B9D">
    <w:name w:val="2693A7D629764D859350559950AE2B9D"/>
    <w:rsid w:val="00452431"/>
  </w:style>
  <w:style w:type="paragraph" w:customStyle="1" w:styleId="44F56D60D701477CB8A3A46424EFA3E1">
    <w:name w:val="44F56D60D701477CB8A3A46424EFA3E1"/>
    <w:rsid w:val="00452431"/>
  </w:style>
  <w:style w:type="paragraph" w:customStyle="1" w:styleId="34464CF0FEC54209B2850F83FC7462E2">
    <w:name w:val="34464CF0FEC54209B2850F83FC7462E2"/>
    <w:rsid w:val="00452431"/>
  </w:style>
  <w:style w:type="paragraph" w:customStyle="1" w:styleId="5E78776BED8B44059545DB0A8D94DA77">
    <w:name w:val="5E78776BED8B44059545DB0A8D94DA77"/>
    <w:rsid w:val="00452431"/>
  </w:style>
  <w:style w:type="paragraph" w:customStyle="1" w:styleId="45988472BEC64CCAA6227534088A5FC2">
    <w:name w:val="45988472BEC64CCAA6227534088A5FC2"/>
    <w:rsid w:val="00452431"/>
  </w:style>
  <w:style w:type="paragraph" w:customStyle="1" w:styleId="95843559F9904645933E6E53A5ECDC7B">
    <w:name w:val="95843559F9904645933E6E53A5ECDC7B"/>
    <w:rsid w:val="00452431"/>
  </w:style>
  <w:style w:type="paragraph" w:customStyle="1" w:styleId="139E786D90A04E96B63344321815FE19">
    <w:name w:val="139E786D90A04E96B63344321815FE19"/>
    <w:rsid w:val="00452431"/>
  </w:style>
  <w:style w:type="paragraph" w:customStyle="1" w:styleId="915AF409BDF740ADAB27DE08A245928D">
    <w:name w:val="915AF409BDF740ADAB27DE08A245928D"/>
    <w:rsid w:val="00452431"/>
  </w:style>
  <w:style w:type="paragraph" w:customStyle="1" w:styleId="603F2069C8144C0A8A740D185F781300">
    <w:name w:val="603F2069C8144C0A8A740D185F781300"/>
    <w:rsid w:val="00452431"/>
  </w:style>
  <w:style w:type="paragraph" w:customStyle="1" w:styleId="94E79C9C22364454B8A0D812812AD41D">
    <w:name w:val="94E79C9C22364454B8A0D812812AD41D"/>
    <w:rsid w:val="00452431"/>
  </w:style>
  <w:style w:type="paragraph" w:customStyle="1" w:styleId="6ABC5A01E80D4AA7B36505959A236C87">
    <w:name w:val="6ABC5A01E80D4AA7B36505959A236C87"/>
    <w:rsid w:val="00452431"/>
  </w:style>
  <w:style w:type="paragraph" w:customStyle="1" w:styleId="25C24D04C0F24E7284DBAE67E0A7A7AD">
    <w:name w:val="25C24D04C0F24E7284DBAE67E0A7A7AD"/>
    <w:rsid w:val="00452431"/>
  </w:style>
  <w:style w:type="paragraph" w:customStyle="1" w:styleId="9F5DB505FA7A4D81B929791CAE91CE4C">
    <w:name w:val="9F5DB505FA7A4D81B929791CAE91CE4C"/>
    <w:rsid w:val="00452431"/>
  </w:style>
  <w:style w:type="paragraph" w:customStyle="1" w:styleId="D0876544935D4016BAF5BEAEEF47DDC3">
    <w:name w:val="D0876544935D4016BAF5BEAEEF47DDC3"/>
    <w:rsid w:val="00452431"/>
  </w:style>
  <w:style w:type="paragraph" w:customStyle="1" w:styleId="EE8B06F3855F4430BDA22A1723DD34DA">
    <w:name w:val="EE8B06F3855F4430BDA22A1723DD34DA"/>
    <w:rsid w:val="00452431"/>
  </w:style>
  <w:style w:type="paragraph" w:customStyle="1" w:styleId="B343EA45810E467FB1D486E2E872D961">
    <w:name w:val="B343EA45810E467FB1D486E2E872D961"/>
    <w:rsid w:val="00452431"/>
  </w:style>
  <w:style w:type="paragraph" w:customStyle="1" w:styleId="CC8814869E6347B2B351A54585456B45">
    <w:name w:val="CC8814869E6347B2B351A54585456B45"/>
    <w:rsid w:val="00452431"/>
  </w:style>
  <w:style w:type="paragraph" w:customStyle="1" w:styleId="25B75F1141ED4D7F83C2AED4401452AD">
    <w:name w:val="25B75F1141ED4D7F83C2AED4401452AD"/>
    <w:rsid w:val="00452431"/>
  </w:style>
  <w:style w:type="paragraph" w:customStyle="1" w:styleId="492178B480A94B8DA8D416D6B705F2E9">
    <w:name w:val="492178B480A94B8DA8D416D6B705F2E9"/>
    <w:rsid w:val="00452431"/>
  </w:style>
  <w:style w:type="paragraph" w:customStyle="1" w:styleId="A9BF775C831A4CB9A1CC8BA1ADE494F7">
    <w:name w:val="A9BF775C831A4CB9A1CC8BA1ADE494F7"/>
    <w:rsid w:val="00452431"/>
  </w:style>
  <w:style w:type="paragraph" w:customStyle="1" w:styleId="8EF268CDCA11449184678BEEAA05AED2">
    <w:name w:val="8EF268CDCA11449184678BEEAA05AED2"/>
    <w:rsid w:val="00452431"/>
  </w:style>
  <w:style w:type="paragraph" w:customStyle="1" w:styleId="65CAC78EE2B24A038086E45F36E3DECE">
    <w:name w:val="65CAC78EE2B24A038086E45F36E3DECE"/>
    <w:rsid w:val="00452431"/>
  </w:style>
  <w:style w:type="paragraph" w:customStyle="1" w:styleId="CBB64ED71AAB425299110BC140386B9D">
    <w:name w:val="CBB64ED71AAB425299110BC140386B9D"/>
    <w:rsid w:val="00452431"/>
  </w:style>
  <w:style w:type="paragraph" w:customStyle="1" w:styleId="5D80434E1EE64D02844D89F90CA5DCC5">
    <w:name w:val="5D80434E1EE64D02844D89F90CA5DCC5"/>
    <w:rsid w:val="00452431"/>
  </w:style>
  <w:style w:type="paragraph" w:customStyle="1" w:styleId="443AFF997B5B4CB0BE0DC67D9A43E00D">
    <w:name w:val="443AFF997B5B4CB0BE0DC67D9A43E00D"/>
    <w:rsid w:val="00452431"/>
  </w:style>
  <w:style w:type="paragraph" w:customStyle="1" w:styleId="5306A15CFD584F40AA20344A6ED3232F">
    <w:name w:val="5306A15CFD584F40AA20344A6ED3232F"/>
    <w:rsid w:val="00452431"/>
  </w:style>
  <w:style w:type="paragraph" w:customStyle="1" w:styleId="4BAE627909964443BEE819AC83315D2F">
    <w:name w:val="4BAE627909964443BEE819AC83315D2F"/>
    <w:rsid w:val="00452431"/>
  </w:style>
  <w:style w:type="paragraph" w:customStyle="1" w:styleId="C569DF159AE348A3A1854016E2AD5DFE">
    <w:name w:val="C569DF159AE348A3A1854016E2AD5DFE"/>
    <w:rsid w:val="00452431"/>
  </w:style>
  <w:style w:type="paragraph" w:customStyle="1" w:styleId="A571B547682F4F53B89999B41796ACC4">
    <w:name w:val="A571B547682F4F53B89999B41796ACC4"/>
    <w:rsid w:val="00452431"/>
  </w:style>
  <w:style w:type="paragraph" w:customStyle="1" w:styleId="8BAE4172754B46A9BBC3553A34DA3326">
    <w:name w:val="8BAE4172754B46A9BBC3553A34DA3326"/>
    <w:rsid w:val="00452431"/>
  </w:style>
  <w:style w:type="paragraph" w:customStyle="1" w:styleId="81B0D05FF6C541A9AE88C94037408FDF">
    <w:name w:val="81B0D05FF6C541A9AE88C94037408FDF"/>
    <w:rsid w:val="001D32EE"/>
  </w:style>
  <w:style w:type="paragraph" w:customStyle="1" w:styleId="97F8C26038A74BF0B1A0D0285C20BDB9">
    <w:name w:val="97F8C26038A74BF0B1A0D0285C20BDB9"/>
    <w:rsid w:val="001D32EE"/>
  </w:style>
  <w:style w:type="paragraph" w:customStyle="1" w:styleId="58C753251D704E8DA4EE5ACA2DE19D38">
    <w:name w:val="58C753251D704E8DA4EE5ACA2DE19D38"/>
    <w:rsid w:val="001D32EE"/>
  </w:style>
  <w:style w:type="paragraph" w:customStyle="1" w:styleId="98334EDE8CC54975B8A63F1ED21D4B6E">
    <w:name w:val="98334EDE8CC54975B8A63F1ED21D4B6E"/>
    <w:rsid w:val="001D32EE"/>
  </w:style>
  <w:style w:type="paragraph" w:customStyle="1" w:styleId="D8EC310E7EAF4EC3B83B842D987ECBBA">
    <w:name w:val="D8EC310E7EAF4EC3B83B842D987ECBBA"/>
    <w:rsid w:val="001D32EE"/>
  </w:style>
  <w:style w:type="paragraph" w:customStyle="1" w:styleId="EFE3F16A9CAF45D6943BE844E817FB98">
    <w:name w:val="EFE3F16A9CAF45D6943BE844E817FB98"/>
    <w:rsid w:val="001D32EE"/>
  </w:style>
  <w:style w:type="paragraph" w:customStyle="1" w:styleId="700E67DE77BB475FA073D9613B9040D2">
    <w:name w:val="700E67DE77BB475FA073D9613B9040D2"/>
    <w:rsid w:val="001D32EE"/>
  </w:style>
  <w:style w:type="paragraph" w:customStyle="1" w:styleId="635A94B1B66F47DC82572501A8F194BA">
    <w:name w:val="635A94B1B66F47DC82572501A8F194BA"/>
    <w:rsid w:val="001D32EE"/>
  </w:style>
  <w:style w:type="paragraph" w:customStyle="1" w:styleId="E6C974B54BAA43BCBD9A11DC842237A4">
    <w:name w:val="E6C974B54BAA43BCBD9A11DC842237A4"/>
    <w:rsid w:val="001D32EE"/>
  </w:style>
  <w:style w:type="paragraph" w:customStyle="1" w:styleId="0C9BBE2EC61C490F9947E4355D97850B">
    <w:name w:val="0C9BBE2EC61C490F9947E4355D97850B"/>
    <w:rsid w:val="001D32EE"/>
  </w:style>
  <w:style w:type="paragraph" w:customStyle="1" w:styleId="25485CCCC07846EAAE23756D979F197A">
    <w:name w:val="25485CCCC07846EAAE23756D979F197A"/>
    <w:rsid w:val="001D32EE"/>
  </w:style>
  <w:style w:type="paragraph" w:customStyle="1" w:styleId="54071B19C79645B483FFA12374C78D8B">
    <w:name w:val="54071B19C79645B483FFA12374C78D8B"/>
    <w:rsid w:val="001D32EE"/>
  </w:style>
  <w:style w:type="paragraph" w:customStyle="1" w:styleId="B14B3F39891D4FB88A86B7FB841870EC">
    <w:name w:val="B14B3F39891D4FB88A86B7FB841870EC"/>
    <w:rsid w:val="001D32EE"/>
  </w:style>
  <w:style w:type="paragraph" w:customStyle="1" w:styleId="09623AFF89ED480D98DFB3F177F84AFC">
    <w:name w:val="09623AFF89ED480D98DFB3F177F84AFC"/>
    <w:rsid w:val="001D32EE"/>
  </w:style>
  <w:style w:type="paragraph" w:customStyle="1" w:styleId="AEE6C813C42E4ACF8D0881EC592C1064">
    <w:name w:val="AEE6C813C42E4ACF8D0881EC592C1064"/>
    <w:rsid w:val="001D32EE"/>
  </w:style>
  <w:style w:type="paragraph" w:customStyle="1" w:styleId="A2AD7338659B4111BCF199518657CCCA">
    <w:name w:val="A2AD7338659B4111BCF199518657CCCA"/>
    <w:rsid w:val="001D32EE"/>
  </w:style>
  <w:style w:type="paragraph" w:customStyle="1" w:styleId="60F683A893184A4999CE888EAB4057BC">
    <w:name w:val="60F683A893184A4999CE888EAB4057BC"/>
    <w:rsid w:val="001D32EE"/>
  </w:style>
  <w:style w:type="paragraph" w:customStyle="1" w:styleId="4CE807A4FDD24D868DE6599A585F8CD4">
    <w:name w:val="4CE807A4FDD24D868DE6599A585F8CD4"/>
    <w:rsid w:val="001D32EE"/>
  </w:style>
  <w:style w:type="paragraph" w:customStyle="1" w:styleId="9F10B1F737E746D793EA6DB3633356CF3">
    <w:name w:val="9F10B1F737E746D793EA6DB3633356CF3"/>
    <w:rsid w:val="001D32EE"/>
    <w:pPr>
      <w:spacing w:after="0" w:line="240" w:lineRule="auto"/>
    </w:pPr>
    <w:rPr>
      <w:rFonts w:ascii="Calibri" w:eastAsia="Times New Roman" w:hAnsi="Calibri" w:cs="Times New Roman"/>
      <w:szCs w:val="20"/>
      <w:lang w:bidi="en-US"/>
    </w:rPr>
  </w:style>
  <w:style w:type="paragraph" w:customStyle="1" w:styleId="4CF51059C76A41C9BC98E79A9C1DE5223">
    <w:name w:val="4CF51059C76A41C9BC98E79A9C1DE5223"/>
    <w:rsid w:val="001D32EE"/>
    <w:pPr>
      <w:spacing w:after="0" w:line="240" w:lineRule="auto"/>
    </w:pPr>
    <w:rPr>
      <w:rFonts w:ascii="Calibri" w:eastAsia="Times New Roman" w:hAnsi="Calibri" w:cs="Times New Roman"/>
      <w:szCs w:val="20"/>
      <w:lang w:bidi="en-US"/>
    </w:rPr>
  </w:style>
  <w:style w:type="paragraph" w:customStyle="1" w:styleId="B0C29608A5E545F2B435A9BBF30C17B53">
    <w:name w:val="B0C29608A5E545F2B435A9BBF30C17B53"/>
    <w:rsid w:val="001D32EE"/>
    <w:pPr>
      <w:spacing w:after="0" w:line="240" w:lineRule="auto"/>
    </w:pPr>
    <w:rPr>
      <w:rFonts w:ascii="Calibri" w:eastAsia="Times New Roman" w:hAnsi="Calibri" w:cs="Times New Roman"/>
      <w:szCs w:val="20"/>
      <w:lang w:bidi="en-US"/>
    </w:rPr>
  </w:style>
  <w:style w:type="paragraph" w:customStyle="1" w:styleId="A480A3435E9C41B0947594146F28F2D43">
    <w:name w:val="A480A3435E9C41B0947594146F28F2D43"/>
    <w:rsid w:val="001D32EE"/>
    <w:pPr>
      <w:spacing w:after="0" w:line="240" w:lineRule="auto"/>
    </w:pPr>
    <w:rPr>
      <w:rFonts w:ascii="Calibri" w:eastAsia="Times New Roman" w:hAnsi="Calibri" w:cs="Times New Roman"/>
      <w:szCs w:val="20"/>
      <w:lang w:bidi="en-US"/>
    </w:rPr>
  </w:style>
  <w:style w:type="paragraph" w:customStyle="1" w:styleId="5FFEECDDAEEC4604B81BCF5804A96FD53">
    <w:name w:val="5FFEECDDAEEC4604B81BCF5804A96FD53"/>
    <w:rsid w:val="001D32EE"/>
    <w:pPr>
      <w:spacing w:after="0" w:line="240" w:lineRule="auto"/>
    </w:pPr>
    <w:rPr>
      <w:rFonts w:ascii="Calibri" w:eastAsia="Times New Roman" w:hAnsi="Calibri" w:cs="Times New Roman"/>
      <w:szCs w:val="20"/>
      <w:lang w:bidi="en-US"/>
    </w:rPr>
  </w:style>
  <w:style w:type="paragraph" w:customStyle="1" w:styleId="C692C8C22C6F40C298F077586BB02C613">
    <w:name w:val="C692C8C22C6F40C298F077586BB02C613"/>
    <w:rsid w:val="001D32EE"/>
    <w:pPr>
      <w:spacing w:after="0" w:line="240" w:lineRule="auto"/>
    </w:pPr>
    <w:rPr>
      <w:rFonts w:ascii="Calibri" w:eastAsia="Times New Roman" w:hAnsi="Calibri" w:cs="Times New Roman"/>
      <w:szCs w:val="20"/>
      <w:lang w:bidi="en-US"/>
    </w:rPr>
  </w:style>
  <w:style w:type="paragraph" w:customStyle="1" w:styleId="EF1A22EA08684BA6850743F754ED50953">
    <w:name w:val="EF1A22EA08684BA6850743F754ED50953"/>
    <w:rsid w:val="001D32EE"/>
    <w:pPr>
      <w:spacing w:after="0" w:line="240" w:lineRule="auto"/>
    </w:pPr>
    <w:rPr>
      <w:rFonts w:ascii="Calibri" w:eastAsia="Times New Roman" w:hAnsi="Calibri" w:cs="Times New Roman"/>
      <w:szCs w:val="20"/>
      <w:lang w:bidi="en-US"/>
    </w:rPr>
  </w:style>
  <w:style w:type="paragraph" w:customStyle="1" w:styleId="34F2E4DC64414A4A889E352FFE6914BD3">
    <w:name w:val="34F2E4DC64414A4A889E352FFE6914BD3"/>
    <w:rsid w:val="001D32EE"/>
    <w:pPr>
      <w:spacing w:after="0" w:line="240" w:lineRule="auto"/>
    </w:pPr>
    <w:rPr>
      <w:rFonts w:ascii="Calibri" w:eastAsia="Times New Roman" w:hAnsi="Calibri" w:cs="Times New Roman"/>
      <w:szCs w:val="20"/>
      <w:lang w:bidi="en-US"/>
    </w:rPr>
  </w:style>
  <w:style w:type="paragraph" w:customStyle="1" w:styleId="C270EE3D9F3F4A21850B0441973735C83">
    <w:name w:val="C270EE3D9F3F4A21850B0441973735C83"/>
    <w:rsid w:val="001D32EE"/>
    <w:pPr>
      <w:spacing w:after="0" w:line="240" w:lineRule="auto"/>
    </w:pPr>
    <w:rPr>
      <w:rFonts w:ascii="Calibri" w:eastAsia="Times New Roman" w:hAnsi="Calibri" w:cs="Times New Roman"/>
      <w:szCs w:val="20"/>
      <w:lang w:bidi="en-US"/>
    </w:rPr>
  </w:style>
  <w:style w:type="paragraph" w:customStyle="1" w:styleId="887AC4B3B15B44C49EB7E2CB3102E1CF3">
    <w:name w:val="887AC4B3B15B44C49EB7E2CB3102E1CF3"/>
    <w:rsid w:val="001D32EE"/>
    <w:pPr>
      <w:spacing w:after="0" w:line="240" w:lineRule="auto"/>
    </w:pPr>
    <w:rPr>
      <w:rFonts w:ascii="Calibri" w:eastAsia="Times New Roman" w:hAnsi="Calibri" w:cs="Times New Roman"/>
      <w:szCs w:val="20"/>
      <w:lang w:bidi="en-US"/>
    </w:rPr>
  </w:style>
  <w:style w:type="paragraph" w:customStyle="1" w:styleId="913688BA192E4FF295A725F3E8FE68D23">
    <w:name w:val="913688BA192E4FF295A725F3E8FE68D23"/>
    <w:rsid w:val="001D32EE"/>
    <w:pPr>
      <w:spacing w:after="0" w:line="240" w:lineRule="auto"/>
    </w:pPr>
    <w:rPr>
      <w:rFonts w:ascii="Calibri" w:eastAsia="Times New Roman" w:hAnsi="Calibri" w:cs="Times New Roman"/>
      <w:szCs w:val="20"/>
      <w:lang w:bidi="en-US"/>
    </w:rPr>
  </w:style>
  <w:style w:type="paragraph" w:customStyle="1" w:styleId="62DCAF99D36943EB95E1D1EA493656483">
    <w:name w:val="62DCAF99D36943EB95E1D1EA493656483"/>
    <w:rsid w:val="001D32EE"/>
    <w:pPr>
      <w:spacing w:after="0" w:line="240" w:lineRule="auto"/>
    </w:pPr>
    <w:rPr>
      <w:rFonts w:ascii="Calibri" w:eastAsia="Times New Roman" w:hAnsi="Calibri" w:cs="Times New Roman"/>
      <w:szCs w:val="20"/>
      <w:lang w:bidi="en-US"/>
    </w:rPr>
  </w:style>
  <w:style w:type="paragraph" w:customStyle="1" w:styleId="8028184405EE4079BDCF09BADBFCF10F3">
    <w:name w:val="8028184405EE4079BDCF09BADBFCF10F3"/>
    <w:rsid w:val="001D32EE"/>
    <w:pPr>
      <w:spacing w:after="0" w:line="240" w:lineRule="auto"/>
    </w:pPr>
    <w:rPr>
      <w:rFonts w:ascii="Calibri" w:eastAsia="Times New Roman" w:hAnsi="Calibri" w:cs="Times New Roman"/>
      <w:szCs w:val="20"/>
      <w:lang w:bidi="en-US"/>
    </w:rPr>
  </w:style>
  <w:style w:type="paragraph" w:customStyle="1" w:styleId="1E96AB23388440B8B61D637D8B3742543">
    <w:name w:val="1E96AB23388440B8B61D637D8B3742543"/>
    <w:rsid w:val="001D32EE"/>
    <w:pPr>
      <w:spacing w:after="0" w:line="240" w:lineRule="auto"/>
    </w:pPr>
    <w:rPr>
      <w:rFonts w:ascii="Calibri" w:eastAsia="Times New Roman" w:hAnsi="Calibri" w:cs="Times New Roman"/>
      <w:szCs w:val="20"/>
      <w:lang w:bidi="en-US"/>
    </w:rPr>
  </w:style>
  <w:style w:type="paragraph" w:customStyle="1" w:styleId="2186BE6F9F8C4D6786C1A87C00065C0B3">
    <w:name w:val="2186BE6F9F8C4D6786C1A87C00065C0B3"/>
    <w:rsid w:val="001D32EE"/>
    <w:pPr>
      <w:spacing w:after="0" w:line="240" w:lineRule="auto"/>
    </w:pPr>
    <w:rPr>
      <w:rFonts w:ascii="Calibri" w:eastAsia="Times New Roman" w:hAnsi="Calibri" w:cs="Times New Roman"/>
      <w:szCs w:val="20"/>
      <w:lang w:bidi="en-US"/>
    </w:rPr>
  </w:style>
  <w:style w:type="paragraph" w:customStyle="1" w:styleId="FF770904CE324DDAA1ED43C85C1276A03">
    <w:name w:val="FF770904CE324DDAA1ED43C85C1276A03"/>
    <w:rsid w:val="001D32EE"/>
    <w:pPr>
      <w:spacing w:after="0" w:line="240" w:lineRule="auto"/>
    </w:pPr>
    <w:rPr>
      <w:rFonts w:ascii="Calibri" w:eastAsia="Times New Roman" w:hAnsi="Calibri" w:cs="Times New Roman"/>
      <w:szCs w:val="20"/>
      <w:lang w:bidi="en-US"/>
    </w:rPr>
  </w:style>
  <w:style w:type="paragraph" w:customStyle="1" w:styleId="3419CC6306CB4D5D99B7CA2A123F61EB3">
    <w:name w:val="3419CC6306CB4D5D99B7CA2A123F61EB3"/>
    <w:rsid w:val="001D32EE"/>
    <w:pPr>
      <w:spacing w:after="0" w:line="240" w:lineRule="auto"/>
    </w:pPr>
    <w:rPr>
      <w:rFonts w:ascii="Calibri" w:eastAsia="Times New Roman" w:hAnsi="Calibri" w:cs="Times New Roman"/>
      <w:szCs w:val="20"/>
      <w:lang w:bidi="en-US"/>
    </w:rPr>
  </w:style>
  <w:style w:type="paragraph" w:customStyle="1" w:styleId="90C4F252EA98414DBC2829D67A812FC83">
    <w:name w:val="90C4F252EA98414DBC2829D67A812FC83"/>
    <w:rsid w:val="001D32EE"/>
    <w:pPr>
      <w:spacing w:after="0" w:line="240" w:lineRule="auto"/>
    </w:pPr>
    <w:rPr>
      <w:rFonts w:ascii="Calibri" w:eastAsia="Times New Roman" w:hAnsi="Calibri" w:cs="Times New Roman"/>
      <w:szCs w:val="20"/>
      <w:lang w:bidi="en-US"/>
    </w:rPr>
  </w:style>
  <w:style w:type="paragraph" w:customStyle="1" w:styleId="A1659FBD785240D8A9C98300D9F56C7D3">
    <w:name w:val="A1659FBD785240D8A9C98300D9F56C7D3"/>
    <w:rsid w:val="001D32EE"/>
    <w:pPr>
      <w:spacing w:after="0" w:line="240" w:lineRule="auto"/>
    </w:pPr>
    <w:rPr>
      <w:rFonts w:ascii="Calibri" w:eastAsia="Times New Roman" w:hAnsi="Calibri" w:cs="Times New Roman"/>
      <w:szCs w:val="20"/>
      <w:lang w:bidi="en-US"/>
    </w:rPr>
  </w:style>
  <w:style w:type="paragraph" w:customStyle="1" w:styleId="421840BBA4734FB493FB1EA8258453703">
    <w:name w:val="421840BBA4734FB493FB1EA8258453703"/>
    <w:rsid w:val="001D32EE"/>
    <w:pPr>
      <w:spacing w:after="0" w:line="240" w:lineRule="auto"/>
    </w:pPr>
    <w:rPr>
      <w:rFonts w:ascii="Calibri" w:eastAsia="Times New Roman" w:hAnsi="Calibri" w:cs="Times New Roman"/>
      <w:szCs w:val="20"/>
      <w:lang w:bidi="en-US"/>
    </w:rPr>
  </w:style>
  <w:style w:type="paragraph" w:customStyle="1" w:styleId="C67D8167DB834E058102AD352A23F0DE3">
    <w:name w:val="C67D8167DB834E058102AD352A23F0DE3"/>
    <w:rsid w:val="001D32EE"/>
    <w:pPr>
      <w:spacing w:after="0" w:line="240" w:lineRule="auto"/>
    </w:pPr>
    <w:rPr>
      <w:rFonts w:ascii="Calibri" w:eastAsia="Times New Roman" w:hAnsi="Calibri" w:cs="Times New Roman"/>
      <w:szCs w:val="20"/>
      <w:lang w:bidi="en-US"/>
    </w:rPr>
  </w:style>
  <w:style w:type="paragraph" w:customStyle="1" w:styleId="2AC68C8E65FA4F5EA718092728EF1E523">
    <w:name w:val="2AC68C8E65FA4F5EA718092728EF1E523"/>
    <w:rsid w:val="001D32EE"/>
    <w:pPr>
      <w:spacing w:after="0" w:line="240" w:lineRule="auto"/>
    </w:pPr>
    <w:rPr>
      <w:rFonts w:ascii="Calibri" w:eastAsia="Times New Roman" w:hAnsi="Calibri" w:cs="Times New Roman"/>
      <w:szCs w:val="20"/>
      <w:lang w:bidi="en-US"/>
    </w:rPr>
  </w:style>
  <w:style w:type="paragraph" w:customStyle="1" w:styleId="878223FC651A4F1191E9E01CA982DCE23">
    <w:name w:val="878223FC651A4F1191E9E01CA982DCE23"/>
    <w:rsid w:val="001D32EE"/>
    <w:pPr>
      <w:spacing w:after="0" w:line="240" w:lineRule="auto"/>
    </w:pPr>
    <w:rPr>
      <w:rFonts w:ascii="Calibri" w:eastAsia="Times New Roman" w:hAnsi="Calibri" w:cs="Times New Roman"/>
      <w:szCs w:val="20"/>
      <w:lang w:bidi="en-US"/>
    </w:rPr>
  </w:style>
  <w:style w:type="paragraph" w:customStyle="1" w:styleId="AE3043E7683A46A8BA9D29F8E42B310C3">
    <w:name w:val="AE3043E7683A46A8BA9D29F8E42B310C3"/>
    <w:rsid w:val="001D32EE"/>
    <w:pPr>
      <w:spacing w:after="0" w:line="240" w:lineRule="auto"/>
    </w:pPr>
    <w:rPr>
      <w:rFonts w:ascii="Calibri" w:eastAsia="Times New Roman" w:hAnsi="Calibri" w:cs="Times New Roman"/>
      <w:szCs w:val="20"/>
      <w:lang w:bidi="en-US"/>
    </w:rPr>
  </w:style>
  <w:style w:type="paragraph" w:customStyle="1" w:styleId="4B42750C1E8A43EFA8F739F97A9E63EC3">
    <w:name w:val="4B42750C1E8A43EFA8F739F97A9E63EC3"/>
    <w:rsid w:val="001D32EE"/>
    <w:pPr>
      <w:spacing w:after="0" w:line="240" w:lineRule="auto"/>
    </w:pPr>
    <w:rPr>
      <w:rFonts w:ascii="Calibri" w:eastAsia="Times New Roman" w:hAnsi="Calibri" w:cs="Times New Roman"/>
      <w:szCs w:val="20"/>
      <w:lang w:bidi="en-US"/>
    </w:rPr>
  </w:style>
  <w:style w:type="paragraph" w:customStyle="1" w:styleId="BB5B480AEAFC4E9FB588610BEF1A747A3">
    <w:name w:val="BB5B480AEAFC4E9FB588610BEF1A747A3"/>
    <w:rsid w:val="001D32EE"/>
    <w:pPr>
      <w:spacing w:after="0" w:line="240" w:lineRule="auto"/>
    </w:pPr>
    <w:rPr>
      <w:rFonts w:ascii="Calibri" w:eastAsia="Times New Roman" w:hAnsi="Calibri" w:cs="Times New Roman"/>
      <w:szCs w:val="20"/>
      <w:lang w:bidi="en-US"/>
    </w:rPr>
  </w:style>
  <w:style w:type="paragraph" w:customStyle="1" w:styleId="0AA6A6A95DF24723B502A4B88B015E6B3">
    <w:name w:val="0AA6A6A95DF24723B502A4B88B015E6B3"/>
    <w:rsid w:val="001D32EE"/>
    <w:pPr>
      <w:spacing w:after="0" w:line="240" w:lineRule="auto"/>
    </w:pPr>
    <w:rPr>
      <w:rFonts w:ascii="Calibri" w:eastAsia="Times New Roman" w:hAnsi="Calibri" w:cs="Times New Roman"/>
      <w:szCs w:val="20"/>
      <w:lang w:bidi="en-US"/>
    </w:rPr>
  </w:style>
  <w:style w:type="paragraph" w:customStyle="1" w:styleId="FD69E36838D4442BAA84B480D4D522023">
    <w:name w:val="FD69E36838D4442BAA84B480D4D522023"/>
    <w:rsid w:val="001D32EE"/>
    <w:pPr>
      <w:spacing w:after="0" w:line="240" w:lineRule="auto"/>
    </w:pPr>
    <w:rPr>
      <w:rFonts w:ascii="Calibri" w:eastAsia="Times New Roman" w:hAnsi="Calibri" w:cs="Times New Roman"/>
      <w:szCs w:val="20"/>
      <w:lang w:bidi="en-US"/>
    </w:rPr>
  </w:style>
  <w:style w:type="paragraph" w:customStyle="1" w:styleId="2E332390750C44D7B7A81B87E8BAEC333">
    <w:name w:val="2E332390750C44D7B7A81B87E8BAEC333"/>
    <w:rsid w:val="001D32EE"/>
    <w:pPr>
      <w:spacing w:after="0" w:line="240" w:lineRule="auto"/>
    </w:pPr>
    <w:rPr>
      <w:rFonts w:ascii="Calibri" w:eastAsia="Times New Roman" w:hAnsi="Calibri" w:cs="Times New Roman"/>
      <w:szCs w:val="20"/>
      <w:lang w:bidi="en-US"/>
    </w:rPr>
  </w:style>
  <w:style w:type="paragraph" w:customStyle="1" w:styleId="5D45414628FE4901976F04063A0FF1CC3">
    <w:name w:val="5D45414628FE4901976F04063A0FF1CC3"/>
    <w:rsid w:val="001D32EE"/>
    <w:pPr>
      <w:spacing w:after="0" w:line="240" w:lineRule="auto"/>
    </w:pPr>
    <w:rPr>
      <w:rFonts w:ascii="Calibri" w:eastAsia="Times New Roman" w:hAnsi="Calibri" w:cs="Times New Roman"/>
      <w:szCs w:val="20"/>
      <w:lang w:bidi="en-US"/>
    </w:rPr>
  </w:style>
  <w:style w:type="paragraph" w:customStyle="1" w:styleId="F63D0B25D2C24E4A88C95423B70615CE3">
    <w:name w:val="F63D0B25D2C24E4A88C95423B70615CE3"/>
    <w:rsid w:val="001D32EE"/>
    <w:pPr>
      <w:spacing w:after="0" w:line="240" w:lineRule="auto"/>
    </w:pPr>
    <w:rPr>
      <w:rFonts w:ascii="Calibri" w:eastAsia="Times New Roman" w:hAnsi="Calibri" w:cs="Times New Roman"/>
      <w:szCs w:val="20"/>
      <w:lang w:bidi="en-US"/>
    </w:rPr>
  </w:style>
  <w:style w:type="paragraph" w:customStyle="1" w:styleId="5E3CDB9CCF304897B8BC9C1BDAB5DB6A3">
    <w:name w:val="5E3CDB9CCF304897B8BC9C1BDAB5DB6A3"/>
    <w:rsid w:val="001D32EE"/>
    <w:pPr>
      <w:spacing w:after="0" w:line="240" w:lineRule="auto"/>
    </w:pPr>
    <w:rPr>
      <w:rFonts w:ascii="Calibri" w:eastAsia="Times New Roman" w:hAnsi="Calibri" w:cs="Times New Roman"/>
      <w:szCs w:val="20"/>
      <w:lang w:bidi="en-US"/>
    </w:rPr>
  </w:style>
  <w:style w:type="paragraph" w:customStyle="1" w:styleId="02CEAAB4A76E4EC09915DF3460C3B82E3">
    <w:name w:val="02CEAAB4A76E4EC09915DF3460C3B82E3"/>
    <w:rsid w:val="001D32EE"/>
    <w:pPr>
      <w:spacing w:after="0" w:line="240" w:lineRule="auto"/>
    </w:pPr>
    <w:rPr>
      <w:rFonts w:ascii="Calibri" w:eastAsia="Times New Roman" w:hAnsi="Calibri" w:cs="Times New Roman"/>
      <w:szCs w:val="20"/>
      <w:lang w:bidi="en-US"/>
    </w:rPr>
  </w:style>
  <w:style w:type="paragraph" w:customStyle="1" w:styleId="B12EC044B8AF4E7DA7AA06AF28B27F3E3">
    <w:name w:val="B12EC044B8AF4E7DA7AA06AF28B27F3E3"/>
    <w:rsid w:val="001D32EE"/>
    <w:pPr>
      <w:spacing w:after="0" w:line="240" w:lineRule="auto"/>
    </w:pPr>
    <w:rPr>
      <w:rFonts w:ascii="Calibri" w:eastAsia="Times New Roman" w:hAnsi="Calibri" w:cs="Times New Roman"/>
      <w:szCs w:val="20"/>
      <w:lang w:bidi="en-US"/>
    </w:rPr>
  </w:style>
  <w:style w:type="paragraph" w:customStyle="1" w:styleId="A7F6127346D5440EA819DF8CA58D4E283">
    <w:name w:val="A7F6127346D5440EA819DF8CA58D4E283"/>
    <w:rsid w:val="001D32EE"/>
    <w:pPr>
      <w:spacing w:after="0" w:line="240" w:lineRule="auto"/>
    </w:pPr>
    <w:rPr>
      <w:rFonts w:ascii="Calibri" w:eastAsia="Times New Roman" w:hAnsi="Calibri" w:cs="Times New Roman"/>
      <w:szCs w:val="20"/>
      <w:lang w:bidi="en-US"/>
    </w:rPr>
  </w:style>
  <w:style w:type="paragraph" w:customStyle="1" w:styleId="D785DA32B39741239C6325E627D41B0D3">
    <w:name w:val="D785DA32B39741239C6325E627D41B0D3"/>
    <w:rsid w:val="001D32EE"/>
    <w:pPr>
      <w:spacing w:after="0" w:line="240" w:lineRule="auto"/>
    </w:pPr>
    <w:rPr>
      <w:rFonts w:ascii="Calibri" w:eastAsia="Times New Roman" w:hAnsi="Calibri" w:cs="Times New Roman"/>
      <w:szCs w:val="20"/>
      <w:lang w:bidi="en-US"/>
    </w:rPr>
  </w:style>
  <w:style w:type="paragraph" w:customStyle="1" w:styleId="B0DA3E80BC5F4D88A91743CF0449D7733">
    <w:name w:val="B0DA3E80BC5F4D88A91743CF0449D7733"/>
    <w:rsid w:val="001D32EE"/>
    <w:pPr>
      <w:spacing w:after="0" w:line="240" w:lineRule="auto"/>
    </w:pPr>
    <w:rPr>
      <w:rFonts w:ascii="Calibri" w:eastAsia="Times New Roman" w:hAnsi="Calibri" w:cs="Times New Roman"/>
      <w:szCs w:val="20"/>
      <w:lang w:bidi="en-US"/>
    </w:rPr>
  </w:style>
  <w:style w:type="paragraph" w:customStyle="1" w:styleId="4513ED8A72ED4F57A6BB0E95FDA064113">
    <w:name w:val="4513ED8A72ED4F57A6BB0E95FDA064113"/>
    <w:rsid w:val="001D32EE"/>
    <w:pPr>
      <w:spacing w:after="0" w:line="240" w:lineRule="auto"/>
    </w:pPr>
    <w:rPr>
      <w:rFonts w:ascii="Calibri" w:eastAsia="Times New Roman" w:hAnsi="Calibri" w:cs="Times New Roman"/>
      <w:szCs w:val="20"/>
      <w:lang w:bidi="en-US"/>
    </w:rPr>
  </w:style>
  <w:style w:type="paragraph" w:customStyle="1" w:styleId="124F3D60F3354E1C83A3BA0DBFB086963">
    <w:name w:val="124F3D60F3354E1C83A3BA0DBFB086963"/>
    <w:rsid w:val="001D32EE"/>
    <w:pPr>
      <w:spacing w:after="0" w:line="240" w:lineRule="auto"/>
    </w:pPr>
    <w:rPr>
      <w:rFonts w:ascii="Calibri" w:eastAsia="Times New Roman" w:hAnsi="Calibri" w:cs="Times New Roman"/>
      <w:szCs w:val="20"/>
      <w:lang w:bidi="en-US"/>
    </w:rPr>
  </w:style>
  <w:style w:type="paragraph" w:customStyle="1" w:styleId="8AF2246547BC4946ADFCF59E7321105C3">
    <w:name w:val="8AF2246547BC4946ADFCF59E7321105C3"/>
    <w:rsid w:val="001D32EE"/>
    <w:pPr>
      <w:spacing w:after="0" w:line="240" w:lineRule="auto"/>
    </w:pPr>
    <w:rPr>
      <w:rFonts w:ascii="Calibri" w:eastAsia="Times New Roman" w:hAnsi="Calibri" w:cs="Times New Roman"/>
      <w:szCs w:val="20"/>
      <w:lang w:bidi="en-US"/>
    </w:rPr>
  </w:style>
  <w:style w:type="paragraph" w:customStyle="1" w:styleId="8802AA036A9C4896A57C1384C7E5E7153">
    <w:name w:val="8802AA036A9C4896A57C1384C7E5E7153"/>
    <w:rsid w:val="001D32EE"/>
    <w:pPr>
      <w:spacing w:after="0" w:line="240" w:lineRule="auto"/>
    </w:pPr>
    <w:rPr>
      <w:rFonts w:ascii="Calibri" w:eastAsia="Times New Roman" w:hAnsi="Calibri" w:cs="Times New Roman"/>
      <w:szCs w:val="20"/>
      <w:lang w:bidi="en-US"/>
    </w:rPr>
  </w:style>
  <w:style w:type="paragraph" w:customStyle="1" w:styleId="3BBBAF160EE44315ABD7067E58DF30C63">
    <w:name w:val="3BBBAF160EE44315ABD7067E58DF30C63"/>
    <w:rsid w:val="001D32EE"/>
    <w:pPr>
      <w:spacing w:after="0" w:line="240" w:lineRule="auto"/>
    </w:pPr>
    <w:rPr>
      <w:rFonts w:ascii="Calibri" w:eastAsia="Times New Roman" w:hAnsi="Calibri" w:cs="Times New Roman"/>
      <w:szCs w:val="20"/>
      <w:lang w:bidi="en-US"/>
    </w:rPr>
  </w:style>
  <w:style w:type="paragraph" w:customStyle="1" w:styleId="8A7FFEF7202140008948EA111BCB29673">
    <w:name w:val="8A7FFEF7202140008948EA111BCB29673"/>
    <w:rsid w:val="001D32EE"/>
    <w:pPr>
      <w:spacing w:after="0" w:line="240" w:lineRule="auto"/>
    </w:pPr>
    <w:rPr>
      <w:rFonts w:ascii="Calibri" w:eastAsia="Times New Roman" w:hAnsi="Calibri" w:cs="Times New Roman"/>
      <w:szCs w:val="20"/>
      <w:lang w:bidi="en-US"/>
    </w:rPr>
  </w:style>
  <w:style w:type="paragraph" w:customStyle="1" w:styleId="EF878BC169034602B1BD9A9F0C79CFD93">
    <w:name w:val="EF878BC169034602B1BD9A9F0C79CFD93"/>
    <w:rsid w:val="001D32EE"/>
    <w:pPr>
      <w:spacing w:after="0" w:line="240" w:lineRule="auto"/>
    </w:pPr>
    <w:rPr>
      <w:rFonts w:ascii="Calibri" w:eastAsia="Times New Roman" w:hAnsi="Calibri" w:cs="Times New Roman"/>
      <w:szCs w:val="20"/>
      <w:lang w:bidi="en-US"/>
    </w:rPr>
  </w:style>
  <w:style w:type="paragraph" w:customStyle="1" w:styleId="7A406582AC1A4F188EE3D9834F5D489A3">
    <w:name w:val="7A406582AC1A4F188EE3D9834F5D489A3"/>
    <w:rsid w:val="001D32EE"/>
    <w:pPr>
      <w:spacing w:after="0" w:line="240" w:lineRule="auto"/>
    </w:pPr>
    <w:rPr>
      <w:rFonts w:ascii="Calibri" w:eastAsia="Times New Roman" w:hAnsi="Calibri" w:cs="Times New Roman"/>
      <w:szCs w:val="20"/>
      <w:lang w:bidi="en-US"/>
    </w:rPr>
  </w:style>
  <w:style w:type="paragraph" w:customStyle="1" w:styleId="5D888F9BD4B047A7AADC5CAC3A260EDA3">
    <w:name w:val="5D888F9BD4B047A7AADC5CAC3A260EDA3"/>
    <w:rsid w:val="001D32EE"/>
    <w:pPr>
      <w:spacing w:after="0" w:line="240" w:lineRule="auto"/>
    </w:pPr>
    <w:rPr>
      <w:rFonts w:ascii="Calibri" w:eastAsia="Times New Roman" w:hAnsi="Calibri" w:cs="Times New Roman"/>
      <w:szCs w:val="20"/>
      <w:lang w:bidi="en-US"/>
    </w:rPr>
  </w:style>
  <w:style w:type="paragraph" w:customStyle="1" w:styleId="7820926596AA45C5B83F850B4B4F8F953">
    <w:name w:val="7820926596AA45C5B83F850B4B4F8F953"/>
    <w:rsid w:val="001D32EE"/>
    <w:pPr>
      <w:spacing w:after="0" w:line="240" w:lineRule="auto"/>
    </w:pPr>
    <w:rPr>
      <w:rFonts w:ascii="Calibri" w:eastAsia="Times New Roman" w:hAnsi="Calibri" w:cs="Times New Roman"/>
      <w:szCs w:val="20"/>
      <w:lang w:bidi="en-US"/>
    </w:rPr>
  </w:style>
  <w:style w:type="paragraph" w:customStyle="1" w:styleId="CB598716DA01451DB244411C961632533">
    <w:name w:val="CB598716DA01451DB244411C961632533"/>
    <w:rsid w:val="001D32EE"/>
    <w:pPr>
      <w:spacing w:after="0" w:line="240" w:lineRule="auto"/>
    </w:pPr>
    <w:rPr>
      <w:rFonts w:ascii="Calibri" w:eastAsia="Times New Roman" w:hAnsi="Calibri" w:cs="Times New Roman"/>
      <w:szCs w:val="20"/>
      <w:lang w:bidi="en-US"/>
    </w:rPr>
  </w:style>
  <w:style w:type="paragraph" w:customStyle="1" w:styleId="802A62725FCF4177BABCD80D3D6D124F3">
    <w:name w:val="802A62725FCF4177BABCD80D3D6D124F3"/>
    <w:rsid w:val="001D32EE"/>
    <w:pPr>
      <w:spacing w:after="0" w:line="240" w:lineRule="auto"/>
    </w:pPr>
    <w:rPr>
      <w:rFonts w:ascii="Calibri" w:eastAsia="Times New Roman" w:hAnsi="Calibri" w:cs="Times New Roman"/>
      <w:szCs w:val="20"/>
      <w:lang w:bidi="en-US"/>
    </w:rPr>
  </w:style>
  <w:style w:type="paragraph" w:customStyle="1" w:styleId="F9125A2E10D943089AA940A511D5E8433">
    <w:name w:val="F9125A2E10D943089AA940A511D5E8433"/>
    <w:rsid w:val="001D32EE"/>
    <w:pPr>
      <w:spacing w:after="0" w:line="240" w:lineRule="auto"/>
    </w:pPr>
    <w:rPr>
      <w:rFonts w:ascii="Calibri" w:eastAsia="Times New Roman" w:hAnsi="Calibri" w:cs="Times New Roman"/>
      <w:szCs w:val="20"/>
      <w:lang w:bidi="en-US"/>
    </w:rPr>
  </w:style>
  <w:style w:type="paragraph" w:customStyle="1" w:styleId="83C92B46E8284D2887A40A538168AEBF3">
    <w:name w:val="83C92B46E8284D2887A40A538168AEBF3"/>
    <w:rsid w:val="001D32EE"/>
    <w:pPr>
      <w:spacing w:after="0" w:line="240" w:lineRule="auto"/>
    </w:pPr>
    <w:rPr>
      <w:rFonts w:ascii="Calibri" w:eastAsia="Times New Roman" w:hAnsi="Calibri" w:cs="Times New Roman"/>
      <w:szCs w:val="20"/>
      <w:lang w:bidi="en-US"/>
    </w:rPr>
  </w:style>
  <w:style w:type="paragraph" w:customStyle="1" w:styleId="D98168DD197E4C15A255E4AB09770E8D3">
    <w:name w:val="D98168DD197E4C15A255E4AB09770E8D3"/>
    <w:rsid w:val="001D32EE"/>
    <w:pPr>
      <w:spacing w:after="0" w:line="240" w:lineRule="auto"/>
    </w:pPr>
    <w:rPr>
      <w:rFonts w:ascii="Calibri" w:eastAsia="Times New Roman" w:hAnsi="Calibri" w:cs="Times New Roman"/>
      <w:szCs w:val="20"/>
      <w:lang w:bidi="en-US"/>
    </w:rPr>
  </w:style>
  <w:style w:type="paragraph" w:customStyle="1" w:styleId="F233A6AEE0524CB88CA651C753ABC1D83">
    <w:name w:val="F233A6AEE0524CB88CA651C753ABC1D83"/>
    <w:rsid w:val="001D32EE"/>
    <w:pPr>
      <w:spacing w:after="0" w:line="240" w:lineRule="auto"/>
    </w:pPr>
    <w:rPr>
      <w:rFonts w:ascii="Calibri" w:eastAsia="Times New Roman" w:hAnsi="Calibri" w:cs="Times New Roman"/>
      <w:szCs w:val="20"/>
      <w:lang w:bidi="en-US"/>
    </w:rPr>
  </w:style>
  <w:style w:type="paragraph" w:customStyle="1" w:styleId="9B60F342D1F249F8BA14EC2F00AF42323">
    <w:name w:val="9B60F342D1F249F8BA14EC2F00AF42323"/>
    <w:rsid w:val="001D32EE"/>
    <w:pPr>
      <w:spacing w:after="0" w:line="240" w:lineRule="auto"/>
    </w:pPr>
    <w:rPr>
      <w:rFonts w:ascii="Calibri" w:eastAsia="Times New Roman" w:hAnsi="Calibri" w:cs="Times New Roman"/>
      <w:szCs w:val="20"/>
      <w:lang w:bidi="en-US"/>
    </w:rPr>
  </w:style>
  <w:style w:type="paragraph" w:customStyle="1" w:styleId="BEE4D717190547F3959AF3C8D23FC96A3">
    <w:name w:val="BEE4D717190547F3959AF3C8D23FC96A3"/>
    <w:rsid w:val="001D32EE"/>
    <w:pPr>
      <w:spacing w:after="0" w:line="240" w:lineRule="auto"/>
    </w:pPr>
    <w:rPr>
      <w:rFonts w:ascii="Calibri" w:eastAsia="Times New Roman" w:hAnsi="Calibri" w:cs="Times New Roman"/>
      <w:szCs w:val="20"/>
      <w:lang w:bidi="en-US"/>
    </w:rPr>
  </w:style>
  <w:style w:type="paragraph" w:customStyle="1" w:styleId="2A4E375F090248869EB1D6A61963E2ED3">
    <w:name w:val="2A4E375F090248869EB1D6A61963E2ED3"/>
    <w:rsid w:val="001D32EE"/>
    <w:pPr>
      <w:spacing w:after="0" w:line="240" w:lineRule="auto"/>
    </w:pPr>
    <w:rPr>
      <w:rFonts w:ascii="Calibri" w:eastAsia="Times New Roman" w:hAnsi="Calibri" w:cs="Times New Roman"/>
      <w:szCs w:val="20"/>
      <w:lang w:bidi="en-US"/>
    </w:rPr>
  </w:style>
  <w:style w:type="paragraph" w:customStyle="1" w:styleId="810E96DC3EA444DE95D6B873637455C43">
    <w:name w:val="810E96DC3EA444DE95D6B873637455C43"/>
    <w:rsid w:val="001D32EE"/>
    <w:pPr>
      <w:spacing w:after="0" w:line="240" w:lineRule="auto"/>
    </w:pPr>
    <w:rPr>
      <w:rFonts w:ascii="Calibri" w:eastAsia="Times New Roman" w:hAnsi="Calibri" w:cs="Times New Roman"/>
      <w:szCs w:val="20"/>
      <w:lang w:bidi="en-US"/>
    </w:rPr>
  </w:style>
  <w:style w:type="paragraph" w:customStyle="1" w:styleId="43091799D3404AA58C0D3D6B5D8EC4503">
    <w:name w:val="43091799D3404AA58C0D3D6B5D8EC4503"/>
    <w:rsid w:val="001D32EE"/>
    <w:pPr>
      <w:spacing w:after="0" w:line="240" w:lineRule="auto"/>
    </w:pPr>
    <w:rPr>
      <w:rFonts w:ascii="Calibri" w:eastAsia="Times New Roman" w:hAnsi="Calibri" w:cs="Times New Roman"/>
      <w:szCs w:val="20"/>
      <w:lang w:bidi="en-US"/>
    </w:rPr>
  </w:style>
  <w:style w:type="paragraph" w:customStyle="1" w:styleId="201CBFDF8C614F32A96CA47A1ABD9E553">
    <w:name w:val="201CBFDF8C614F32A96CA47A1ABD9E553"/>
    <w:rsid w:val="001D32EE"/>
    <w:pPr>
      <w:spacing w:after="0" w:line="240" w:lineRule="auto"/>
    </w:pPr>
    <w:rPr>
      <w:rFonts w:ascii="Calibri" w:eastAsia="Times New Roman" w:hAnsi="Calibri" w:cs="Times New Roman"/>
      <w:szCs w:val="20"/>
      <w:lang w:bidi="en-US"/>
    </w:rPr>
  </w:style>
  <w:style w:type="paragraph" w:customStyle="1" w:styleId="A45D0427D76B438D801A49888752F3663">
    <w:name w:val="A45D0427D76B438D801A49888752F3663"/>
    <w:rsid w:val="001D32EE"/>
    <w:pPr>
      <w:spacing w:after="0" w:line="240" w:lineRule="auto"/>
    </w:pPr>
    <w:rPr>
      <w:rFonts w:ascii="Calibri" w:eastAsia="Times New Roman" w:hAnsi="Calibri" w:cs="Times New Roman"/>
      <w:szCs w:val="20"/>
      <w:lang w:bidi="en-US"/>
    </w:rPr>
  </w:style>
  <w:style w:type="paragraph" w:customStyle="1" w:styleId="2273C2A1CDCF4086B90102E1BB7FB92D3">
    <w:name w:val="2273C2A1CDCF4086B90102E1BB7FB92D3"/>
    <w:rsid w:val="001D32EE"/>
    <w:pPr>
      <w:spacing w:after="0" w:line="240" w:lineRule="auto"/>
    </w:pPr>
    <w:rPr>
      <w:rFonts w:ascii="Calibri" w:eastAsia="Times New Roman" w:hAnsi="Calibri" w:cs="Times New Roman"/>
      <w:szCs w:val="20"/>
      <w:lang w:bidi="en-US"/>
    </w:rPr>
  </w:style>
  <w:style w:type="paragraph" w:customStyle="1" w:styleId="C25C9CB5C96446E49955A5A9A4C363B63">
    <w:name w:val="C25C9CB5C96446E49955A5A9A4C363B63"/>
    <w:rsid w:val="001D32EE"/>
    <w:pPr>
      <w:spacing w:after="0" w:line="240" w:lineRule="auto"/>
    </w:pPr>
    <w:rPr>
      <w:rFonts w:ascii="Calibri" w:eastAsia="Times New Roman" w:hAnsi="Calibri" w:cs="Times New Roman"/>
      <w:szCs w:val="20"/>
      <w:lang w:bidi="en-US"/>
    </w:rPr>
  </w:style>
  <w:style w:type="paragraph" w:customStyle="1" w:styleId="C7783C00434E4C669FEF64A22F180A733">
    <w:name w:val="C7783C00434E4C669FEF64A22F180A733"/>
    <w:rsid w:val="001D32EE"/>
    <w:pPr>
      <w:spacing w:after="0" w:line="240" w:lineRule="auto"/>
    </w:pPr>
    <w:rPr>
      <w:rFonts w:ascii="Calibri" w:eastAsia="Times New Roman" w:hAnsi="Calibri" w:cs="Times New Roman"/>
      <w:szCs w:val="20"/>
      <w:lang w:bidi="en-US"/>
    </w:rPr>
  </w:style>
  <w:style w:type="paragraph" w:customStyle="1" w:styleId="4B15EF1F36FF4FC2B2278129B1571C1D3">
    <w:name w:val="4B15EF1F36FF4FC2B2278129B1571C1D3"/>
    <w:rsid w:val="001D32EE"/>
    <w:pPr>
      <w:spacing w:after="0" w:line="240" w:lineRule="auto"/>
    </w:pPr>
    <w:rPr>
      <w:rFonts w:ascii="Calibri" w:eastAsia="Times New Roman" w:hAnsi="Calibri" w:cs="Times New Roman"/>
      <w:szCs w:val="20"/>
      <w:lang w:bidi="en-US"/>
    </w:rPr>
  </w:style>
  <w:style w:type="paragraph" w:customStyle="1" w:styleId="55905F83C5524F7D8AFC074816D46F5B3">
    <w:name w:val="55905F83C5524F7D8AFC074816D46F5B3"/>
    <w:rsid w:val="001D32EE"/>
    <w:pPr>
      <w:spacing w:after="0" w:line="240" w:lineRule="auto"/>
    </w:pPr>
    <w:rPr>
      <w:rFonts w:ascii="Calibri" w:eastAsia="Times New Roman" w:hAnsi="Calibri" w:cs="Times New Roman"/>
      <w:szCs w:val="20"/>
      <w:lang w:bidi="en-US"/>
    </w:rPr>
  </w:style>
  <w:style w:type="paragraph" w:customStyle="1" w:styleId="A1D9F9334FDE4389A9722F8C808C974A3">
    <w:name w:val="A1D9F9334FDE4389A9722F8C808C974A3"/>
    <w:rsid w:val="001D32EE"/>
    <w:pPr>
      <w:spacing w:after="0" w:line="240" w:lineRule="auto"/>
    </w:pPr>
    <w:rPr>
      <w:rFonts w:ascii="Calibri" w:eastAsia="Times New Roman" w:hAnsi="Calibri" w:cs="Times New Roman"/>
      <w:szCs w:val="20"/>
      <w:lang w:bidi="en-US"/>
    </w:rPr>
  </w:style>
  <w:style w:type="paragraph" w:customStyle="1" w:styleId="C39A96022149496EB352D3D34BE86E923">
    <w:name w:val="C39A96022149496EB352D3D34BE86E923"/>
    <w:rsid w:val="001D32EE"/>
    <w:pPr>
      <w:spacing w:after="0" w:line="240" w:lineRule="auto"/>
    </w:pPr>
    <w:rPr>
      <w:rFonts w:ascii="Calibri" w:eastAsia="Times New Roman" w:hAnsi="Calibri" w:cs="Times New Roman"/>
      <w:szCs w:val="20"/>
      <w:lang w:bidi="en-US"/>
    </w:rPr>
  </w:style>
  <w:style w:type="paragraph" w:customStyle="1" w:styleId="CEC4B5BC4BCF4831B69B2D0D8044D1593">
    <w:name w:val="CEC4B5BC4BCF4831B69B2D0D8044D1593"/>
    <w:rsid w:val="001D32EE"/>
    <w:pPr>
      <w:spacing w:after="0" w:line="240" w:lineRule="auto"/>
    </w:pPr>
    <w:rPr>
      <w:rFonts w:ascii="Calibri" w:eastAsia="Times New Roman" w:hAnsi="Calibri" w:cs="Times New Roman"/>
      <w:szCs w:val="20"/>
      <w:lang w:bidi="en-US"/>
    </w:rPr>
  </w:style>
  <w:style w:type="paragraph" w:customStyle="1" w:styleId="563700F1A2BA4837BA34DE7557A8D6E43">
    <w:name w:val="563700F1A2BA4837BA34DE7557A8D6E43"/>
    <w:rsid w:val="001D32EE"/>
    <w:pPr>
      <w:spacing w:after="0" w:line="240" w:lineRule="auto"/>
    </w:pPr>
    <w:rPr>
      <w:rFonts w:ascii="Calibri" w:eastAsia="Times New Roman" w:hAnsi="Calibri" w:cs="Times New Roman"/>
      <w:szCs w:val="20"/>
      <w:lang w:bidi="en-US"/>
    </w:rPr>
  </w:style>
  <w:style w:type="paragraph" w:customStyle="1" w:styleId="C226FC86755A47FD971F96CDD8E4A39A3">
    <w:name w:val="C226FC86755A47FD971F96CDD8E4A39A3"/>
    <w:rsid w:val="001D32EE"/>
    <w:pPr>
      <w:spacing w:after="0" w:line="240" w:lineRule="auto"/>
    </w:pPr>
    <w:rPr>
      <w:rFonts w:ascii="Calibri" w:eastAsia="Times New Roman" w:hAnsi="Calibri" w:cs="Times New Roman"/>
      <w:szCs w:val="20"/>
      <w:lang w:bidi="en-US"/>
    </w:rPr>
  </w:style>
  <w:style w:type="paragraph" w:customStyle="1" w:styleId="6AFD5054DCDA4AAF9468E6CE83E843D93">
    <w:name w:val="6AFD5054DCDA4AAF9468E6CE83E843D93"/>
    <w:rsid w:val="001D32EE"/>
    <w:pPr>
      <w:spacing w:after="0" w:line="240" w:lineRule="auto"/>
    </w:pPr>
    <w:rPr>
      <w:rFonts w:ascii="Calibri" w:eastAsia="Times New Roman" w:hAnsi="Calibri" w:cs="Times New Roman"/>
      <w:szCs w:val="20"/>
      <w:lang w:bidi="en-US"/>
    </w:rPr>
  </w:style>
  <w:style w:type="paragraph" w:customStyle="1" w:styleId="178805104332474B920B7F36F82BF3713">
    <w:name w:val="178805104332474B920B7F36F82BF3713"/>
    <w:rsid w:val="001D32EE"/>
    <w:pPr>
      <w:spacing w:after="0" w:line="240" w:lineRule="auto"/>
    </w:pPr>
    <w:rPr>
      <w:rFonts w:ascii="Calibri" w:eastAsia="Times New Roman" w:hAnsi="Calibri" w:cs="Times New Roman"/>
      <w:szCs w:val="20"/>
      <w:lang w:bidi="en-US"/>
    </w:rPr>
  </w:style>
  <w:style w:type="paragraph" w:customStyle="1" w:styleId="9E0F6B113D1A48488B11923BC6BB99893">
    <w:name w:val="9E0F6B113D1A48488B11923BC6BB99893"/>
    <w:rsid w:val="001D32EE"/>
    <w:pPr>
      <w:spacing w:after="0" w:line="240" w:lineRule="auto"/>
    </w:pPr>
    <w:rPr>
      <w:rFonts w:ascii="Calibri" w:eastAsia="Times New Roman" w:hAnsi="Calibri" w:cs="Times New Roman"/>
      <w:szCs w:val="20"/>
      <w:lang w:bidi="en-US"/>
    </w:rPr>
  </w:style>
  <w:style w:type="paragraph" w:customStyle="1" w:styleId="B81F53CDD83543DBBFBDAF1AFDC83F3C3">
    <w:name w:val="B81F53CDD83543DBBFBDAF1AFDC83F3C3"/>
    <w:rsid w:val="001D32EE"/>
    <w:pPr>
      <w:spacing w:after="0" w:line="240" w:lineRule="auto"/>
    </w:pPr>
    <w:rPr>
      <w:rFonts w:ascii="Calibri" w:eastAsia="Times New Roman" w:hAnsi="Calibri" w:cs="Times New Roman"/>
      <w:szCs w:val="20"/>
      <w:lang w:bidi="en-US"/>
    </w:rPr>
  </w:style>
  <w:style w:type="paragraph" w:customStyle="1" w:styleId="9E1E3DF24C7F4D0E822B914C3E6C18173">
    <w:name w:val="9E1E3DF24C7F4D0E822B914C3E6C18173"/>
    <w:rsid w:val="001D32EE"/>
    <w:pPr>
      <w:spacing w:after="0" w:line="240" w:lineRule="auto"/>
    </w:pPr>
    <w:rPr>
      <w:rFonts w:ascii="Calibri" w:eastAsia="Times New Roman" w:hAnsi="Calibri" w:cs="Times New Roman"/>
      <w:szCs w:val="20"/>
      <w:lang w:bidi="en-US"/>
    </w:rPr>
  </w:style>
  <w:style w:type="paragraph" w:customStyle="1" w:styleId="F25D72EC490A4ED1AA43E00B947CBA2F3">
    <w:name w:val="F25D72EC490A4ED1AA43E00B947CBA2F3"/>
    <w:rsid w:val="001D32EE"/>
    <w:pPr>
      <w:spacing w:after="0" w:line="240" w:lineRule="auto"/>
    </w:pPr>
    <w:rPr>
      <w:rFonts w:ascii="Calibri" w:eastAsia="Times New Roman" w:hAnsi="Calibri" w:cs="Times New Roman"/>
      <w:szCs w:val="20"/>
      <w:lang w:bidi="en-US"/>
    </w:rPr>
  </w:style>
  <w:style w:type="paragraph" w:customStyle="1" w:styleId="0181F948641F44178921E975673D136A3">
    <w:name w:val="0181F948641F44178921E975673D136A3"/>
    <w:rsid w:val="001D32EE"/>
    <w:pPr>
      <w:spacing w:after="0" w:line="240" w:lineRule="auto"/>
    </w:pPr>
    <w:rPr>
      <w:rFonts w:ascii="Calibri" w:eastAsia="Times New Roman" w:hAnsi="Calibri" w:cs="Times New Roman"/>
      <w:szCs w:val="20"/>
      <w:lang w:bidi="en-US"/>
    </w:rPr>
  </w:style>
  <w:style w:type="paragraph" w:customStyle="1" w:styleId="E017336852C040E7BA2B143F7BA2DB903">
    <w:name w:val="E017336852C040E7BA2B143F7BA2DB903"/>
    <w:rsid w:val="001D32EE"/>
    <w:pPr>
      <w:spacing w:after="0" w:line="240" w:lineRule="auto"/>
    </w:pPr>
    <w:rPr>
      <w:rFonts w:ascii="Calibri" w:eastAsia="Times New Roman" w:hAnsi="Calibri" w:cs="Times New Roman"/>
      <w:szCs w:val="20"/>
      <w:lang w:bidi="en-US"/>
    </w:rPr>
  </w:style>
  <w:style w:type="paragraph" w:customStyle="1" w:styleId="4298C699245041EFA39666BFE9A66BF13">
    <w:name w:val="4298C699245041EFA39666BFE9A66BF13"/>
    <w:rsid w:val="001D32EE"/>
    <w:pPr>
      <w:spacing w:after="0" w:line="240" w:lineRule="auto"/>
    </w:pPr>
    <w:rPr>
      <w:rFonts w:ascii="Calibri" w:eastAsia="Times New Roman" w:hAnsi="Calibri" w:cs="Times New Roman"/>
      <w:szCs w:val="20"/>
      <w:lang w:bidi="en-US"/>
    </w:rPr>
  </w:style>
  <w:style w:type="paragraph" w:customStyle="1" w:styleId="2CF6126001F84D9AB22CAF735C34FA0E3">
    <w:name w:val="2CF6126001F84D9AB22CAF735C34FA0E3"/>
    <w:rsid w:val="001D32EE"/>
    <w:pPr>
      <w:spacing w:after="0" w:line="240" w:lineRule="auto"/>
    </w:pPr>
    <w:rPr>
      <w:rFonts w:ascii="Calibri" w:eastAsia="Times New Roman" w:hAnsi="Calibri" w:cs="Times New Roman"/>
      <w:szCs w:val="20"/>
      <w:lang w:bidi="en-US"/>
    </w:rPr>
  </w:style>
  <w:style w:type="paragraph" w:customStyle="1" w:styleId="EEFAE195E54345FA83B98308B851FF9F3">
    <w:name w:val="EEFAE195E54345FA83B98308B851FF9F3"/>
    <w:rsid w:val="001D32EE"/>
    <w:pPr>
      <w:spacing w:after="0" w:line="240" w:lineRule="auto"/>
    </w:pPr>
    <w:rPr>
      <w:rFonts w:ascii="Calibri" w:eastAsia="Times New Roman" w:hAnsi="Calibri" w:cs="Times New Roman"/>
      <w:szCs w:val="20"/>
      <w:lang w:bidi="en-US"/>
    </w:rPr>
  </w:style>
  <w:style w:type="paragraph" w:customStyle="1" w:styleId="308FE54C28DC4AD5A68C99595AF8FF7E3">
    <w:name w:val="308FE54C28DC4AD5A68C99595AF8FF7E3"/>
    <w:rsid w:val="001D32EE"/>
    <w:pPr>
      <w:spacing w:after="0" w:line="240" w:lineRule="auto"/>
    </w:pPr>
    <w:rPr>
      <w:rFonts w:ascii="Calibri" w:eastAsia="Times New Roman" w:hAnsi="Calibri" w:cs="Times New Roman"/>
      <w:szCs w:val="20"/>
      <w:lang w:bidi="en-US"/>
    </w:rPr>
  </w:style>
  <w:style w:type="paragraph" w:customStyle="1" w:styleId="51F300446C144C348ABA24D374CD5A443">
    <w:name w:val="51F300446C144C348ABA24D374CD5A443"/>
    <w:rsid w:val="001D32EE"/>
    <w:pPr>
      <w:spacing w:after="0" w:line="240" w:lineRule="auto"/>
    </w:pPr>
    <w:rPr>
      <w:rFonts w:ascii="Calibri" w:eastAsia="Times New Roman" w:hAnsi="Calibri" w:cs="Times New Roman"/>
      <w:szCs w:val="20"/>
      <w:lang w:bidi="en-US"/>
    </w:rPr>
  </w:style>
  <w:style w:type="paragraph" w:customStyle="1" w:styleId="C2AB63BB7F584C7F838E16245E1923A13">
    <w:name w:val="C2AB63BB7F584C7F838E16245E1923A13"/>
    <w:rsid w:val="001D32EE"/>
    <w:pPr>
      <w:spacing w:after="0" w:line="240" w:lineRule="auto"/>
    </w:pPr>
    <w:rPr>
      <w:rFonts w:ascii="Calibri" w:eastAsia="Times New Roman" w:hAnsi="Calibri" w:cs="Times New Roman"/>
      <w:szCs w:val="20"/>
      <w:lang w:bidi="en-US"/>
    </w:rPr>
  </w:style>
  <w:style w:type="paragraph" w:customStyle="1" w:styleId="E81EE972408E4950A6CBD9A2E174C6353">
    <w:name w:val="E81EE972408E4950A6CBD9A2E174C6353"/>
    <w:rsid w:val="001D32EE"/>
    <w:pPr>
      <w:spacing w:after="0" w:line="240" w:lineRule="auto"/>
    </w:pPr>
    <w:rPr>
      <w:rFonts w:ascii="Calibri" w:eastAsia="Times New Roman" w:hAnsi="Calibri" w:cs="Times New Roman"/>
      <w:szCs w:val="20"/>
      <w:lang w:bidi="en-US"/>
    </w:rPr>
  </w:style>
  <w:style w:type="paragraph" w:customStyle="1" w:styleId="7094488BC73340F7B7D25C324119AF1A3">
    <w:name w:val="7094488BC73340F7B7D25C324119AF1A3"/>
    <w:rsid w:val="001D32EE"/>
    <w:pPr>
      <w:spacing w:after="0" w:line="240" w:lineRule="auto"/>
    </w:pPr>
    <w:rPr>
      <w:rFonts w:ascii="Calibri" w:eastAsia="Times New Roman" w:hAnsi="Calibri" w:cs="Times New Roman"/>
      <w:szCs w:val="20"/>
      <w:lang w:bidi="en-US"/>
    </w:rPr>
  </w:style>
  <w:style w:type="paragraph" w:customStyle="1" w:styleId="47EB977B68B349479BB88FC18A5A663A3">
    <w:name w:val="47EB977B68B349479BB88FC18A5A663A3"/>
    <w:rsid w:val="001D32EE"/>
    <w:pPr>
      <w:spacing w:after="0" w:line="240" w:lineRule="auto"/>
    </w:pPr>
    <w:rPr>
      <w:rFonts w:ascii="Calibri" w:eastAsia="Times New Roman" w:hAnsi="Calibri" w:cs="Times New Roman"/>
      <w:szCs w:val="20"/>
      <w:lang w:bidi="en-US"/>
    </w:rPr>
  </w:style>
  <w:style w:type="paragraph" w:customStyle="1" w:styleId="6E902BA2C6E246C9AF26CDC628B2FF4E3">
    <w:name w:val="6E902BA2C6E246C9AF26CDC628B2FF4E3"/>
    <w:rsid w:val="001D32EE"/>
    <w:pPr>
      <w:spacing w:after="0" w:line="240" w:lineRule="auto"/>
    </w:pPr>
    <w:rPr>
      <w:rFonts w:ascii="Calibri" w:eastAsia="Times New Roman" w:hAnsi="Calibri" w:cs="Times New Roman"/>
      <w:szCs w:val="20"/>
      <w:lang w:bidi="en-US"/>
    </w:rPr>
  </w:style>
  <w:style w:type="paragraph" w:customStyle="1" w:styleId="B8FDC3388E0642A09F14438EDF3D9BE43">
    <w:name w:val="B8FDC3388E0642A09F14438EDF3D9BE43"/>
    <w:rsid w:val="001D32EE"/>
    <w:pPr>
      <w:spacing w:after="0" w:line="240" w:lineRule="auto"/>
    </w:pPr>
    <w:rPr>
      <w:rFonts w:ascii="Calibri" w:eastAsia="Times New Roman" w:hAnsi="Calibri" w:cs="Times New Roman"/>
      <w:szCs w:val="20"/>
      <w:lang w:bidi="en-US"/>
    </w:rPr>
  </w:style>
  <w:style w:type="paragraph" w:customStyle="1" w:styleId="8959F98CD62C44238B8D6EA14BE000293">
    <w:name w:val="8959F98CD62C44238B8D6EA14BE000293"/>
    <w:rsid w:val="001D32EE"/>
    <w:pPr>
      <w:spacing w:after="0" w:line="240" w:lineRule="auto"/>
    </w:pPr>
    <w:rPr>
      <w:rFonts w:ascii="Calibri" w:eastAsia="Times New Roman" w:hAnsi="Calibri" w:cs="Times New Roman"/>
      <w:szCs w:val="20"/>
      <w:lang w:bidi="en-US"/>
    </w:rPr>
  </w:style>
  <w:style w:type="paragraph" w:customStyle="1" w:styleId="DA457814DD80404EAFBB958E3D7160FE3">
    <w:name w:val="DA457814DD80404EAFBB958E3D7160FE3"/>
    <w:rsid w:val="001D32EE"/>
    <w:pPr>
      <w:spacing w:after="0" w:line="240" w:lineRule="auto"/>
    </w:pPr>
    <w:rPr>
      <w:rFonts w:ascii="Calibri" w:eastAsia="Times New Roman" w:hAnsi="Calibri" w:cs="Times New Roman"/>
      <w:szCs w:val="20"/>
      <w:lang w:bidi="en-US"/>
    </w:rPr>
  </w:style>
  <w:style w:type="paragraph" w:customStyle="1" w:styleId="65FBF6A87B3F41F69DFC69A3553A2A783">
    <w:name w:val="65FBF6A87B3F41F69DFC69A3553A2A783"/>
    <w:rsid w:val="001D32EE"/>
    <w:pPr>
      <w:spacing w:after="0" w:line="240" w:lineRule="auto"/>
    </w:pPr>
    <w:rPr>
      <w:rFonts w:ascii="Calibri" w:eastAsia="Times New Roman" w:hAnsi="Calibri" w:cs="Times New Roman"/>
      <w:szCs w:val="20"/>
      <w:lang w:bidi="en-US"/>
    </w:rPr>
  </w:style>
  <w:style w:type="paragraph" w:customStyle="1" w:styleId="8B1314F3B76E4BFDA6AEFA640C8C7CA03">
    <w:name w:val="8B1314F3B76E4BFDA6AEFA640C8C7CA03"/>
    <w:rsid w:val="001D32EE"/>
    <w:pPr>
      <w:spacing w:after="0" w:line="240" w:lineRule="auto"/>
    </w:pPr>
    <w:rPr>
      <w:rFonts w:ascii="Calibri" w:eastAsia="Times New Roman" w:hAnsi="Calibri" w:cs="Times New Roman"/>
      <w:szCs w:val="20"/>
      <w:lang w:bidi="en-US"/>
    </w:rPr>
  </w:style>
  <w:style w:type="paragraph" w:customStyle="1" w:styleId="8979C5A52481431882A1A6A5430C14963">
    <w:name w:val="8979C5A52481431882A1A6A5430C14963"/>
    <w:rsid w:val="001D32EE"/>
    <w:pPr>
      <w:spacing w:after="0" w:line="240" w:lineRule="auto"/>
    </w:pPr>
    <w:rPr>
      <w:rFonts w:ascii="Calibri" w:eastAsia="Times New Roman" w:hAnsi="Calibri" w:cs="Times New Roman"/>
      <w:szCs w:val="20"/>
      <w:lang w:bidi="en-US"/>
    </w:rPr>
  </w:style>
  <w:style w:type="paragraph" w:customStyle="1" w:styleId="6FE394AB5CFC432CA96EF8211BD2E8183">
    <w:name w:val="6FE394AB5CFC432CA96EF8211BD2E8183"/>
    <w:rsid w:val="001D32EE"/>
    <w:pPr>
      <w:spacing w:after="0" w:line="240" w:lineRule="auto"/>
    </w:pPr>
    <w:rPr>
      <w:rFonts w:ascii="Calibri" w:eastAsia="Times New Roman" w:hAnsi="Calibri" w:cs="Times New Roman"/>
      <w:szCs w:val="20"/>
      <w:lang w:bidi="en-US"/>
    </w:rPr>
  </w:style>
  <w:style w:type="paragraph" w:customStyle="1" w:styleId="9CE15C39393947C9A94B6B3CA573EBE43">
    <w:name w:val="9CE15C39393947C9A94B6B3CA573EBE43"/>
    <w:rsid w:val="001D32EE"/>
    <w:pPr>
      <w:spacing w:after="0" w:line="240" w:lineRule="auto"/>
    </w:pPr>
    <w:rPr>
      <w:rFonts w:ascii="Calibri" w:eastAsia="Times New Roman" w:hAnsi="Calibri" w:cs="Times New Roman"/>
      <w:szCs w:val="20"/>
      <w:lang w:bidi="en-US"/>
    </w:rPr>
  </w:style>
  <w:style w:type="paragraph" w:customStyle="1" w:styleId="0DB6135385A9422584263CB3D2BFA24A3">
    <w:name w:val="0DB6135385A9422584263CB3D2BFA24A3"/>
    <w:rsid w:val="001D32EE"/>
    <w:pPr>
      <w:spacing w:after="0" w:line="240" w:lineRule="auto"/>
    </w:pPr>
    <w:rPr>
      <w:rFonts w:ascii="Calibri" w:eastAsia="Times New Roman" w:hAnsi="Calibri" w:cs="Times New Roman"/>
      <w:szCs w:val="20"/>
      <w:lang w:bidi="en-US"/>
    </w:rPr>
  </w:style>
  <w:style w:type="paragraph" w:customStyle="1" w:styleId="E99FC173CB4446B0BF3725BD630BDB413">
    <w:name w:val="E99FC173CB4446B0BF3725BD630BDB413"/>
    <w:rsid w:val="001D32EE"/>
    <w:pPr>
      <w:spacing w:after="0" w:line="240" w:lineRule="auto"/>
    </w:pPr>
    <w:rPr>
      <w:rFonts w:ascii="Calibri" w:eastAsia="Times New Roman" w:hAnsi="Calibri" w:cs="Times New Roman"/>
      <w:szCs w:val="20"/>
      <w:lang w:bidi="en-US"/>
    </w:rPr>
  </w:style>
  <w:style w:type="paragraph" w:customStyle="1" w:styleId="330CE9A913F34C14B6130D7586564C2D3">
    <w:name w:val="330CE9A913F34C14B6130D7586564C2D3"/>
    <w:rsid w:val="001D32EE"/>
    <w:pPr>
      <w:spacing w:after="0" w:line="240" w:lineRule="auto"/>
    </w:pPr>
    <w:rPr>
      <w:rFonts w:ascii="Calibri" w:eastAsia="Times New Roman" w:hAnsi="Calibri" w:cs="Times New Roman"/>
      <w:szCs w:val="20"/>
      <w:lang w:bidi="en-US"/>
    </w:rPr>
  </w:style>
  <w:style w:type="paragraph" w:customStyle="1" w:styleId="5DEFE030577D4C569027476495D417D23">
    <w:name w:val="5DEFE030577D4C569027476495D417D23"/>
    <w:rsid w:val="001D32EE"/>
    <w:pPr>
      <w:spacing w:after="0" w:line="240" w:lineRule="auto"/>
    </w:pPr>
    <w:rPr>
      <w:rFonts w:ascii="Calibri" w:eastAsia="Times New Roman" w:hAnsi="Calibri" w:cs="Times New Roman"/>
      <w:szCs w:val="20"/>
      <w:lang w:bidi="en-US"/>
    </w:rPr>
  </w:style>
  <w:style w:type="paragraph" w:customStyle="1" w:styleId="5AE7A66BF9B144648E12F3FD9E4AFC923">
    <w:name w:val="5AE7A66BF9B144648E12F3FD9E4AFC923"/>
    <w:rsid w:val="001D32EE"/>
    <w:pPr>
      <w:spacing w:after="0" w:line="240" w:lineRule="auto"/>
    </w:pPr>
    <w:rPr>
      <w:rFonts w:ascii="Calibri" w:eastAsia="Times New Roman" w:hAnsi="Calibri" w:cs="Times New Roman"/>
      <w:szCs w:val="20"/>
      <w:lang w:bidi="en-US"/>
    </w:rPr>
  </w:style>
  <w:style w:type="paragraph" w:customStyle="1" w:styleId="4149BAE424A3497D82A30C8386FF779A3">
    <w:name w:val="4149BAE424A3497D82A30C8386FF779A3"/>
    <w:rsid w:val="001D32EE"/>
    <w:pPr>
      <w:spacing w:after="0" w:line="240" w:lineRule="auto"/>
    </w:pPr>
    <w:rPr>
      <w:rFonts w:ascii="Calibri" w:eastAsia="Times New Roman" w:hAnsi="Calibri" w:cs="Times New Roman"/>
      <w:szCs w:val="20"/>
      <w:lang w:bidi="en-US"/>
    </w:rPr>
  </w:style>
  <w:style w:type="paragraph" w:customStyle="1" w:styleId="EBE4A4ACD3CD47F68602B1F76BE437C83">
    <w:name w:val="EBE4A4ACD3CD47F68602B1F76BE437C83"/>
    <w:rsid w:val="001D32EE"/>
    <w:pPr>
      <w:spacing w:after="0" w:line="240" w:lineRule="auto"/>
    </w:pPr>
    <w:rPr>
      <w:rFonts w:ascii="Calibri" w:eastAsia="Times New Roman" w:hAnsi="Calibri" w:cs="Times New Roman"/>
      <w:szCs w:val="20"/>
      <w:lang w:bidi="en-US"/>
    </w:rPr>
  </w:style>
  <w:style w:type="paragraph" w:customStyle="1" w:styleId="57E92B49EE9C4F7A8C1D5612AFD9F75D3">
    <w:name w:val="57E92B49EE9C4F7A8C1D5612AFD9F75D3"/>
    <w:rsid w:val="001D32EE"/>
    <w:pPr>
      <w:spacing w:after="0" w:line="240" w:lineRule="auto"/>
    </w:pPr>
    <w:rPr>
      <w:rFonts w:ascii="Calibri" w:eastAsia="Times New Roman" w:hAnsi="Calibri" w:cs="Times New Roman"/>
      <w:szCs w:val="20"/>
      <w:lang w:bidi="en-US"/>
    </w:rPr>
  </w:style>
  <w:style w:type="paragraph" w:customStyle="1" w:styleId="C8E28D57B5B24FE8ADB3E95B3B76ACCF3">
    <w:name w:val="C8E28D57B5B24FE8ADB3E95B3B76ACCF3"/>
    <w:rsid w:val="001D32EE"/>
    <w:pPr>
      <w:spacing w:after="0" w:line="240" w:lineRule="auto"/>
    </w:pPr>
    <w:rPr>
      <w:rFonts w:ascii="Calibri" w:eastAsia="Times New Roman" w:hAnsi="Calibri" w:cs="Times New Roman"/>
      <w:szCs w:val="20"/>
      <w:lang w:bidi="en-US"/>
    </w:rPr>
  </w:style>
  <w:style w:type="paragraph" w:customStyle="1" w:styleId="789D460D43EE469BAC1052546ECE18C23">
    <w:name w:val="789D460D43EE469BAC1052546ECE18C23"/>
    <w:rsid w:val="001D32EE"/>
    <w:pPr>
      <w:spacing w:after="0" w:line="240" w:lineRule="auto"/>
    </w:pPr>
    <w:rPr>
      <w:rFonts w:ascii="Calibri" w:eastAsia="Times New Roman" w:hAnsi="Calibri" w:cs="Times New Roman"/>
      <w:szCs w:val="20"/>
      <w:lang w:bidi="en-US"/>
    </w:rPr>
  </w:style>
  <w:style w:type="paragraph" w:customStyle="1" w:styleId="DAC87E0F237342B88C113F078F6FCE7C3">
    <w:name w:val="DAC87E0F237342B88C113F078F6FCE7C3"/>
    <w:rsid w:val="001D32EE"/>
    <w:pPr>
      <w:spacing w:after="0" w:line="240" w:lineRule="auto"/>
    </w:pPr>
    <w:rPr>
      <w:rFonts w:ascii="Calibri" w:eastAsia="Times New Roman" w:hAnsi="Calibri" w:cs="Times New Roman"/>
      <w:szCs w:val="20"/>
      <w:lang w:bidi="en-US"/>
    </w:rPr>
  </w:style>
  <w:style w:type="paragraph" w:customStyle="1" w:styleId="7F72B23DC5B14434A2B9CCDC1121B81C3">
    <w:name w:val="7F72B23DC5B14434A2B9CCDC1121B81C3"/>
    <w:rsid w:val="001D32EE"/>
    <w:pPr>
      <w:spacing w:after="0" w:line="240" w:lineRule="auto"/>
    </w:pPr>
    <w:rPr>
      <w:rFonts w:ascii="Calibri" w:eastAsia="Times New Roman" w:hAnsi="Calibri" w:cs="Times New Roman"/>
      <w:szCs w:val="20"/>
      <w:lang w:bidi="en-US"/>
    </w:rPr>
  </w:style>
  <w:style w:type="paragraph" w:customStyle="1" w:styleId="B18A3D7509C2460B92A6E44710D416D63">
    <w:name w:val="B18A3D7509C2460B92A6E44710D416D63"/>
    <w:rsid w:val="001D32EE"/>
    <w:pPr>
      <w:spacing w:after="0" w:line="240" w:lineRule="auto"/>
    </w:pPr>
    <w:rPr>
      <w:rFonts w:ascii="Calibri" w:eastAsia="Times New Roman" w:hAnsi="Calibri" w:cs="Times New Roman"/>
      <w:szCs w:val="20"/>
      <w:lang w:bidi="en-US"/>
    </w:rPr>
  </w:style>
  <w:style w:type="paragraph" w:customStyle="1" w:styleId="DA4300D9277E47AD87DCB6EFAC3E992A3">
    <w:name w:val="DA4300D9277E47AD87DCB6EFAC3E992A3"/>
    <w:rsid w:val="001D32EE"/>
    <w:pPr>
      <w:spacing w:after="0" w:line="240" w:lineRule="auto"/>
    </w:pPr>
    <w:rPr>
      <w:rFonts w:ascii="Calibri" w:eastAsia="Times New Roman" w:hAnsi="Calibri" w:cs="Times New Roman"/>
      <w:szCs w:val="20"/>
      <w:lang w:bidi="en-US"/>
    </w:rPr>
  </w:style>
  <w:style w:type="paragraph" w:customStyle="1" w:styleId="3D7EA28DF0984E4F81444DD6A39E41973">
    <w:name w:val="3D7EA28DF0984E4F81444DD6A39E41973"/>
    <w:rsid w:val="001D32EE"/>
    <w:pPr>
      <w:spacing w:after="0" w:line="240" w:lineRule="auto"/>
    </w:pPr>
    <w:rPr>
      <w:rFonts w:ascii="Calibri" w:eastAsia="Times New Roman" w:hAnsi="Calibri" w:cs="Times New Roman"/>
      <w:szCs w:val="20"/>
      <w:lang w:bidi="en-US"/>
    </w:rPr>
  </w:style>
  <w:style w:type="paragraph" w:customStyle="1" w:styleId="890F4AB7C0154043B011D0F65217AC153">
    <w:name w:val="890F4AB7C0154043B011D0F65217AC153"/>
    <w:rsid w:val="001D32EE"/>
    <w:pPr>
      <w:spacing w:after="0" w:line="240" w:lineRule="auto"/>
    </w:pPr>
    <w:rPr>
      <w:rFonts w:ascii="Calibri" w:eastAsia="Times New Roman" w:hAnsi="Calibri" w:cs="Times New Roman"/>
      <w:szCs w:val="20"/>
      <w:lang w:bidi="en-US"/>
    </w:rPr>
  </w:style>
  <w:style w:type="paragraph" w:customStyle="1" w:styleId="8A07BDB2F2FF46AF9609B85E58B844E03">
    <w:name w:val="8A07BDB2F2FF46AF9609B85E58B844E03"/>
    <w:rsid w:val="001D32EE"/>
    <w:pPr>
      <w:spacing w:after="0" w:line="240" w:lineRule="auto"/>
    </w:pPr>
    <w:rPr>
      <w:rFonts w:ascii="Calibri" w:eastAsia="Times New Roman" w:hAnsi="Calibri" w:cs="Times New Roman"/>
      <w:szCs w:val="20"/>
      <w:lang w:bidi="en-US"/>
    </w:rPr>
  </w:style>
  <w:style w:type="paragraph" w:customStyle="1" w:styleId="A5C315C8224E4158A17E9BC4649E5D5F3">
    <w:name w:val="A5C315C8224E4158A17E9BC4649E5D5F3"/>
    <w:rsid w:val="001D32EE"/>
    <w:pPr>
      <w:spacing w:after="0" w:line="240" w:lineRule="auto"/>
    </w:pPr>
    <w:rPr>
      <w:rFonts w:ascii="Calibri" w:eastAsia="Times New Roman" w:hAnsi="Calibri" w:cs="Times New Roman"/>
      <w:szCs w:val="20"/>
      <w:lang w:bidi="en-US"/>
    </w:rPr>
  </w:style>
  <w:style w:type="paragraph" w:customStyle="1" w:styleId="3A3E5278FE584DA5A8E45EE6646CA5D33">
    <w:name w:val="3A3E5278FE584DA5A8E45EE6646CA5D33"/>
    <w:rsid w:val="001D32EE"/>
    <w:pPr>
      <w:spacing w:after="0" w:line="240" w:lineRule="auto"/>
    </w:pPr>
    <w:rPr>
      <w:rFonts w:ascii="Calibri" w:eastAsia="Times New Roman" w:hAnsi="Calibri" w:cs="Times New Roman"/>
      <w:szCs w:val="20"/>
      <w:lang w:bidi="en-US"/>
    </w:rPr>
  </w:style>
  <w:style w:type="paragraph" w:customStyle="1" w:styleId="C99BF31FB208419AA396CED422DACAC43">
    <w:name w:val="C99BF31FB208419AA396CED422DACAC43"/>
    <w:rsid w:val="001D32EE"/>
    <w:pPr>
      <w:spacing w:after="0" w:line="240" w:lineRule="auto"/>
    </w:pPr>
    <w:rPr>
      <w:rFonts w:ascii="Calibri" w:eastAsia="Times New Roman" w:hAnsi="Calibri" w:cs="Times New Roman"/>
      <w:szCs w:val="20"/>
      <w:lang w:bidi="en-US"/>
    </w:rPr>
  </w:style>
  <w:style w:type="paragraph" w:customStyle="1" w:styleId="3DDB0EBA0B5F46638DE7B9D1723CADEC3">
    <w:name w:val="3DDB0EBA0B5F46638DE7B9D1723CADEC3"/>
    <w:rsid w:val="001D32EE"/>
    <w:pPr>
      <w:spacing w:after="0" w:line="240" w:lineRule="auto"/>
    </w:pPr>
    <w:rPr>
      <w:rFonts w:ascii="Calibri" w:eastAsia="Times New Roman" w:hAnsi="Calibri" w:cs="Times New Roman"/>
      <w:szCs w:val="20"/>
      <w:lang w:bidi="en-US"/>
    </w:rPr>
  </w:style>
  <w:style w:type="paragraph" w:customStyle="1" w:styleId="AE332B04AF234ABBB8418C014B099A223">
    <w:name w:val="AE332B04AF234ABBB8418C014B099A223"/>
    <w:rsid w:val="001D32EE"/>
    <w:pPr>
      <w:spacing w:after="0" w:line="240" w:lineRule="auto"/>
    </w:pPr>
    <w:rPr>
      <w:rFonts w:ascii="Calibri" w:eastAsia="Times New Roman" w:hAnsi="Calibri" w:cs="Times New Roman"/>
      <w:szCs w:val="20"/>
      <w:lang w:bidi="en-US"/>
    </w:rPr>
  </w:style>
  <w:style w:type="paragraph" w:customStyle="1" w:styleId="50377CA0D40D4F1FAAF9C6E08491E2253">
    <w:name w:val="50377CA0D40D4F1FAAF9C6E08491E2253"/>
    <w:rsid w:val="001D32EE"/>
    <w:pPr>
      <w:spacing w:after="0" w:line="240" w:lineRule="auto"/>
    </w:pPr>
    <w:rPr>
      <w:rFonts w:ascii="Calibri" w:eastAsia="Times New Roman" w:hAnsi="Calibri" w:cs="Times New Roman"/>
      <w:szCs w:val="20"/>
      <w:lang w:bidi="en-US"/>
    </w:rPr>
  </w:style>
  <w:style w:type="paragraph" w:customStyle="1" w:styleId="BE819A6B2DA14EA4BB345BB566B685C83">
    <w:name w:val="BE819A6B2DA14EA4BB345BB566B685C83"/>
    <w:rsid w:val="001D32EE"/>
    <w:pPr>
      <w:spacing w:after="0" w:line="240" w:lineRule="auto"/>
    </w:pPr>
    <w:rPr>
      <w:rFonts w:ascii="Calibri" w:eastAsia="Times New Roman" w:hAnsi="Calibri" w:cs="Times New Roman"/>
      <w:szCs w:val="20"/>
      <w:lang w:bidi="en-US"/>
    </w:rPr>
  </w:style>
  <w:style w:type="paragraph" w:customStyle="1" w:styleId="251EACF8DCA5428F900692EEF206306A3">
    <w:name w:val="251EACF8DCA5428F900692EEF206306A3"/>
    <w:rsid w:val="001D32EE"/>
    <w:pPr>
      <w:spacing w:after="0" w:line="240" w:lineRule="auto"/>
    </w:pPr>
    <w:rPr>
      <w:rFonts w:ascii="Calibri" w:eastAsia="Times New Roman" w:hAnsi="Calibri" w:cs="Times New Roman"/>
      <w:szCs w:val="20"/>
      <w:lang w:bidi="en-US"/>
    </w:rPr>
  </w:style>
  <w:style w:type="paragraph" w:customStyle="1" w:styleId="A1915912E5FA46828F697F3D7404F68F3">
    <w:name w:val="A1915912E5FA46828F697F3D7404F68F3"/>
    <w:rsid w:val="001D32EE"/>
    <w:pPr>
      <w:spacing w:after="0" w:line="240" w:lineRule="auto"/>
    </w:pPr>
    <w:rPr>
      <w:rFonts w:ascii="Calibri" w:eastAsia="Times New Roman" w:hAnsi="Calibri" w:cs="Times New Roman"/>
      <w:szCs w:val="20"/>
      <w:lang w:bidi="en-US"/>
    </w:rPr>
  </w:style>
  <w:style w:type="paragraph" w:customStyle="1" w:styleId="606BA375738A439A902B9400E17125CE3">
    <w:name w:val="606BA375738A439A902B9400E17125CE3"/>
    <w:rsid w:val="001D32EE"/>
    <w:pPr>
      <w:spacing w:after="0" w:line="240" w:lineRule="auto"/>
    </w:pPr>
    <w:rPr>
      <w:rFonts w:ascii="Calibri" w:eastAsia="Times New Roman" w:hAnsi="Calibri" w:cs="Times New Roman"/>
      <w:szCs w:val="20"/>
      <w:lang w:bidi="en-US"/>
    </w:rPr>
  </w:style>
  <w:style w:type="paragraph" w:customStyle="1" w:styleId="11A928DEDADB4C8698667D9ED07FF1C33">
    <w:name w:val="11A928DEDADB4C8698667D9ED07FF1C33"/>
    <w:rsid w:val="001D32EE"/>
    <w:pPr>
      <w:spacing w:after="0" w:line="240" w:lineRule="auto"/>
    </w:pPr>
    <w:rPr>
      <w:rFonts w:ascii="Calibri" w:eastAsia="Times New Roman" w:hAnsi="Calibri" w:cs="Times New Roman"/>
      <w:szCs w:val="20"/>
      <w:lang w:bidi="en-US"/>
    </w:rPr>
  </w:style>
  <w:style w:type="paragraph" w:customStyle="1" w:styleId="234F7E98B8D24B3BA0A940B9EC2BC1B53">
    <w:name w:val="234F7E98B8D24B3BA0A940B9EC2BC1B53"/>
    <w:rsid w:val="001D32EE"/>
    <w:pPr>
      <w:spacing w:after="0" w:line="240" w:lineRule="auto"/>
    </w:pPr>
    <w:rPr>
      <w:rFonts w:ascii="Calibri" w:eastAsia="Times New Roman" w:hAnsi="Calibri" w:cs="Times New Roman"/>
      <w:szCs w:val="20"/>
      <w:lang w:bidi="en-US"/>
    </w:rPr>
  </w:style>
  <w:style w:type="paragraph" w:customStyle="1" w:styleId="ABC1CCB23F85455A9144C24EFB4F58353">
    <w:name w:val="ABC1CCB23F85455A9144C24EFB4F58353"/>
    <w:rsid w:val="001D32EE"/>
    <w:pPr>
      <w:spacing w:after="0" w:line="240" w:lineRule="auto"/>
    </w:pPr>
    <w:rPr>
      <w:rFonts w:ascii="Calibri" w:eastAsia="Times New Roman" w:hAnsi="Calibri" w:cs="Times New Roman"/>
      <w:szCs w:val="20"/>
      <w:lang w:bidi="en-US"/>
    </w:rPr>
  </w:style>
  <w:style w:type="paragraph" w:customStyle="1" w:styleId="5C7D8763E21C477788D6DF9AC32CCE9A3">
    <w:name w:val="5C7D8763E21C477788D6DF9AC32CCE9A3"/>
    <w:rsid w:val="001D32EE"/>
    <w:pPr>
      <w:spacing w:after="0" w:line="240" w:lineRule="auto"/>
    </w:pPr>
    <w:rPr>
      <w:rFonts w:ascii="Calibri" w:eastAsia="Times New Roman" w:hAnsi="Calibri" w:cs="Times New Roman"/>
      <w:szCs w:val="20"/>
      <w:lang w:bidi="en-US"/>
    </w:rPr>
  </w:style>
  <w:style w:type="paragraph" w:customStyle="1" w:styleId="C440D013541F457199EAD480332761873">
    <w:name w:val="C440D013541F457199EAD480332761873"/>
    <w:rsid w:val="001D32EE"/>
    <w:pPr>
      <w:spacing w:after="0" w:line="240" w:lineRule="auto"/>
    </w:pPr>
    <w:rPr>
      <w:rFonts w:ascii="Calibri" w:eastAsia="Times New Roman" w:hAnsi="Calibri" w:cs="Times New Roman"/>
      <w:szCs w:val="20"/>
      <w:lang w:bidi="en-US"/>
    </w:rPr>
  </w:style>
  <w:style w:type="paragraph" w:customStyle="1" w:styleId="9290ADC49B35441E970AC1D07A86CFF13">
    <w:name w:val="9290ADC49B35441E970AC1D07A86CFF13"/>
    <w:rsid w:val="001D32EE"/>
    <w:pPr>
      <w:spacing w:after="0" w:line="240" w:lineRule="auto"/>
    </w:pPr>
    <w:rPr>
      <w:rFonts w:ascii="Calibri" w:eastAsia="Times New Roman" w:hAnsi="Calibri" w:cs="Times New Roman"/>
      <w:szCs w:val="20"/>
      <w:lang w:bidi="en-US"/>
    </w:rPr>
  </w:style>
  <w:style w:type="paragraph" w:customStyle="1" w:styleId="CA903C3A65AF40B389DE3D7E8FBCD5AF3">
    <w:name w:val="CA903C3A65AF40B389DE3D7E8FBCD5AF3"/>
    <w:rsid w:val="001D32EE"/>
    <w:pPr>
      <w:spacing w:after="0" w:line="240" w:lineRule="auto"/>
    </w:pPr>
    <w:rPr>
      <w:rFonts w:ascii="Calibri" w:eastAsia="Times New Roman" w:hAnsi="Calibri" w:cs="Times New Roman"/>
      <w:szCs w:val="20"/>
      <w:lang w:bidi="en-US"/>
    </w:rPr>
  </w:style>
  <w:style w:type="paragraph" w:customStyle="1" w:styleId="258EC2F468284690B162495E0019AD523">
    <w:name w:val="258EC2F468284690B162495E0019AD523"/>
    <w:rsid w:val="001D32EE"/>
    <w:pPr>
      <w:spacing w:after="0" w:line="240" w:lineRule="auto"/>
    </w:pPr>
    <w:rPr>
      <w:rFonts w:ascii="Calibri" w:eastAsia="Times New Roman" w:hAnsi="Calibri" w:cs="Times New Roman"/>
      <w:szCs w:val="20"/>
      <w:lang w:bidi="en-US"/>
    </w:rPr>
  </w:style>
  <w:style w:type="paragraph" w:customStyle="1" w:styleId="FAAE70E0AE4B46F9ACAC6C4784E86D973">
    <w:name w:val="FAAE70E0AE4B46F9ACAC6C4784E86D973"/>
    <w:rsid w:val="001D32EE"/>
    <w:pPr>
      <w:spacing w:after="0" w:line="240" w:lineRule="auto"/>
    </w:pPr>
    <w:rPr>
      <w:rFonts w:ascii="Calibri" w:eastAsia="Times New Roman" w:hAnsi="Calibri" w:cs="Times New Roman"/>
      <w:szCs w:val="20"/>
      <w:lang w:bidi="en-US"/>
    </w:rPr>
  </w:style>
  <w:style w:type="paragraph" w:customStyle="1" w:styleId="85074F950F8E4C35ACBF4E9F86C76E6B3">
    <w:name w:val="85074F950F8E4C35ACBF4E9F86C76E6B3"/>
    <w:rsid w:val="001D32EE"/>
    <w:pPr>
      <w:spacing w:after="0" w:line="240" w:lineRule="auto"/>
    </w:pPr>
    <w:rPr>
      <w:rFonts w:ascii="Calibri" w:eastAsia="Times New Roman" w:hAnsi="Calibri" w:cs="Times New Roman"/>
      <w:szCs w:val="20"/>
      <w:lang w:bidi="en-US"/>
    </w:rPr>
  </w:style>
  <w:style w:type="paragraph" w:customStyle="1" w:styleId="50634D2CA1B1404CAD03FFC4F4C20DB73">
    <w:name w:val="50634D2CA1B1404CAD03FFC4F4C20DB73"/>
    <w:rsid w:val="001D32EE"/>
    <w:pPr>
      <w:spacing w:after="0" w:line="240" w:lineRule="auto"/>
    </w:pPr>
    <w:rPr>
      <w:rFonts w:ascii="Calibri" w:eastAsia="Times New Roman" w:hAnsi="Calibri" w:cs="Times New Roman"/>
      <w:szCs w:val="20"/>
      <w:lang w:bidi="en-US"/>
    </w:rPr>
  </w:style>
  <w:style w:type="paragraph" w:customStyle="1" w:styleId="CAC8D37822294E23AE6F6A0A5DA3F3BF3">
    <w:name w:val="CAC8D37822294E23AE6F6A0A5DA3F3BF3"/>
    <w:rsid w:val="001D32EE"/>
    <w:pPr>
      <w:spacing w:after="0" w:line="240" w:lineRule="auto"/>
    </w:pPr>
    <w:rPr>
      <w:rFonts w:ascii="Calibri" w:eastAsia="Times New Roman" w:hAnsi="Calibri" w:cs="Times New Roman"/>
      <w:szCs w:val="20"/>
      <w:lang w:bidi="en-US"/>
    </w:rPr>
  </w:style>
  <w:style w:type="paragraph" w:customStyle="1" w:styleId="C0139410860548D08F9779AF2B6593673">
    <w:name w:val="C0139410860548D08F9779AF2B6593673"/>
    <w:rsid w:val="001D32EE"/>
    <w:pPr>
      <w:spacing w:after="0" w:line="240" w:lineRule="auto"/>
    </w:pPr>
    <w:rPr>
      <w:rFonts w:ascii="Calibri" w:eastAsia="Times New Roman" w:hAnsi="Calibri" w:cs="Times New Roman"/>
      <w:szCs w:val="20"/>
      <w:lang w:bidi="en-US"/>
    </w:rPr>
  </w:style>
  <w:style w:type="paragraph" w:customStyle="1" w:styleId="64497D3A455949FB8125AA88965D4DEB3">
    <w:name w:val="64497D3A455949FB8125AA88965D4DEB3"/>
    <w:rsid w:val="001D32EE"/>
    <w:pPr>
      <w:spacing w:after="0" w:line="240" w:lineRule="auto"/>
    </w:pPr>
    <w:rPr>
      <w:rFonts w:ascii="Calibri" w:eastAsia="Times New Roman" w:hAnsi="Calibri" w:cs="Times New Roman"/>
      <w:szCs w:val="20"/>
      <w:lang w:bidi="en-US"/>
    </w:rPr>
  </w:style>
  <w:style w:type="paragraph" w:customStyle="1" w:styleId="8D213ACD405A4ECD81812775FCBB35953">
    <w:name w:val="8D213ACD405A4ECD81812775FCBB35953"/>
    <w:rsid w:val="001D32EE"/>
    <w:pPr>
      <w:spacing w:after="0" w:line="240" w:lineRule="auto"/>
    </w:pPr>
    <w:rPr>
      <w:rFonts w:ascii="Calibri" w:eastAsia="Times New Roman" w:hAnsi="Calibri" w:cs="Times New Roman"/>
      <w:szCs w:val="20"/>
      <w:lang w:bidi="en-US"/>
    </w:rPr>
  </w:style>
  <w:style w:type="paragraph" w:customStyle="1" w:styleId="0B70D87CDAD7410183606809A5D607E63">
    <w:name w:val="0B70D87CDAD7410183606809A5D607E63"/>
    <w:rsid w:val="001D32EE"/>
    <w:pPr>
      <w:spacing w:after="0" w:line="240" w:lineRule="auto"/>
    </w:pPr>
    <w:rPr>
      <w:rFonts w:ascii="Calibri" w:eastAsia="Times New Roman" w:hAnsi="Calibri" w:cs="Times New Roman"/>
      <w:szCs w:val="20"/>
      <w:lang w:bidi="en-US"/>
    </w:rPr>
  </w:style>
  <w:style w:type="paragraph" w:customStyle="1" w:styleId="872E2645B72A4B89BBE86EC00882FA343">
    <w:name w:val="872E2645B72A4B89BBE86EC00882FA343"/>
    <w:rsid w:val="001D32EE"/>
    <w:pPr>
      <w:spacing w:after="0" w:line="240" w:lineRule="auto"/>
    </w:pPr>
    <w:rPr>
      <w:rFonts w:ascii="Calibri" w:eastAsia="Times New Roman" w:hAnsi="Calibri" w:cs="Times New Roman"/>
      <w:szCs w:val="20"/>
      <w:lang w:bidi="en-US"/>
    </w:rPr>
  </w:style>
  <w:style w:type="paragraph" w:customStyle="1" w:styleId="80B99AE09F004D7180EAFF959162FDBE3">
    <w:name w:val="80B99AE09F004D7180EAFF959162FDBE3"/>
    <w:rsid w:val="001D32EE"/>
    <w:pPr>
      <w:spacing w:after="0" w:line="240" w:lineRule="auto"/>
    </w:pPr>
    <w:rPr>
      <w:rFonts w:ascii="Calibri" w:eastAsia="Times New Roman" w:hAnsi="Calibri" w:cs="Times New Roman"/>
      <w:szCs w:val="20"/>
      <w:lang w:bidi="en-US"/>
    </w:rPr>
  </w:style>
  <w:style w:type="paragraph" w:customStyle="1" w:styleId="CCADEF3EB7D3429B8A4F8538DA11D9EC3">
    <w:name w:val="CCADEF3EB7D3429B8A4F8538DA11D9EC3"/>
    <w:rsid w:val="001D32EE"/>
    <w:pPr>
      <w:spacing w:after="0" w:line="240" w:lineRule="auto"/>
    </w:pPr>
    <w:rPr>
      <w:rFonts w:ascii="Calibri" w:eastAsia="Times New Roman" w:hAnsi="Calibri" w:cs="Times New Roman"/>
      <w:szCs w:val="20"/>
      <w:lang w:bidi="en-US"/>
    </w:rPr>
  </w:style>
  <w:style w:type="paragraph" w:customStyle="1" w:styleId="1606028D6EB645EB89828531654F825A3">
    <w:name w:val="1606028D6EB645EB89828531654F825A3"/>
    <w:rsid w:val="001D32EE"/>
    <w:pPr>
      <w:spacing w:after="0" w:line="240" w:lineRule="auto"/>
    </w:pPr>
    <w:rPr>
      <w:rFonts w:ascii="Calibri" w:eastAsia="Times New Roman" w:hAnsi="Calibri" w:cs="Times New Roman"/>
      <w:szCs w:val="20"/>
      <w:lang w:bidi="en-US"/>
    </w:rPr>
  </w:style>
  <w:style w:type="paragraph" w:customStyle="1" w:styleId="23CD31CF3E6347D2B30216A6EB6607983">
    <w:name w:val="23CD31CF3E6347D2B30216A6EB6607983"/>
    <w:rsid w:val="001D32EE"/>
    <w:pPr>
      <w:spacing w:after="0" w:line="240" w:lineRule="auto"/>
    </w:pPr>
    <w:rPr>
      <w:rFonts w:ascii="Calibri" w:eastAsia="Times New Roman" w:hAnsi="Calibri" w:cs="Times New Roman"/>
      <w:szCs w:val="20"/>
      <w:lang w:bidi="en-US"/>
    </w:rPr>
  </w:style>
  <w:style w:type="paragraph" w:customStyle="1" w:styleId="7C1AB8511A6A49BBA9CAA483BB38A8A93">
    <w:name w:val="7C1AB8511A6A49BBA9CAA483BB38A8A93"/>
    <w:rsid w:val="001D32EE"/>
    <w:pPr>
      <w:spacing w:after="0" w:line="240" w:lineRule="auto"/>
    </w:pPr>
    <w:rPr>
      <w:rFonts w:ascii="Calibri" w:eastAsia="Times New Roman" w:hAnsi="Calibri" w:cs="Times New Roman"/>
      <w:szCs w:val="20"/>
      <w:lang w:bidi="en-US"/>
    </w:rPr>
  </w:style>
  <w:style w:type="paragraph" w:customStyle="1" w:styleId="FF75B4B2583741C49C71B52B631E71A03">
    <w:name w:val="FF75B4B2583741C49C71B52B631E71A03"/>
    <w:rsid w:val="001D32EE"/>
    <w:pPr>
      <w:spacing w:after="0" w:line="240" w:lineRule="auto"/>
    </w:pPr>
    <w:rPr>
      <w:rFonts w:ascii="Calibri" w:eastAsia="Times New Roman" w:hAnsi="Calibri" w:cs="Times New Roman"/>
      <w:szCs w:val="20"/>
      <w:lang w:bidi="en-US"/>
    </w:rPr>
  </w:style>
  <w:style w:type="paragraph" w:customStyle="1" w:styleId="029FE21BF07946A5A229F069B1D6124E3">
    <w:name w:val="029FE21BF07946A5A229F069B1D6124E3"/>
    <w:rsid w:val="001D32EE"/>
    <w:pPr>
      <w:spacing w:after="0" w:line="240" w:lineRule="auto"/>
    </w:pPr>
    <w:rPr>
      <w:rFonts w:ascii="Calibri" w:eastAsia="Times New Roman" w:hAnsi="Calibri" w:cs="Times New Roman"/>
      <w:szCs w:val="20"/>
      <w:lang w:bidi="en-US"/>
    </w:rPr>
  </w:style>
  <w:style w:type="paragraph" w:customStyle="1" w:styleId="C5519C91E0804A298D58A4FF1D2083743">
    <w:name w:val="C5519C91E0804A298D58A4FF1D2083743"/>
    <w:rsid w:val="001D32EE"/>
    <w:pPr>
      <w:spacing w:after="0" w:line="240" w:lineRule="auto"/>
    </w:pPr>
    <w:rPr>
      <w:rFonts w:ascii="Calibri" w:eastAsia="Times New Roman" w:hAnsi="Calibri" w:cs="Times New Roman"/>
      <w:szCs w:val="20"/>
      <w:lang w:bidi="en-US"/>
    </w:rPr>
  </w:style>
  <w:style w:type="paragraph" w:customStyle="1" w:styleId="CDD0203732B6433EAC6EADDC1F1C2B213">
    <w:name w:val="CDD0203732B6433EAC6EADDC1F1C2B213"/>
    <w:rsid w:val="001D32EE"/>
    <w:pPr>
      <w:spacing w:after="0" w:line="240" w:lineRule="auto"/>
    </w:pPr>
    <w:rPr>
      <w:rFonts w:ascii="Calibri" w:eastAsia="Times New Roman" w:hAnsi="Calibri" w:cs="Times New Roman"/>
      <w:szCs w:val="20"/>
      <w:lang w:bidi="en-US"/>
    </w:rPr>
  </w:style>
  <w:style w:type="paragraph" w:customStyle="1" w:styleId="2A0DEE859C9243FD8E88ED863C0A04773">
    <w:name w:val="2A0DEE859C9243FD8E88ED863C0A04773"/>
    <w:rsid w:val="001D32EE"/>
    <w:pPr>
      <w:spacing w:after="0" w:line="240" w:lineRule="auto"/>
    </w:pPr>
    <w:rPr>
      <w:rFonts w:ascii="Calibri" w:eastAsia="Times New Roman" w:hAnsi="Calibri" w:cs="Times New Roman"/>
      <w:szCs w:val="20"/>
      <w:lang w:bidi="en-US"/>
    </w:rPr>
  </w:style>
  <w:style w:type="paragraph" w:customStyle="1" w:styleId="122C9D5CB93D468285F0AFC51816AD8D3">
    <w:name w:val="122C9D5CB93D468285F0AFC51816AD8D3"/>
    <w:rsid w:val="001D32EE"/>
    <w:pPr>
      <w:spacing w:after="0" w:line="240" w:lineRule="auto"/>
    </w:pPr>
    <w:rPr>
      <w:rFonts w:ascii="Calibri" w:eastAsia="Times New Roman" w:hAnsi="Calibri" w:cs="Times New Roman"/>
      <w:szCs w:val="20"/>
      <w:lang w:bidi="en-US"/>
    </w:rPr>
  </w:style>
  <w:style w:type="paragraph" w:customStyle="1" w:styleId="E2007F573C1C45C6A2EE1CE93F3888503">
    <w:name w:val="E2007F573C1C45C6A2EE1CE93F3888503"/>
    <w:rsid w:val="001D32EE"/>
    <w:pPr>
      <w:spacing w:after="0" w:line="240" w:lineRule="auto"/>
    </w:pPr>
    <w:rPr>
      <w:rFonts w:ascii="Calibri" w:eastAsia="Times New Roman" w:hAnsi="Calibri" w:cs="Times New Roman"/>
      <w:szCs w:val="20"/>
      <w:lang w:bidi="en-US"/>
    </w:rPr>
  </w:style>
  <w:style w:type="paragraph" w:customStyle="1" w:styleId="4A1A6CFF00F14BC6A4D25A26815BF34F3">
    <w:name w:val="4A1A6CFF00F14BC6A4D25A26815BF34F3"/>
    <w:rsid w:val="001D32EE"/>
    <w:pPr>
      <w:spacing w:after="0" w:line="240" w:lineRule="auto"/>
    </w:pPr>
    <w:rPr>
      <w:rFonts w:ascii="Calibri" w:eastAsia="Times New Roman" w:hAnsi="Calibri" w:cs="Times New Roman"/>
      <w:szCs w:val="20"/>
      <w:lang w:bidi="en-US"/>
    </w:rPr>
  </w:style>
  <w:style w:type="paragraph" w:customStyle="1" w:styleId="5F30E5D2409846F3A3DDA11C5CB5E3583">
    <w:name w:val="5F30E5D2409846F3A3DDA11C5CB5E3583"/>
    <w:rsid w:val="001D32EE"/>
    <w:pPr>
      <w:spacing w:after="0" w:line="240" w:lineRule="auto"/>
    </w:pPr>
    <w:rPr>
      <w:rFonts w:ascii="Calibri" w:eastAsia="Times New Roman" w:hAnsi="Calibri" w:cs="Times New Roman"/>
      <w:szCs w:val="20"/>
      <w:lang w:bidi="en-US"/>
    </w:rPr>
  </w:style>
  <w:style w:type="paragraph" w:customStyle="1" w:styleId="0645455EF01F40F9BC61F6DAFD69F5E13">
    <w:name w:val="0645455EF01F40F9BC61F6DAFD69F5E13"/>
    <w:rsid w:val="001D32EE"/>
    <w:pPr>
      <w:spacing w:after="0" w:line="240" w:lineRule="auto"/>
    </w:pPr>
    <w:rPr>
      <w:rFonts w:ascii="Calibri" w:eastAsia="Times New Roman" w:hAnsi="Calibri" w:cs="Times New Roman"/>
      <w:szCs w:val="20"/>
      <w:lang w:bidi="en-US"/>
    </w:rPr>
  </w:style>
  <w:style w:type="paragraph" w:customStyle="1" w:styleId="8817A8FD3E694D609055F94879B95A9F3">
    <w:name w:val="8817A8FD3E694D609055F94879B95A9F3"/>
    <w:rsid w:val="001D32EE"/>
    <w:pPr>
      <w:spacing w:after="0" w:line="240" w:lineRule="auto"/>
    </w:pPr>
    <w:rPr>
      <w:rFonts w:ascii="Calibri" w:eastAsia="Times New Roman" w:hAnsi="Calibri" w:cs="Times New Roman"/>
      <w:szCs w:val="20"/>
      <w:lang w:bidi="en-US"/>
    </w:rPr>
  </w:style>
  <w:style w:type="paragraph" w:customStyle="1" w:styleId="D8BFF4DE44854EC4ACD563386E92F02A3">
    <w:name w:val="D8BFF4DE44854EC4ACD563386E92F02A3"/>
    <w:rsid w:val="001D32EE"/>
    <w:pPr>
      <w:spacing w:after="0" w:line="240" w:lineRule="auto"/>
    </w:pPr>
    <w:rPr>
      <w:rFonts w:ascii="Calibri" w:eastAsia="Times New Roman" w:hAnsi="Calibri" w:cs="Times New Roman"/>
      <w:szCs w:val="20"/>
      <w:lang w:bidi="en-US"/>
    </w:rPr>
  </w:style>
  <w:style w:type="paragraph" w:customStyle="1" w:styleId="050B30716E104153BF2EB0DEB9FA6DD53">
    <w:name w:val="050B30716E104153BF2EB0DEB9FA6DD53"/>
    <w:rsid w:val="001D32EE"/>
    <w:pPr>
      <w:spacing w:after="0" w:line="240" w:lineRule="auto"/>
    </w:pPr>
    <w:rPr>
      <w:rFonts w:ascii="Calibri" w:eastAsia="Times New Roman" w:hAnsi="Calibri" w:cs="Times New Roman"/>
      <w:szCs w:val="20"/>
      <w:lang w:bidi="en-US"/>
    </w:rPr>
  </w:style>
  <w:style w:type="paragraph" w:customStyle="1" w:styleId="95D84CD6931246C1A49D284C81E83A493">
    <w:name w:val="95D84CD6931246C1A49D284C81E83A493"/>
    <w:rsid w:val="001D32EE"/>
    <w:pPr>
      <w:spacing w:after="0" w:line="240" w:lineRule="auto"/>
    </w:pPr>
    <w:rPr>
      <w:rFonts w:ascii="Calibri" w:eastAsia="Times New Roman" w:hAnsi="Calibri" w:cs="Times New Roman"/>
      <w:szCs w:val="20"/>
      <w:lang w:bidi="en-US"/>
    </w:rPr>
  </w:style>
  <w:style w:type="paragraph" w:customStyle="1" w:styleId="B825BEC489BA44188BA225F3E0F86F193">
    <w:name w:val="B825BEC489BA44188BA225F3E0F86F193"/>
    <w:rsid w:val="001D32EE"/>
    <w:pPr>
      <w:spacing w:after="0" w:line="240" w:lineRule="auto"/>
    </w:pPr>
    <w:rPr>
      <w:rFonts w:ascii="Calibri" w:eastAsia="Times New Roman" w:hAnsi="Calibri" w:cs="Times New Roman"/>
      <w:szCs w:val="20"/>
      <w:lang w:bidi="en-US"/>
    </w:rPr>
  </w:style>
  <w:style w:type="paragraph" w:customStyle="1" w:styleId="E575BB1576EB4DA5A5ECF0802F9715DC3">
    <w:name w:val="E575BB1576EB4DA5A5ECF0802F9715DC3"/>
    <w:rsid w:val="001D32EE"/>
    <w:pPr>
      <w:spacing w:after="0" w:line="240" w:lineRule="auto"/>
    </w:pPr>
    <w:rPr>
      <w:rFonts w:ascii="Calibri" w:eastAsia="Times New Roman" w:hAnsi="Calibri" w:cs="Times New Roman"/>
      <w:szCs w:val="20"/>
      <w:lang w:bidi="en-US"/>
    </w:rPr>
  </w:style>
  <w:style w:type="paragraph" w:customStyle="1" w:styleId="5725DDC25A374B18B4E8915FCC3C3BC83">
    <w:name w:val="5725DDC25A374B18B4E8915FCC3C3BC83"/>
    <w:rsid w:val="001D32EE"/>
    <w:pPr>
      <w:spacing w:after="0" w:line="240" w:lineRule="auto"/>
    </w:pPr>
    <w:rPr>
      <w:rFonts w:ascii="Calibri" w:eastAsia="Times New Roman" w:hAnsi="Calibri" w:cs="Times New Roman"/>
      <w:szCs w:val="20"/>
      <w:lang w:bidi="en-US"/>
    </w:rPr>
  </w:style>
  <w:style w:type="paragraph" w:customStyle="1" w:styleId="BE133E5C5C0A470FA83A76889B2333983">
    <w:name w:val="BE133E5C5C0A470FA83A76889B2333983"/>
    <w:rsid w:val="001D32EE"/>
    <w:pPr>
      <w:spacing w:after="0" w:line="240" w:lineRule="auto"/>
    </w:pPr>
    <w:rPr>
      <w:rFonts w:ascii="Calibri" w:eastAsia="Times New Roman" w:hAnsi="Calibri" w:cs="Times New Roman"/>
      <w:szCs w:val="20"/>
      <w:lang w:bidi="en-US"/>
    </w:rPr>
  </w:style>
  <w:style w:type="paragraph" w:customStyle="1" w:styleId="D3D7106AAA5F431F8DBC182179C7DA483">
    <w:name w:val="D3D7106AAA5F431F8DBC182179C7DA483"/>
    <w:rsid w:val="001D32EE"/>
    <w:pPr>
      <w:spacing w:after="0" w:line="240" w:lineRule="auto"/>
    </w:pPr>
    <w:rPr>
      <w:rFonts w:ascii="Calibri" w:eastAsia="Times New Roman" w:hAnsi="Calibri" w:cs="Times New Roman"/>
      <w:szCs w:val="20"/>
      <w:lang w:bidi="en-US"/>
    </w:rPr>
  </w:style>
  <w:style w:type="paragraph" w:customStyle="1" w:styleId="3AF42485A82A444592B6028EAB814FDC3">
    <w:name w:val="3AF42485A82A444592B6028EAB814FDC3"/>
    <w:rsid w:val="001D32EE"/>
    <w:pPr>
      <w:spacing w:after="0" w:line="240" w:lineRule="auto"/>
    </w:pPr>
    <w:rPr>
      <w:rFonts w:ascii="Calibri" w:eastAsia="Times New Roman" w:hAnsi="Calibri" w:cs="Times New Roman"/>
      <w:szCs w:val="20"/>
      <w:lang w:bidi="en-US"/>
    </w:rPr>
  </w:style>
  <w:style w:type="paragraph" w:customStyle="1" w:styleId="26B826A2B13D44CC93865B83A73135793">
    <w:name w:val="26B826A2B13D44CC93865B83A73135793"/>
    <w:rsid w:val="001D32EE"/>
    <w:pPr>
      <w:spacing w:after="0" w:line="240" w:lineRule="auto"/>
    </w:pPr>
    <w:rPr>
      <w:rFonts w:ascii="Calibri" w:eastAsia="Times New Roman" w:hAnsi="Calibri" w:cs="Times New Roman"/>
      <w:szCs w:val="20"/>
      <w:lang w:bidi="en-US"/>
    </w:rPr>
  </w:style>
  <w:style w:type="paragraph" w:customStyle="1" w:styleId="387E334F7ECA4785BB3E18050B33F5973">
    <w:name w:val="387E334F7ECA4785BB3E18050B33F5973"/>
    <w:rsid w:val="001D32EE"/>
    <w:pPr>
      <w:spacing w:after="0" w:line="240" w:lineRule="auto"/>
    </w:pPr>
    <w:rPr>
      <w:rFonts w:ascii="Calibri" w:eastAsia="Times New Roman" w:hAnsi="Calibri" w:cs="Times New Roman"/>
      <w:szCs w:val="20"/>
      <w:lang w:bidi="en-US"/>
    </w:rPr>
  </w:style>
  <w:style w:type="paragraph" w:customStyle="1" w:styleId="53DBDCBFE86848BBBBEE850588A37E813">
    <w:name w:val="53DBDCBFE86848BBBBEE850588A37E813"/>
    <w:rsid w:val="001D32EE"/>
    <w:pPr>
      <w:spacing w:after="0" w:line="240" w:lineRule="auto"/>
    </w:pPr>
    <w:rPr>
      <w:rFonts w:ascii="Calibri" w:eastAsia="Times New Roman" w:hAnsi="Calibri" w:cs="Times New Roman"/>
      <w:szCs w:val="20"/>
      <w:lang w:bidi="en-US"/>
    </w:rPr>
  </w:style>
  <w:style w:type="paragraph" w:customStyle="1" w:styleId="4917E65E56E148E093109E7DCF66C1FA3">
    <w:name w:val="4917E65E56E148E093109E7DCF66C1FA3"/>
    <w:rsid w:val="001D32EE"/>
    <w:pPr>
      <w:spacing w:after="0" w:line="240" w:lineRule="auto"/>
    </w:pPr>
    <w:rPr>
      <w:rFonts w:ascii="Calibri" w:eastAsia="Times New Roman" w:hAnsi="Calibri" w:cs="Times New Roman"/>
      <w:szCs w:val="20"/>
      <w:lang w:bidi="en-US"/>
    </w:rPr>
  </w:style>
  <w:style w:type="paragraph" w:customStyle="1" w:styleId="714EA85695B448B3A0869451FB2852983">
    <w:name w:val="714EA85695B448B3A0869451FB2852983"/>
    <w:rsid w:val="001D32EE"/>
    <w:pPr>
      <w:spacing w:after="0" w:line="240" w:lineRule="auto"/>
    </w:pPr>
    <w:rPr>
      <w:rFonts w:ascii="Calibri" w:eastAsia="Times New Roman" w:hAnsi="Calibri" w:cs="Times New Roman"/>
      <w:szCs w:val="20"/>
      <w:lang w:bidi="en-US"/>
    </w:rPr>
  </w:style>
  <w:style w:type="paragraph" w:customStyle="1" w:styleId="E16F94075C614852853F2B56D0D3A8C53">
    <w:name w:val="E16F94075C614852853F2B56D0D3A8C53"/>
    <w:rsid w:val="001D32EE"/>
    <w:pPr>
      <w:spacing w:after="0" w:line="240" w:lineRule="auto"/>
    </w:pPr>
    <w:rPr>
      <w:rFonts w:ascii="Calibri" w:eastAsia="Times New Roman" w:hAnsi="Calibri" w:cs="Times New Roman"/>
      <w:szCs w:val="20"/>
      <w:lang w:bidi="en-US"/>
    </w:rPr>
  </w:style>
  <w:style w:type="paragraph" w:customStyle="1" w:styleId="305D98FA83AE44DD96F637763986D82C3">
    <w:name w:val="305D98FA83AE44DD96F637763986D82C3"/>
    <w:rsid w:val="001D32EE"/>
    <w:pPr>
      <w:spacing w:after="0" w:line="240" w:lineRule="auto"/>
    </w:pPr>
    <w:rPr>
      <w:rFonts w:ascii="Calibri" w:eastAsia="Times New Roman" w:hAnsi="Calibri" w:cs="Times New Roman"/>
      <w:szCs w:val="20"/>
      <w:lang w:bidi="en-US"/>
    </w:rPr>
  </w:style>
  <w:style w:type="paragraph" w:customStyle="1" w:styleId="94A969E768994CF59C92BBA4D7533D493">
    <w:name w:val="94A969E768994CF59C92BBA4D7533D493"/>
    <w:rsid w:val="001D32EE"/>
    <w:pPr>
      <w:spacing w:after="0" w:line="240" w:lineRule="auto"/>
    </w:pPr>
    <w:rPr>
      <w:rFonts w:ascii="Calibri" w:eastAsia="Times New Roman" w:hAnsi="Calibri" w:cs="Times New Roman"/>
      <w:szCs w:val="20"/>
      <w:lang w:bidi="en-US"/>
    </w:rPr>
  </w:style>
  <w:style w:type="paragraph" w:customStyle="1" w:styleId="A32293908A0D4EF9BD5134C35434134E3">
    <w:name w:val="A32293908A0D4EF9BD5134C35434134E3"/>
    <w:rsid w:val="001D32EE"/>
    <w:pPr>
      <w:spacing w:after="0" w:line="240" w:lineRule="auto"/>
    </w:pPr>
    <w:rPr>
      <w:rFonts w:ascii="Calibri" w:eastAsia="Times New Roman" w:hAnsi="Calibri" w:cs="Times New Roman"/>
      <w:szCs w:val="20"/>
      <w:lang w:bidi="en-US"/>
    </w:rPr>
  </w:style>
  <w:style w:type="paragraph" w:customStyle="1" w:styleId="609BDCCB2757493E9EA87B024BF083473">
    <w:name w:val="609BDCCB2757493E9EA87B024BF083473"/>
    <w:rsid w:val="001D32EE"/>
    <w:pPr>
      <w:spacing w:after="0" w:line="240" w:lineRule="auto"/>
    </w:pPr>
    <w:rPr>
      <w:rFonts w:ascii="Calibri" w:eastAsia="Times New Roman" w:hAnsi="Calibri" w:cs="Times New Roman"/>
      <w:szCs w:val="20"/>
      <w:lang w:bidi="en-US"/>
    </w:rPr>
  </w:style>
  <w:style w:type="paragraph" w:customStyle="1" w:styleId="0E703C58989E4D8A96CE639456853AF63">
    <w:name w:val="0E703C58989E4D8A96CE639456853AF63"/>
    <w:rsid w:val="001D32EE"/>
    <w:pPr>
      <w:spacing w:after="0" w:line="240" w:lineRule="auto"/>
    </w:pPr>
    <w:rPr>
      <w:rFonts w:ascii="Calibri" w:eastAsia="Times New Roman" w:hAnsi="Calibri" w:cs="Times New Roman"/>
      <w:szCs w:val="20"/>
      <w:lang w:bidi="en-US"/>
    </w:rPr>
  </w:style>
  <w:style w:type="paragraph" w:customStyle="1" w:styleId="4B9594E629A7472294249824ED92FE623">
    <w:name w:val="4B9594E629A7472294249824ED92FE623"/>
    <w:rsid w:val="001D32EE"/>
    <w:pPr>
      <w:spacing w:after="0" w:line="240" w:lineRule="auto"/>
    </w:pPr>
    <w:rPr>
      <w:rFonts w:ascii="Calibri" w:eastAsia="Times New Roman" w:hAnsi="Calibri" w:cs="Times New Roman"/>
      <w:szCs w:val="20"/>
      <w:lang w:bidi="en-US"/>
    </w:rPr>
  </w:style>
  <w:style w:type="paragraph" w:customStyle="1" w:styleId="AD6A6F625AD4455CB7177B49EC343F383">
    <w:name w:val="AD6A6F625AD4455CB7177B49EC343F383"/>
    <w:rsid w:val="001D32EE"/>
    <w:pPr>
      <w:spacing w:after="0" w:line="240" w:lineRule="auto"/>
    </w:pPr>
    <w:rPr>
      <w:rFonts w:ascii="Calibri" w:eastAsia="Times New Roman" w:hAnsi="Calibri" w:cs="Times New Roman"/>
      <w:szCs w:val="20"/>
      <w:lang w:bidi="en-US"/>
    </w:rPr>
  </w:style>
  <w:style w:type="paragraph" w:customStyle="1" w:styleId="E7F0F758AE964A09A8E96FBB9B85CEB33">
    <w:name w:val="E7F0F758AE964A09A8E96FBB9B85CEB33"/>
    <w:rsid w:val="001D32EE"/>
    <w:pPr>
      <w:spacing w:after="0" w:line="240" w:lineRule="auto"/>
    </w:pPr>
    <w:rPr>
      <w:rFonts w:ascii="Calibri" w:eastAsia="Times New Roman" w:hAnsi="Calibri" w:cs="Times New Roman"/>
      <w:szCs w:val="20"/>
      <w:lang w:bidi="en-US"/>
    </w:rPr>
  </w:style>
  <w:style w:type="paragraph" w:customStyle="1" w:styleId="479CABB6F5E74112B69B0562CA80B2D03">
    <w:name w:val="479CABB6F5E74112B69B0562CA80B2D03"/>
    <w:rsid w:val="001D32EE"/>
    <w:pPr>
      <w:spacing w:after="0" w:line="240" w:lineRule="auto"/>
    </w:pPr>
    <w:rPr>
      <w:rFonts w:ascii="Calibri" w:eastAsia="Times New Roman" w:hAnsi="Calibri" w:cs="Times New Roman"/>
      <w:szCs w:val="20"/>
      <w:lang w:bidi="en-US"/>
    </w:rPr>
  </w:style>
  <w:style w:type="paragraph" w:customStyle="1" w:styleId="64B075D4BCBB4D4C90C6222A0E1C10AF3">
    <w:name w:val="64B075D4BCBB4D4C90C6222A0E1C10AF3"/>
    <w:rsid w:val="001D32EE"/>
    <w:pPr>
      <w:spacing w:after="0" w:line="240" w:lineRule="auto"/>
    </w:pPr>
    <w:rPr>
      <w:rFonts w:ascii="Calibri" w:eastAsia="Times New Roman" w:hAnsi="Calibri" w:cs="Times New Roman"/>
      <w:szCs w:val="20"/>
      <w:lang w:bidi="en-US"/>
    </w:rPr>
  </w:style>
  <w:style w:type="paragraph" w:customStyle="1" w:styleId="480B0AF47E2147F9B45E89F25EA288D03">
    <w:name w:val="480B0AF47E2147F9B45E89F25EA288D03"/>
    <w:rsid w:val="001D32EE"/>
    <w:pPr>
      <w:spacing w:after="0" w:line="240" w:lineRule="auto"/>
    </w:pPr>
    <w:rPr>
      <w:rFonts w:ascii="Calibri" w:eastAsia="Times New Roman" w:hAnsi="Calibri" w:cs="Times New Roman"/>
      <w:szCs w:val="20"/>
      <w:lang w:bidi="en-US"/>
    </w:rPr>
  </w:style>
  <w:style w:type="paragraph" w:customStyle="1" w:styleId="86F0A5006A4A4FD58F57E057165E7DEC3">
    <w:name w:val="86F0A5006A4A4FD58F57E057165E7DEC3"/>
    <w:rsid w:val="001D32EE"/>
    <w:pPr>
      <w:spacing w:after="0" w:line="240" w:lineRule="auto"/>
    </w:pPr>
    <w:rPr>
      <w:rFonts w:ascii="Calibri" w:eastAsia="Times New Roman" w:hAnsi="Calibri" w:cs="Times New Roman"/>
      <w:szCs w:val="20"/>
      <w:lang w:bidi="en-US"/>
    </w:rPr>
  </w:style>
  <w:style w:type="paragraph" w:customStyle="1" w:styleId="B3F54C62CBFB4F5FAD53CC94261D9B203">
    <w:name w:val="B3F54C62CBFB4F5FAD53CC94261D9B203"/>
    <w:rsid w:val="001D32EE"/>
    <w:pPr>
      <w:spacing w:after="0" w:line="240" w:lineRule="auto"/>
    </w:pPr>
    <w:rPr>
      <w:rFonts w:ascii="Calibri" w:eastAsia="Times New Roman" w:hAnsi="Calibri" w:cs="Times New Roman"/>
      <w:szCs w:val="20"/>
      <w:lang w:bidi="en-US"/>
    </w:rPr>
  </w:style>
  <w:style w:type="paragraph" w:customStyle="1" w:styleId="6E32E6D1CD554398AC2A92AD1A4F8F863">
    <w:name w:val="6E32E6D1CD554398AC2A92AD1A4F8F863"/>
    <w:rsid w:val="001D32EE"/>
    <w:pPr>
      <w:spacing w:after="0" w:line="240" w:lineRule="auto"/>
    </w:pPr>
    <w:rPr>
      <w:rFonts w:ascii="Calibri" w:eastAsia="Times New Roman" w:hAnsi="Calibri" w:cs="Times New Roman"/>
      <w:szCs w:val="20"/>
      <w:lang w:bidi="en-US"/>
    </w:rPr>
  </w:style>
  <w:style w:type="paragraph" w:customStyle="1" w:styleId="796004C413144E77B51AE20D6CB808CA3">
    <w:name w:val="796004C413144E77B51AE20D6CB808CA3"/>
    <w:rsid w:val="001D32EE"/>
    <w:pPr>
      <w:spacing w:after="0" w:line="240" w:lineRule="auto"/>
    </w:pPr>
    <w:rPr>
      <w:rFonts w:ascii="Calibri" w:eastAsia="Times New Roman" w:hAnsi="Calibri" w:cs="Times New Roman"/>
      <w:szCs w:val="20"/>
      <w:lang w:bidi="en-US"/>
    </w:rPr>
  </w:style>
  <w:style w:type="paragraph" w:customStyle="1" w:styleId="D9C90C6FB2A7434E810FCEFD8B7D22663">
    <w:name w:val="D9C90C6FB2A7434E810FCEFD8B7D22663"/>
    <w:rsid w:val="001D32EE"/>
    <w:pPr>
      <w:spacing w:after="0" w:line="240" w:lineRule="auto"/>
    </w:pPr>
    <w:rPr>
      <w:rFonts w:ascii="Calibri" w:eastAsia="Times New Roman" w:hAnsi="Calibri" w:cs="Times New Roman"/>
      <w:szCs w:val="20"/>
      <w:lang w:bidi="en-US"/>
    </w:rPr>
  </w:style>
  <w:style w:type="paragraph" w:customStyle="1" w:styleId="00008134AF9D4B1782EAF2F7E36480D03">
    <w:name w:val="00008134AF9D4B1782EAF2F7E36480D03"/>
    <w:rsid w:val="001D32EE"/>
    <w:pPr>
      <w:spacing w:after="0" w:line="240" w:lineRule="auto"/>
    </w:pPr>
    <w:rPr>
      <w:rFonts w:ascii="Calibri" w:eastAsia="Times New Roman" w:hAnsi="Calibri" w:cs="Times New Roman"/>
      <w:szCs w:val="20"/>
      <w:lang w:bidi="en-US"/>
    </w:rPr>
  </w:style>
  <w:style w:type="paragraph" w:customStyle="1" w:styleId="6DA669EC5C1245FAB5F32C5D4EBE5B6D3">
    <w:name w:val="6DA669EC5C1245FAB5F32C5D4EBE5B6D3"/>
    <w:rsid w:val="001D32EE"/>
    <w:pPr>
      <w:spacing w:after="0" w:line="240" w:lineRule="auto"/>
    </w:pPr>
    <w:rPr>
      <w:rFonts w:ascii="Calibri" w:eastAsia="Times New Roman" w:hAnsi="Calibri" w:cs="Times New Roman"/>
      <w:szCs w:val="20"/>
      <w:lang w:bidi="en-US"/>
    </w:rPr>
  </w:style>
  <w:style w:type="paragraph" w:customStyle="1" w:styleId="68D3FACEBADF48379C11E46064A4538D3">
    <w:name w:val="68D3FACEBADF48379C11E46064A4538D3"/>
    <w:rsid w:val="001D32EE"/>
    <w:pPr>
      <w:spacing w:after="0" w:line="240" w:lineRule="auto"/>
    </w:pPr>
    <w:rPr>
      <w:rFonts w:ascii="Calibri" w:eastAsia="Times New Roman" w:hAnsi="Calibri" w:cs="Times New Roman"/>
      <w:szCs w:val="20"/>
      <w:lang w:bidi="en-US"/>
    </w:rPr>
  </w:style>
  <w:style w:type="paragraph" w:customStyle="1" w:styleId="B821634824A14A1381289CC8E61F79A33">
    <w:name w:val="B821634824A14A1381289CC8E61F79A33"/>
    <w:rsid w:val="001D32EE"/>
    <w:pPr>
      <w:spacing w:after="0" w:line="240" w:lineRule="auto"/>
    </w:pPr>
    <w:rPr>
      <w:rFonts w:ascii="Calibri" w:eastAsia="Times New Roman" w:hAnsi="Calibri" w:cs="Times New Roman"/>
      <w:szCs w:val="20"/>
      <w:lang w:bidi="en-US"/>
    </w:rPr>
  </w:style>
  <w:style w:type="paragraph" w:customStyle="1" w:styleId="EAA68A17E2A144F5BBB2D7497F6061873">
    <w:name w:val="EAA68A17E2A144F5BBB2D7497F6061873"/>
    <w:rsid w:val="001D32EE"/>
    <w:pPr>
      <w:spacing w:after="0" w:line="240" w:lineRule="auto"/>
    </w:pPr>
    <w:rPr>
      <w:rFonts w:ascii="Calibri" w:eastAsia="Times New Roman" w:hAnsi="Calibri" w:cs="Times New Roman"/>
      <w:szCs w:val="20"/>
      <w:lang w:bidi="en-US"/>
    </w:rPr>
  </w:style>
  <w:style w:type="paragraph" w:customStyle="1" w:styleId="C2AE8CAF4D76427A96636688105DBF783">
    <w:name w:val="C2AE8CAF4D76427A96636688105DBF783"/>
    <w:rsid w:val="001D32EE"/>
    <w:pPr>
      <w:spacing w:after="0" w:line="240" w:lineRule="auto"/>
    </w:pPr>
    <w:rPr>
      <w:rFonts w:ascii="Calibri" w:eastAsia="Times New Roman" w:hAnsi="Calibri" w:cs="Times New Roman"/>
      <w:szCs w:val="20"/>
      <w:lang w:bidi="en-US"/>
    </w:rPr>
  </w:style>
  <w:style w:type="paragraph" w:customStyle="1" w:styleId="B750063546F34A6580151B1BC9D139A53">
    <w:name w:val="B750063546F34A6580151B1BC9D139A53"/>
    <w:rsid w:val="001D32EE"/>
    <w:pPr>
      <w:spacing w:after="0" w:line="240" w:lineRule="auto"/>
    </w:pPr>
    <w:rPr>
      <w:rFonts w:ascii="Calibri" w:eastAsia="Times New Roman" w:hAnsi="Calibri" w:cs="Times New Roman"/>
      <w:szCs w:val="20"/>
      <w:lang w:bidi="en-US"/>
    </w:rPr>
  </w:style>
  <w:style w:type="paragraph" w:customStyle="1" w:styleId="A27A257A93964159B8C4C92721FC6F783">
    <w:name w:val="A27A257A93964159B8C4C92721FC6F783"/>
    <w:rsid w:val="001D32EE"/>
    <w:pPr>
      <w:spacing w:after="0" w:line="240" w:lineRule="auto"/>
    </w:pPr>
    <w:rPr>
      <w:rFonts w:ascii="Calibri" w:eastAsia="Times New Roman" w:hAnsi="Calibri" w:cs="Times New Roman"/>
      <w:szCs w:val="20"/>
      <w:lang w:bidi="en-US"/>
    </w:rPr>
  </w:style>
  <w:style w:type="paragraph" w:customStyle="1" w:styleId="60E940AEFCE744D6B0CE9A1B599A79B53">
    <w:name w:val="60E940AEFCE744D6B0CE9A1B599A79B53"/>
    <w:rsid w:val="001D32EE"/>
    <w:pPr>
      <w:spacing w:after="0" w:line="240" w:lineRule="auto"/>
    </w:pPr>
    <w:rPr>
      <w:rFonts w:ascii="Calibri" w:eastAsia="Times New Roman" w:hAnsi="Calibri" w:cs="Times New Roman"/>
      <w:szCs w:val="20"/>
      <w:lang w:bidi="en-US"/>
    </w:rPr>
  </w:style>
  <w:style w:type="paragraph" w:customStyle="1" w:styleId="05196324BAA7443BAE594BD8F3942A233">
    <w:name w:val="05196324BAA7443BAE594BD8F3942A233"/>
    <w:rsid w:val="001D32EE"/>
    <w:pPr>
      <w:spacing w:after="0" w:line="240" w:lineRule="auto"/>
    </w:pPr>
    <w:rPr>
      <w:rFonts w:ascii="Calibri" w:eastAsia="Times New Roman" w:hAnsi="Calibri" w:cs="Times New Roman"/>
      <w:szCs w:val="20"/>
      <w:lang w:bidi="en-US"/>
    </w:rPr>
  </w:style>
  <w:style w:type="paragraph" w:customStyle="1" w:styleId="6C9CA919A0EE4807B55286ECD5E1DB4C3">
    <w:name w:val="6C9CA919A0EE4807B55286ECD5E1DB4C3"/>
    <w:rsid w:val="001D32EE"/>
    <w:pPr>
      <w:spacing w:after="0" w:line="240" w:lineRule="auto"/>
    </w:pPr>
    <w:rPr>
      <w:rFonts w:ascii="Calibri" w:eastAsia="Times New Roman" w:hAnsi="Calibri" w:cs="Times New Roman"/>
      <w:szCs w:val="20"/>
      <w:lang w:bidi="en-US"/>
    </w:rPr>
  </w:style>
  <w:style w:type="paragraph" w:customStyle="1" w:styleId="AA62126AC0694E879A3B702716500A323">
    <w:name w:val="AA62126AC0694E879A3B702716500A323"/>
    <w:rsid w:val="001D32EE"/>
    <w:pPr>
      <w:spacing w:after="0" w:line="240" w:lineRule="auto"/>
    </w:pPr>
    <w:rPr>
      <w:rFonts w:ascii="Calibri" w:eastAsia="Times New Roman" w:hAnsi="Calibri" w:cs="Times New Roman"/>
      <w:szCs w:val="20"/>
      <w:lang w:bidi="en-US"/>
    </w:rPr>
  </w:style>
  <w:style w:type="paragraph" w:customStyle="1" w:styleId="5C0DC5F58E0F447BAB4A6E1A1720C9FE3">
    <w:name w:val="5C0DC5F58E0F447BAB4A6E1A1720C9FE3"/>
    <w:rsid w:val="001D32EE"/>
    <w:pPr>
      <w:spacing w:after="0" w:line="240" w:lineRule="auto"/>
    </w:pPr>
    <w:rPr>
      <w:rFonts w:ascii="Calibri" w:eastAsia="Times New Roman" w:hAnsi="Calibri" w:cs="Times New Roman"/>
      <w:szCs w:val="20"/>
      <w:lang w:bidi="en-US"/>
    </w:rPr>
  </w:style>
  <w:style w:type="paragraph" w:customStyle="1" w:styleId="9BD3CFBCD85B4E8E802C749DB461AC903">
    <w:name w:val="9BD3CFBCD85B4E8E802C749DB461AC903"/>
    <w:rsid w:val="001D32EE"/>
    <w:pPr>
      <w:spacing w:after="0" w:line="240" w:lineRule="auto"/>
    </w:pPr>
    <w:rPr>
      <w:rFonts w:ascii="Calibri" w:eastAsia="Times New Roman" w:hAnsi="Calibri" w:cs="Times New Roman"/>
      <w:szCs w:val="20"/>
      <w:lang w:bidi="en-US"/>
    </w:rPr>
  </w:style>
  <w:style w:type="paragraph" w:customStyle="1" w:styleId="2C61D558041A46CDB18BD9A58C88E33E3">
    <w:name w:val="2C61D558041A46CDB18BD9A58C88E33E3"/>
    <w:rsid w:val="001D32EE"/>
    <w:pPr>
      <w:spacing w:after="0" w:line="240" w:lineRule="auto"/>
    </w:pPr>
    <w:rPr>
      <w:rFonts w:ascii="Calibri" w:eastAsia="Times New Roman" w:hAnsi="Calibri" w:cs="Times New Roman"/>
      <w:szCs w:val="20"/>
      <w:lang w:bidi="en-US"/>
    </w:rPr>
  </w:style>
  <w:style w:type="paragraph" w:customStyle="1" w:styleId="BE7B4E2ABDD843AAA223B20AF9B01D2B3">
    <w:name w:val="BE7B4E2ABDD843AAA223B20AF9B01D2B3"/>
    <w:rsid w:val="001D32EE"/>
    <w:pPr>
      <w:spacing w:after="0" w:line="240" w:lineRule="auto"/>
    </w:pPr>
    <w:rPr>
      <w:rFonts w:ascii="Calibri" w:eastAsia="Times New Roman" w:hAnsi="Calibri" w:cs="Times New Roman"/>
      <w:szCs w:val="20"/>
      <w:lang w:bidi="en-US"/>
    </w:rPr>
  </w:style>
  <w:style w:type="paragraph" w:customStyle="1" w:styleId="6BD86B62C055450CB7A579BF2FAA448B3">
    <w:name w:val="6BD86B62C055450CB7A579BF2FAA448B3"/>
    <w:rsid w:val="001D32EE"/>
    <w:pPr>
      <w:spacing w:after="0" w:line="240" w:lineRule="auto"/>
    </w:pPr>
    <w:rPr>
      <w:rFonts w:ascii="Calibri" w:eastAsia="Times New Roman" w:hAnsi="Calibri" w:cs="Times New Roman"/>
      <w:szCs w:val="20"/>
      <w:lang w:bidi="en-US"/>
    </w:rPr>
  </w:style>
  <w:style w:type="paragraph" w:customStyle="1" w:styleId="B67F712EBD1245BBA3641CD4BE3F907F3">
    <w:name w:val="B67F712EBD1245BBA3641CD4BE3F907F3"/>
    <w:rsid w:val="001D32EE"/>
    <w:pPr>
      <w:spacing w:after="0" w:line="240" w:lineRule="auto"/>
    </w:pPr>
    <w:rPr>
      <w:rFonts w:ascii="Calibri" w:eastAsia="Times New Roman" w:hAnsi="Calibri" w:cs="Times New Roman"/>
      <w:szCs w:val="20"/>
      <w:lang w:bidi="en-US"/>
    </w:rPr>
  </w:style>
  <w:style w:type="paragraph" w:customStyle="1" w:styleId="79B8764FA5F54009B7BFF24794BB35D03">
    <w:name w:val="79B8764FA5F54009B7BFF24794BB35D03"/>
    <w:rsid w:val="001D32EE"/>
    <w:pPr>
      <w:spacing w:after="0" w:line="240" w:lineRule="auto"/>
    </w:pPr>
    <w:rPr>
      <w:rFonts w:ascii="Calibri" w:eastAsia="Times New Roman" w:hAnsi="Calibri" w:cs="Times New Roman"/>
      <w:szCs w:val="20"/>
      <w:lang w:bidi="en-US"/>
    </w:rPr>
  </w:style>
  <w:style w:type="paragraph" w:customStyle="1" w:styleId="EC2885D47B2F4E5293ED0FDE4C20CD643">
    <w:name w:val="EC2885D47B2F4E5293ED0FDE4C20CD643"/>
    <w:rsid w:val="001D32EE"/>
    <w:pPr>
      <w:spacing w:after="0" w:line="240" w:lineRule="auto"/>
    </w:pPr>
    <w:rPr>
      <w:rFonts w:ascii="Calibri" w:eastAsia="Times New Roman" w:hAnsi="Calibri" w:cs="Times New Roman"/>
      <w:szCs w:val="20"/>
      <w:lang w:bidi="en-US"/>
    </w:rPr>
  </w:style>
  <w:style w:type="paragraph" w:customStyle="1" w:styleId="92927C0D2987432B8DA94A374C950D633">
    <w:name w:val="92927C0D2987432B8DA94A374C950D633"/>
    <w:rsid w:val="001D32EE"/>
    <w:pPr>
      <w:spacing w:after="0" w:line="240" w:lineRule="auto"/>
    </w:pPr>
    <w:rPr>
      <w:rFonts w:ascii="Calibri" w:eastAsia="Times New Roman" w:hAnsi="Calibri" w:cs="Times New Roman"/>
      <w:szCs w:val="20"/>
      <w:lang w:bidi="en-US"/>
    </w:rPr>
  </w:style>
  <w:style w:type="paragraph" w:customStyle="1" w:styleId="FBB6E55EA7174EBFA1D8FBDB62C4DC313">
    <w:name w:val="FBB6E55EA7174EBFA1D8FBDB62C4DC313"/>
    <w:rsid w:val="001D32EE"/>
    <w:pPr>
      <w:spacing w:after="0" w:line="240" w:lineRule="auto"/>
    </w:pPr>
    <w:rPr>
      <w:rFonts w:ascii="Calibri" w:eastAsia="Times New Roman" w:hAnsi="Calibri" w:cs="Times New Roman"/>
      <w:szCs w:val="20"/>
      <w:lang w:bidi="en-US"/>
    </w:rPr>
  </w:style>
  <w:style w:type="paragraph" w:customStyle="1" w:styleId="A3704785C1324CF1B92DEC643B9E3C4A3">
    <w:name w:val="A3704785C1324CF1B92DEC643B9E3C4A3"/>
    <w:rsid w:val="001D32EE"/>
    <w:pPr>
      <w:spacing w:after="0" w:line="240" w:lineRule="auto"/>
    </w:pPr>
    <w:rPr>
      <w:rFonts w:ascii="Calibri" w:eastAsia="Times New Roman" w:hAnsi="Calibri" w:cs="Times New Roman"/>
      <w:szCs w:val="20"/>
      <w:lang w:bidi="en-US"/>
    </w:rPr>
  </w:style>
  <w:style w:type="paragraph" w:customStyle="1" w:styleId="908476DAA91F456DB4CD1C9CE8E1EA2C3">
    <w:name w:val="908476DAA91F456DB4CD1C9CE8E1EA2C3"/>
    <w:rsid w:val="001D32EE"/>
    <w:pPr>
      <w:spacing w:after="0" w:line="240" w:lineRule="auto"/>
    </w:pPr>
    <w:rPr>
      <w:rFonts w:ascii="Calibri" w:eastAsia="Times New Roman" w:hAnsi="Calibri" w:cs="Times New Roman"/>
      <w:szCs w:val="20"/>
      <w:lang w:bidi="en-US"/>
    </w:rPr>
  </w:style>
  <w:style w:type="paragraph" w:customStyle="1" w:styleId="51E94BA41A374C16B4D40A91FA8E94173">
    <w:name w:val="51E94BA41A374C16B4D40A91FA8E94173"/>
    <w:rsid w:val="001D32EE"/>
    <w:pPr>
      <w:spacing w:after="0" w:line="240" w:lineRule="auto"/>
    </w:pPr>
    <w:rPr>
      <w:rFonts w:ascii="Calibri" w:eastAsia="Times New Roman" w:hAnsi="Calibri" w:cs="Times New Roman"/>
      <w:szCs w:val="20"/>
      <w:lang w:bidi="en-US"/>
    </w:rPr>
  </w:style>
  <w:style w:type="paragraph" w:customStyle="1" w:styleId="30C2C8278DC04FDEA7273CEE7AC136733">
    <w:name w:val="30C2C8278DC04FDEA7273CEE7AC136733"/>
    <w:rsid w:val="001D32EE"/>
    <w:pPr>
      <w:spacing w:after="0" w:line="240" w:lineRule="auto"/>
    </w:pPr>
    <w:rPr>
      <w:rFonts w:ascii="Calibri" w:eastAsia="Times New Roman" w:hAnsi="Calibri" w:cs="Times New Roman"/>
      <w:szCs w:val="20"/>
      <w:lang w:bidi="en-US"/>
    </w:rPr>
  </w:style>
  <w:style w:type="paragraph" w:customStyle="1" w:styleId="80EC83F3176242F29002AEB09706396E3">
    <w:name w:val="80EC83F3176242F29002AEB09706396E3"/>
    <w:rsid w:val="001D32EE"/>
    <w:pPr>
      <w:spacing w:after="0" w:line="240" w:lineRule="auto"/>
    </w:pPr>
    <w:rPr>
      <w:rFonts w:ascii="Calibri" w:eastAsia="Times New Roman" w:hAnsi="Calibri" w:cs="Times New Roman"/>
      <w:szCs w:val="20"/>
      <w:lang w:bidi="en-US"/>
    </w:rPr>
  </w:style>
  <w:style w:type="paragraph" w:customStyle="1" w:styleId="7C8A2774EF0544B2899E659BBA1507813">
    <w:name w:val="7C8A2774EF0544B2899E659BBA1507813"/>
    <w:rsid w:val="001D32EE"/>
    <w:pPr>
      <w:spacing w:after="0" w:line="240" w:lineRule="auto"/>
    </w:pPr>
    <w:rPr>
      <w:rFonts w:ascii="Calibri" w:eastAsia="Times New Roman" w:hAnsi="Calibri" w:cs="Times New Roman"/>
      <w:szCs w:val="20"/>
      <w:lang w:bidi="en-US"/>
    </w:rPr>
  </w:style>
  <w:style w:type="paragraph" w:customStyle="1" w:styleId="512C88537C714AAB99B9007785717B963">
    <w:name w:val="512C88537C714AAB99B9007785717B963"/>
    <w:rsid w:val="001D32EE"/>
    <w:pPr>
      <w:spacing w:after="0" w:line="240" w:lineRule="auto"/>
    </w:pPr>
    <w:rPr>
      <w:rFonts w:ascii="Calibri" w:eastAsia="Times New Roman" w:hAnsi="Calibri" w:cs="Times New Roman"/>
      <w:szCs w:val="20"/>
      <w:lang w:bidi="en-US"/>
    </w:rPr>
  </w:style>
  <w:style w:type="paragraph" w:customStyle="1" w:styleId="9DCDC46B602E456DAF26A462581A55FE3">
    <w:name w:val="9DCDC46B602E456DAF26A462581A55FE3"/>
    <w:rsid w:val="001D32EE"/>
    <w:pPr>
      <w:spacing w:after="0" w:line="240" w:lineRule="auto"/>
    </w:pPr>
    <w:rPr>
      <w:rFonts w:ascii="Calibri" w:eastAsia="Times New Roman" w:hAnsi="Calibri" w:cs="Times New Roman"/>
      <w:szCs w:val="20"/>
      <w:lang w:bidi="en-US"/>
    </w:rPr>
  </w:style>
  <w:style w:type="paragraph" w:customStyle="1" w:styleId="EF82EAD00E8A48D3B7F4EA04A57642183">
    <w:name w:val="EF82EAD00E8A48D3B7F4EA04A57642183"/>
    <w:rsid w:val="001D32EE"/>
    <w:pPr>
      <w:spacing w:after="0" w:line="240" w:lineRule="auto"/>
    </w:pPr>
    <w:rPr>
      <w:rFonts w:ascii="Calibri" w:eastAsia="Times New Roman" w:hAnsi="Calibri" w:cs="Times New Roman"/>
      <w:szCs w:val="20"/>
      <w:lang w:bidi="en-US"/>
    </w:rPr>
  </w:style>
  <w:style w:type="paragraph" w:customStyle="1" w:styleId="9BCFEB56E6034994BAC07D09D0C763593">
    <w:name w:val="9BCFEB56E6034994BAC07D09D0C763593"/>
    <w:rsid w:val="001D32EE"/>
    <w:pPr>
      <w:spacing w:after="0" w:line="240" w:lineRule="auto"/>
    </w:pPr>
    <w:rPr>
      <w:rFonts w:ascii="Calibri" w:eastAsia="Times New Roman" w:hAnsi="Calibri" w:cs="Times New Roman"/>
      <w:szCs w:val="20"/>
      <w:lang w:bidi="en-US"/>
    </w:rPr>
  </w:style>
  <w:style w:type="paragraph" w:customStyle="1" w:styleId="77D40C1598E14C359704C266CB8F29B53">
    <w:name w:val="77D40C1598E14C359704C266CB8F29B53"/>
    <w:rsid w:val="001D32EE"/>
    <w:pPr>
      <w:spacing w:after="0" w:line="240" w:lineRule="auto"/>
    </w:pPr>
    <w:rPr>
      <w:rFonts w:ascii="Calibri" w:eastAsia="Times New Roman" w:hAnsi="Calibri" w:cs="Times New Roman"/>
      <w:szCs w:val="20"/>
      <w:lang w:bidi="en-US"/>
    </w:rPr>
  </w:style>
  <w:style w:type="paragraph" w:customStyle="1" w:styleId="F89A6CF59E88487D9E1E92954B038DA83">
    <w:name w:val="F89A6CF59E88487D9E1E92954B038DA83"/>
    <w:rsid w:val="001D32EE"/>
    <w:pPr>
      <w:spacing w:after="0" w:line="240" w:lineRule="auto"/>
    </w:pPr>
    <w:rPr>
      <w:rFonts w:ascii="Calibri" w:eastAsia="Times New Roman" w:hAnsi="Calibri" w:cs="Times New Roman"/>
      <w:szCs w:val="20"/>
      <w:lang w:bidi="en-US"/>
    </w:rPr>
  </w:style>
  <w:style w:type="paragraph" w:customStyle="1" w:styleId="1D8A6E94DD3F4B1FB3927A53C2544A873">
    <w:name w:val="1D8A6E94DD3F4B1FB3927A53C2544A873"/>
    <w:rsid w:val="001D32EE"/>
    <w:pPr>
      <w:spacing w:after="0" w:line="240" w:lineRule="auto"/>
    </w:pPr>
    <w:rPr>
      <w:rFonts w:ascii="Calibri" w:eastAsia="Times New Roman" w:hAnsi="Calibri" w:cs="Times New Roman"/>
      <w:szCs w:val="20"/>
      <w:lang w:bidi="en-US"/>
    </w:rPr>
  </w:style>
  <w:style w:type="paragraph" w:customStyle="1" w:styleId="F82F8812FC3C4D0DA1BC7A47C74A52B73">
    <w:name w:val="F82F8812FC3C4D0DA1BC7A47C74A52B73"/>
    <w:rsid w:val="001D32EE"/>
    <w:pPr>
      <w:spacing w:after="0" w:line="240" w:lineRule="auto"/>
    </w:pPr>
    <w:rPr>
      <w:rFonts w:ascii="Calibri" w:eastAsia="Times New Roman" w:hAnsi="Calibri" w:cs="Times New Roman"/>
      <w:szCs w:val="20"/>
      <w:lang w:bidi="en-US"/>
    </w:rPr>
  </w:style>
  <w:style w:type="paragraph" w:customStyle="1" w:styleId="8EB9B98A0F924692A75FE33DFA28CC7F3">
    <w:name w:val="8EB9B98A0F924692A75FE33DFA28CC7F3"/>
    <w:rsid w:val="001D32EE"/>
    <w:pPr>
      <w:spacing w:after="0" w:line="240" w:lineRule="auto"/>
    </w:pPr>
    <w:rPr>
      <w:rFonts w:ascii="Calibri" w:eastAsia="Times New Roman" w:hAnsi="Calibri" w:cs="Times New Roman"/>
      <w:szCs w:val="20"/>
      <w:lang w:bidi="en-US"/>
    </w:rPr>
  </w:style>
  <w:style w:type="paragraph" w:customStyle="1" w:styleId="BC958001B45A4FE7BD1EA4CDD5675FE03">
    <w:name w:val="BC958001B45A4FE7BD1EA4CDD5675FE03"/>
    <w:rsid w:val="001D32EE"/>
    <w:pPr>
      <w:spacing w:after="0" w:line="240" w:lineRule="auto"/>
    </w:pPr>
    <w:rPr>
      <w:rFonts w:ascii="Calibri" w:eastAsia="Times New Roman" w:hAnsi="Calibri" w:cs="Times New Roman"/>
      <w:szCs w:val="20"/>
      <w:lang w:bidi="en-US"/>
    </w:rPr>
  </w:style>
  <w:style w:type="paragraph" w:customStyle="1" w:styleId="B7745AC23B10489B919A878B0E75028D3">
    <w:name w:val="B7745AC23B10489B919A878B0E75028D3"/>
    <w:rsid w:val="001D32EE"/>
    <w:pPr>
      <w:spacing w:after="0" w:line="240" w:lineRule="auto"/>
    </w:pPr>
    <w:rPr>
      <w:rFonts w:ascii="Calibri" w:eastAsia="Times New Roman" w:hAnsi="Calibri" w:cs="Times New Roman"/>
      <w:szCs w:val="20"/>
      <w:lang w:bidi="en-US"/>
    </w:rPr>
  </w:style>
  <w:style w:type="paragraph" w:customStyle="1" w:styleId="9A8BA7CF148A42C98EC01FB4B0159EA33">
    <w:name w:val="9A8BA7CF148A42C98EC01FB4B0159EA33"/>
    <w:rsid w:val="001D32EE"/>
    <w:pPr>
      <w:spacing w:after="0" w:line="240" w:lineRule="auto"/>
    </w:pPr>
    <w:rPr>
      <w:rFonts w:ascii="Calibri" w:eastAsia="Times New Roman" w:hAnsi="Calibri" w:cs="Times New Roman"/>
      <w:szCs w:val="20"/>
      <w:lang w:bidi="en-US"/>
    </w:rPr>
  </w:style>
  <w:style w:type="paragraph" w:customStyle="1" w:styleId="9ACFC6B3D8484D70993CD764E77344313">
    <w:name w:val="9ACFC6B3D8484D70993CD764E77344313"/>
    <w:rsid w:val="001D32EE"/>
    <w:pPr>
      <w:spacing w:after="0" w:line="240" w:lineRule="auto"/>
    </w:pPr>
    <w:rPr>
      <w:rFonts w:ascii="Calibri" w:eastAsia="Times New Roman" w:hAnsi="Calibri" w:cs="Times New Roman"/>
      <w:szCs w:val="20"/>
      <w:lang w:bidi="en-US"/>
    </w:rPr>
  </w:style>
  <w:style w:type="paragraph" w:customStyle="1" w:styleId="B29FBF8C02334BE7ADB473E4783899073">
    <w:name w:val="B29FBF8C02334BE7ADB473E4783899073"/>
    <w:rsid w:val="001D32EE"/>
    <w:pPr>
      <w:spacing w:after="0" w:line="240" w:lineRule="auto"/>
    </w:pPr>
    <w:rPr>
      <w:rFonts w:ascii="Calibri" w:eastAsia="Times New Roman" w:hAnsi="Calibri" w:cs="Times New Roman"/>
      <w:szCs w:val="20"/>
      <w:lang w:bidi="en-US"/>
    </w:rPr>
  </w:style>
  <w:style w:type="paragraph" w:customStyle="1" w:styleId="8576A5ED341741CE98E3A056B81666703">
    <w:name w:val="8576A5ED341741CE98E3A056B81666703"/>
    <w:rsid w:val="001D32EE"/>
    <w:pPr>
      <w:spacing w:after="0" w:line="240" w:lineRule="auto"/>
    </w:pPr>
    <w:rPr>
      <w:rFonts w:ascii="Calibri" w:eastAsia="Times New Roman" w:hAnsi="Calibri" w:cs="Times New Roman"/>
      <w:szCs w:val="20"/>
      <w:lang w:bidi="en-US"/>
    </w:rPr>
  </w:style>
  <w:style w:type="paragraph" w:customStyle="1" w:styleId="7462DBD5CCBB42B787E7AAD65E29907D3">
    <w:name w:val="7462DBD5CCBB42B787E7AAD65E29907D3"/>
    <w:rsid w:val="001D32EE"/>
    <w:pPr>
      <w:spacing w:after="0" w:line="240" w:lineRule="auto"/>
    </w:pPr>
    <w:rPr>
      <w:rFonts w:ascii="Calibri" w:eastAsia="Times New Roman" w:hAnsi="Calibri" w:cs="Times New Roman"/>
      <w:szCs w:val="20"/>
      <w:lang w:bidi="en-US"/>
    </w:rPr>
  </w:style>
  <w:style w:type="paragraph" w:customStyle="1" w:styleId="1406DBE3B22D4F2F927581135DFE55C73">
    <w:name w:val="1406DBE3B22D4F2F927581135DFE55C73"/>
    <w:rsid w:val="001D32EE"/>
    <w:pPr>
      <w:spacing w:after="0" w:line="240" w:lineRule="auto"/>
    </w:pPr>
    <w:rPr>
      <w:rFonts w:ascii="Calibri" w:eastAsia="Times New Roman" w:hAnsi="Calibri" w:cs="Times New Roman"/>
      <w:szCs w:val="20"/>
      <w:lang w:bidi="en-US"/>
    </w:rPr>
  </w:style>
  <w:style w:type="paragraph" w:customStyle="1" w:styleId="DA657CA19ACE41DFA86AC9096442C31D3">
    <w:name w:val="DA657CA19ACE41DFA86AC9096442C31D3"/>
    <w:rsid w:val="001D32EE"/>
    <w:pPr>
      <w:spacing w:after="0" w:line="240" w:lineRule="auto"/>
    </w:pPr>
    <w:rPr>
      <w:rFonts w:ascii="Calibri" w:eastAsia="Times New Roman" w:hAnsi="Calibri" w:cs="Times New Roman"/>
      <w:szCs w:val="20"/>
      <w:lang w:bidi="en-US"/>
    </w:rPr>
  </w:style>
  <w:style w:type="paragraph" w:customStyle="1" w:styleId="72C2CBCACD874118AFE6B5B68D2E19D43">
    <w:name w:val="72C2CBCACD874118AFE6B5B68D2E19D43"/>
    <w:rsid w:val="001D32EE"/>
    <w:pPr>
      <w:spacing w:after="0" w:line="240" w:lineRule="auto"/>
    </w:pPr>
    <w:rPr>
      <w:rFonts w:ascii="Calibri" w:eastAsia="Times New Roman" w:hAnsi="Calibri" w:cs="Times New Roman"/>
      <w:szCs w:val="20"/>
      <w:lang w:bidi="en-US"/>
    </w:rPr>
  </w:style>
  <w:style w:type="paragraph" w:customStyle="1" w:styleId="5F04A6751F854C68AB668039BBF456853">
    <w:name w:val="5F04A6751F854C68AB668039BBF456853"/>
    <w:rsid w:val="001D32EE"/>
    <w:pPr>
      <w:spacing w:after="0" w:line="240" w:lineRule="auto"/>
    </w:pPr>
    <w:rPr>
      <w:rFonts w:ascii="Calibri" w:eastAsia="Times New Roman" w:hAnsi="Calibri" w:cs="Times New Roman"/>
      <w:szCs w:val="20"/>
      <w:lang w:bidi="en-US"/>
    </w:rPr>
  </w:style>
  <w:style w:type="paragraph" w:customStyle="1" w:styleId="680E568FF5024A418E8CB5315731BA773">
    <w:name w:val="680E568FF5024A418E8CB5315731BA773"/>
    <w:rsid w:val="001D32EE"/>
    <w:pPr>
      <w:spacing w:after="0" w:line="240" w:lineRule="auto"/>
    </w:pPr>
    <w:rPr>
      <w:rFonts w:ascii="Calibri" w:eastAsia="Times New Roman" w:hAnsi="Calibri" w:cs="Times New Roman"/>
      <w:szCs w:val="20"/>
      <w:lang w:bidi="en-US"/>
    </w:rPr>
  </w:style>
  <w:style w:type="paragraph" w:customStyle="1" w:styleId="4DF4730F15064F16B144C37567223D3F3">
    <w:name w:val="4DF4730F15064F16B144C37567223D3F3"/>
    <w:rsid w:val="001D32EE"/>
    <w:pPr>
      <w:spacing w:after="0" w:line="240" w:lineRule="auto"/>
    </w:pPr>
    <w:rPr>
      <w:rFonts w:ascii="Calibri" w:eastAsia="Times New Roman" w:hAnsi="Calibri" w:cs="Times New Roman"/>
      <w:szCs w:val="20"/>
      <w:lang w:bidi="en-US"/>
    </w:rPr>
  </w:style>
  <w:style w:type="paragraph" w:customStyle="1" w:styleId="D4EFD7AF137C48CF887889FF1087C3F33">
    <w:name w:val="D4EFD7AF137C48CF887889FF1087C3F33"/>
    <w:rsid w:val="001D32EE"/>
    <w:pPr>
      <w:spacing w:after="0" w:line="240" w:lineRule="auto"/>
    </w:pPr>
    <w:rPr>
      <w:rFonts w:ascii="Calibri" w:eastAsia="Times New Roman" w:hAnsi="Calibri" w:cs="Times New Roman"/>
      <w:szCs w:val="20"/>
      <w:lang w:bidi="en-US"/>
    </w:rPr>
  </w:style>
  <w:style w:type="paragraph" w:customStyle="1" w:styleId="F9F99A41DCA44065BDCD1BFC0D81D9603">
    <w:name w:val="F9F99A41DCA44065BDCD1BFC0D81D9603"/>
    <w:rsid w:val="001D32EE"/>
    <w:pPr>
      <w:spacing w:after="0" w:line="240" w:lineRule="auto"/>
    </w:pPr>
    <w:rPr>
      <w:rFonts w:ascii="Calibri" w:eastAsia="Times New Roman" w:hAnsi="Calibri" w:cs="Times New Roman"/>
      <w:szCs w:val="20"/>
      <w:lang w:bidi="en-US"/>
    </w:rPr>
  </w:style>
  <w:style w:type="paragraph" w:customStyle="1" w:styleId="D2CDCFCBE5A546B8846FF9DA91AB9A8E3">
    <w:name w:val="D2CDCFCBE5A546B8846FF9DA91AB9A8E3"/>
    <w:rsid w:val="001D32EE"/>
    <w:pPr>
      <w:spacing w:after="0" w:line="240" w:lineRule="auto"/>
    </w:pPr>
    <w:rPr>
      <w:rFonts w:ascii="Calibri" w:eastAsia="Times New Roman" w:hAnsi="Calibri" w:cs="Times New Roman"/>
      <w:szCs w:val="20"/>
      <w:lang w:bidi="en-US"/>
    </w:rPr>
  </w:style>
  <w:style w:type="paragraph" w:customStyle="1" w:styleId="DC6DC52883984260B6B3AB68BC9C34DE3">
    <w:name w:val="DC6DC52883984260B6B3AB68BC9C34DE3"/>
    <w:rsid w:val="001D32EE"/>
    <w:pPr>
      <w:spacing w:after="0" w:line="240" w:lineRule="auto"/>
    </w:pPr>
    <w:rPr>
      <w:rFonts w:ascii="Calibri" w:eastAsia="Times New Roman" w:hAnsi="Calibri" w:cs="Times New Roman"/>
      <w:szCs w:val="20"/>
      <w:lang w:bidi="en-US"/>
    </w:rPr>
  </w:style>
  <w:style w:type="paragraph" w:customStyle="1" w:styleId="5FE19136B10943359044100987628F5D3">
    <w:name w:val="5FE19136B10943359044100987628F5D3"/>
    <w:rsid w:val="001D32EE"/>
    <w:pPr>
      <w:spacing w:after="0" w:line="240" w:lineRule="auto"/>
    </w:pPr>
    <w:rPr>
      <w:rFonts w:ascii="Calibri" w:eastAsia="Times New Roman" w:hAnsi="Calibri" w:cs="Times New Roman"/>
      <w:szCs w:val="20"/>
      <w:lang w:bidi="en-US"/>
    </w:rPr>
  </w:style>
  <w:style w:type="paragraph" w:customStyle="1" w:styleId="FDC84CAF7FEB48508E26EEF32C01CAC43">
    <w:name w:val="FDC84CAF7FEB48508E26EEF32C01CAC43"/>
    <w:rsid w:val="001D32EE"/>
    <w:pPr>
      <w:spacing w:after="0" w:line="240" w:lineRule="auto"/>
    </w:pPr>
    <w:rPr>
      <w:rFonts w:ascii="Calibri" w:eastAsia="Times New Roman" w:hAnsi="Calibri" w:cs="Times New Roman"/>
      <w:szCs w:val="20"/>
      <w:lang w:bidi="en-US"/>
    </w:rPr>
  </w:style>
  <w:style w:type="paragraph" w:customStyle="1" w:styleId="C6989336F97D4D18A76C56FE98AC021A3">
    <w:name w:val="C6989336F97D4D18A76C56FE98AC021A3"/>
    <w:rsid w:val="001D32EE"/>
    <w:pPr>
      <w:spacing w:after="0" w:line="240" w:lineRule="auto"/>
    </w:pPr>
    <w:rPr>
      <w:rFonts w:ascii="Calibri" w:eastAsia="Times New Roman" w:hAnsi="Calibri" w:cs="Times New Roman"/>
      <w:szCs w:val="20"/>
      <w:lang w:bidi="en-US"/>
    </w:rPr>
  </w:style>
  <w:style w:type="paragraph" w:customStyle="1" w:styleId="FFA5A030884C4829851F21C53311AB153">
    <w:name w:val="FFA5A030884C4829851F21C53311AB153"/>
    <w:rsid w:val="001D32EE"/>
    <w:pPr>
      <w:spacing w:after="0" w:line="240" w:lineRule="auto"/>
    </w:pPr>
    <w:rPr>
      <w:rFonts w:ascii="Calibri" w:eastAsia="Times New Roman" w:hAnsi="Calibri" w:cs="Times New Roman"/>
      <w:szCs w:val="20"/>
      <w:lang w:bidi="en-US"/>
    </w:rPr>
  </w:style>
  <w:style w:type="paragraph" w:customStyle="1" w:styleId="A080B915E0D148D5A297BA29E19039373">
    <w:name w:val="A080B915E0D148D5A297BA29E19039373"/>
    <w:rsid w:val="001D32EE"/>
    <w:pPr>
      <w:spacing w:after="0" w:line="240" w:lineRule="auto"/>
    </w:pPr>
    <w:rPr>
      <w:rFonts w:ascii="Calibri" w:eastAsia="Times New Roman" w:hAnsi="Calibri" w:cs="Times New Roman"/>
      <w:szCs w:val="20"/>
      <w:lang w:bidi="en-US"/>
    </w:rPr>
  </w:style>
  <w:style w:type="paragraph" w:customStyle="1" w:styleId="46DED772AAFA4D13A95759377DA407F83">
    <w:name w:val="46DED772AAFA4D13A95759377DA407F83"/>
    <w:rsid w:val="001D32EE"/>
    <w:pPr>
      <w:spacing w:after="0" w:line="240" w:lineRule="auto"/>
    </w:pPr>
    <w:rPr>
      <w:rFonts w:ascii="Calibri" w:eastAsia="Times New Roman" w:hAnsi="Calibri" w:cs="Times New Roman"/>
      <w:szCs w:val="20"/>
      <w:lang w:bidi="en-US"/>
    </w:rPr>
  </w:style>
  <w:style w:type="paragraph" w:customStyle="1" w:styleId="46BB8593CBDB45D49087F570880EC0D43">
    <w:name w:val="46BB8593CBDB45D49087F570880EC0D43"/>
    <w:rsid w:val="001D32EE"/>
    <w:pPr>
      <w:spacing w:after="0" w:line="240" w:lineRule="auto"/>
    </w:pPr>
    <w:rPr>
      <w:rFonts w:ascii="Calibri" w:eastAsia="Times New Roman" w:hAnsi="Calibri" w:cs="Times New Roman"/>
      <w:szCs w:val="20"/>
      <w:lang w:bidi="en-US"/>
    </w:rPr>
  </w:style>
  <w:style w:type="paragraph" w:customStyle="1" w:styleId="5881E339C34D4FCCBF74EE29BC668AB43">
    <w:name w:val="5881E339C34D4FCCBF74EE29BC668AB43"/>
    <w:rsid w:val="001D32EE"/>
    <w:pPr>
      <w:spacing w:after="0" w:line="240" w:lineRule="auto"/>
    </w:pPr>
    <w:rPr>
      <w:rFonts w:ascii="Calibri" w:eastAsia="Times New Roman" w:hAnsi="Calibri" w:cs="Times New Roman"/>
      <w:szCs w:val="20"/>
      <w:lang w:bidi="en-US"/>
    </w:rPr>
  </w:style>
  <w:style w:type="paragraph" w:customStyle="1" w:styleId="0FBFFE604B374FFDBDCBAEFCB8B2139D3">
    <w:name w:val="0FBFFE604B374FFDBDCBAEFCB8B2139D3"/>
    <w:rsid w:val="001D32EE"/>
    <w:pPr>
      <w:spacing w:after="0" w:line="240" w:lineRule="auto"/>
    </w:pPr>
    <w:rPr>
      <w:rFonts w:ascii="Calibri" w:eastAsia="Times New Roman" w:hAnsi="Calibri" w:cs="Times New Roman"/>
      <w:szCs w:val="20"/>
      <w:lang w:bidi="en-US"/>
    </w:rPr>
  </w:style>
  <w:style w:type="paragraph" w:customStyle="1" w:styleId="FC0A2B72036D44CBB9E5DA817CA785F13">
    <w:name w:val="FC0A2B72036D44CBB9E5DA817CA785F13"/>
    <w:rsid w:val="001D32EE"/>
    <w:pPr>
      <w:spacing w:after="0" w:line="240" w:lineRule="auto"/>
    </w:pPr>
    <w:rPr>
      <w:rFonts w:ascii="Calibri" w:eastAsia="Times New Roman" w:hAnsi="Calibri" w:cs="Times New Roman"/>
      <w:szCs w:val="20"/>
      <w:lang w:bidi="en-US"/>
    </w:rPr>
  </w:style>
  <w:style w:type="paragraph" w:customStyle="1" w:styleId="9E68CD45A8394C6BA0181CB1EFEF45CE3">
    <w:name w:val="9E68CD45A8394C6BA0181CB1EFEF45CE3"/>
    <w:rsid w:val="001D32EE"/>
    <w:pPr>
      <w:spacing w:after="0" w:line="240" w:lineRule="auto"/>
    </w:pPr>
    <w:rPr>
      <w:rFonts w:ascii="Calibri" w:eastAsia="Times New Roman" w:hAnsi="Calibri" w:cs="Times New Roman"/>
      <w:szCs w:val="20"/>
      <w:lang w:bidi="en-US"/>
    </w:rPr>
  </w:style>
  <w:style w:type="paragraph" w:customStyle="1" w:styleId="C618E5E476AC47C99755DF619337E5AC3">
    <w:name w:val="C618E5E476AC47C99755DF619337E5AC3"/>
    <w:rsid w:val="001D32EE"/>
    <w:pPr>
      <w:spacing w:after="0" w:line="240" w:lineRule="auto"/>
    </w:pPr>
    <w:rPr>
      <w:rFonts w:ascii="Calibri" w:eastAsia="Times New Roman" w:hAnsi="Calibri" w:cs="Times New Roman"/>
      <w:szCs w:val="20"/>
      <w:lang w:bidi="en-US"/>
    </w:rPr>
  </w:style>
  <w:style w:type="paragraph" w:customStyle="1" w:styleId="5D334BB0A2584779A23DB28EACC279563">
    <w:name w:val="5D334BB0A2584779A23DB28EACC279563"/>
    <w:rsid w:val="001D32EE"/>
    <w:pPr>
      <w:spacing w:after="0" w:line="240" w:lineRule="auto"/>
    </w:pPr>
    <w:rPr>
      <w:rFonts w:ascii="Calibri" w:eastAsia="Times New Roman" w:hAnsi="Calibri" w:cs="Times New Roman"/>
      <w:szCs w:val="20"/>
      <w:lang w:bidi="en-US"/>
    </w:rPr>
  </w:style>
  <w:style w:type="paragraph" w:customStyle="1" w:styleId="BE0798D3A8FB44E388DF888F132F35603">
    <w:name w:val="BE0798D3A8FB44E388DF888F132F35603"/>
    <w:rsid w:val="001D32EE"/>
    <w:pPr>
      <w:spacing w:after="0" w:line="240" w:lineRule="auto"/>
    </w:pPr>
    <w:rPr>
      <w:rFonts w:ascii="Calibri" w:eastAsia="Times New Roman" w:hAnsi="Calibri" w:cs="Times New Roman"/>
      <w:szCs w:val="20"/>
      <w:lang w:bidi="en-US"/>
    </w:rPr>
  </w:style>
  <w:style w:type="paragraph" w:customStyle="1" w:styleId="9ECD3A2B6E444BFC81BC3B42B4BB845B3">
    <w:name w:val="9ECD3A2B6E444BFC81BC3B42B4BB845B3"/>
    <w:rsid w:val="001D32EE"/>
    <w:pPr>
      <w:spacing w:after="0" w:line="240" w:lineRule="auto"/>
    </w:pPr>
    <w:rPr>
      <w:rFonts w:ascii="Calibri" w:eastAsia="Times New Roman" w:hAnsi="Calibri" w:cs="Times New Roman"/>
      <w:szCs w:val="20"/>
      <w:lang w:bidi="en-US"/>
    </w:rPr>
  </w:style>
  <w:style w:type="paragraph" w:customStyle="1" w:styleId="51217E8ED35D4443BE2CEFDBF3914E2B3">
    <w:name w:val="51217E8ED35D4443BE2CEFDBF3914E2B3"/>
    <w:rsid w:val="001D32EE"/>
    <w:pPr>
      <w:spacing w:after="0" w:line="240" w:lineRule="auto"/>
    </w:pPr>
    <w:rPr>
      <w:rFonts w:ascii="Calibri" w:eastAsia="Times New Roman" w:hAnsi="Calibri" w:cs="Times New Roman"/>
      <w:szCs w:val="20"/>
      <w:lang w:bidi="en-US"/>
    </w:rPr>
  </w:style>
  <w:style w:type="paragraph" w:customStyle="1" w:styleId="72EA0B1F4F304D76B94CF300622A3AF53">
    <w:name w:val="72EA0B1F4F304D76B94CF300622A3AF53"/>
    <w:rsid w:val="001D32EE"/>
    <w:pPr>
      <w:spacing w:after="0" w:line="240" w:lineRule="auto"/>
    </w:pPr>
    <w:rPr>
      <w:rFonts w:ascii="Calibri" w:eastAsia="Times New Roman" w:hAnsi="Calibri" w:cs="Times New Roman"/>
      <w:szCs w:val="20"/>
      <w:lang w:bidi="en-US"/>
    </w:rPr>
  </w:style>
  <w:style w:type="paragraph" w:customStyle="1" w:styleId="C75AC8D95ED143EE93F0A97540AE3D563">
    <w:name w:val="C75AC8D95ED143EE93F0A97540AE3D563"/>
    <w:rsid w:val="001D32EE"/>
    <w:pPr>
      <w:spacing w:after="0" w:line="240" w:lineRule="auto"/>
    </w:pPr>
    <w:rPr>
      <w:rFonts w:ascii="Calibri" w:eastAsia="Times New Roman" w:hAnsi="Calibri" w:cs="Times New Roman"/>
      <w:szCs w:val="20"/>
      <w:lang w:bidi="en-US"/>
    </w:rPr>
  </w:style>
  <w:style w:type="paragraph" w:customStyle="1" w:styleId="5896FC052FE9491B9D436F3343AB4F283">
    <w:name w:val="5896FC052FE9491B9D436F3343AB4F283"/>
    <w:rsid w:val="001D32EE"/>
    <w:pPr>
      <w:spacing w:after="0" w:line="240" w:lineRule="auto"/>
    </w:pPr>
    <w:rPr>
      <w:rFonts w:ascii="Calibri" w:eastAsia="Times New Roman" w:hAnsi="Calibri" w:cs="Times New Roman"/>
      <w:szCs w:val="20"/>
      <w:lang w:bidi="en-US"/>
    </w:rPr>
  </w:style>
  <w:style w:type="paragraph" w:customStyle="1" w:styleId="F9650E85B8704683A8DCC2105ED127A03">
    <w:name w:val="F9650E85B8704683A8DCC2105ED127A03"/>
    <w:rsid w:val="001D32EE"/>
    <w:pPr>
      <w:spacing w:after="0" w:line="240" w:lineRule="auto"/>
    </w:pPr>
    <w:rPr>
      <w:rFonts w:ascii="Calibri" w:eastAsia="Times New Roman" w:hAnsi="Calibri" w:cs="Times New Roman"/>
      <w:szCs w:val="20"/>
      <w:lang w:bidi="en-US"/>
    </w:rPr>
  </w:style>
  <w:style w:type="paragraph" w:customStyle="1" w:styleId="6D75CD4B41574BA0B755C467C0CE72F13">
    <w:name w:val="6D75CD4B41574BA0B755C467C0CE72F13"/>
    <w:rsid w:val="001D32EE"/>
    <w:pPr>
      <w:spacing w:after="0" w:line="240" w:lineRule="auto"/>
    </w:pPr>
    <w:rPr>
      <w:rFonts w:ascii="Calibri" w:eastAsia="Times New Roman" w:hAnsi="Calibri" w:cs="Times New Roman"/>
      <w:szCs w:val="20"/>
      <w:lang w:bidi="en-US"/>
    </w:rPr>
  </w:style>
  <w:style w:type="paragraph" w:customStyle="1" w:styleId="7E3DF7530CCF41E399BED8BE083282123">
    <w:name w:val="7E3DF7530CCF41E399BED8BE083282123"/>
    <w:rsid w:val="001D32EE"/>
    <w:pPr>
      <w:spacing w:after="0" w:line="240" w:lineRule="auto"/>
    </w:pPr>
    <w:rPr>
      <w:rFonts w:ascii="Calibri" w:eastAsia="Times New Roman" w:hAnsi="Calibri" w:cs="Times New Roman"/>
      <w:szCs w:val="20"/>
      <w:lang w:bidi="en-US"/>
    </w:rPr>
  </w:style>
  <w:style w:type="paragraph" w:customStyle="1" w:styleId="35D5DEDE504E4759BE332505EFF0F1723">
    <w:name w:val="35D5DEDE504E4759BE332505EFF0F1723"/>
    <w:rsid w:val="001D32EE"/>
    <w:pPr>
      <w:spacing w:after="0" w:line="240" w:lineRule="auto"/>
    </w:pPr>
    <w:rPr>
      <w:rFonts w:ascii="Calibri" w:eastAsia="Times New Roman" w:hAnsi="Calibri" w:cs="Times New Roman"/>
      <w:szCs w:val="20"/>
      <w:lang w:bidi="en-US"/>
    </w:rPr>
  </w:style>
  <w:style w:type="paragraph" w:customStyle="1" w:styleId="E66DCAB46FA745E4A27C482B99D8FB8A3">
    <w:name w:val="E66DCAB46FA745E4A27C482B99D8FB8A3"/>
    <w:rsid w:val="001D32EE"/>
    <w:pPr>
      <w:spacing w:after="0" w:line="240" w:lineRule="auto"/>
    </w:pPr>
    <w:rPr>
      <w:rFonts w:ascii="Calibri" w:eastAsia="Times New Roman" w:hAnsi="Calibri" w:cs="Times New Roman"/>
      <w:szCs w:val="20"/>
      <w:lang w:bidi="en-US"/>
    </w:rPr>
  </w:style>
  <w:style w:type="paragraph" w:customStyle="1" w:styleId="83C37EAD6FCD405F97014DCDCB3BB3973">
    <w:name w:val="83C37EAD6FCD405F97014DCDCB3BB3973"/>
    <w:rsid w:val="001D32EE"/>
    <w:pPr>
      <w:spacing w:after="0" w:line="240" w:lineRule="auto"/>
    </w:pPr>
    <w:rPr>
      <w:rFonts w:ascii="Calibri" w:eastAsia="Times New Roman" w:hAnsi="Calibri" w:cs="Times New Roman"/>
      <w:szCs w:val="20"/>
      <w:lang w:bidi="en-US"/>
    </w:rPr>
  </w:style>
  <w:style w:type="paragraph" w:customStyle="1" w:styleId="25A617D95AD84531A3E9CA016CB38C893">
    <w:name w:val="25A617D95AD84531A3E9CA016CB38C893"/>
    <w:rsid w:val="001D32EE"/>
    <w:pPr>
      <w:spacing w:after="0" w:line="240" w:lineRule="auto"/>
    </w:pPr>
    <w:rPr>
      <w:rFonts w:ascii="Calibri" w:eastAsia="Times New Roman" w:hAnsi="Calibri" w:cs="Times New Roman"/>
      <w:szCs w:val="20"/>
      <w:lang w:bidi="en-US"/>
    </w:rPr>
  </w:style>
  <w:style w:type="paragraph" w:customStyle="1" w:styleId="8633C7A218124A21B6C3BE51033819EA3">
    <w:name w:val="8633C7A218124A21B6C3BE51033819EA3"/>
    <w:rsid w:val="001D32EE"/>
    <w:pPr>
      <w:spacing w:after="0" w:line="240" w:lineRule="auto"/>
    </w:pPr>
    <w:rPr>
      <w:rFonts w:ascii="Calibri" w:eastAsia="Times New Roman" w:hAnsi="Calibri" w:cs="Times New Roman"/>
      <w:szCs w:val="20"/>
      <w:lang w:bidi="en-US"/>
    </w:rPr>
  </w:style>
  <w:style w:type="paragraph" w:customStyle="1" w:styleId="6F831E50EF194070A39A70E35E6091023">
    <w:name w:val="6F831E50EF194070A39A70E35E6091023"/>
    <w:rsid w:val="001D32EE"/>
    <w:pPr>
      <w:spacing w:after="0" w:line="240" w:lineRule="auto"/>
    </w:pPr>
    <w:rPr>
      <w:rFonts w:ascii="Calibri" w:eastAsia="Times New Roman" w:hAnsi="Calibri" w:cs="Times New Roman"/>
      <w:szCs w:val="20"/>
      <w:lang w:bidi="en-US"/>
    </w:rPr>
  </w:style>
  <w:style w:type="paragraph" w:customStyle="1" w:styleId="F56D1DCA86054A1FA529F252C566BEDB3">
    <w:name w:val="F56D1DCA86054A1FA529F252C566BEDB3"/>
    <w:rsid w:val="001D32EE"/>
    <w:pPr>
      <w:spacing w:after="0" w:line="240" w:lineRule="auto"/>
    </w:pPr>
    <w:rPr>
      <w:rFonts w:ascii="Calibri" w:eastAsia="Times New Roman" w:hAnsi="Calibri" w:cs="Times New Roman"/>
      <w:szCs w:val="20"/>
      <w:lang w:bidi="en-US"/>
    </w:rPr>
  </w:style>
  <w:style w:type="paragraph" w:customStyle="1" w:styleId="19CA13765580401D838D316E126671673">
    <w:name w:val="19CA13765580401D838D316E126671673"/>
    <w:rsid w:val="001D32EE"/>
    <w:pPr>
      <w:spacing w:after="0" w:line="240" w:lineRule="auto"/>
    </w:pPr>
    <w:rPr>
      <w:rFonts w:ascii="Calibri" w:eastAsia="Times New Roman" w:hAnsi="Calibri" w:cs="Times New Roman"/>
      <w:szCs w:val="20"/>
      <w:lang w:bidi="en-US"/>
    </w:rPr>
  </w:style>
  <w:style w:type="paragraph" w:customStyle="1" w:styleId="7BCA5AF20A1E4A18AE860FB53018F9163">
    <w:name w:val="7BCA5AF20A1E4A18AE860FB53018F9163"/>
    <w:rsid w:val="001D32EE"/>
    <w:pPr>
      <w:spacing w:after="0" w:line="240" w:lineRule="auto"/>
    </w:pPr>
    <w:rPr>
      <w:rFonts w:ascii="Calibri" w:eastAsia="Times New Roman" w:hAnsi="Calibri" w:cs="Times New Roman"/>
      <w:szCs w:val="20"/>
      <w:lang w:bidi="en-US"/>
    </w:rPr>
  </w:style>
  <w:style w:type="paragraph" w:customStyle="1" w:styleId="B30E4CEF70BE49DDB27D45B1870F06F13">
    <w:name w:val="B30E4CEF70BE49DDB27D45B1870F06F13"/>
    <w:rsid w:val="001D32EE"/>
    <w:pPr>
      <w:spacing w:after="0" w:line="240" w:lineRule="auto"/>
    </w:pPr>
    <w:rPr>
      <w:rFonts w:ascii="Calibri" w:eastAsia="Times New Roman" w:hAnsi="Calibri" w:cs="Times New Roman"/>
      <w:szCs w:val="20"/>
      <w:lang w:bidi="en-US"/>
    </w:rPr>
  </w:style>
  <w:style w:type="paragraph" w:customStyle="1" w:styleId="81BCB830EF6D473BB60B704747926AC33">
    <w:name w:val="81BCB830EF6D473BB60B704747926AC33"/>
    <w:rsid w:val="001D32EE"/>
    <w:pPr>
      <w:spacing w:after="0" w:line="240" w:lineRule="auto"/>
    </w:pPr>
    <w:rPr>
      <w:rFonts w:ascii="Calibri" w:eastAsia="Times New Roman" w:hAnsi="Calibri" w:cs="Times New Roman"/>
      <w:szCs w:val="20"/>
      <w:lang w:bidi="en-US"/>
    </w:rPr>
  </w:style>
  <w:style w:type="paragraph" w:customStyle="1" w:styleId="82730DCCE71A4C7B88E089334A94DFA23">
    <w:name w:val="82730DCCE71A4C7B88E089334A94DFA23"/>
    <w:rsid w:val="001D32EE"/>
    <w:pPr>
      <w:spacing w:after="0" w:line="240" w:lineRule="auto"/>
    </w:pPr>
    <w:rPr>
      <w:rFonts w:ascii="Calibri" w:eastAsia="Times New Roman" w:hAnsi="Calibri" w:cs="Times New Roman"/>
      <w:szCs w:val="20"/>
      <w:lang w:bidi="en-US"/>
    </w:rPr>
  </w:style>
  <w:style w:type="paragraph" w:customStyle="1" w:styleId="FEDC6D34A34B41C285B2C8A7EE12CC8A3">
    <w:name w:val="FEDC6D34A34B41C285B2C8A7EE12CC8A3"/>
    <w:rsid w:val="001D32EE"/>
    <w:pPr>
      <w:spacing w:after="0" w:line="240" w:lineRule="auto"/>
    </w:pPr>
    <w:rPr>
      <w:rFonts w:ascii="Calibri" w:eastAsia="Times New Roman" w:hAnsi="Calibri" w:cs="Times New Roman"/>
      <w:szCs w:val="20"/>
      <w:lang w:bidi="en-US"/>
    </w:rPr>
  </w:style>
  <w:style w:type="paragraph" w:customStyle="1" w:styleId="1D3FB59933C14979B0F75DC3A709E66E3">
    <w:name w:val="1D3FB59933C14979B0F75DC3A709E66E3"/>
    <w:rsid w:val="001D32EE"/>
    <w:pPr>
      <w:spacing w:after="0" w:line="240" w:lineRule="auto"/>
    </w:pPr>
    <w:rPr>
      <w:rFonts w:ascii="Calibri" w:eastAsia="Times New Roman" w:hAnsi="Calibri" w:cs="Times New Roman"/>
      <w:szCs w:val="20"/>
      <w:lang w:bidi="en-US"/>
    </w:rPr>
  </w:style>
  <w:style w:type="paragraph" w:customStyle="1" w:styleId="42CA3270E1B848979D7E70A2495E14C73">
    <w:name w:val="42CA3270E1B848979D7E70A2495E14C73"/>
    <w:rsid w:val="001D32EE"/>
    <w:pPr>
      <w:spacing w:after="0" w:line="240" w:lineRule="auto"/>
    </w:pPr>
    <w:rPr>
      <w:rFonts w:ascii="Calibri" w:eastAsia="Times New Roman" w:hAnsi="Calibri" w:cs="Times New Roman"/>
      <w:szCs w:val="20"/>
      <w:lang w:bidi="en-US"/>
    </w:rPr>
  </w:style>
  <w:style w:type="paragraph" w:customStyle="1" w:styleId="C92066AE74634F129CFAC4EEEB974B233">
    <w:name w:val="C92066AE74634F129CFAC4EEEB974B233"/>
    <w:rsid w:val="001D32EE"/>
    <w:pPr>
      <w:spacing w:after="0" w:line="240" w:lineRule="auto"/>
    </w:pPr>
    <w:rPr>
      <w:rFonts w:ascii="Calibri" w:eastAsia="Times New Roman" w:hAnsi="Calibri" w:cs="Times New Roman"/>
      <w:szCs w:val="20"/>
      <w:lang w:bidi="en-US"/>
    </w:rPr>
  </w:style>
  <w:style w:type="paragraph" w:customStyle="1" w:styleId="26609D015AF94E95A97C11531E6F4FEC3">
    <w:name w:val="26609D015AF94E95A97C11531E6F4FEC3"/>
    <w:rsid w:val="001D32EE"/>
    <w:pPr>
      <w:spacing w:after="0" w:line="240" w:lineRule="auto"/>
    </w:pPr>
    <w:rPr>
      <w:rFonts w:ascii="Calibri" w:eastAsia="Times New Roman" w:hAnsi="Calibri" w:cs="Times New Roman"/>
      <w:szCs w:val="20"/>
      <w:lang w:bidi="en-US"/>
    </w:rPr>
  </w:style>
  <w:style w:type="paragraph" w:customStyle="1" w:styleId="77883F15470246B68A1D49B513DF960C3">
    <w:name w:val="77883F15470246B68A1D49B513DF960C3"/>
    <w:rsid w:val="001D32EE"/>
    <w:pPr>
      <w:spacing w:after="0" w:line="240" w:lineRule="auto"/>
    </w:pPr>
    <w:rPr>
      <w:rFonts w:ascii="Calibri" w:eastAsia="Times New Roman" w:hAnsi="Calibri" w:cs="Times New Roman"/>
      <w:szCs w:val="20"/>
      <w:lang w:bidi="en-US"/>
    </w:rPr>
  </w:style>
  <w:style w:type="paragraph" w:customStyle="1" w:styleId="59AF523E88074C66A100496221E0614D3">
    <w:name w:val="59AF523E88074C66A100496221E0614D3"/>
    <w:rsid w:val="001D32EE"/>
    <w:pPr>
      <w:spacing w:after="0" w:line="240" w:lineRule="auto"/>
    </w:pPr>
    <w:rPr>
      <w:rFonts w:ascii="Calibri" w:eastAsia="Times New Roman" w:hAnsi="Calibri" w:cs="Times New Roman"/>
      <w:szCs w:val="20"/>
      <w:lang w:bidi="en-US"/>
    </w:rPr>
  </w:style>
  <w:style w:type="paragraph" w:customStyle="1" w:styleId="F199D603F240455DA91CB53DB54D08793">
    <w:name w:val="F199D603F240455DA91CB53DB54D08793"/>
    <w:rsid w:val="001D32EE"/>
    <w:pPr>
      <w:spacing w:after="0" w:line="240" w:lineRule="auto"/>
    </w:pPr>
    <w:rPr>
      <w:rFonts w:ascii="Calibri" w:eastAsia="Times New Roman" w:hAnsi="Calibri" w:cs="Times New Roman"/>
      <w:szCs w:val="20"/>
      <w:lang w:bidi="en-US"/>
    </w:rPr>
  </w:style>
  <w:style w:type="paragraph" w:customStyle="1" w:styleId="C163709C4562482EB356285845D0F2103">
    <w:name w:val="C163709C4562482EB356285845D0F2103"/>
    <w:rsid w:val="001D32EE"/>
    <w:pPr>
      <w:spacing w:after="0" w:line="240" w:lineRule="auto"/>
    </w:pPr>
    <w:rPr>
      <w:rFonts w:ascii="Calibri" w:eastAsia="Times New Roman" w:hAnsi="Calibri" w:cs="Times New Roman"/>
      <w:szCs w:val="20"/>
      <w:lang w:bidi="en-US"/>
    </w:rPr>
  </w:style>
  <w:style w:type="paragraph" w:customStyle="1" w:styleId="51AEEAF1DE5E4065B4BD9B6AA827B2133">
    <w:name w:val="51AEEAF1DE5E4065B4BD9B6AA827B2133"/>
    <w:rsid w:val="001D32EE"/>
    <w:pPr>
      <w:spacing w:after="0" w:line="240" w:lineRule="auto"/>
    </w:pPr>
    <w:rPr>
      <w:rFonts w:ascii="Calibri" w:eastAsia="Times New Roman" w:hAnsi="Calibri" w:cs="Times New Roman"/>
      <w:szCs w:val="20"/>
      <w:lang w:bidi="en-US"/>
    </w:rPr>
  </w:style>
  <w:style w:type="paragraph" w:customStyle="1" w:styleId="7463F739732942369A79FB59F0024BBB3">
    <w:name w:val="7463F739732942369A79FB59F0024BBB3"/>
    <w:rsid w:val="001D32EE"/>
    <w:pPr>
      <w:spacing w:after="0" w:line="240" w:lineRule="auto"/>
    </w:pPr>
    <w:rPr>
      <w:rFonts w:ascii="Calibri" w:eastAsia="Times New Roman" w:hAnsi="Calibri" w:cs="Times New Roman"/>
      <w:szCs w:val="20"/>
      <w:lang w:bidi="en-US"/>
    </w:rPr>
  </w:style>
  <w:style w:type="paragraph" w:customStyle="1" w:styleId="710B9AC1F4574CBFAD860F2A01DADC813">
    <w:name w:val="710B9AC1F4574CBFAD860F2A01DADC813"/>
    <w:rsid w:val="001D32EE"/>
    <w:pPr>
      <w:spacing w:after="0" w:line="240" w:lineRule="auto"/>
    </w:pPr>
    <w:rPr>
      <w:rFonts w:ascii="Calibri" w:eastAsia="Times New Roman" w:hAnsi="Calibri" w:cs="Times New Roman"/>
      <w:szCs w:val="20"/>
      <w:lang w:bidi="en-US"/>
    </w:rPr>
  </w:style>
  <w:style w:type="paragraph" w:customStyle="1" w:styleId="EBE901168DC24DA8BEAD4B0BA796D8C13">
    <w:name w:val="EBE901168DC24DA8BEAD4B0BA796D8C13"/>
    <w:rsid w:val="001D32EE"/>
    <w:pPr>
      <w:spacing w:after="0" w:line="240" w:lineRule="auto"/>
    </w:pPr>
    <w:rPr>
      <w:rFonts w:ascii="Calibri" w:eastAsia="Times New Roman" w:hAnsi="Calibri" w:cs="Times New Roman"/>
      <w:szCs w:val="20"/>
      <w:lang w:bidi="en-US"/>
    </w:rPr>
  </w:style>
  <w:style w:type="paragraph" w:customStyle="1" w:styleId="70511342D89444AF914B6A5484056E853">
    <w:name w:val="70511342D89444AF914B6A5484056E853"/>
    <w:rsid w:val="001D32EE"/>
    <w:pPr>
      <w:spacing w:after="0" w:line="240" w:lineRule="auto"/>
    </w:pPr>
    <w:rPr>
      <w:rFonts w:ascii="Calibri" w:eastAsia="Times New Roman" w:hAnsi="Calibri" w:cs="Times New Roman"/>
      <w:szCs w:val="20"/>
      <w:lang w:bidi="en-US"/>
    </w:rPr>
  </w:style>
  <w:style w:type="paragraph" w:customStyle="1" w:styleId="63B459910ECD48FAAB0A869D21C833753">
    <w:name w:val="63B459910ECD48FAAB0A869D21C833753"/>
    <w:rsid w:val="001D32EE"/>
    <w:pPr>
      <w:spacing w:after="0" w:line="240" w:lineRule="auto"/>
    </w:pPr>
    <w:rPr>
      <w:rFonts w:ascii="Calibri" w:eastAsia="Times New Roman" w:hAnsi="Calibri" w:cs="Times New Roman"/>
      <w:szCs w:val="20"/>
      <w:lang w:bidi="en-US"/>
    </w:rPr>
  </w:style>
  <w:style w:type="paragraph" w:customStyle="1" w:styleId="D1A9520F5CF84B9A8E940F9AF931865D3">
    <w:name w:val="D1A9520F5CF84B9A8E940F9AF931865D3"/>
    <w:rsid w:val="001D32EE"/>
    <w:pPr>
      <w:spacing w:after="0" w:line="240" w:lineRule="auto"/>
    </w:pPr>
    <w:rPr>
      <w:rFonts w:ascii="Calibri" w:eastAsia="Times New Roman" w:hAnsi="Calibri" w:cs="Times New Roman"/>
      <w:szCs w:val="20"/>
      <w:lang w:bidi="en-US"/>
    </w:rPr>
  </w:style>
  <w:style w:type="paragraph" w:customStyle="1" w:styleId="ADC84D6AD2E04D36AD622ADD028663733">
    <w:name w:val="ADC84D6AD2E04D36AD622ADD028663733"/>
    <w:rsid w:val="001D32EE"/>
    <w:pPr>
      <w:spacing w:after="0" w:line="240" w:lineRule="auto"/>
    </w:pPr>
    <w:rPr>
      <w:rFonts w:ascii="Calibri" w:eastAsia="Times New Roman" w:hAnsi="Calibri" w:cs="Times New Roman"/>
      <w:szCs w:val="20"/>
      <w:lang w:bidi="en-US"/>
    </w:rPr>
  </w:style>
  <w:style w:type="paragraph" w:customStyle="1" w:styleId="A6DA305BAA2A4B488F44E5542A8C2A513">
    <w:name w:val="A6DA305BAA2A4B488F44E5542A8C2A513"/>
    <w:rsid w:val="001D32EE"/>
    <w:pPr>
      <w:spacing w:after="0" w:line="240" w:lineRule="auto"/>
    </w:pPr>
    <w:rPr>
      <w:rFonts w:ascii="Calibri" w:eastAsia="Times New Roman" w:hAnsi="Calibri" w:cs="Times New Roman"/>
      <w:szCs w:val="20"/>
      <w:lang w:bidi="en-US"/>
    </w:rPr>
  </w:style>
  <w:style w:type="paragraph" w:customStyle="1" w:styleId="21FB1F7F60194620A860CA8F4A38FFC33">
    <w:name w:val="21FB1F7F60194620A860CA8F4A38FFC33"/>
    <w:rsid w:val="001D32EE"/>
    <w:pPr>
      <w:spacing w:after="0" w:line="240" w:lineRule="auto"/>
    </w:pPr>
    <w:rPr>
      <w:rFonts w:ascii="Calibri" w:eastAsia="Times New Roman" w:hAnsi="Calibri" w:cs="Times New Roman"/>
      <w:szCs w:val="20"/>
      <w:lang w:bidi="en-US"/>
    </w:rPr>
  </w:style>
  <w:style w:type="paragraph" w:customStyle="1" w:styleId="345E4EF86FE34119852B4BAB211AE3743">
    <w:name w:val="345E4EF86FE34119852B4BAB211AE3743"/>
    <w:rsid w:val="001D32EE"/>
    <w:pPr>
      <w:spacing w:after="0" w:line="240" w:lineRule="auto"/>
    </w:pPr>
    <w:rPr>
      <w:rFonts w:ascii="Calibri" w:eastAsia="Times New Roman" w:hAnsi="Calibri" w:cs="Times New Roman"/>
      <w:szCs w:val="20"/>
      <w:lang w:bidi="en-US"/>
    </w:rPr>
  </w:style>
  <w:style w:type="paragraph" w:customStyle="1" w:styleId="21A7043F58BE48C2BE398A8BEE388E0E3">
    <w:name w:val="21A7043F58BE48C2BE398A8BEE388E0E3"/>
    <w:rsid w:val="001D32EE"/>
    <w:pPr>
      <w:spacing w:after="0" w:line="240" w:lineRule="auto"/>
    </w:pPr>
    <w:rPr>
      <w:rFonts w:ascii="Calibri" w:eastAsia="Times New Roman" w:hAnsi="Calibri" w:cs="Times New Roman"/>
      <w:szCs w:val="20"/>
      <w:lang w:bidi="en-US"/>
    </w:rPr>
  </w:style>
  <w:style w:type="paragraph" w:customStyle="1" w:styleId="DEC7B42D4F7D431896B5D1A4765207AA3">
    <w:name w:val="DEC7B42D4F7D431896B5D1A4765207AA3"/>
    <w:rsid w:val="001D32EE"/>
    <w:pPr>
      <w:spacing w:after="0" w:line="240" w:lineRule="auto"/>
    </w:pPr>
    <w:rPr>
      <w:rFonts w:ascii="Calibri" w:eastAsia="Times New Roman" w:hAnsi="Calibri" w:cs="Times New Roman"/>
      <w:szCs w:val="20"/>
      <w:lang w:bidi="en-US"/>
    </w:rPr>
  </w:style>
  <w:style w:type="paragraph" w:customStyle="1" w:styleId="4761C0D1E634427B9A1350C79B7988093">
    <w:name w:val="4761C0D1E634427B9A1350C79B7988093"/>
    <w:rsid w:val="001D32EE"/>
    <w:pPr>
      <w:spacing w:after="0" w:line="240" w:lineRule="auto"/>
    </w:pPr>
    <w:rPr>
      <w:rFonts w:ascii="Calibri" w:eastAsia="Times New Roman" w:hAnsi="Calibri" w:cs="Times New Roman"/>
      <w:szCs w:val="20"/>
      <w:lang w:bidi="en-US"/>
    </w:rPr>
  </w:style>
  <w:style w:type="paragraph" w:customStyle="1" w:styleId="5E5A43EB7D6B42F3B1ACB84EDCC4A9F43">
    <w:name w:val="5E5A43EB7D6B42F3B1ACB84EDCC4A9F43"/>
    <w:rsid w:val="001D32EE"/>
    <w:pPr>
      <w:spacing w:after="0" w:line="240" w:lineRule="auto"/>
    </w:pPr>
    <w:rPr>
      <w:rFonts w:ascii="Calibri" w:eastAsia="Times New Roman" w:hAnsi="Calibri" w:cs="Times New Roman"/>
      <w:szCs w:val="20"/>
      <w:lang w:bidi="en-US"/>
    </w:rPr>
  </w:style>
  <w:style w:type="paragraph" w:customStyle="1" w:styleId="164600317A9944BD930F8797275F5DE53">
    <w:name w:val="164600317A9944BD930F8797275F5DE53"/>
    <w:rsid w:val="001D32EE"/>
    <w:pPr>
      <w:spacing w:after="0" w:line="240" w:lineRule="auto"/>
    </w:pPr>
    <w:rPr>
      <w:rFonts w:ascii="Calibri" w:eastAsia="Times New Roman" w:hAnsi="Calibri" w:cs="Times New Roman"/>
      <w:szCs w:val="20"/>
      <w:lang w:bidi="en-US"/>
    </w:rPr>
  </w:style>
  <w:style w:type="paragraph" w:customStyle="1" w:styleId="09A30E4FED924B38A5DE3554BCB7D38C3">
    <w:name w:val="09A30E4FED924B38A5DE3554BCB7D38C3"/>
    <w:rsid w:val="001D32EE"/>
    <w:pPr>
      <w:spacing w:after="0" w:line="240" w:lineRule="auto"/>
    </w:pPr>
    <w:rPr>
      <w:rFonts w:ascii="Calibri" w:eastAsia="Times New Roman" w:hAnsi="Calibri" w:cs="Times New Roman"/>
      <w:szCs w:val="20"/>
      <w:lang w:bidi="en-US"/>
    </w:rPr>
  </w:style>
  <w:style w:type="paragraph" w:customStyle="1" w:styleId="B7CD48557D2F47DDA6169C1CB6D97C883">
    <w:name w:val="B7CD48557D2F47DDA6169C1CB6D97C883"/>
    <w:rsid w:val="001D32EE"/>
    <w:pPr>
      <w:spacing w:after="0" w:line="240" w:lineRule="auto"/>
    </w:pPr>
    <w:rPr>
      <w:rFonts w:ascii="Calibri" w:eastAsia="Times New Roman" w:hAnsi="Calibri" w:cs="Times New Roman"/>
      <w:szCs w:val="20"/>
      <w:lang w:bidi="en-US"/>
    </w:rPr>
  </w:style>
  <w:style w:type="paragraph" w:customStyle="1" w:styleId="213E188E0E544D23BD218BB87D0361303">
    <w:name w:val="213E188E0E544D23BD218BB87D0361303"/>
    <w:rsid w:val="001D32EE"/>
    <w:pPr>
      <w:spacing w:after="0" w:line="240" w:lineRule="auto"/>
    </w:pPr>
    <w:rPr>
      <w:rFonts w:ascii="Calibri" w:eastAsia="Times New Roman" w:hAnsi="Calibri" w:cs="Times New Roman"/>
      <w:szCs w:val="20"/>
      <w:lang w:bidi="en-US"/>
    </w:rPr>
  </w:style>
  <w:style w:type="paragraph" w:customStyle="1" w:styleId="460DAC9F5920479AB256B412E11861813">
    <w:name w:val="460DAC9F5920479AB256B412E11861813"/>
    <w:rsid w:val="001D32EE"/>
    <w:pPr>
      <w:spacing w:after="0" w:line="240" w:lineRule="auto"/>
    </w:pPr>
    <w:rPr>
      <w:rFonts w:ascii="Calibri" w:eastAsia="Times New Roman" w:hAnsi="Calibri" w:cs="Times New Roman"/>
      <w:szCs w:val="20"/>
      <w:lang w:bidi="en-US"/>
    </w:rPr>
  </w:style>
  <w:style w:type="paragraph" w:customStyle="1" w:styleId="2357765E3ACD40E0BC2878419EE4D00E3">
    <w:name w:val="2357765E3ACD40E0BC2878419EE4D00E3"/>
    <w:rsid w:val="001D32EE"/>
    <w:pPr>
      <w:spacing w:after="0" w:line="240" w:lineRule="auto"/>
    </w:pPr>
    <w:rPr>
      <w:rFonts w:ascii="Calibri" w:eastAsia="Times New Roman" w:hAnsi="Calibri" w:cs="Times New Roman"/>
      <w:szCs w:val="20"/>
      <w:lang w:bidi="en-US"/>
    </w:rPr>
  </w:style>
  <w:style w:type="paragraph" w:customStyle="1" w:styleId="F36F195AB9DD4E63A358E1D81258ABC03">
    <w:name w:val="F36F195AB9DD4E63A358E1D81258ABC03"/>
    <w:rsid w:val="001D32EE"/>
    <w:pPr>
      <w:spacing w:after="0" w:line="240" w:lineRule="auto"/>
    </w:pPr>
    <w:rPr>
      <w:rFonts w:ascii="Calibri" w:eastAsia="Times New Roman" w:hAnsi="Calibri" w:cs="Times New Roman"/>
      <w:szCs w:val="20"/>
      <w:lang w:bidi="en-US"/>
    </w:rPr>
  </w:style>
  <w:style w:type="paragraph" w:customStyle="1" w:styleId="E16C9A00CCE941C2BB67440C1CE8189E3">
    <w:name w:val="E16C9A00CCE941C2BB67440C1CE8189E3"/>
    <w:rsid w:val="001D32EE"/>
    <w:pPr>
      <w:spacing w:after="0" w:line="240" w:lineRule="auto"/>
    </w:pPr>
    <w:rPr>
      <w:rFonts w:ascii="Calibri" w:eastAsia="Times New Roman" w:hAnsi="Calibri" w:cs="Times New Roman"/>
      <w:szCs w:val="20"/>
      <w:lang w:bidi="en-US"/>
    </w:rPr>
  </w:style>
  <w:style w:type="paragraph" w:customStyle="1" w:styleId="3E6BF5A746C64856BE7A794B0898E3213">
    <w:name w:val="3E6BF5A746C64856BE7A794B0898E3213"/>
    <w:rsid w:val="001D32EE"/>
    <w:pPr>
      <w:spacing w:after="0" w:line="240" w:lineRule="auto"/>
    </w:pPr>
    <w:rPr>
      <w:rFonts w:ascii="Calibri" w:eastAsia="Times New Roman" w:hAnsi="Calibri" w:cs="Times New Roman"/>
      <w:szCs w:val="20"/>
      <w:lang w:bidi="en-US"/>
    </w:rPr>
  </w:style>
  <w:style w:type="paragraph" w:customStyle="1" w:styleId="02D91481CC2B457998AB6CF3BF0996223">
    <w:name w:val="02D91481CC2B457998AB6CF3BF0996223"/>
    <w:rsid w:val="001D32EE"/>
    <w:pPr>
      <w:spacing w:after="0" w:line="240" w:lineRule="auto"/>
    </w:pPr>
    <w:rPr>
      <w:rFonts w:ascii="Calibri" w:eastAsia="Times New Roman" w:hAnsi="Calibri" w:cs="Times New Roman"/>
      <w:szCs w:val="20"/>
      <w:lang w:bidi="en-US"/>
    </w:rPr>
  </w:style>
  <w:style w:type="paragraph" w:customStyle="1" w:styleId="E8854F1160B74F7CAA8593B2D428EE9F3">
    <w:name w:val="E8854F1160B74F7CAA8593B2D428EE9F3"/>
    <w:rsid w:val="001D32EE"/>
    <w:pPr>
      <w:spacing w:after="0" w:line="240" w:lineRule="auto"/>
    </w:pPr>
    <w:rPr>
      <w:rFonts w:ascii="Calibri" w:eastAsia="Times New Roman" w:hAnsi="Calibri" w:cs="Times New Roman"/>
      <w:szCs w:val="20"/>
      <w:lang w:bidi="en-US"/>
    </w:rPr>
  </w:style>
  <w:style w:type="paragraph" w:customStyle="1" w:styleId="1178AFFE3AE943E7A5035B34CE8A82E03">
    <w:name w:val="1178AFFE3AE943E7A5035B34CE8A82E03"/>
    <w:rsid w:val="001D32EE"/>
    <w:pPr>
      <w:spacing w:after="0" w:line="240" w:lineRule="auto"/>
    </w:pPr>
    <w:rPr>
      <w:rFonts w:ascii="Calibri" w:eastAsia="Times New Roman" w:hAnsi="Calibri" w:cs="Times New Roman"/>
      <w:szCs w:val="20"/>
      <w:lang w:bidi="en-US"/>
    </w:rPr>
  </w:style>
  <w:style w:type="paragraph" w:customStyle="1" w:styleId="529DC54A18F2402AA8A911BDBA2BF0F73">
    <w:name w:val="529DC54A18F2402AA8A911BDBA2BF0F73"/>
    <w:rsid w:val="001D32EE"/>
    <w:pPr>
      <w:spacing w:after="0" w:line="240" w:lineRule="auto"/>
    </w:pPr>
    <w:rPr>
      <w:rFonts w:ascii="Calibri" w:eastAsia="Times New Roman" w:hAnsi="Calibri" w:cs="Times New Roman"/>
      <w:szCs w:val="20"/>
      <w:lang w:bidi="en-US"/>
    </w:rPr>
  </w:style>
  <w:style w:type="paragraph" w:customStyle="1" w:styleId="2598E5F975AE4217BF607CE8972F0B003">
    <w:name w:val="2598E5F975AE4217BF607CE8972F0B003"/>
    <w:rsid w:val="001D32EE"/>
    <w:pPr>
      <w:spacing w:after="0" w:line="240" w:lineRule="auto"/>
    </w:pPr>
    <w:rPr>
      <w:rFonts w:ascii="Calibri" w:eastAsia="Times New Roman" w:hAnsi="Calibri" w:cs="Times New Roman"/>
      <w:szCs w:val="20"/>
      <w:lang w:bidi="en-US"/>
    </w:rPr>
  </w:style>
  <w:style w:type="paragraph" w:customStyle="1" w:styleId="90C7BFE25C194DD1907BE90A25B0A7B13">
    <w:name w:val="90C7BFE25C194DD1907BE90A25B0A7B13"/>
    <w:rsid w:val="001D32EE"/>
    <w:pPr>
      <w:spacing w:after="0" w:line="240" w:lineRule="auto"/>
    </w:pPr>
    <w:rPr>
      <w:rFonts w:ascii="Calibri" w:eastAsia="Times New Roman" w:hAnsi="Calibri" w:cs="Times New Roman"/>
      <w:szCs w:val="20"/>
      <w:lang w:bidi="en-US"/>
    </w:rPr>
  </w:style>
  <w:style w:type="paragraph" w:customStyle="1" w:styleId="3BE6482AC5694D8A8982CD48A72AA8C03">
    <w:name w:val="3BE6482AC5694D8A8982CD48A72AA8C03"/>
    <w:rsid w:val="001D32EE"/>
    <w:pPr>
      <w:spacing w:after="0" w:line="240" w:lineRule="auto"/>
    </w:pPr>
    <w:rPr>
      <w:rFonts w:ascii="Calibri" w:eastAsia="Times New Roman" w:hAnsi="Calibri" w:cs="Times New Roman"/>
      <w:szCs w:val="20"/>
      <w:lang w:bidi="en-US"/>
    </w:rPr>
  </w:style>
  <w:style w:type="paragraph" w:customStyle="1" w:styleId="99BD580D281041089AE8F075CCC2A8033">
    <w:name w:val="99BD580D281041089AE8F075CCC2A8033"/>
    <w:rsid w:val="001D32EE"/>
    <w:pPr>
      <w:spacing w:after="0" w:line="240" w:lineRule="auto"/>
    </w:pPr>
    <w:rPr>
      <w:rFonts w:ascii="Calibri" w:eastAsia="Times New Roman" w:hAnsi="Calibri" w:cs="Times New Roman"/>
      <w:szCs w:val="20"/>
      <w:lang w:bidi="en-US"/>
    </w:rPr>
  </w:style>
  <w:style w:type="paragraph" w:customStyle="1" w:styleId="971BBCA28E6144038A9DB72F878A3E193">
    <w:name w:val="971BBCA28E6144038A9DB72F878A3E193"/>
    <w:rsid w:val="001D32EE"/>
    <w:pPr>
      <w:spacing w:after="0" w:line="240" w:lineRule="auto"/>
    </w:pPr>
    <w:rPr>
      <w:rFonts w:ascii="Calibri" w:eastAsia="Times New Roman" w:hAnsi="Calibri" w:cs="Times New Roman"/>
      <w:szCs w:val="20"/>
      <w:lang w:bidi="en-US"/>
    </w:rPr>
  </w:style>
  <w:style w:type="paragraph" w:customStyle="1" w:styleId="0068AE1A31934F53B81CAF16DFF041083">
    <w:name w:val="0068AE1A31934F53B81CAF16DFF041083"/>
    <w:rsid w:val="001D32EE"/>
    <w:pPr>
      <w:spacing w:after="0" w:line="240" w:lineRule="auto"/>
    </w:pPr>
    <w:rPr>
      <w:rFonts w:ascii="Calibri" w:eastAsia="Times New Roman" w:hAnsi="Calibri" w:cs="Times New Roman"/>
      <w:szCs w:val="20"/>
      <w:lang w:bidi="en-US"/>
    </w:rPr>
  </w:style>
  <w:style w:type="paragraph" w:customStyle="1" w:styleId="65D835942E8B4AC5A165B3E24B723A2E3">
    <w:name w:val="65D835942E8B4AC5A165B3E24B723A2E3"/>
    <w:rsid w:val="001D32EE"/>
    <w:pPr>
      <w:spacing w:after="0" w:line="240" w:lineRule="auto"/>
    </w:pPr>
    <w:rPr>
      <w:rFonts w:ascii="Calibri" w:eastAsia="Times New Roman" w:hAnsi="Calibri" w:cs="Times New Roman"/>
      <w:szCs w:val="20"/>
      <w:lang w:bidi="en-US"/>
    </w:rPr>
  </w:style>
  <w:style w:type="paragraph" w:customStyle="1" w:styleId="54D5F82DF40A4E8E9DD11D48304976B93">
    <w:name w:val="54D5F82DF40A4E8E9DD11D48304976B93"/>
    <w:rsid w:val="001D32EE"/>
    <w:pPr>
      <w:spacing w:after="0" w:line="240" w:lineRule="auto"/>
    </w:pPr>
    <w:rPr>
      <w:rFonts w:ascii="Calibri" w:eastAsia="Times New Roman" w:hAnsi="Calibri" w:cs="Times New Roman"/>
      <w:szCs w:val="20"/>
      <w:lang w:bidi="en-US"/>
    </w:rPr>
  </w:style>
  <w:style w:type="paragraph" w:customStyle="1" w:styleId="E915598B48774EFA8496DBF50EC2254C3">
    <w:name w:val="E915598B48774EFA8496DBF50EC2254C3"/>
    <w:rsid w:val="001D32EE"/>
    <w:pPr>
      <w:spacing w:after="0" w:line="240" w:lineRule="auto"/>
    </w:pPr>
    <w:rPr>
      <w:rFonts w:ascii="Calibri" w:eastAsia="Times New Roman" w:hAnsi="Calibri" w:cs="Times New Roman"/>
      <w:szCs w:val="20"/>
      <w:lang w:bidi="en-US"/>
    </w:rPr>
  </w:style>
  <w:style w:type="paragraph" w:customStyle="1" w:styleId="6FC5230B2B4A44D1B9B2F055E93E73893">
    <w:name w:val="6FC5230B2B4A44D1B9B2F055E93E73893"/>
    <w:rsid w:val="001D32EE"/>
    <w:pPr>
      <w:spacing w:after="0" w:line="240" w:lineRule="auto"/>
    </w:pPr>
    <w:rPr>
      <w:rFonts w:ascii="Calibri" w:eastAsia="Times New Roman" w:hAnsi="Calibri" w:cs="Times New Roman"/>
      <w:szCs w:val="20"/>
      <w:lang w:bidi="en-US"/>
    </w:rPr>
  </w:style>
  <w:style w:type="paragraph" w:customStyle="1" w:styleId="8F67BE8B5A3C4F638102E460FF1B939D3">
    <w:name w:val="8F67BE8B5A3C4F638102E460FF1B939D3"/>
    <w:rsid w:val="001D32EE"/>
    <w:pPr>
      <w:spacing w:after="0" w:line="240" w:lineRule="auto"/>
    </w:pPr>
    <w:rPr>
      <w:rFonts w:ascii="Calibri" w:eastAsia="Times New Roman" w:hAnsi="Calibri" w:cs="Times New Roman"/>
      <w:szCs w:val="20"/>
      <w:lang w:bidi="en-US"/>
    </w:rPr>
  </w:style>
  <w:style w:type="paragraph" w:customStyle="1" w:styleId="0BF6B763521D4E499E8C1932F28CC0F43">
    <w:name w:val="0BF6B763521D4E499E8C1932F28CC0F43"/>
    <w:rsid w:val="001D32EE"/>
    <w:pPr>
      <w:spacing w:after="0" w:line="240" w:lineRule="auto"/>
    </w:pPr>
    <w:rPr>
      <w:rFonts w:ascii="Calibri" w:eastAsia="Times New Roman" w:hAnsi="Calibri" w:cs="Times New Roman"/>
      <w:szCs w:val="20"/>
      <w:lang w:bidi="en-US"/>
    </w:rPr>
  </w:style>
  <w:style w:type="paragraph" w:customStyle="1" w:styleId="C852A4BC3AC140B09756094A149B41CC3">
    <w:name w:val="C852A4BC3AC140B09756094A149B41CC3"/>
    <w:rsid w:val="001D32EE"/>
    <w:pPr>
      <w:spacing w:after="0" w:line="240" w:lineRule="auto"/>
    </w:pPr>
    <w:rPr>
      <w:rFonts w:ascii="Calibri" w:eastAsia="Times New Roman" w:hAnsi="Calibri" w:cs="Times New Roman"/>
      <w:szCs w:val="20"/>
      <w:lang w:bidi="en-US"/>
    </w:rPr>
  </w:style>
  <w:style w:type="paragraph" w:customStyle="1" w:styleId="C388BAB9988042A48F938EC1A10119DA3">
    <w:name w:val="C388BAB9988042A48F938EC1A10119DA3"/>
    <w:rsid w:val="001D32EE"/>
    <w:pPr>
      <w:spacing w:after="0" w:line="240" w:lineRule="auto"/>
    </w:pPr>
    <w:rPr>
      <w:rFonts w:ascii="Calibri" w:eastAsia="Times New Roman" w:hAnsi="Calibri" w:cs="Times New Roman"/>
      <w:szCs w:val="20"/>
      <w:lang w:bidi="en-US"/>
    </w:rPr>
  </w:style>
  <w:style w:type="paragraph" w:customStyle="1" w:styleId="AE0940FCBEBE48109F65A9613D2A55CE3">
    <w:name w:val="AE0940FCBEBE48109F65A9613D2A55CE3"/>
    <w:rsid w:val="001D32EE"/>
    <w:pPr>
      <w:spacing w:after="0" w:line="240" w:lineRule="auto"/>
    </w:pPr>
    <w:rPr>
      <w:rFonts w:ascii="Calibri" w:eastAsia="Times New Roman" w:hAnsi="Calibri" w:cs="Times New Roman"/>
      <w:szCs w:val="20"/>
      <w:lang w:bidi="en-US"/>
    </w:rPr>
  </w:style>
  <w:style w:type="paragraph" w:customStyle="1" w:styleId="888EABCF2EEC483DBEC5B7C221AFA4523">
    <w:name w:val="888EABCF2EEC483DBEC5B7C221AFA4523"/>
    <w:rsid w:val="001D32EE"/>
    <w:pPr>
      <w:spacing w:after="0" w:line="240" w:lineRule="auto"/>
    </w:pPr>
    <w:rPr>
      <w:rFonts w:ascii="Calibri" w:eastAsia="Times New Roman" w:hAnsi="Calibri" w:cs="Times New Roman"/>
      <w:szCs w:val="20"/>
      <w:lang w:bidi="en-US"/>
    </w:rPr>
  </w:style>
  <w:style w:type="paragraph" w:customStyle="1" w:styleId="80A68E9C43E242E08D00EB3C0CB350E03">
    <w:name w:val="80A68E9C43E242E08D00EB3C0CB350E03"/>
    <w:rsid w:val="001D32EE"/>
    <w:pPr>
      <w:spacing w:after="0" w:line="240" w:lineRule="auto"/>
    </w:pPr>
    <w:rPr>
      <w:rFonts w:ascii="Calibri" w:eastAsia="Times New Roman" w:hAnsi="Calibri" w:cs="Times New Roman"/>
      <w:szCs w:val="20"/>
      <w:lang w:bidi="en-US"/>
    </w:rPr>
  </w:style>
  <w:style w:type="paragraph" w:customStyle="1" w:styleId="926CD093CCDF4838BCC85BFD04AE16A93">
    <w:name w:val="926CD093CCDF4838BCC85BFD04AE16A93"/>
    <w:rsid w:val="001D32EE"/>
    <w:pPr>
      <w:spacing w:after="0" w:line="240" w:lineRule="auto"/>
    </w:pPr>
    <w:rPr>
      <w:rFonts w:ascii="Calibri" w:eastAsia="Times New Roman" w:hAnsi="Calibri" w:cs="Times New Roman"/>
      <w:szCs w:val="20"/>
      <w:lang w:bidi="en-US"/>
    </w:rPr>
  </w:style>
  <w:style w:type="paragraph" w:customStyle="1" w:styleId="87B5D30F738442B9BDC1568E0F257F313">
    <w:name w:val="87B5D30F738442B9BDC1568E0F257F313"/>
    <w:rsid w:val="001D32EE"/>
    <w:pPr>
      <w:spacing w:after="0" w:line="240" w:lineRule="auto"/>
    </w:pPr>
    <w:rPr>
      <w:rFonts w:ascii="Calibri" w:eastAsia="Times New Roman" w:hAnsi="Calibri" w:cs="Times New Roman"/>
      <w:szCs w:val="20"/>
      <w:lang w:bidi="en-US"/>
    </w:rPr>
  </w:style>
  <w:style w:type="paragraph" w:customStyle="1" w:styleId="2142835D677C44F0A4B29169ED17B84A3">
    <w:name w:val="2142835D677C44F0A4B29169ED17B84A3"/>
    <w:rsid w:val="001D32EE"/>
    <w:pPr>
      <w:spacing w:after="0" w:line="240" w:lineRule="auto"/>
    </w:pPr>
    <w:rPr>
      <w:rFonts w:ascii="Calibri" w:eastAsia="Times New Roman" w:hAnsi="Calibri" w:cs="Times New Roman"/>
      <w:szCs w:val="20"/>
      <w:lang w:bidi="en-US"/>
    </w:rPr>
  </w:style>
  <w:style w:type="paragraph" w:customStyle="1" w:styleId="8F9FFABC03D648068AB74C2353710D293">
    <w:name w:val="8F9FFABC03D648068AB74C2353710D293"/>
    <w:rsid w:val="001D32EE"/>
    <w:pPr>
      <w:spacing w:after="0" w:line="240" w:lineRule="auto"/>
    </w:pPr>
    <w:rPr>
      <w:rFonts w:ascii="Calibri" w:eastAsia="Times New Roman" w:hAnsi="Calibri" w:cs="Times New Roman"/>
      <w:szCs w:val="20"/>
      <w:lang w:bidi="en-US"/>
    </w:rPr>
  </w:style>
  <w:style w:type="paragraph" w:customStyle="1" w:styleId="58284FCE4A094E539A56FBAD0174345F3">
    <w:name w:val="58284FCE4A094E539A56FBAD0174345F3"/>
    <w:rsid w:val="001D32EE"/>
    <w:pPr>
      <w:spacing w:after="0" w:line="240" w:lineRule="auto"/>
    </w:pPr>
    <w:rPr>
      <w:rFonts w:ascii="Calibri" w:eastAsia="Times New Roman" w:hAnsi="Calibri" w:cs="Times New Roman"/>
      <w:szCs w:val="20"/>
      <w:lang w:bidi="en-US"/>
    </w:rPr>
  </w:style>
  <w:style w:type="paragraph" w:customStyle="1" w:styleId="66198A176FC24C1CBB4CEED44763A42D3">
    <w:name w:val="66198A176FC24C1CBB4CEED44763A42D3"/>
    <w:rsid w:val="001D32EE"/>
    <w:pPr>
      <w:spacing w:after="0" w:line="240" w:lineRule="auto"/>
    </w:pPr>
    <w:rPr>
      <w:rFonts w:ascii="Calibri" w:eastAsia="Times New Roman" w:hAnsi="Calibri" w:cs="Times New Roman"/>
      <w:szCs w:val="20"/>
      <w:lang w:bidi="en-US"/>
    </w:rPr>
  </w:style>
  <w:style w:type="paragraph" w:customStyle="1" w:styleId="93E4C2B868A149E1AAB023721883E3703">
    <w:name w:val="93E4C2B868A149E1AAB023721883E3703"/>
    <w:rsid w:val="001D32EE"/>
    <w:pPr>
      <w:spacing w:after="0" w:line="240" w:lineRule="auto"/>
    </w:pPr>
    <w:rPr>
      <w:rFonts w:ascii="Calibri" w:eastAsia="Times New Roman" w:hAnsi="Calibri" w:cs="Times New Roman"/>
      <w:szCs w:val="20"/>
      <w:lang w:bidi="en-US"/>
    </w:rPr>
  </w:style>
  <w:style w:type="paragraph" w:customStyle="1" w:styleId="2F78FF87E5864B3181A46625D4FDB3203">
    <w:name w:val="2F78FF87E5864B3181A46625D4FDB3203"/>
    <w:rsid w:val="001D32EE"/>
    <w:pPr>
      <w:spacing w:after="0" w:line="240" w:lineRule="auto"/>
    </w:pPr>
    <w:rPr>
      <w:rFonts w:ascii="Calibri" w:eastAsia="Times New Roman" w:hAnsi="Calibri" w:cs="Times New Roman"/>
      <w:szCs w:val="20"/>
      <w:lang w:bidi="en-US"/>
    </w:rPr>
  </w:style>
  <w:style w:type="paragraph" w:customStyle="1" w:styleId="E13946C2B757497F930C060CABCE9E773">
    <w:name w:val="E13946C2B757497F930C060CABCE9E773"/>
    <w:rsid w:val="001D32EE"/>
    <w:pPr>
      <w:spacing w:after="0" w:line="240" w:lineRule="auto"/>
    </w:pPr>
    <w:rPr>
      <w:rFonts w:ascii="Calibri" w:eastAsia="Times New Roman" w:hAnsi="Calibri" w:cs="Times New Roman"/>
      <w:szCs w:val="20"/>
      <w:lang w:bidi="en-US"/>
    </w:rPr>
  </w:style>
  <w:style w:type="paragraph" w:customStyle="1" w:styleId="E0F06B43ED094B18B4E642E094EFF3F13">
    <w:name w:val="E0F06B43ED094B18B4E642E094EFF3F13"/>
    <w:rsid w:val="001D32EE"/>
    <w:pPr>
      <w:spacing w:after="0" w:line="240" w:lineRule="auto"/>
    </w:pPr>
    <w:rPr>
      <w:rFonts w:ascii="Calibri" w:eastAsia="Times New Roman" w:hAnsi="Calibri" w:cs="Times New Roman"/>
      <w:szCs w:val="20"/>
      <w:lang w:bidi="en-US"/>
    </w:rPr>
  </w:style>
  <w:style w:type="paragraph" w:customStyle="1" w:styleId="3E442E27C22F425B87D59831055AC78E3">
    <w:name w:val="3E442E27C22F425B87D59831055AC78E3"/>
    <w:rsid w:val="001D32EE"/>
    <w:pPr>
      <w:spacing w:after="0" w:line="240" w:lineRule="auto"/>
    </w:pPr>
    <w:rPr>
      <w:rFonts w:ascii="Calibri" w:eastAsia="Times New Roman" w:hAnsi="Calibri" w:cs="Times New Roman"/>
      <w:szCs w:val="20"/>
      <w:lang w:bidi="en-US"/>
    </w:rPr>
  </w:style>
  <w:style w:type="paragraph" w:customStyle="1" w:styleId="54B7001D30B24B8085EDB95ACF5E22093">
    <w:name w:val="54B7001D30B24B8085EDB95ACF5E22093"/>
    <w:rsid w:val="001D32EE"/>
    <w:pPr>
      <w:spacing w:after="0" w:line="240" w:lineRule="auto"/>
    </w:pPr>
    <w:rPr>
      <w:rFonts w:ascii="Calibri" w:eastAsia="Times New Roman" w:hAnsi="Calibri" w:cs="Times New Roman"/>
      <w:szCs w:val="20"/>
      <w:lang w:bidi="en-US"/>
    </w:rPr>
  </w:style>
  <w:style w:type="paragraph" w:customStyle="1" w:styleId="11BDEBB1662B4A29B19CC7196788F1BF3">
    <w:name w:val="11BDEBB1662B4A29B19CC7196788F1BF3"/>
    <w:rsid w:val="001D32EE"/>
    <w:pPr>
      <w:spacing w:after="0" w:line="240" w:lineRule="auto"/>
    </w:pPr>
    <w:rPr>
      <w:rFonts w:ascii="Calibri" w:eastAsia="Times New Roman" w:hAnsi="Calibri" w:cs="Times New Roman"/>
      <w:szCs w:val="20"/>
      <w:lang w:bidi="en-US"/>
    </w:rPr>
  </w:style>
  <w:style w:type="paragraph" w:customStyle="1" w:styleId="32A4A49DCAC54F10A7C49E1CA36B058D3">
    <w:name w:val="32A4A49DCAC54F10A7C49E1CA36B058D3"/>
    <w:rsid w:val="001D32EE"/>
    <w:pPr>
      <w:spacing w:after="0" w:line="240" w:lineRule="auto"/>
    </w:pPr>
    <w:rPr>
      <w:rFonts w:ascii="Calibri" w:eastAsia="Times New Roman" w:hAnsi="Calibri" w:cs="Times New Roman"/>
      <w:szCs w:val="20"/>
      <w:lang w:bidi="en-US"/>
    </w:rPr>
  </w:style>
  <w:style w:type="paragraph" w:customStyle="1" w:styleId="77F8806F28F6449DB598DB17F1AFA59E3">
    <w:name w:val="77F8806F28F6449DB598DB17F1AFA59E3"/>
    <w:rsid w:val="001D32EE"/>
    <w:pPr>
      <w:spacing w:after="0" w:line="240" w:lineRule="auto"/>
    </w:pPr>
    <w:rPr>
      <w:rFonts w:ascii="Calibri" w:eastAsia="Times New Roman" w:hAnsi="Calibri" w:cs="Times New Roman"/>
      <w:szCs w:val="20"/>
      <w:lang w:bidi="en-US"/>
    </w:rPr>
  </w:style>
  <w:style w:type="paragraph" w:customStyle="1" w:styleId="17E50950D0474ECEB79050B1BE69535F3">
    <w:name w:val="17E50950D0474ECEB79050B1BE69535F3"/>
    <w:rsid w:val="001D32EE"/>
    <w:pPr>
      <w:spacing w:after="0" w:line="240" w:lineRule="auto"/>
    </w:pPr>
    <w:rPr>
      <w:rFonts w:ascii="Calibri" w:eastAsia="Times New Roman" w:hAnsi="Calibri" w:cs="Times New Roman"/>
      <w:szCs w:val="20"/>
      <w:lang w:bidi="en-US"/>
    </w:rPr>
  </w:style>
  <w:style w:type="paragraph" w:customStyle="1" w:styleId="15881007ECAC4D37823AE741C14514853">
    <w:name w:val="15881007ECAC4D37823AE741C14514853"/>
    <w:rsid w:val="001D32EE"/>
    <w:pPr>
      <w:spacing w:after="0" w:line="240" w:lineRule="auto"/>
    </w:pPr>
    <w:rPr>
      <w:rFonts w:ascii="Calibri" w:eastAsia="Times New Roman" w:hAnsi="Calibri" w:cs="Times New Roman"/>
      <w:szCs w:val="20"/>
      <w:lang w:bidi="en-US"/>
    </w:rPr>
  </w:style>
  <w:style w:type="paragraph" w:customStyle="1" w:styleId="974C4AAADC464205A156543AA02404993">
    <w:name w:val="974C4AAADC464205A156543AA02404993"/>
    <w:rsid w:val="001D32EE"/>
    <w:pPr>
      <w:spacing w:after="0" w:line="240" w:lineRule="auto"/>
    </w:pPr>
    <w:rPr>
      <w:rFonts w:ascii="Calibri" w:eastAsia="Times New Roman" w:hAnsi="Calibri" w:cs="Times New Roman"/>
      <w:szCs w:val="20"/>
      <w:lang w:bidi="en-US"/>
    </w:rPr>
  </w:style>
  <w:style w:type="paragraph" w:customStyle="1" w:styleId="82832339951048529B4F549D05CFEA853">
    <w:name w:val="82832339951048529B4F549D05CFEA853"/>
    <w:rsid w:val="001D32EE"/>
    <w:pPr>
      <w:spacing w:after="0" w:line="240" w:lineRule="auto"/>
    </w:pPr>
    <w:rPr>
      <w:rFonts w:ascii="Calibri" w:eastAsia="Times New Roman" w:hAnsi="Calibri" w:cs="Times New Roman"/>
      <w:szCs w:val="20"/>
      <w:lang w:bidi="en-US"/>
    </w:rPr>
  </w:style>
  <w:style w:type="paragraph" w:customStyle="1" w:styleId="B7212652F4CD496892CED710B2F819D83">
    <w:name w:val="B7212652F4CD496892CED710B2F819D83"/>
    <w:rsid w:val="001D32EE"/>
    <w:pPr>
      <w:spacing w:after="0" w:line="240" w:lineRule="auto"/>
    </w:pPr>
    <w:rPr>
      <w:rFonts w:ascii="Calibri" w:eastAsia="Times New Roman" w:hAnsi="Calibri" w:cs="Times New Roman"/>
      <w:szCs w:val="20"/>
      <w:lang w:bidi="en-US"/>
    </w:rPr>
  </w:style>
  <w:style w:type="paragraph" w:customStyle="1" w:styleId="7DF3DDF51FE249CC92D65A6FF4932CF73">
    <w:name w:val="7DF3DDF51FE249CC92D65A6FF4932CF73"/>
    <w:rsid w:val="001D32EE"/>
    <w:pPr>
      <w:spacing w:after="0" w:line="240" w:lineRule="auto"/>
    </w:pPr>
    <w:rPr>
      <w:rFonts w:ascii="Calibri" w:eastAsia="Times New Roman" w:hAnsi="Calibri" w:cs="Times New Roman"/>
      <w:szCs w:val="20"/>
      <w:lang w:bidi="en-US"/>
    </w:rPr>
  </w:style>
  <w:style w:type="paragraph" w:customStyle="1" w:styleId="409CC2C689A040C8A4BA32B8BC2D02323">
    <w:name w:val="409CC2C689A040C8A4BA32B8BC2D02323"/>
    <w:rsid w:val="001D32EE"/>
    <w:pPr>
      <w:spacing w:after="0" w:line="240" w:lineRule="auto"/>
    </w:pPr>
    <w:rPr>
      <w:rFonts w:ascii="Calibri" w:eastAsia="Times New Roman" w:hAnsi="Calibri" w:cs="Times New Roman"/>
      <w:szCs w:val="20"/>
      <w:lang w:bidi="en-US"/>
    </w:rPr>
  </w:style>
  <w:style w:type="paragraph" w:customStyle="1" w:styleId="5C653BB1F1554CD0BF544A69472B3E9C3">
    <w:name w:val="5C653BB1F1554CD0BF544A69472B3E9C3"/>
    <w:rsid w:val="001D32EE"/>
    <w:pPr>
      <w:spacing w:after="0" w:line="240" w:lineRule="auto"/>
    </w:pPr>
    <w:rPr>
      <w:rFonts w:ascii="Calibri" w:eastAsia="Times New Roman" w:hAnsi="Calibri" w:cs="Times New Roman"/>
      <w:szCs w:val="20"/>
      <w:lang w:bidi="en-US"/>
    </w:rPr>
  </w:style>
  <w:style w:type="paragraph" w:customStyle="1" w:styleId="FC0912ED093D4195A863BD9E49BAFC913">
    <w:name w:val="FC0912ED093D4195A863BD9E49BAFC913"/>
    <w:rsid w:val="001D32EE"/>
    <w:pPr>
      <w:spacing w:after="0" w:line="240" w:lineRule="auto"/>
    </w:pPr>
    <w:rPr>
      <w:rFonts w:ascii="Calibri" w:eastAsia="Times New Roman" w:hAnsi="Calibri" w:cs="Times New Roman"/>
      <w:szCs w:val="20"/>
      <w:lang w:bidi="en-US"/>
    </w:rPr>
  </w:style>
  <w:style w:type="paragraph" w:customStyle="1" w:styleId="EA13A3F698AB44FA80B94A15D977BF8D3">
    <w:name w:val="EA13A3F698AB44FA80B94A15D977BF8D3"/>
    <w:rsid w:val="001D32EE"/>
    <w:pPr>
      <w:spacing w:after="0" w:line="240" w:lineRule="auto"/>
    </w:pPr>
    <w:rPr>
      <w:rFonts w:ascii="Calibri" w:eastAsia="Times New Roman" w:hAnsi="Calibri" w:cs="Times New Roman"/>
      <w:szCs w:val="20"/>
      <w:lang w:bidi="en-US"/>
    </w:rPr>
  </w:style>
  <w:style w:type="paragraph" w:customStyle="1" w:styleId="BB52237875F54253AC20C4D7E057C80D3">
    <w:name w:val="BB52237875F54253AC20C4D7E057C80D3"/>
    <w:rsid w:val="001D32EE"/>
    <w:pPr>
      <w:spacing w:after="0" w:line="240" w:lineRule="auto"/>
    </w:pPr>
    <w:rPr>
      <w:rFonts w:ascii="Calibri" w:eastAsia="Times New Roman" w:hAnsi="Calibri" w:cs="Times New Roman"/>
      <w:szCs w:val="20"/>
      <w:lang w:bidi="en-US"/>
    </w:rPr>
  </w:style>
  <w:style w:type="paragraph" w:customStyle="1" w:styleId="4CFC7ACB6A3040AABFC9C931A5001F353">
    <w:name w:val="4CFC7ACB6A3040AABFC9C931A5001F353"/>
    <w:rsid w:val="001D32EE"/>
    <w:pPr>
      <w:spacing w:after="0" w:line="240" w:lineRule="auto"/>
    </w:pPr>
    <w:rPr>
      <w:rFonts w:ascii="Calibri" w:eastAsia="Times New Roman" w:hAnsi="Calibri" w:cs="Times New Roman"/>
      <w:szCs w:val="20"/>
      <w:lang w:bidi="en-US"/>
    </w:rPr>
  </w:style>
  <w:style w:type="paragraph" w:customStyle="1" w:styleId="0E247E3BF0EF4100BE22835FB69A37A23">
    <w:name w:val="0E247E3BF0EF4100BE22835FB69A37A23"/>
    <w:rsid w:val="001D32EE"/>
    <w:pPr>
      <w:spacing w:after="0" w:line="240" w:lineRule="auto"/>
    </w:pPr>
    <w:rPr>
      <w:rFonts w:ascii="Calibri" w:eastAsia="Times New Roman" w:hAnsi="Calibri" w:cs="Times New Roman"/>
      <w:szCs w:val="20"/>
      <w:lang w:bidi="en-US"/>
    </w:rPr>
  </w:style>
  <w:style w:type="paragraph" w:customStyle="1" w:styleId="2651B915A4DA4F27AA88DAEF03C460283">
    <w:name w:val="2651B915A4DA4F27AA88DAEF03C460283"/>
    <w:rsid w:val="001D32EE"/>
    <w:pPr>
      <w:spacing w:after="0" w:line="240" w:lineRule="auto"/>
    </w:pPr>
    <w:rPr>
      <w:rFonts w:ascii="Calibri" w:eastAsia="Times New Roman" w:hAnsi="Calibri" w:cs="Times New Roman"/>
      <w:szCs w:val="20"/>
      <w:lang w:bidi="en-US"/>
    </w:rPr>
  </w:style>
  <w:style w:type="paragraph" w:customStyle="1" w:styleId="0E4E856D45F0440299B83001B58E9FB03">
    <w:name w:val="0E4E856D45F0440299B83001B58E9FB03"/>
    <w:rsid w:val="001D32EE"/>
    <w:pPr>
      <w:spacing w:after="0" w:line="240" w:lineRule="auto"/>
    </w:pPr>
    <w:rPr>
      <w:rFonts w:ascii="Calibri" w:eastAsia="Times New Roman" w:hAnsi="Calibri" w:cs="Times New Roman"/>
      <w:szCs w:val="20"/>
      <w:lang w:bidi="en-US"/>
    </w:rPr>
  </w:style>
  <w:style w:type="paragraph" w:customStyle="1" w:styleId="30A52E8CA5514DF18604409BC93C7C6A3">
    <w:name w:val="30A52E8CA5514DF18604409BC93C7C6A3"/>
    <w:rsid w:val="001D32EE"/>
    <w:pPr>
      <w:spacing w:after="0" w:line="240" w:lineRule="auto"/>
    </w:pPr>
    <w:rPr>
      <w:rFonts w:ascii="Calibri" w:eastAsia="Times New Roman" w:hAnsi="Calibri" w:cs="Times New Roman"/>
      <w:szCs w:val="20"/>
      <w:lang w:bidi="en-US"/>
    </w:rPr>
  </w:style>
  <w:style w:type="paragraph" w:customStyle="1" w:styleId="C8B2CD55A76C4AD9BE1E9CF4844FD15A3">
    <w:name w:val="C8B2CD55A76C4AD9BE1E9CF4844FD15A3"/>
    <w:rsid w:val="001D32EE"/>
    <w:pPr>
      <w:spacing w:after="0" w:line="240" w:lineRule="auto"/>
    </w:pPr>
    <w:rPr>
      <w:rFonts w:ascii="Calibri" w:eastAsia="Times New Roman" w:hAnsi="Calibri" w:cs="Times New Roman"/>
      <w:szCs w:val="20"/>
      <w:lang w:bidi="en-US"/>
    </w:rPr>
  </w:style>
  <w:style w:type="paragraph" w:customStyle="1" w:styleId="D0DFD88309CD4101A2568150399BC3BE3">
    <w:name w:val="D0DFD88309CD4101A2568150399BC3BE3"/>
    <w:rsid w:val="001D32EE"/>
    <w:pPr>
      <w:spacing w:after="0" w:line="240" w:lineRule="auto"/>
    </w:pPr>
    <w:rPr>
      <w:rFonts w:ascii="Calibri" w:eastAsia="Times New Roman" w:hAnsi="Calibri" w:cs="Times New Roman"/>
      <w:szCs w:val="20"/>
      <w:lang w:bidi="en-US"/>
    </w:rPr>
  </w:style>
  <w:style w:type="paragraph" w:customStyle="1" w:styleId="4A65D6D5BF024C1D8D5B6C080E3348783">
    <w:name w:val="4A65D6D5BF024C1D8D5B6C080E3348783"/>
    <w:rsid w:val="001D32EE"/>
    <w:pPr>
      <w:spacing w:after="0" w:line="240" w:lineRule="auto"/>
    </w:pPr>
    <w:rPr>
      <w:rFonts w:ascii="Calibri" w:eastAsia="Times New Roman" w:hAnsi="Calibri" w:cs="Times New Roman"/>
      <w:szCs w:val="20"/>
      <w:lang w:bidi="en-US"/>
    </w:rPr>
  </w:style>
  <w:style w:type="paragraph" w:customStyle="1" w:styleId="36D5003F5A674525B70B6475A6FD80633">
    <w:name w:val="36D5003F5A674525B70B6475A6FD80633"/>
    <w:rsid w:val="001D32EE"/>
    <w:pPr>
      <w:spacing w:after="0" w:line="240" w:lineRule="auto"/>
    </w:pPr>
    <w:rPr>
      <w:rFonts w:ascii="Calibri" w:eastAsia="Times New Roman" w:hAnsi="Calibri" w:cs="Times New Roman"/>
      <w:szCs w:val="20"/>
      <w:lang w:bidi="en-US"/>
    </w:rPr>
  </w:style>
  <w:style w:type="paragraph" w:customStyle="1" w:styleId="7C79C15641134761B11AF7DAAFF024723">
    <w:name w:val="7C79C15641134761B11AF7DAAFF024723"/>
    <w:rsid w:val="001D32EE"/>
    <w:pPr>
      <w:spacing w:after="0" w:line="240" w:lineRule="auto"/>
    </w:pPr>
    <w:rPr>
      <w:rFonts w:ascii="Calibri" w:eastAsia="Times New Roman" w:hAnsi="Calibri" w:cs="Times New Roman"/>
      <w:szCs w:val="20"/>
      <w:lang w:bidi="en-US"/>
    </w:rPr>
  </w:style>
  <w:style w:type="paragraph" w:customStyle="1" w:styleId="913A0169211A4C0ABD2E330AB3DE06F83">
    <w:name w:val="913A0169211A4C0ABD2E330AB3DE06F83"/>
    <w:rsid w:val="001D32EE"/>
    <w:pPr>
      <w:spacing w:after="0" w:line="240" w:lineRule="auto"/>
    </w:pPr>
    <w:rPr>
      <w:rFonts w:ascii="Calibri" w:eastAsia="Times New Roman" w:hAnsi="Calibri" w:cs="Times New Roman"/>
      <w:szCs w:val="20"/>
      <w:lang w:bidi="en-US"/>
    </w:rPr>
  </w:style>
  <w:style w:type="paragraph" w:customStyle="1" w:styleId="E1C50A62803142B4809ABB832E2E096B3">
    <w:name w:val="E1C50A62803142B4809ABB832E2E096B3"/>
    <w:rsid w:val="001D32EE"/>
    <w:pPr>
      <w:spacing w:after="0" w:line="240" w:lineRule="auto"/>
    </w:pPr>
    <w:rPr>
      <w:rFonts w:ascii="Calibri" w:eastAsia="Times New Roman" w:hAnsi="Calibri" w:cs="Times New Roman"/>
      <w:szCs w:val="20"/>
      <w:lang w:bidi="en-US"/>
    </w:rPr>
  </w:style>
  <w:style w:type="paragraph" w:customStyle="1" w:styleId="45E49E642EA547B996C68D4B9B72BEEA3">
    <w:name w:val="45E49E642EA547B996C68D4B9B72BEEA3"/>
    <w:rsid w:val="001D32EE"/>
    <w:pPr>
      <w:spacing w:after="0" w:line="240" w:lineRule="auto"/>
    </w:pPr>
    <w:rPr>
      <w:rFonts w:ascii="Calibri" w:eastAsia="Times New Roman" w:hAnsi="Calibri" w:cs="Times New Roman"/>
      <w:szCs w:val="20"/>
      <w:lang w:bidi="en-US"/>
    </w:rPr>
  </w:style>
  <w:style w:type="paragraph" w:customStyle="1" w:styleId="695A0FE2957D4AE995847D139BFAC73D3">
    <w:name w:val="695A0FE2957D4AE995847D139BFAC73D3"/>
    <w:rsid w:val="001D32EE"/>
    <w:pPr>
      <w:spacing w:after="0" w:line="240" w:lineRule="auto"/>
    </w:pPr>
    <w:rPr>
      <w:rFonts w:ascii="Calibri" w:eastAsia="Times New Roman" w:hAnsi="Calibri" w:cs="Times New Roman"/>
      <w:szCs w:val="20"/>
      <w:lang w:bidi="en-US"/>
    </w:rPr>
  </w:style>
  <w:style w:type="paragraph" w:customStyle="1" w:styleId="B5107FC7C7DA4766B038311E084417893">
    <w:name w:val="B5107FC7C7DA4766B038311E084417893"/>
    <w:rsid w:val="001D32EE"/>
    <w:pPr>
      <w:spacing w:after="0" w:line="240" w:lineRule="auto"/>
    </w:pPr>
    <w:rPr>
      <w:rFonts w:ascii="Calibri" w:eastAsia="Times New Roman" w:hAnsi="Calibri" w:cs="Times New Roman"/>
      <w:szCs w:val="20"/>
      <w:lang w:bidi="en-US"/>
    </w:rPr>
  </w:style>
  <w:style w:type="paragraph" w:customStyle="1" w:styleId="269E4A8CBDA444B390B8DC54D24B3DED3">
    <w:name w:val="269E4A8CBDA444B390B8DC54D24B3DED3"/>
    <w:rsid w:val="001D32EE"/>
    <w:pPr>
      <w:spacing w:after="0" w:line="240" w:lineRule="auto"/>
    </w:pPr>
    <w:rPr>
      <w:rFonts w:ascii="Calibri" w:eastAsia="Times New Roman" w:hAnsi="Calibri" w:cs="Times New Roman"/>
      <w:szCs w:val="20"/>
      <w:lang w:bidi="en-US"/>
    </w:rPr>
  </w:style>
  <w:style w:type="paragraph" w:customStyle="1" w:styleId="295245E708C84C5681BAFFEF22E4CB1A3">
    <w:name w:val="295245E708C84C5681BAFFEF22E4CB1A3"/>
    <w:rsid w:val="001D32EE"/>
    <w:pPr>
      <w:spacing w:after="0" w:line="240" w:lineRule="auto"/>
    </w:pPr>
    <w:rPr>
      <w:rFonts w:ascii="Calibri" w:eastAsia="Times New Roman" w:hAnsi="Calibri" w:cs="Times New Roman"/>
      <w:szCs w:val="20"/>
      <w:lang w:bidi="en-US"/>
    </w:rPr>
  </w:style>
  <w:style w:type="paragraph" w:customStyle="1" w:styleId="0CE3A2E665EB4DBB95DDC0133A5020C83">
    <w:name w:val="0CE3A2E665EB4DBB95DDC0133A5020C83"/>
    <w:rsid w:val="001D32EE"/>
    <w:pPr>
      <w:spacing w:after="0" w:line="240" w:lineRule="auto"/>
    </w:pPr>
    <w:rPr>
      <w:rFonts w:ascii="Calibri" w:eastAsia="Times New Roman" w:hAnsi="Calibri" w:cs="Times New Roman"/>
      <w:szCs w:val="20"/>
      <w:lang w:bidi="en-US"/>
    </w:rPr>
  </w:style>
  <w:style w:type="paragraph" w:customStyle="1" w:styleId="1AE2B0622CC7459D9CEE3291A23C519D3">
    <w:name w:val="1AE2B0622CC7459D9CEE3291A23C519D3"/>
    <w:rsid w:val="001D32EE"/>
    <w:pPr>
      <w:spacing w:after="0" w:line="240" w:lineRule="auto"/>
    </w:pPr>
    <w:rPr>
      <w:rFonts w:ascii="Calibri" w:eastAsia="Times New Roman" w:hAnsi="Calibri" w:cs="Times New Roman"/>
      <w:szCs w:val="20"/>
      <w:lang w:bidi="en-US"/>
    </w:rPr>
  </w:style>
  <w:style w:type="paragraph" w:customStyle="1" w:styleId="AF9C08ED34474A2AA00B2AA8897F3F9B3">
    <w:name w:val="AF9C08ED34474A2AA00B2AA8897F3F9B3"/>
    <w:rsid w:val="001D32EE"/>
    <w:pPr>
      <w:spacing w:after="0" w:line="240" w:lineRule="auto"/>
    </w:pPr>
    <w:rPr>
      <w:rFonts w:ascii="Calibri" w:eastAsia="Times New Roman" w:hAnsi="Calibri" w:cs="Times New Roman"/>
      <w:szCs w:val="20"/>
      <w:lang w:bidi="en-US"/>
    </w:rPr>
  </w:style>
  <w:style w:type="paragraph" w:customStyle="1" w:styleId="08A96ECD771049A6816418A1C96256353">
    <w:name w:val="08A96ECD771049A6816418A1C96256353"/>
    <w:rsid w:val="001D32EE"/>
    <w:pPr>
      <w:spacing w:after="0" w:line="240" w:lineRule="auto"/>
    </w:pPr>
    <w:rPr>
      <w:rFonts w:ascii="Calibri" w:eastAsia="Times New Roman" w:hAnsi="Calibri" w:cs="Times New Roman"/>
      <w:szCs w:val="20"/>
      <w:lang w:bidi="en-US"/>
    </w:rPr>
  </w:style>
  <w:style w:type="paragraph" w:customStyle="1" w:styleId="F679924920CA46D691670C43FFD1C15D3">
    <w:name w:val="F679924920CA46D691670C43FFD1C15D3"/>
    <w:rsid w:val="001D32EE"/>
    <w:pPr>
      <w:spacing w:after="0" w:line="240" w:lineRule="auto"/>
    </w:pPr>
    <w:rPr>
      <w:rFonts w:ascii="Calibri" w:eastAsia="Times New Roman" w:hAnsi="Calibri" w:cs="Times New Roman"/>
      <w:szCs w:val="20"/>
      <w:lang w:bidi="en-US"/>
    </w:rPr>
  </w:style>
  <w:style w:type="paragraph" w:customStyle="1" w:styleId="A60C71DEFE6349D896189403FF8584233">
    <w:name w:val="A60C71DEFE6349D896189403FF8584233"/>
    <w:rsid w:val="001D32EE"/>
    <w:pPr>
      <w:spacing w:after="0" w:line="240" w:lineRule="auto"/>
    </w:pPr>
    <w:rPr>
      <w:rFonts w:ascii="Calibri" w:eastAsia="Times New Roman" w:hAnsi="Calibri" w:cs="Times New Roman"/>
      <w:szCs w:val="20"/>
      <w:lang w:bidi="en-US"/>
    </w:rPr>
  </w:style>
  <w:style w:type="paragraph" w:customStyle="1" w:styleId="F0FE837F8E2843939790C1496C951F3E3">
    <w:name w:val="F0FE837F8E2843939790C1496C951F3E3"/>
    <w:rsid w:val="001D32EE"/>
    <w:pPr>
      <w:spacing w:after="0" w:line="240" w:lineRule="auto"/>
    </w:pPr>
    <w:rPr>
      <w:rFonts w:ascii="Calibri" w:eastAsia="Times New Roman" w:hAnsi="Calibri" w:cs="Times New Roman"/>
      <w:szCs w:val="20"/>
      <w:lang w:bidi="en-US"/>
    </w:rPr>
  </w:style>
  <w:style w:type="paragraph" w:customStyle="1" w:styleId="6A39B629142D48EBAB35F9ACBAA1BC193">
    <w:name w:val="6A39B629142D48EBAB35F9ACBAA1BC193"/>
    <w:rsid w:val="001D32EE"/>
    <w:pPr>
      <w:spacing w:after="0" w:line="240" w:lineRule="auto"/>
    </w:pPr>
    <w:rPr>
      <w:rFonts w:ascii="Calibri" w:eastAsia="Times New Roman" w:hAnsi="Calibri" w:cs="Times New Roman"/>
      <w:szCs w:val="20"/>
      <w:lang w:bidi="en-US"/>
    </w:rPr>
  </w:style>
  <w:style w:type="paragraph" w:customStyle="1" w:styleId="2065BF376A8A4FE69714E1F0D5D9DB5E3">
    <w:name w:val="2065BF376A8A4FE69714E1F0D5D9DB5E3"/>
    <w:rsid w:val="001D32EE"/>
    <w:pPr>
      <w:spacing w:after="0" w:line="240" w:lineRule="auto"/>
    </w:pPr>
    <w:rPr>
      <w:rFonts w:ascii="Calibri" w:eastAsia="Times New Roman" w:hAnsi="Calibri" w:cs="Times New Roman"/>
      <w:szCs w:val="20"/>
      <w:lang w:bidi="en-US"/>
    </w:rPr>
  </w:style>
  <w:style w:type="paragraph" w:customStyle="1" w:styleId="43CAD5DE20B84A1CA0E33AED05B53AE13">
    <w:name w:val="43CAD5DE20B84A1CA0E33AED05B53AE13"/>
    <w:rsid w:val="001D32EE"/>
    <w:pPr>
      <w:spacing w:after="0" w:line="240" w:lineRule="auto"/>
    </w:pPr>
    <w:rPr>
      <w:rFonts w:ascii="Calibri" w:eastAsia="Times New Roman" w:hAnsi="Calibri" w:cs="Times New Roman"/>
      <w:szCs w:val="20"/>
      <w:lang w:bidi="en-US"/>
    </w:rPr>
  </w:style>
  <w:style w:type="paragraph" w:customStyle="1" w:styleId="7B55DD43820048ADA004156D2D4671113">
    <w:name w:val="7B55DD43820048ADA004156D2D4671113"/>
    <w:rsid w:val="001D32EE"/>
    <w:pPr>
      <w:spacing w:after="0" w:line="240" w:lineRule="auto"/>
    </w:pPr>
    <w:rPr>
      <w:rFonts w:ascii="Calibri" w:eastAsia="Times New Roman" w:hAnsi="Calibri" w:cs="Times New Roman"/>
      <w:szCs w:val="20"/>
      <w:lang w:bidi="en-US"/>
    </w:rPr>
  </w:style>
  <w:style w:type="paragraph" w:customStyle="1" w:styleId="6B134CCE29154E34AA6E9BFAC642F28F3">
    <w:name w:val="6B134CCE29154E34AA6E9BFAC642F28F3"/>
    <w:rsid w:val="001D32EE"/>
    <w:pPr>
      <w:spacing w:after="0" w:line="240" w:lineRule="auto"/>
    </w:pPr>
    <w:rPr>
      <w:rFonts w:ascii="Calibri" w:eastAsia="Times New Roman" w:hAnsi="Calibri" w:cs="Times New Roman"/>
      <w:szCs w:val="20"/>
      <w:lang w:bidi="en-US"/>
    </w:rPr>
  </w:style>
  <w:style w:type="paragraph" w:customStyle="1" w:styleId="3D7E2368C0364107981B98592F33ADDA3">
    <w:name w:val="3D7E2368C0364107981B98592F33ADDA3"/>
    <w:rsid w:val="001D32EE"/>
    <w:pPr>
      <w:spacing w:after="0" w:line="240" w:lineRule="auto"/>
    </w:pPr>
    <w:rPr>
      <w:rFonts w:ascii="Calibri" w:eastAsia="Times New Roman" w:hAnsi="Calibri" w:cs="Times New Roman"/>
      <w:szCs w:val="20"/>
      <w:lang w:bidi="en-US"/>
    </w:rPr>
  </w:style>
  <w:style w:type="paragraph" w:customStyle="1" w:styleId="ABAFB5FEF848464DAACB6B33477BB58C3">
    <w:name w:val="ABAFB5FEF848464DAACB6B33477BB58C3"/>
    <w:rsid w:val="001D32EE"/>
    <w:pPr>
      <w:spacing w:after="0" w:line="240" w:lineRule="auto"/>
    </w:pPr>
    <w:rPr>
      <w:rFonts w:ascii="Calibri" w:eastAsia="Times New Roman" w:hAnsi="Calibri" w:cs="Times New Roman"/>
      <w:szCs w:val="20"/>
      <w:lang w:bidi="en-US"/>
    </w:rPr>
  </w:style>
  <w:style w:type="paragraph" w:customStyle="1" w:styleId="737ECC99EDF94A7CA73FD1E4059B00743">
    <w:name w:val="737ECC99EDF94A7CA73FD1E4059B00743"/>
    <w:rsid w:val="001D32EE"/>
    <w:pPr>
      <w:spacing w:after="0" w:line="240" w:lineRule="auto"/>
    </w:pPr>
    <w:rPr>
      <w:rFonts w:ascii="Calibri" w:eastAsia="Times New Roman" w:hAnsi="Calibri" w:cs="Times New Roman"/>
      <w:szCs w:val="20"/>
      <w:lang w:bidi="en-US"/>
    </w:rPr>
  </w:style>
  <w:style w:type="paragraph" w:customStyle="1" w:styleId="4D8EA88F9CE54455BF1B71FEE309DB753">
    <w:name w:val="4D8EA88F9CE54455BF1B71FEE309DB753"/>
    <w:rsid w:val="001D32EE"/>
    <w:pPr>
      <w:spacing w:after="0" w:line="240" w:lineRule="auto"/>
    </w:pPr>
    <w:rPr>
      <w:rFonts w:ascii="Calibri" w:eastAsia="Times New Roman" w:hAnsi="Calibri" w:cs="Times New Roman"/>
      <w:szCs w:val="20"/>
      <w:lang w:bidi="en-US"/>
    </w:rPr>
  </w:style>
  <w:style w:type="paragraph" w:customStyle="1" w:styleId="CE48D4E789F5486990B8A97F0A1394F33">
    <w:name w:val="CE48D4E789F5486990B8A97F0A1394F33"/>
    <w:rsid w:val="001D32EE"/>
    <w:pPr>
      <w:spacing w:after="0" w:line="240" w:lineRule="auto"/>
    </w:pPr>
    <w:rPr>
      <w:rFonts w:ascii="Calibri" w:eastAsia="Times New Roman" w:hAnsi="Calibri" w:cs="Times New Roman"/>
      <w:szCs w:val="20"/>
      <w:lang w:bidi="en-US"/>
    </w:rPr>
  </w:style>
  <w:style w:type="paragraph" w:customStyle="1" w:styleId="81051B1C8CF4430FBB401A02286E0CAD3">
    <w:name w:val="81051B1C8CF4430FBB401A02286E0CAD3"/>
    <w:rsid w:val="001D32EE"/>
    <w:pPr>
      <w:spacing w:after="0" w:line="240" w:lineRule="auto"/>
    </w:pPr>
    <w:rPr>
      <w:rFonts w:ascii="Calibri" w:eastAsia="Times New Roman" w:hAnsi="Calibri" w:cs="Times New Roman"/>
      <w:szCs w:val="20"/>
      <w:lang w:bidi="en-US"/>
    </w:rPr>
  </w:style>
  <w:style w:type="paragraph" w:customStyle="1" w:styleId="9C7AE68BAFF64D80ADDCD40B9AE2D5F13">
    <w:name w:val="9C7AE68BAFF64D80ADDCD40B9AE2D5F13"/>
    <w:rsid w:val="001D32EE"/>
    <w:pPr>
      <w:spacing w:after="0" w:line="240" w:lineRule="auto"/>
    </w:pPr>
    <w:rPr>
      <w:rFonts w:ascii="Calibri" w:eastAsia="Times New Roman" w:hAnsi="Calibri" w:cs="Times New Roman"/>
      <w:szCs w:val="20"/>
      <w:lang w:bidi="en-US"/>
    </w:rPr>
  </w:style>
  <w:style w:type="paragraph" w:customStyle="1" w:styleId="F10A6C6069CC4A9F9EE3E1978749DD2B3">
    <w:name w:val="F10A6C6069CC4A9F9EE3E1978749DD2B3"/>
    <w:rsid w:val="001D32EE"/>
    <w:pPr>
      <w:spacing w:after="0" w:line="240" w:lineRule="auto"/>
    </w:pPr>
    <w:rPr>
      <w:rFonts w:ascii="Calibri" w:eastAsia="Times New Roman" w:hAnsi="Calibri" w:cs="Times New Roman"/>
      <w:szCs w:val="20"/>
      <w:lang w:bidi="en-US"/>
    </w:rPr>
  </w:style>
  <w:style w:type="paragraph" w:customStyle="1" w:styleId="0A0747A16EF94F4AB13AE65315BB28513">
    <w:name w:val="0A0747A16EF94F4AB13AE65315BB28513"/>
    <w:rsid w:val="001D32EE"/>
    <w:pPr>
      <w:spacing w:after="0" w:line="240" w:lineRule="auto"/>
    </w:pPr>
    <w:rPr>
      <w:rFonts w:ascii="Calibri" w:eastAsia="Times New Roman" w:hAnsi="Calibri" w:cs="Times New Roman"/>
      <w:szCs w:val="20"/>
      <w:lang w:bidi="en-US"/>
    </w:rPr>
  </w:style>
  <w:style w:type="paragraph" w:customStyle="1" w:styleId="8A6931A3F761478A80A956989EB0A0D63">
    <w:name w:val="8A6931A3F761478A80A956989EB0A0D63"/>
    <w:rsid w:val="001D32EE"/>
    <w:pPr>
      <w:spacing w:after="0" w:line="240" w:lineRule="auto"/>
    </w:pPr>
    <w:rPr>
      <w:rFonts w:ascii="Calibri" w:eastAsia="Times New Roman" w:hAnsi="Calibri" w:cs="Times New Roman"/>
      <w:szCs w:val="20"/>
      <w:lang w:bidi="en-US"/>
    </w:rPr>
  </w:style>
  <w:style w:type="paragraph" w:customStyle="1" w:styleId="DDDFD0435EFC43D4B9A9CFDE240C9C713">
    <w:name w:val="DDDFD0435EFC43D4B9A9CFDE240C9C713"/>
    <w:rsid w:val="001D32EE"/>
    <w:pPr>
      <w:spacing w:after="0" w:line="240" w:lineRule="auto"/>
    </w:pPr>
    <w:rPr>
      <w:rFonts w:ascii="Calibri" w:eastAsia="Times New Roman" w:hAnsi="Calibri" w:cs="Times New Roman"/>
      <w:szCs w:val="20"/>
      <w:lang w:bidi="en-US"/>
    </w:rPr>
  </w:style>
  <w:style w:type="paragraph" w:customStyle="1" w:styleId="E9EF36DD35AE4F24AC91F754D72D57B53">
    <w:name w:val="E9EF36DD35AE4F24AC91F754D72D57B53"/>
    <w:rsid w:val="001D32EE"/>
    <w:pPr>
      <w:spacing w:after="0" w:line="240" w:lineRule="auto"/>
    </w:pPr>
    <w:rPr>
      <w:rFonts w:ascii="Calibri" w:eastAsia="Times New Roman" w:hAnsi="Calibri" w:cs="Times New Roman"/>
      <w:szCs w:val="20"/>
      <w:lang w:bidi="en-US"/>
    </w:rPr>
  </w:style>
  <w:style w:type="paragraph" w:customStyle="1" w:styleId="10B299E85A434437936AD0CB2C5A6D6E3">
    <w:name w:val="10B299E85A434437936AD0CB2C5A6D6E3"/>
    <w:rsid w:val="001D32EE"/>
    <w:pPr>
      <w:spacing w:after="0" w:line="240" w:lineRule="auto"/>
    </w:pPr>
    <w:rPr>
      <w:rFonts w:ascii="Calibri" w:eastAsia="Times New Roman" w:hAnsi="Calibri" w:cs="Times New Roman"/>
      <w:szCs w:val="20"/>
      <w:lang w:bidi="en-US"/>
    </w:rPr>
  </w:style>
  <w:style w:type="paragraph" w:customStyle="1" w:styleId="16FAB31F44CE4120950F80C1F073FB443">
    <w:name w:val="16FAB31F44CE4120950F80C1F073FB443"/>
    <w:rsid w:val="001D32EE"/>
    <w:pPr>
      <w:spacing w:after="0" w:line="240" w:lineRule="auto"/>
    </w:pPr>
    <w:rPr>
      <w:rFonts w:ascii="Calibri" w:eastAsia="Times New Roman" w:hAnsi="Calibri" w:cs="Times New Roman"/>
      <w:szCs w:val="20"/>
      <w:lang w:bidi="en-US"/>
    </w:rPr>
  </w:style>
  <w:style w:type="paragraph" w:customStyle="1" w:styleId="6F9C94CB9D494C8799B429C2FE2D48903">
    <w:name w:val="6F9C94CB9D494C8799B429C2FE2D48903"/>
    <w:rsid w:val="001D32EE"/>
    <w:pPr>
      <w:spacing w:after="0" w:line="240" w:lineRule="auto"/>
    </w:pPr>
    <w:rPr>
      <w:rFonts w:ascii="Calibri" w:eastAsia="Times New Roman" w:hAnsi="Calibri" w:cs="Times New Roman"/>
      <w:szCs w:val="20"/>
      <w:lang w:bidi="en-US"/>
    </w:rPr>
  </w:style>
  <w:style w:type="paragraph" w:customStyle="1" w:styleId="5BD035CF43ED4765BA0A226369C078803">
    <w:name w:val="5BD035CF43ED4765BA0A226369C078803"/>
    <w:rsid w:val="001D32EE"/>
    <w:pPr>
      <w:spacing w:after="0" w:line="240" w:lineRule="auto"/>
    </w:pPr>
    <w:rPr>
      <w:rFonts w:ascii="Calibri" w:eastAsia="Times New Roman" w:hAnsi="Calibri" w:cs="Times New Roman"/>
      <w:szCs w:val="20"/>
      <w:lang w:bidi="en-US"/>
    </w:rPr>
  </w:style>
  <w:style w:type="paragraph" w:customStyle="1" w:styleId="98B3EB7A79B944BDAA3C9969BA29C8423">
    <w:name w:val="98B3EB7A79B944BDAA3C9969BA29C8423"/>
    <w:rsid w:val="001D32EE"/>
    <w:pPr>
      <w:spacing w:after="0" w:line="240" w:lineRule="auto"/>
    </w:pPr>
    <w:rPr>
      <w:rFonts w:ascii="Calibri" w:eastAsia="Times New Roman" w:hAnsi="Calibri" w:cs="Times New Roman"/>
      <w:szCs w:val="20"/>
      <w:lang w:bidi="en-US"/>
    </w:rPr>
  </w:style>
  <w:style w:type="paragraph" w:customStyle="1" w:styleId="541B13AEBEE64473BA1635B16FA7B2423">
    <w:name w:val="541B13AEBEE64473BA1635B16FA7B2423"/>
    <w:rsid w:val="001D32EE"/>
    <w:pPr>
      <w:spacing w:after="0" w:line="240" w:lineRule="auto"/>
    </w:pPr>
    <w:rPr>
      <w:rFonts w:ascii="Calibri" w:eastAsia="Times New Roman" w:hAnsi="Calibri" w:cs="Times New Roman"/>
      <w:szCs w:val="20"/>
      <w:lang w:bidi="en-US"/>
    </w:rPr>
  </w:style>
  <w:style w:type="paragraph" w:customStyle="1" w:styleId="26DEF300C82945EA91D23C256615EAD53">
    <w:name w:val="26DEF300C82945EA91D23C256615EAD53"/>
    <w:rsid w:val="001D32EE"/>
    <w:pPr>
      <w:spacing w:after="0" w:line="240" w:lineRule="auto"/>
    </w:pPr>
    <w:rPr>
      <w:rFonts w:ascii="Calibri" w:eastAsia="Times New Roman" w:hAnsi="Calibri" w:cs="Times New Roman"/>
      <w:szCs w:val="20"/>
      <w:lang w:bidi="en-US"/>
    </w:rPr>
  </w:style>
  <w:style w:type="paragraph" w:customStyle="1" w:styleId="143D7A4AEA26469F99C684BAA8B8C1353">
    <w:name w:val="143D7A4AEA26469F99C684BAA8B8C1353"/>
    <w:rsid w:val="001D32EE"/>
    <w:pPr>
      <w:spacing w:after="0" w:line="240" w:lineRule="auto"/>
    </w:pPr>
    <w:rPr>
      <w:rFonts w:ascii="Calibri" w:eastAsia="Times New Roman" w:hAnsi="Calibri" w:cs="Times New Roman"/>
      <w:szCs w:val="20"/>
      <w:lang w:bidi="en-US"/>
    </w:rPr>
  </w:style>
  <w:style w:type="paragraph" w:customStyle="1" w:styleId="908DF2DEC7074C838BE92207C28045E53">
    <w:name w:val="908DF2DEC7074C838BE92207C28045E53"/>
    <w:rsid w:val="001D32EE"/>
    <w:pPr>
      <w:spacing w:after="0" w:line="240" w:lineRule="auto"/>
    </w:pPr>
    <w:rPr>
      <w:rFonts w:ascii="Calibri" w:eastAsia="Times New Roman" w:hAnsi="Calibri" w:cs="Times New Roman"/>
      <w:szCs w:val="20"/>
      <w:lang w:bidi="en-US"/>
    </w:rPr>
  </w:style>
  <w:style w:type="paragraph" w:customStyle="1" w:styleId="167B07632E1C4A82A2599276E2A2BEF23">
    <w:name w:val="167B07632E1C4A82A2599276E2A2BEF23"/>
    <w:rsid w:val="001D32EE"/>
    <w:pPr>
      <w:spacing w:after="0" w:line="240" w:lineRule="auto"/>
    </w:pPr>
    <w:rPr>
      <w:rFonts w:ascii="Calibri" w:eastAsia="Times New Roman" w:hAnsi="Calibri" w:cs="Times New Roman"/>
      <w:szCs w:val="20"/>
      <w:lang w:bidi="en-US"/>
    </w:rPr>
  </w:style>
  <w:style w:type="paragraph" w:customStyle="1" w:styleId="9E3F26D0EA83494DB7CB99ABD24C5A6A3">
    <w:name w:val="9E3F26D0EA83494DB7CB99ABD24C5A6A3"/>
    <w:rsid w:val="001D32EE"/>
    <w:pPr>
      <w:spacing w:after="0" w:line="240" w:lineRule="auto"/>
    </w:pPr>
    <w:rPr>
      <w:rFonts w:ascii="Calibri" w:eastAsia="Times New Roman" w:hAnsi="Calibri" w:cs="Times New Roman"/>
      <w:szCs w:val="20"/>
      <w:lang w:bidi="en-US"/>
    </w:rPr>
  </w:style>
  <w:style w:type="paragraph" w:customStyle="1" w:styleId="CAA5ACA020A048EC96979F29596416743">
    <w:name w:val="CAA5ACA020A048EC96979F29596416743"/>
    <w:rsid w:val="001D32EE"/>
    <w:pPr>
      <w:spacing w:after="0" w:line="240" w:lineRule="auto"/>
    </w:pPr>
    <w:rPr>
      <w:rFonts w:ascii="Calibri" w:eastAsia="Times New Roman" w:hAnsi="Calibri" w:cs="Times New Roman"/>
      <w:szCs w:val="20"/>
      <w:lang w:bidi="en-US"/>
    </w:rPr>
  </w:style>
  <w:style w:type="paragraph" w:customStyle="1" w:styleId="06B33D48131F4251A5B53E95C46F430D3">
    <w:name w:val="06B33D48131F4251A5B53E95C46F430D3"/>
    <w:rsid w:val="001D32EE"/>
    <w:pPr>
      <w:spacing w:after="0" w:line="240" w:lineRule="auto"/>
    </w:pPr>
    <w:rPr>
      <w:rFonts w:ascii="Calibri" w:eastAsia="Times New Roman" w:hAnsi="Calibri" w:cs="Times New Roman"/>
      <w:szCs w:val="20"/>
      <w:lang w:bidi="en-US"/>
    </w:rPr>
  </w:style>
  <w:style w:type="paragraph" w:customStyle="1" w:styleId="3E01E5534D1D473AA904D39897AE53B93">
    <w:name w:val="3E01E5534D1D473AA904D39897AE53B93"/>
    <w:rsid w:val="001D32EE"/>
    <w:pPr>
      <w:spacing w:after="0" w:line="240" w:lineRule="auto"/>
    </w:pPr>
    <w:rPr>
      <w:rFonts w:ascii="Calibri" w:eastAsia="Times New Roman" w:hAnsi="Calibri" w:cs="Times New Roman"/>
      <w:szCs w:val="20"/>
      <w:lang w:bidi="en-US"/>
    </w:rPr>
  </w:style>
  <w:style w:type="paragraph" w:customStyle="1" w:styleId="7A303E8B51F84169B44D88E354A15E6A3">
    <w:name w:val="7A303E8B51F84169B44D88E354A15E6A3"/>
    <w:rsid w:val="001D32EE"/>
    <w:pPr>
      <w:spacing w:after="0" w:line="240" w:lineRule="auto"/>
    </w:pPr>
    <w:rPr>
      <w:rFonts w:ascii="Calibri" w:eastAsia="Times New Roman" w:hAnsi="Calibri" w:cs="Times New Roman"/>
      <w:szCs w:val="20"/>
      <w:lang w:bidi="en-US"/>
    </w:rPr>
  </w:style>
  <w:style w:type="paragraph" w:customStyle="1" w:styleId="F11252B511A44E8299888D650ED87AA83">
    <w:name w:val="F11252B511A44E8299888D650ED87AA83"/>
    <w:rsid w:val="001D32EE"/>
    <w:pPr>
      <w:spacing w:after="0" w:line="240" w:lineRule="auto"/>
    </w:pPr>
    <w:rPr>
      <w:rFonts w:ascii="Calibri" w:eastAsia="Times New Roman" w:hAnsi="Calibri" w:cs="Times New Roman"/>
      <w:szCs w:val="20"/>
      <w:lang w:bidi="en-US"/>
    </w:rPr>
  </w:style>
  <w:style w:type="paragraph" w:customStyle="1" w:styleId="A1984A13AC5D4CF48BBD91849C32BC383">
    <w:name w:val="A1984A13AC5D4CF48BBD91849C32BC383"/>
    <w:rsid w:val="001D32EE"/>
    <w:pPr>
      <w:spacing w:after="0" w:line="240" w:lineRule="auto"/>
    </w:pPr>
    <w:rPr>
      <w:rFonts w:ascii="Calibri" w:eastAsia="Times New Roman" w:hAnsi="Calibri" w:cs="Times New Roman"/>
      <w:szCs w:val="20"/>
      <w:lang w:bidi="en-US"/>
    </w:rPr>
  </w:style>
  <w:style w:type="paragraph" w:customStyle="1" w:styleId="FBCD06D5C8D442BBADE7D59A59B429A63">
    <w:name w:val="FBCD06D5C8D442BBADE7D59A59B429A63"/>
    <w:rsid w:val="001D32EE"/>
    <w:pPr>
      <w:spacing w:after="0" w:line="240" w:lineRule="auto"/>
    </w:pPr>
    <w:rPr>
      <w:rFonts w:ascii="Calibri" w:eastAsia="Times New Roman" w:hAnsi="Calibri" w:cs="Times New Roman"/>
      <w:szCs w:val="20"/>
      <w:lang w:bidi="en-US"/>
    </w:rPr>
  </w:style>
  <w:style w:type="paragraph" w:customStyle="1" w:styleId="29F6F38613334193BB9148C4680487763">
    <w:name w:val="29F6F38613334193BB9148C4680487763"/>
    <w:rsid w:val="001D32EE"/>
    <w:pPr>
      <w:spacing w:after="0" w:line="240" w:lineRule="auto"/>
    </w:pPr>
    <w:rPr>
      <w:rFonts w:ascii="Calibri" w:eastAsia="Times New Roman" w:hAnsi="Calibri" w:cs="Times New Roman"/>
      <w:szCs w:val="20"/>
      <w:lang w:bidi="en-US"/>
    </w:rPr>
  </w:style>
  <w:style w:type="paragraph" w:customStyle="1" w:styleId="2ED5A0930E0543BFAC5AE4EAE7D6CEAD3">
    <w:name w:val="2ED5A0930E0543BFAC5AE4EAE7D6CEAD3"/>
    <w:rsid w:val="001D32EE"/>
    <w:pPr>
      <w:spacing w:after="0" w:line="240" w:lineRule="auto"/>
    </w:pPr>
    <w:rPr>
      <w:rFonts w:ascii="Calibri" w:eastAsia="Times New Roman" w:hAnsi="Calibri" w:cs="Times New Roman"/>
      <w:szCs w:val="20"/>
      <w:lang w:bidi="en-US"/>
    </w:rPr>
  </w:style>
  <w:style w:type="paragraph" w:customStyle="1" w:styleId="D5F45300DA4449E3B15BAB1227E141183">
    <w:name w:val="D5F45300DA4449E3B15BAB1227E141183"/>
    <w:rsid w:val="001D32EE"/>
    <w:pPr>
      <w:spacing w:after="0" w:line="240" w:lineRule="auto"/>
    </w:pPr>
    <w:rPr>
      <w:rFonts w:ascii="Calibri" w:eastAsia="Times New Roman" w:hAnsi="Calibri" w:cs="Times New Roman"/>
      <w:szCs w:val="20"/>
      <w:lang w:bidi="en-US"/>
    </w:rPr>
  </w:style>
  <w:style w:type="paragraph" w:customStyle="1" w:styleId="65F86B809B3E42CABCD61385133231E03">
    <w:name w:val="65F86B809B3E42CABCD61385133231E03"/>
    <w:rsid w:val="001D32EE"/>
    <w:pPr>
      <w:spacing w:after="0" w:line="240" w:lineRule="auto"/>
    </w:pPr>
    <w:rPr>
      <w:rFonts w:ascii="Calibri" w:eastAsia="Times New Roman" w:hAnsi="Calibri" w:cs="Times New Roman"/>
      <w:szCs w:val="20"/>
      <w:lang w:bidi="en-US"/>
    </w:rPr>
  </w:style>
  <w:style w:type="paragraph" w:customStyle="1" w:styleId="7543F35295D64A70989FC1366668163E3">
    <w:name w:val="7543F35295D64A70989FC1366668163E3"/>
    <w:rsid w:val="001D32EE"/>
    <w:pPr>
      <w:spacing w:after="0" w:line="240" w:lineRule="auto"/>
    </w:pPr>
    <w:rPr>
      <w:rFonts w:ascii="Calibri" w:eastAsia="Times New Roman" w:hAnsi="Calibri" w:cs="Times New Roman"/>
      <w:szCs w:val="20"/>
      <w:lang w:bidi="en-US"/>
    </w:rPr>
  </w:style>
  <w:style w:type="paragraph" w:customStyle="1" w:styleId="7DBC6EA6D4224AC0AC3E7C1D4A4D0B723">
    <w:name w:val="7DBC6EA6D4224AC0AC3E7C1D4A4D0B723"/>
    <w:rsid w:val="001D32EE"/>
    <w:pPr>
      <w:spacing w:after="0" w:line="240" w:lineRule="auto"/>
    </w:pPr>
    <w:rPr>
      <w:rFonts w:ascii="Calibri" w:eastAsia="Times New Roman" w:hAnsi="Calibri" w:cs="Times New Roman"/>
      <w:szCs w:val="20"/>
      <w:lang w:bidi="en-US"/>
    </w:rPr>
  </w:style>
  <w:style w:type="paragraph" w:customStyle="1" w:styleId="649C6B51AC2046FB8B15DEA087574F873">
    <w:name w:val="649C6B51AC2046FB8B15DEA087574F873"/>
    <w:rsid w:val="001D32EE"/>
    <w:pPr>
      <w:spacing w:after="0" w:line="240" w:lineRule="auto"/>
    </w:pPr>
    <w:rPr>
      <w:rFonts w:ascii="Calibri" w:eastAsia="Times New Roman" w:hAnsi="Calibri" w:cs="Times New Roman"/>
      <w:szCs w:val="20"/>
      <w:lang w:bidi="en-US"/>
    </w:rPr>
  </w:style>
  <w:style w:type="paragraph" w:customStyle="1" w:styleId="B7451AEA066F467DA3DF01EA8436A74E3">
    <w:name w:val="B7451AEA066F467DA3DF01EA8436A74E3"/>
    <w:rsid w:val="001D32EE"/>
    <w:pPr>
      <w:spacing w:after="0" w:line="240" w:lineRule="auto"/>
    </w:pPr>
    <w:rPr>
      <w:rFonts w:ascii="Calibri" w:eastAsia="Times New Roman" w:hAnsi="Calibri" w:cs="Times New Roman"/>
      <w:szCs w:val="20"/>
      <w:lang w:bidi="en-US"/>
    </w:rPr>
  </w:style>
  <w:style w:type="paragraph" w:customStyle="1" w:styleId="EC07B67C97BE49698C91878D419F37BE3">
    <w:name w:val="EC07B67C97BE49698C91878D419F37BE3"/>
    <w:rsid w:val="001D32EE"/>
    <w:pPr>
      <w:spacing w:after="0" w:line="240" w:lineRule="auto"/>
    </w:pPr>
    <w:rPr>
      <w:rFonts w:ascii="Calibri" w:eastAsia="Times New Roman" w:hAnsi="Calibri" w:cs="Times New Roman"/>
      <w:szCs w:val="20"/>
      <w:lang w:bidi="en-US"/>
    </w:rPr>
  </w:style>
  <w:style w:type="paragraph" w:customStyle="1" w:styleId="2B4A758EC1A345848FA36DB4E693346E3">
    <w:name w:val="2B4A758EC1A345848FA36DB4E693346E3"/>
    <w:rsid w:val="001D32EE"/>
    <w:pPr>
      <w:spacing w:after="0" w:line="240" w:lineRule="auto"/>
    </w:pPr>
    <w:rPr>
      <w:rFonts w:ascii="Calibri" w:eastAsia="Times New Roman" w:hAnsi="Calibri" w:cs="Times New Roman"/>
      <w:szCs w:val="20"/>
      <w:lang w:bidi="en-US"/>
    </w:rPr>
  </w:style>
  <w:style w:type="paragraph" w:customStyle="1" w:styleId="B78A6812D6764268B2FB642921D7FAAB3">
    <w:name w:val="B78A6812D6764268B2FB642921D7FAAB3"/>
    <w:rsid w:val="001D32EE"/>
    <w:pPr>
      <w:spacing w:after="0" w:line="240" w:lineRule="auto"/>
    </w:pPr>
    <w:rPr>
      <w:rFonts w:ascii="Calibri" w:eastAsia="Times New Roman" w:hAnsi="Calibri" w:cs="Times New Roman"/>
      <w:szCs w:val="20"/>
      <w:lang w:bidi="en-US"/>
    </w:rPr>
  </w:style>
  <w:style w:type="paragraph" w:customStyle="1" w:styleId="4977CA1D156B4535B1B967314318E54A3">
    <w:name w:val="4977CA1D156B4535B1B967314318E54A3"/>
    <w:rsid w:val="001D32EE"/>
    <w:pPr>
      <w:spacing w:after="0" w:line="240" w:lineRule="auto"/>
    </w:pPr>
    <w:rPr>
      <w:rFonts w:ascii="Calibri" w:eastAsia="Times New Roman" w:hAnsi="Calibri" w:cs="Times New Roman"/>
      <w:szCs w:val="20"/>
      <w:lang w:bidi="en-US"/>
    </w:rPr>
  </w:style>
  <w:style w:type="paragraph" w:customStyle="1" w:styleId="C39E1DBADABC4FB180F0B6DA89E7983F3">
    <w:name w:val="C39E1DBADABC4FB180F0B6DA89E7983F3"/>
    <w:rsid w:val="001D32EE"/>
    <w:pPr>
      <w:spacing w:after="0" w:line="240" w:lineRule="auto"/>
    </w:pPr>
    <w:rPr>
      <w:rFonts w:ascii="Calibri" w:eastAsia="Times New Roman" w:hAnsi="Calibri" w:cs="Times New Roman"/>
      <w:szCs w:val="20"/>
      <w:lang w:bidi="en-US"/>
    </w:rPr>
  </w:style>
  <w:style w:type="paragraph" w:customStyle="1" w:styleId="99CC34136F8445F28E2C4BF13EF088C33">
    <w:name w:val="99CC34136F8445F28E2C4BF13EF088C33"/>
    <w:rsid w:val="001D32EE"/>
    <w:pPr>
      <w:spacing w:after="0" w:line="240" w:lineRule="auto"/>
    </w:pPr>
    <w:rPr>
      <w:rFonts w:ascii="Calibri" w:eastAsia="Times New Roman" w:hAnsi="Calibri" w:cs="Times New Roman"/>
      <w:szCs w:val="20"/>
      <w:lang w:bidi="en-US"/>
    </w:rPr>
  </w:style>
  <w:style w:type="paragraph" w:customStyle="1" w:styleId="3C735CACC7244240B263479126E272043">
    <w:name w:val="3C735CACC7244240B263479126E272043"/>
    <w:rsid w:val="001D32EE"/>
    <w:pPr>
      <w:spacing w:after="0" w:line="240" w:lineRule="auto"/>
    </w:pPr>
    <w:rPr>
      <w:rFonts w:ascii="Calibri" w:eastAsia="Times New Roman" w:hAnsi="Calibri" w:cs="Times New Roman"/>
      <w:szCs w:val="20"/>
      <w:lang w:bidi="en-US"/>
    </w:rPr>
  </w:style>
  <w:style w:type="paragraph" w:customStyle="1" w:styleId="C5245DD4D9BA489E8641D7CA73B5B20D3">
    <w:name w:val="C5245DD4D9BA489E8641D7CA73B5B20D3"/>
    <w:rsid w:val="001D32EE"/>
    <w:pPr>
      <w:spacing w:after="0" w:line="240" w:lineRule="auto"/>
    </w:pPr>
    <w:rPr>
      <w:rFonts w:ascii="Calibri" w:eastAsia="Times New Roman" w:hAnsi="Calibri" w:cs="Times New Roman"/>
      <w:szCs w:val="20"/>
      <w:lang w:bidi="en-US"/>
    </w:rPr>
  </w:style>
  <w:style w:type="paragraph" w:customStyle="1" w:styleId="D555E739CC824CDE827F46CBCD1C8C873">
    <w:name w:val="D555E739CC824CDE827F46CBCD1C8C873"/>
    <w:rsid w:val="001D32EE"/>
    <w:pPr>
      <w:spacing w:after="0" w:line="240" w:lineRule="auto"/>
    </w:pPr>
    <w:rPr>
      <w:rFonts w:ascii="Calibri" w:eastAsia="Times New Roman" w:hAnsi="Calibri" w:cs="Times New Roman"/>
      <w:szCs w:val="20"/>
      <w:lang w:bidi="en-US"/>
    </w:rPr>
  </w:style>
  <w:style w:type="paragraph" w:customStyle="1" w:styleId="67A5DF85B03344BC9343A76F2C0E7F313">
    <w:name w:val="67A5DF85B03344BC9343A76F2C0E7F313"/>
    <w:rsid w:val="001D32EE"/>
    <w:pPr>
      <w:spacing w:after="0" w:line="240" w:lineRule="auto"/>
    </w:pPr>
    <w:rPr>
      <w:rFonts w:ascii="Calibri" w:eastAsia="Times New Roman" w:hAnsi="Calibri" w:cs="Times New Roman"/>
      <w:szCs w:val="20"/>
      <w:lang w:bidi="en-US"/>
    </w:rPr>
  </w:style>
  <w:style w:type="paragraph" w:customStyle="1" w:styleId="DAF7182DAA424967AA1774E35935EA883">
    <w:name w:val="DAF7182DAA424967AA1774E35935EA883"/>
    <w:rsid w:val="001D32EE"/>
    <w:pPr>
      <w:spacing w:after="0" w:line="240" w:lineRule="auto"/>
    </w:pPr>
    <w:rPr>
      <w:rFonts w:ascii="Calibri" w:eastAsia="Times New Roman" w:hAnsi="Calibri" w:cs="Times New Roman"/>
      <w:szCs w:val="20"/>
      <w:lang w:bidi="en-US"/>
    </w:rPr>
  </w:style>
  <w:style w:type="paragraph" w:customStyle="1" w:styleId="93F0154AA43E449AB60DC7A4CC747A993">
    <w:name w:val="93F0154AA43E449AB60DC7A4CC747A993"/>
    <w:rsid w:val="001D32EE"/>
    <w:pPr>
      <w:spacing w:after="0" w:line="240" w:lineRule="auto"/>
    </w:pPr>
    <w:rPr>
      <w:rFonts w:ascii="Calibri" w:eastAsia="Times New Roman" w:hAnsi="Calibri" w:cs="Times New Roman"/>
      <w:szCs w:val="20"/>
      <w:lang w:bidi="en-US"/>
    </w:rPr>
  </w:style>
  <w:style w:type="paragraph" w:customStyle="1" w:styleId="1334CBA516934131BFBA93BECDFF91DD3">
    <w:name w:val="1334CBA516934131BFBA93BECDFF91DD3"/>
    <w:rsid w:val="001D32EE"/>
    <w:pPr>
      <w:spacing w:after="0" w:line="240" w:lineRule="auto"/>
    </w:pPr>
    <w:rPr>
      <w:rFonts w:ascii="Calibri" w:eastAsia="Times New Roman" w:hAnsi="Calibri" w:cs="Times New Roman"/>
      <w:szCs w:val="20"/>
      <w:lang w:bidi="en-US"/>
    </w:rPr>
  </w:style>
  <w:style w:type="paragraph" w:customStyle="1" w:styleId="84B6FE863A0E49B88D54BBED1F5FB12E3">
    <w:name w:val="84B6FE863A0E49B88D54BBED1F5FB12E3"/>
    <w:rsid w:val="001D32EE"/>
    <w:pPr>
      <w:spacing w:after="0" w:line="240" w:lineRule="auto"/>
    </w:pPr>
    <w:rPr>
      <w:rFonts w:ascii="Calibri" w:eastAsia="Times New Roman" w:hAnsi="Calibri" w:cs="Times New Roman"/>
      <w:szCs w:val="20"/>
      <w:lang w:bidi="en-US"/>
    </w:rPr>
  </w:style>
  <w:style w:type="paragraph" w:customStyle="1" w:styleId="3BE0B54FAF2640E980A17A3F97BFCF263">
    <w:name w:val="3BE0B54FAF2640E980A17A3F97BFCF263"/>
    <w:rsid w:val="001D32EE"/>
    <w:pPr>
      <w:spacing w:after="0" w:line="240" w:lineRule="auto"/>
    </w:pPr>
    <w:rPr>
      <w:rFonts w:ascii="Calibri" w:eastAsia="Times New Roman" w:hAnsi="Calibri" w:cs="Times New Roman"/>
      <w:szCs w:val="20"/>
      <w:lang w:bidi="en-US"/>
    </w:rPr>
  </w:style>
  <w:style w:type="paragraph" w:customStyle="1" w:styleId="D122E283E63B4ADBB3D29A34795C1E353">
    <w:name w:val="D122E283E63B4ADBB3D29A34795C1E353"/>
    <w:rsid w:val="001D32EE"/>
    <w:pPr>
      <w:spacing w:after="0" w:line="240" w:lineRule="auto"/>
    </w:pPr>
    <w:rPr>
      <w:rFonts w:ascii="Calibri" w:eastAsia="Times New Roman" w:hAnsi="Calibri" w:cs="Times New Roman"/>
      <w:szCs w:val="20"/>
      <w:lang w:bidi="en-US"/>
    </w:rPr>
  </w:style>
  <w:style w:type="paragraph" w:customStyle="1" w:styleId="E9956F29CCC448E89A6B293064A965BD3">
    <w:name w:val="E9956F29CCC448E89A6B293064A965BD3"/>
    <w:rsid w:val="001D32EE"/>
    <w:pPr>
      <w:spacing w:after="0" w:line="240" w:lineRule="auto"/>
    </w:pPr>
    <w:rPr>
      <w:rFonts w:ascii="Calibri" w:eastAsia="Times New Roman" w:hAnsi="Calibri" w:cs="Times New Roman"/>
      <w:szCs w:val="20"/>
      <w:lang w:bidi="en-US"/>
    </w:rPr>
  </w:style>
  <w:style w:type="paragraph" w:customStyle="1" w:styleId="56D711867F2443BE9F26AE2BBF3C82253">
    <w:name w:val="56D711867F2443BE9F26AE2BBF3C82253"/>
    <w:rsid w:val="001D32EE"/>
    <w:pPr>
      <w:spacing w:after="0" w:line="240" w:lineRule="auto"/>
    </w:pPr>
    <w:rPr>
      <w:rFonts w:ascii="Calibri" w:eastAsia="Times New Roman" w:hAnsi="Calibri" w:cs="Times New Roman"/>
      <w:szCs w:val="20"/>
      <w:lang w:bidi="en-US"/>
    </w:rPr>
  </w:style>
  <w:style w:type="paragraph" w:customStyle="1" w:styleId="E253B08576534B98BE056A9D026648653">
    <w:name w:val="E253B08576534B98BE056A9D026648653"/>
    <w:rsid w:val="001D32EE"/>
    <w:pPr>
      <w:spacing w:after="0" w:line="240" w:lineRule="auto"/>
    </w:pPr>
    <w:rPr>
      <w:rFonts w:ascii="Calibri" w:eastAsia="Times New Roman" w:hAnsi="Calibri" w:cs="Times New Roman"/>
      <w:szCs w:val="20"/>
      <w:lang w:bidi="en-US"/>
    </w:rPr>
  </w:style>
  <w:style w:type="paragraph" w:customStyle="1" w:styleId="F173C9A6F4264E369E79DD99DA285AC63">
    <w:name w:val="F173C9A6F4264E369E79DD99DA285AC63"/>
    <w:rsid w:val="001D32EE"/>
    <w:pPr>
      <w:spacing w:after="0" w:line="240" w:lineRule="auto"/>
    </w:pPr>
    <w:rPr>
      <w:rFonts w:ascii="Calibri" w:eastAsia="Times New Roman" w:hAnsi="Calibri" w:cs="Times New Roman"/>
      <w:szCs w:val="20"/>
      <w:lang w:bidi="en-US"/>
    </w:rPr>
  </w:style>
  <w:style w:type="paragraph" w:customStyle="1" w:styleId="8EEE583217024D5380938B66E730242F3">
    <w:name w:val="8EEE583217024D5380938B66E730242F3"/>
    <w:rsid w:val="001D32EE"/>
    <w:pPr>
      <w:spacing w:after="0" w:line="240" w:lineRule="auto"/>
    </w:pPr>
    <w:rPr>
      <w:rFonts w:ascii="Calibri" w:eastAsia="Times New Roman" w:hAnsi="Calibri" w:cs="Times New Roman"/>
      <w:szCs w:val="20"/>
      <w:lang w:bidi="en-US"/>
    </w:rPr>
  </w:style>
  <w:style w:type="paragraph" w:customStyle="1" w:styleId="AF1DB58B92994955AAE68DADD2F255A13">
    <w:name w:val="AF1DB58B92994955AAE68DADD2F255A13"/>
    <w:rsid w:val="001D32EE"/>
    <w:pPr>
      <w:spacing w:after="0" w:line="240" w:lineRule="auto"/>
    </w:pPr>
    <w:rPr>
      <w:rFonts w:ascii="Calibri" w:eastAsia="Times New Roman" w:hAnsi="Calibri" w:cs="Times New Roman"/>
      <w:szCs w:val="20"/>
      <w:lang w:bidi="en-US"/>
    </w:rPr>
  </w:style>
  <w:style w:type="paragraph" w:customStyle="1" w:styleId="E00D6C25CA784796B1EA059213717E313">
    <w:name w:val="E00D6C25CA784796B1EA059213717E313"/>
    <w:rsid w:val="001D32EE"/>
    <w:pPr>
      <w:spacing w:after="0" w:line="240" w:lineRule="auto"/>
    </w:pPr>
    <w:rPr>
      <w:rFonts w:ascii="Calibri" w:eastAsia="Times New Roman" w:hAnsi="Calibri" w:cs="Times New Roman"/>
      <w:szCs w:val="20"/>
      <w:lang w:bidi="en-US"/>
    </w:rPr>
  </w:style>
  <w:style w:type="paragraph" w:customStyle="1" w:styleId="EEA62144D29343E2865317E6AA338B7D3">
    <w:name w:val="EEA62144D29343E2865317E6AA338B7D3"/>
    <w:rsid w:val="001D32EE"/>
    <w:pPr>
      <w:spacing w:after="0" w:line="240" w:lineRule="auto"/>
    </w:pPr>
    <w:rPr>
      <w:rFonts w:ascii="Calibri" w:eastAsia="Times New Roman" w:hAnsi="Calibri" w:cs="Times New Roman"/>
      <w:szCs w:val="20"/>
      <w:lang w:bidi="en-US"/>
    </w:rPr>
  </w:style>
  <w:style w:type="paragraph" w:customStyle="1" w:styleId="141E4CD8137F4E8689942AC1DCEF0C613">
    <w:name w:val="141E4CD8137F4E8689942AC1DCEF0C613"/>
    <w:rsid w:val="001D32EE"/>
    <w:pPr>
      <w:spacing w:after="0" w:line="240" w:lineRule="auto"/>
    </w:pPr>
    <w:rPr>
      <w:rFonts w:ascii="Calibri" w:eastAsia="Times New Roman" w:hAnsi="Calibri" w:cs="Times New Roman"/>
      <w:szCs w:val="20"/>
      <w:lang w:bidi="en-US"/>
    </w:rPr>
  </w:style>
  <w:style w:type="paragraph" w:customStyle="1" w:styleId="AA990C2A83AB497D8850BDD70CDB6F7C3">
    <w:name w:val="AA990C2A83AB497D8850BDD70CDB6F7C3"/>
    <w:rsid w:val="001D32EE"/>
    <w:pPr>
      <w:spacing w:after="0" w:line="240" w:lineRule="auto"/>
    </w:pPr>
    <w:rPr>
      <w:rFonts w:ascii="Calibri" w:eastAsia="Times New Roman" w:hAnsi="Calibri" w:cs="Times New Roman"/>
      <w:szCs w:val="20"/>
      <w:lang w:bidi="en-US"/>
    </w:rPr>
  </w:style>
  <w:style w:type="paragraph" w:customStyle="1" w:styleId="AE105C8925D0440A941D78F25162D7003">
    <w:name w:val="AE105C8925D0440A941D78F25162D7003"/>
    <w:rsid w:val="001D32EE"/>
    <w:pPr>
      <w:spacing w:after="0" w:line="240" w:lineRule="auto"/>
    </w:pPr>
    <w:rPr>
      <w:rFonts w:ascii="Calibri" w:eastAsia="Times New Roman" w:hAnsi="Calibri" w:cs="Times New Roman"/>
      <w:szCs w:val="20"/>
      <w:lang w:bidi="en-US"/>
    </w:rPr>
  </w:style>
  <w:style w:type="paragraph" w:customStyle="1" w:styleId="B64D7776A6B741F6AABB2A4F2390FDB83">
    <w:name w:val="B64D7776A6B741F6AABB2A4F2390FDB83"/>
    <w:rsid w:val="001D32EE"/>
    <w:pPr>
      <w:spacing w:after="0" w:line="240" w:lineRule="auto"/>
    </w:pPr>
    <w:rPr>
      <w:rFonts w:ascii="Calibri" w:eastAsia="Times New Roman" w:hAnsi="Calibri" w:cs="Times New Roman"/>
      <w:szCs w:val="20"/>
      <w:lang w:bidi="en-US"/>
    </w:rPr>
  </w:style>
  <w:style w:type="paragraph" w:customStyle="1" w:styleId="B06A24007D9443C2ABF1A3A3AC2A02333">
    <w:name w:val="B06A24007D9443C2ABF1A3A3AC2A02333"/>
    <w:rsid w:val="001D32EE"/>
    <w:pPr>
      <w:spacing w:after="0" w:line="240" w:lineRule="auto"/>
    </w:pPr>
    <w:rPr>
      <w:rFonts w:ascii="Calibri" w:eastAsia="Times New Roman" w:hAnsi="Calibri" w:cs="Times New Roman"/>
      <w:szCs w:val="20"/>
      <w:lang w:bidi="en-US"/>
    </w:rPr>
  </w:style>
  <w:style w:type="paragraph" w:customStyle="1" w:styleId="0CE2FC8C303B459DAA9A4D162603EBAE3">
    <w:name w:val="0CE2FC8C303B459DAA9A4D162603EBAE3"/>
    <w:rsid w:val="001D32EE"/>
    <w:pPr>
      <w:spacing w:after="0" w:line="240" w:lineRule="auto"/>
    </w:pPr>
    <w:rPr>
      <w:rFonts w:ascii="Calibri" w:eastAsia="Times New Roman" w:hAnsi="Calibri" w:cs="Times New Roman"/>
      <w:szCs w:val="20"/>
      <w:lang w:bidi="en-US"/>
    </w:rPr>
  </w:style>
  <w:style w:type="paragraph" w:customStyle="1" w:styleId="5DBEE19CDBAA4EBC8BB37DE93A29EE3A3">
    <w:name w:val="5DBEE19CDBAA4EBC8BB37DE93A29EE3A3"/>
    <w:rsid w:val="001D32EE"/>
    <w:pPr>
      <w:spacing w:after="0" w:line="240" w:lineRule="auto"/>
    </w:pPr>
    <w:rPr>
      <w:rFonts w:ascii="Calibri" w:eastAsia="Times New Roman" w:hAnsi="Calibri" w:cs="Times New Roman"/>
      <w:szCs w:val="20"/>
      <w:lang w:bidi="en-US"/>
    </w:rPr>
  </w:style>
  <w:style w:type="paragraph" w:customStyle="1" w:styleId="3E319F5778F84E918D1E88467F7B6B193">
    <w:name w:val="3E319F5778F84E918D1E88467F7B6B193"/>
    <w:rsid w:val="001D32EE"/>
    <w:pPr>
      <w:spacing w:after="0" w:line="240" w:lineRule="auto"/>
    </w:pPr>
    <w:rPr>
      <w:rFonts w:ascii="Calibri" w:eastAsia="Times New Roman" w:hAnsi="Calibri" w:cs="Times New Roman"/>
      <w:szCs w:val="20"/>
      <w:lang w:bidi="en-US"/>
    </w:rPr>
  </w:style>
  <w:style w:type="paragraph" w:customStyle="1" w:styleId="C3B58837CDEC4383845475DDEDBDDB423">
    <w:name w:val="C3B58837CDEC4383845475DDEDBDDB423"/>
    <w:rsid w:val="001D32EE"/>
    <w:pPr>
      <w:spacing w:after="0" w:line="240" w:lineRule="auto"/>
    </w:pPr>
    <w:rPr>
      <w:rFonts w:ascii="Calibri" w:eastAsia="Times New Roman" w:hAnsi="Calibri" w:cs="Times New Roman"/>
      <w:szCs w:val="20"/>
      <w:lang w:bidi="en-US"/>
    </w:rPr>
  </w:style>
  <w:style w:type="paragraph" w:customStyle="1" w:styleId="198D17329F0547F397287D9FE585A29F3">
    <w:name w:val="198D17329F0547F397287D9FE585A29F3"/>
    <w:rsid w:val="001D32EE"/>
    <w:pPr>
      <w:spacing w:after="0" w:line="240" w:lineRule="auto"/>
    </w:pPr>
    <w:rPr>
      <w:rFonts w:ascii="Calibri" w:eastAsia="Times New Roman" w:hAnsi="Calibri" w:cs="Times New Roman"/>
      <w:szCs w:val="20"/>
      <w:lang w:bidi="en-US"/>
    </w:rPr>
  </w:style>
  <w:style w:type="paragraph" w:customStyle="1" w:styleId="FF63C2CA13B5478F98BE383FBE555D443">
    <w:name w:val="FF63C2CA13B5478F98BE383FBE555D443"/>
    <w:rsid w:val="001D32EE"/>
    <w:pPr>
      <w:spacing w:after="0" w:line="240" w:lineRule="auto"/>
    </w:pPr>
    <w:rPr>
      <w:rFonts w:ascii="Calibri" w:eastAsia="Times New Roman" w:hAnsi="Calibri" w:cs="Times New Roman"/>
      <w:szCs w:val="20"/>
      <w:lang w:bidi="en-US"/>
    </w:rPr>
  </w:style>
  <w:style w:type="paragraph" w:customStyle="1" w:styleId="06BCC7A72800416BA109ECDAE8BBC4113">
    <w:name w:val="06BCC7A72800416BA109ECDAE8BBC4113"/>
    <w:rsid w:val="001D32EE"/>
    <w:pPr>
      <w:spacing w:after="0" w:line="240" w:lineRule="auto"/>
    </w:pPr>
    <w:rPr>
      <w:rFonts w:ascii="Calibri" w:eastAsia="Times New Roman" w:hAnsi="Calibri" w:cs="Times New Roman"/>
      <w:szCs w:val="20"/>
      <w:lang w:bidi="en-US"/>
    </w:rPr>
  </w:style>
  <w:style w:type="paragraph" w:customStyle="1" w:styleId="94A47876ECE740F5B06360B0BB62290D3">
    <w:name w:val="94A47876ECE740F5B06360B0BB62290D3"/>
    <w:rsid w:val="001D32EE"/>
    <w:pPr>
      <w:spacing w:after="0" w:line="240" w:lineRule="auto"/>
    </w:pPr>
    <w:rPr>
      <w:rFonts w:ascii="Calibri" w:eastAsia="Times New Roman" w:hAnsi="Calibri" w:cs="Times New Roman"/>
      <w:szCs w:val="20"/>
      <w:lang w:bidi="en-US"/>
    </w:rPr>
  </w:style>
  <w:style w:type="paragraph" w:customStyle="1" w:styleId="D86F3D732E284756948429E7E2FF1A0D3">
    <w:name w:val="D86F3D732E284756948429E7E2FF1A0D3"/>
    <w:rsid w:val="001D32EE"/>
    <w:pPr>
      <w:spacing w:after="0" w:line="240" w:lineRule="auto"/>
    </w:pPr>
    <w:rPr>
      <w:rFonts w:ascii="Calibri" w:eastAsia="Times New Roman" w:hAnsi="Calibri" w:cs="Times New Roman"/>
      <w:szCs w:val="20"/>
      <w:lang w:bidi="en-US"/>
    </w:rPr>
  </w:style>
  <w:style w:type="paragraph" w:customStyle="1" w:styleId="B41FD5F94CD14E95B7458A8EA73C219E3">
    <w:name w:val="B41FD5F94CD14E95B7458A8EA73C219E3"/>
    <w:rsid w:val="001D32EE"/>
    <w:pPr>
      <w:spacing w:after="0" w:line="240" w:lineRule="auto"/>
    </w:pPr>
    <w:rPr>
      <w:rFonts w:ascii="Calibri" w:eastAsia="Times New Roman" w:hAnsi="Calibri" w:cs="Times New Roman"/>
      <w:szCs w:val="20"/>
      <w:lang w:bidi="en-US"/>
    </w:rPr>
  </w:style>
  <w:style w:type="paragraph" w:customStyle="1" w:styleId="41B1AD8CB1C54BE1A0DC0210AACBBEFF3">
    <w:name w:val="41B1AD8CB1C54BE1A0DC0210AACBBEFF3"/>
    <w:rsid w:val="001D32EE"/>
    <w:pPr>
      <w:spacing w:after="0" w:line="240" w:lineRule="auto"/>
    </w:pPr>
    <w:rPr>
      <w:rFonts w:ascii="Calibri" w:eastAsia="Times New Roman" w:hAnsi="Calibri" w:cs="Times New Roman"/>
      <w:szCs w:val="20"/>
      <w:lang w:bidi="en-US"/>
    </w:rPr>
  </w:style>
  <w:style w:type="paragraph" w:customStyle="1" w:styleId="553F8B39953646348854BF27967E32743">
    <w:name w:val="553F8B39953646348854BF27967E32743"/>
    <w:rsid w:val="001D32EE"/>
    <w:pPr>
      <w:spacing w:after="0" w:line="240" w:lineRule="auto"/>
    </w:pPr>
    <w:rPr>
      <w:rFonts w:ascii="Calibri" w:eastAsia="Times New Roman" w:hAnsi="Calibri" w:cs="Times New Roman"/>
      <w:szCs w:val="20"/>
      <w:lang w:bidi="en-US"/>
    </w:rPr>
  </w:style>
  <w:style w:type="paragraph" w:customStyle="1" w:styleId="59F4236E2105478E8A2D5D3E1AF6CCAE3">
    <w:name w:val="59F4236E2105478E8A2D5D3E1AF6CCAE3"/>
    <w:rsid w:val="001D32EE"/>
    <w:pPr>
      <w:spacing w:after="0" w:line="240" w:lineRule="auto"/>
    </w:pPr>
    <w:rPr>
      <w:rFonts w:ascii="Calibri" w:eastAsia="Times New Roman" w:hAnsi="Calibri" w:cs="Times New Roman"/>
      <w:szCs w:val="20"/>
      <w:lang w:bidi="en-US"/>
    </w:rPr>
  </w:style>
  <w:style w:type="paragraph" w:customStyle="1" w:styleId="5A5C9E830D2D4FF6A73406E1AC6D4D343">
    <w:name w:val="5A5C9E830D2D4FF6A73406E1AC6D4D343"/>
    <w:rsid w:val="001D32EE"/>
    <w:pPr>
      <w:spacing w:after="0" w:line="240" w:lineRule="auto"/>
    </w:pPr>
    <w:rPr>
      <w:rFonts w:ascii="Calibri" w:eastAsia="Times New Roman" w:hAnsi="Calibri" w:cs="Times New Roman"/>
      <w:szCs w:val="20"/>
      <w:lang w:bidi="en-US"/>
    </w:rPr>
  </w:style>
  <w:style w:type="paragraph" w:customStyle="1" w:styleId="9A93712D42504F3AAD7A0870E780809C3">
    <w:name w:val="9A93712D42504F3AAD7A0870E780809C3"/>
    <w:rsid w:val="001D32EE"/>
    <w:pPr>
      <w:spacing w:after="0" w:line="240" w:lineRule="auto"/>
    </w:pPr>
    <w:rPr>
      <w:rFonts w:ascii="Calibri" w:eastAsia="Times New Roman" w:hAnsi="Calibri" w:cs="Times New Roman"/>
      <w:szCs w:val="20"/>
      <w:lang w:bidi="en-US"/>
    </w:rPr>
  </w:style>
  <w:style w:type="paragraph" w:customStyle="1" w:styleId="82FA43752CEC4C41A8A848DB746EF78B3">
    <w:name w:val="82FA43752CEC4C41A8A848DB746EF78B3"/>
    <w:rsid w:val="001D32EE"/>
    <w:pPr>
      <w:spacing w:after="0" w:line="240" w:lineRule="auto"/>
    </w:pPr>
    <w:rPr>
      <w:rFonts w:ascii="Calibri" w:eastAsia="Times New Roman" w:hAnsi="Calibri" w:cs="Times New Roman"/>
      <w:szCs w:val="20"/>
      <w:lang w:bidi="en-US"/>
    </w:rPr>
  </w:style>
  <w:style w:type="paragraph" w:customStyle="1" w:styleId="D90684E886E745A89288E2E3F4FB7FC83">
    <w:name w:val="D90684E886E745A89288E2E3F4FB7FC83"/>
    <w:rsid w:val="001D32EE"/>
    <w:pPr>
      <w:spacing w:after="0" w:line="240" w:lineRule="auto"/>
    </w:pPr>
    <w:rPr>
      <w:rFonts w:ascii="Calibri" w:eastAsia="Times New Roman" w:hAnsi="Calibri" w:cs="Times New Roman"/>
      <w:szCs w:val="20"/>
      <w:lang w:bidi="en-US"/>
    </w:rPr>
  </w:style>
  <w:style w:type="paragraph" w:customStyle="1" w:styleId="804E67D7B7D44EDDBBA9BF9F916B061C3">
    <w:name w:val="804E67D7B7D44EDDBBA9BF9F916B061C3"/>
    <w:rsid w:val="001D32EE"/>
    <w:pPr>
      <w:spacing w:after="0" w:line="240" w:lineRule="auto"/>
    </w:pPr>
    <w:rPr>
      <w:rFonts w:ascii="Calibri" w:eastAsia="Times New Roman" w:hAnsi="Calibri" w:cs="Times New Roman"/>
      <w:szCs w:val="20"/>
      <w:lang w:bidi="en-US"/>
    </w:rPr>
  </w:style>
  <w:style w:type="paragraph" w:customStyle="1" w:styleId="D55E49B8522649DEA01D4C40774F4EB03">
    <w:name w:val="D55E49B8522649DEA01D4C40774F4EB03"/>
    <w:rsid w:val="001D32EE"/>
    <w:pPr>
      <w:spacing w:after="0" w:line="240" w:lineRule="auto"/>
    </w:pPr>
    <w:rPr>
      <w:rFonts w:ascii="Calibri" w:eastAsia="Times New Roman" w:hAnsi="Calibri" w:cs="Times New Roman"/>
      <w:szCs w:val="20"/>
      <w:lang w:bidi="en-US"/>
    </w:rPr>
  </w:style>
  <w:style w:type="paragraph" w:customStyle="1" w:styleId="254FB235963240599230413237292E0A3">
    <w:name w:val="254FB235963240599230413237292E0A3"/>
    <w:rsid w:val="001D32EE"/>
    <w:pPr>
      <w:spacing w:after="0" w:line="240" w:lineRule="auto"/>
    </w:pPr>
    <w:rPr>
      <w:rFonts w:ascii="Calibri" w:eastAsia="Times New Roman" w:hAnsi="Calibri" w:cs="Times New Roman"/>
      <w:szCs w:val="20"/>
      <w:lang w:bidi="en-US"/>
    </w:rPr>
  </w:style>
  <w:style w:type="paragraph" w:customStyle="1" w:styleId="50ACF8A7C61A4C2B9CC2405D30CE43913">
    <w:name w:val="50ACF8A7C61A4C2B9CC2405D30CE43913"/>
    <w:rsid w:val="001D32EE"/>
    <w:pPr>
      <w:spacing w:after="0" w:line="240" w:lineRule="auto"/>
    </w:pPr>
    <w:rPr>
      <w:rFonts w:ascii="Calibri" w:eastAsia="Times New Roman" w:hAnsi="Calibri" w:cs="Times New Roman"/>
      <w:szCs w:val="20"/>
      <w:lang w:bidi="en-US"/>
    </w:rPr>
  </w:style>
  <w:style w:type="paragraph" w:customStyle="1" w:styleId="F6F2058179AD4F808AA59EECE4F6CC113">
    <w:name w:val="F6F2058179AD4F808AA59EECE4F6CC113"/>
    <w:rsid w:val="001D32EE"/>
    <w:pPr>
      <w:spacing w:after="0" w:line="240" w:lineRule="auto"/>
    </w:pPr>
    <w:rPr>
      <w:rFonts w:ascii="Calibri" w:eastAsia="Times New Roman" w:hAnsi="Calibri" w:cs="Times New Roman"/>
      <w:szCs w:val="20"/>
      <w:lang w:bidi="en-US"/>
    </w:rPr>
  </w:style>
  <w:style w:type="paragraph" w:customStyle="1" w:styleId="6FFD4FDB27884275B38341BC4ABEF0313">
    <w:name w:val="6FFD4FDB27884275B38341BC4ABEF0313"/>
    <w:rsid w:val="001D32EE"/>
    <w:pPr>
      <w:spacing w:after="0" w:line="240" w:lineRule="auto"/>
    </w:pPr>
    <w:rPr>
      <w:rFonts w:ascii="Calibri" w:eastAsia="Times New Roman" w:hAnsi="Calibri" w:cs="Times New Roman"/>
      <w:szCs w:val="20"/>
      <w:lang w:bidi="en-US"/>
    </w:rPr>
  </w:style>
  <w:style w:type="paragraph" w:customStyle="1" w:styleId="572A47B16A7146BCB7EEA972B9A091DA3">
    <w:name w:val="572A47B16A7146BCB7EEA972B9A091DA3"/>
    <w:rsid w:val="001D32EE"/>
    <w:pPr>
      <w:spacing w:after="0" w:line="240" w:lineRule="auto"/>
    </w:pPr>
    <w:rPr>
      <w:rFonts w:ascii="Calibri" w:eastAsia="Times New Roman" w:hAnsi="Calibri" w:cs="Times New Roman"/>
      <w:szCs w:val="20"/>
      <w:lang w:bidi="en-US"/>
    </w:rPr>
  </w:style>
  <w:style w:type="paragraph" w:customStyle="1" w:styleId="69AA9068C2844B9B950B95E4FCD0816E3">
    <w:name w:val="69AA9068C2844B9B950B95E4FCD0816E3"/>
    <w:rsid w:val="001D32EE"/>
    <w:pPr>
      <w:spacing w:after="0" w:line="240" w:lineRule="auto"/>
    </w:pPr>
    <w:rPr>
      <w:rFonts w:ascii="Calibri" w:eastAsia="Times New Roman" w:hAnsi="Calibri" w:cs="Times New Roman"/>
      <w:szCs w:val="20"/>
      <w:lang w:bidi="en-US"/>
    </w:rPr>
  </w:style>
  <w:style w:type="paragraph" w:customStyle="1" w:styleId="F755521A60284A4184CD539E10EFC0493">
    <w:name w:val="F755521A60284A4184CD539E10EFC0493"/>
    <w:rsid w:val="001D32EE"/>
    <w:pPr>
      <w:spacing w:after="0" w:line="240" w:lineRule="auto"/>
    </w:pPr>
    <w:rPr>
      <w:rFonts w:ascii="Calibri" w:eastAsia="Times New Roman" w:hAnsi="Calibri" w:cs="Times New Roman"/>
      <w:szCs w:val="20"/>
      <w:lang w:bidi="en-US"/>
    </w:rPr>
  </w:style>
  <w:style w:type="paragraph" w:customStyle="1" w:styleId="EB7C1472756E4ED7A32D84A6BD3388A53">
    <w:name w:val="EB7C1472756E4ED7A32D84A6BD3388A53"/>
    <w:rsid w:val="001D32EE"/>
    <w:pPr>
      <w:spacing w:after="0" w:line="240" w:lineRule="auto"/>
    </w:pPr>
    <w:rPr>
      <w:rFonts w:ascii="Calibri" w:eastAsia="Times New Roman" w:hAnsi="Calibri" w:cs="Times New Roman"/>
      <w:szCs w:val="20"/>
      <w:lang w:bidi="en-US"/>
    </w:rPr>
  </w:style>
  <w:style w:type="paragraph" w:customStyle="1" w:styleId="B9AB505AE181416E966D2DCB3AF6727B3">
    <w:name w:val="B9AB505AE181416E966D2DCB3AF6727B3"/>
    <w:rsid w:val="001D32EE"/>
    <w:pPr>
      <w:spacing w:after="0" w:line="240" w:lineRule="auto"/>
    </w:pPr>
    <w:rPr>
      <w:rFonts w:ascii="Calibri" w:eastAsia="Times New Roman" w:hAnsi="Calibri" w:cs="Times New Roman"/>
      <w:szCs w:val="20"/>
      <w:lang w:bidi="en-US"/>
    </w:rPr>
  </w:style>
  <w:style w:type="paragraph" w:customStyle="1" w:styleId="197A8B48D842492BB2B4398C0F206A353">
    <w:name w:val="197A8B48D842492BB2B4398C0F206A353"/>
    <w:rsid w:val="001D32EE"/>
    <w:pPr>
      <w:spacing w:after="0" w:line="240" w:lineRule="auto"/>
    </w:pPr>
    <w:rPr>
      <w:rFonts w:ascii="Calibri" w:eastAsia="Times New Roman" w:hAnsi="Calibri" w:cs="Times New Roman"/>
      <w:szCs w:val="20"/>
      <w:lang w:bidi="en-US"/>
    </w:rPr>
  </w:style>
  <w:style w:type="paragraph" w:customStyle="1" w:styleId="57BBD8822891462C8ABCE6CBE19AA9A03">
    <w:name w:val="57BBD8822891462C8ABCE6CBE19AA9A03"/>
    <w:rsid w:val="001D32EE"/>
    <w:pPr>
      <w:spacing w:after="0" w:line="240" w:lineRule="auto"/>
    </w:pPr>
    <w:rPr>
      <w:rFonts w:ascii="Calibri" w:eastAsia="Times New Roman" w:hAnsi="Calibri" w:cs="Times New Roman"/>
      <w:szCs w:val="20"/>
      <w:lang w:bidi="en-US"/>
    </w:rPr>
  </w:style>
  <w:style w:type="paragraph" w:customStyle="1" w:styleId="6A76510DA4F844D0A88FC1524B4B56C83">
    <w:name w:val="6A76510DA4F844D0A88FC1524B4B56C83"/>
    <w:rsid w:val="001D32EE"/>
    <w:pPr>
      <w:spacing w:after="0" w:line="240" w:lineRule="auto"/>
    </w:pPr>
    <w:rPr>
      <w:rFonts w:ascii="Calibri" w:eastAsia="Times New Roman" w:hAnsi="Calibri" w:cs="Times New Roman"/>
      <w:szCs w:val="20"/>
      <w:lang w:bidi="en-US"/>
    </w:rPr>
  </w:style>
  <w:style w:type="paragraph" w:customStyle="1" w:styleId="74A4F3F8C6FF4EC983BABD129E243A3B3">
    <w:name w:val="74A4F3F8C6FF4EC983BABD129E243A3B3"/>
    <w:rsid w:val="001D32EE"/>
    <w:pPr>
      <w:spacing w:after="0" w:line="240" w:lineRule="auto"/>
    </w:pPr>
    <w:rPr>
      <w:rFonts w:ascii="Calibri" w:eastAsia="Times New Roman" w:hAnsi="Calibri" w:cs="Times New Roman"/>
      <w:szCs w:val="20"/>
      <w:lang w:bidi="en-US"/>
    </w:rPr>
  </w:style>
  <w:style w:type="paragraph" w:customStyle="1" w:styleId="033D7D02FF61465098625EA0B67013A13">
    <w:name w:val="033D7D02FF61465098625EA0B67013A13"/>
    <w:rsid w:val="001D32EE"/>
    <w:pPr>
      <w:spacing w:after="0" w:line="240" w:lineRule="auto"/>
    </w:pPr>
    <w:rPr>
      <w:rFonts w:ascii="Calibri" w:eastAsia="Times New Roman" w:hAnsi="Calibri" w:cs="Times New Roman"/>
      <w:szCs w:val="20"/>
      <w:lang w:bidi="en-US"/>
    </w:rPr>
  </w:style>
  <w:style w:type="paragraph" w:customStyle="1" w:styleId="DB5BB7C3E4324C5E90EAB09DADF82BB83">
    <w:name w:val="DB5BB7C3E4324C5E90EAB09DADF82BB83"/>
    <w:rsid w:val="001D32EE"/>
    <w:pPr>
      <w:spacing w:after="0" w:line="240" w:lineRule="auto"/>
    </w:pPr>
    <w:rPr>
      <w:rFonts w:ascii="Calibri" w:eastAsia="Times New Roman" w:hAnsi="Calibri" w:cs="Times New Roman"/>
      <w:szCs w:val="20"/>
      <w:lang w:bidi="en-US"/>
    </w:rPr>
  </w:style>
  <w:style w:type="paragraph" w:customStyle="1" w:styleId="E257480B8F1B4685933CB1B5C00148FB3">
    <w:name w:val="E257480B8F1B4685933CB1B5C00148FB3"/>
    <w:rsid w:val="001D32EE"/>
    <w:pPr>
      <w:spacing w:after="0" w:line="240" w:lineRule="auto"/>
    </w:pPr>
    <w:rPr>
      <w:rFonts w:ascii="Calibri" w:eastAsia="Times New Roman" w:hAnsi="Calibri" w:cs="Times New Roman"/>
      <w:szCs w:val="20"/>
      <w:lang w:bidi="en-US"/>
    </w:rPr>
  </w:style>
  <w:style w:type="paragraph" w:customStyle="1" w:styleId="B07AD68854664253BC1050A2788F30913">
    <w:name w:val="B07AD68854664253BC1050A2788F30913"/>
    <w:rsid w:val="001D32EE"/>
    <w:pPr>
      <w:spacing w:after="0" w:line="240" w:lineRule="auto"/>
    </w:pPr>
    <w:rPr>
      <w:rFonts w:ascii="Calibri" w:eastAsia="Times New Roman" w:hAnsi="Calibri" w:cs="Times New Roman"/>
      <w:szCs w:val="20"/>
      <w:lang w:bidi="en-US"/>
    </w:rPr>
  </w:style>
  <w:style w:type="paragraph" w:customStyle="1" w:styleId="1823978F95E846F98ACF4DE48BA6FC0E3">
    <w:name w:val="1823978F95E846F98ACF4DE48BA6FC0E3"/>
    <w:rsid w:val="001D32EE"/>
    <w:pPr>
      <w:spacing w:after="0" w:line="240" w:lineRule="auto"/>
    </w:pPr>
    <w:rPr>
      <w:rFonts w:ascii="Calibri" w:eastAsia="Times New Roman" w:hAnsi="Calibri" w:cs="Times New Roman"/>
      <w:szCs w:val="20"/>
      <w:lang w:bidi="en-US"/>
    </w:rPr>
  </w:style>
  <w:style w:type="paragraph" w:customStyle="1" w:styleId="F4E1AD505FFC46ECAA356A23BB7FD8923">
    <w:name w:val="F4E1AD505FFC46ECAA356A23BB7FD8923"/>
    <w:rsid w:val="001D32EE"/>
    <w:pPr>
      <w:spacing w:after="0" w:line="240" w:lineRule="auto"/>
    </w:pPr>
    <w:rPr>
      <w:rFonts w:ascii="Calibri" w:eastAsia="Times New Roman" w:hAnsi="Calibri" w:cs="Times New Roman"/>
      <w:szCs w:val="20"/>
      <w:lang w:bidi="en-US"/>
    </w:rPr>
  </w:style>
  <w:style w:type="paragraph" w:customStyle="1" w:styleId="01FED3A9E52049659A61E873B0FAE07B3">
    <w:name w:val="01FED3A9E52049659A61E873B0FAE07B3"/>
    <w:rsid w:val="001D32EE"/>
    <w:pPr>
      <w:spacing w:after="0" w:line="240" w:lineRule="auto"/>
    </w:pPr>
    <w:rPr>
      <w:rFonts w:ascii="Calibri" w:eastAsia="Times New Roman" w:hAnsi="Calibri" w:cs="Times New Roman"/>
      <w:szCs w:val="20"/>
      <w:lang w:bidi="en-US"/>
    </w:rPr>
  </w:style>
  <w:style w:type="paragraph" w:customStyle="1" w:styleId="C0A033ADE1B242C3977E5215B8F221F13">
    <w:name w:val="C0A033ADE1B242C3977E5215B8F221F13"/>
    <w:rsid w:val="001D32EE"/>
    <w:pPr>
      <w:spacing w:after="0" w:line="240" w:lineRule="auto"/>
    </w:pPr>
    <w:rPr>
      <w:rFonts w:ascii="Calibri" w:eastAsia="Times New Roman" w:hAnsi="Calibri" w:cs="Times New Roman"/>
      <w:szCs w:val="20"/>
      <w:lang w:bidi="en-US"/>
    </w:rPr>
  </w:style>
  <w:style w:type="paragraph" w:customStyle="1" w:styleId="728A47DED6BA454B8644788E671313903">
    <w:name w:val="728A47DED6BA454B8644788E671313903"/>
    <w:rsid w:val="001D32EE"/>
    <w:pPr>
      <w:spacing w:after="0" w:line="240" w:lineRule="auto"/>
    </w:pPr>
    <w:rPr>
      <w:rFonts w:ascii="Calibri" w:eastAsia="Times New Roman" w:hAnsi="Calibri" w:cs="Times New Roman"/>
      <w:szCs w:val="20"/>
      <w:lang w:bidi="en-US"/>
    </w:rPr>
  </w:style>
  <w:style w:type="paragraph" w:customStyle="1" w:styleId="979F979E08F2436A9E59365EE1D0FBDA3">
    <w:name w:val="979F979E08F2436A9E59365EE1D0FBDA3"/>
    <w:rsid w:val="001D32EE"/>
    <w:pPr>
      <w:spacing w:after="0" w:line="240" w:lineRule="auto"/>
    </w:pPr>
    <w:rPr>
      <w:rFonts w:ascii="Calibri" w:eastAsia="Times New Roman" w:hAnsi="Calibri" w:cs="Times New Roman"/>
      <w:szCs w:val="20"/>
      <w:lang w:bidi="en-US"/>
    </w:rPr>
  </w:style>
  <w:style w:type="paragraph" w:customStyle="1" w:styleId="0C6CA30CABB14D24A49630ED245DF6883">
    <w:name w:val="0C6CA30CABB14D24A49630ED245DF6883"/>
    <w:rsid w:val="001D32EE"/>
    <w:pPr>
      <w:spacing w:after="0" w:line="240" w:lineRule="auto"/>
    </w:pPr>
    <w:rPr>
      <w:rFonts w:ascii="Calibri" w:eastAsia="Times New Roman" w:hAnsi="Calibri" w:cs="Times New Roman"/>
      <w:szCs w:val="20"/>
      <w:lang w:bidi="en-US"/>
    </w:rPr>
  </w:style>
  <w:style w:type="paragraph" w:customStyle="1" w:styleId="D539DC42AB4848A3BFC11CBBC002D4013">
    <w:name w:val="D539DC42AB4848A3BFC11CBBC002D4013"/>
    <w:rsid w:val="001D32EE"/>
    <w:pPr>
      <w:spacing w:after="0" w:line="240" w:lineRule="auto"/>
    </w:pPr>
    <w:rPr>
      <w:rFonts w:ascii="Calibri" w:eastAsia="Times New Roman" w:hAnsi="Calibri" w:cs="Times New Roman"/>
      <w:szCs w:val="20"/>
      <w:lang w:bidi="en-US"/>
    </w:rPr>
  </w:style>
  <w:style w:type="paragraph" w:customStyle="1" w:styleId="14EC26DD547C4DDD8CB6A49AAF61C9DC3">
    <w:name w:val="14EC26DD547C4DDD8CB6A49AAF61C9DC3"/>
    <w:rsid w:val="001D32EE"/>
    <w:pPr>
      <w:spacing w:after="0" w:line="240" w:lineRule="auto"/>
    </w:pPr>
    <w:rPr>
      <w:rFonts w:ascii="Calibri" w:eastAsia="Times New Roman" w:hAnsi="Calibri" w:cs="Times New Roman"/>
      <w:szCs w:val="20"/>
      <w:lang w:bidi="en-US"/>
    </w:rPr>
  </w:style>
  <w:style w:type="paragraph" w:customStyle="1" w:styleId="D61827BF40344B0CB057795584743C733">
    <w:name w:val="D61827BF40344B0CB057795584743C733"/>
    <w:rsid w:val="001D32EE"/>
    <w:pPr>
      <w:spacing w:after="0" w:line="240" w:lineRule="auto"/>
    </w:pPr>
    <w:rPr>
      <w:rFonts w:ascii="Calibri" w:eastAsia="Times New Roman" w:hAnsi="Calibri" w:cs="Times New Roman"/>
      <w:szCs w:val="20"/>
      <w:lang w:bidi="en-US"/>
    </w:rPr>
  </w:style>
  <w:style w:type="paragraph" w:customStyle="1" w:styleId="988279D913D842E683A3EE60CBF090F43">
    <w:name w:val="988279D913D842E683A3EE60CBF090F43"/>
    <w:rsid w:val="001D32EE"/>
    <w:pPr>
      <w:spacing w:after="0" w:line="240" w:lineRule="auto"/>
    </w:pPr>
    <w:rPr>
      <w:rFonts w:ascii="Calibri" w:eastAsia="Times New Roman" w:hAnsi="Calibri" w:cs="Times New Roman"/>
      <w:szCs w:val="20"/>
      <w:lang w:bidi="en-US"/>
    </w:rPr>
  </w:style>
  <w:style w:type="paragraph" w:customStyle="1" w:styleId="0125EC0972794F8FAC867ED6F7027B4B3">
    <w:name w:val="0125EC0972794F8FAC867ED6F7027B4B3"/>
    <w:rsid w:val="001D32EE"/>
    <w:pPr>
      <w:spacing w:after="0" w:line="240" w:lineRule="auto"/>
    </w:pPr>
    <w:rPr>
      <w:rFonts w:ascii="Calibri" w:eastAsia="Times New Roman" w:hAnsi="Calibri" w:cs="Times New Roman"/>
      <w:szCs w:val="20"/>
      <w:lang w:bidi="en-US"/>
    </w:rPr>
  </w:style>
  <w:style w:type="paragraph" w:customStyle="1" w:styleId="32DEF62914164DE4AA0C6B2BF35B48373">
    <w:name w:val="32DEF62914164DE4AA0C6B2BF35B48373"/>
    <w:rsid w:val="001D32EE"/>
    <w:pPr>
      <w:spacing w:after="0" w:line="240" w:lineRule="auto"/>
    </w:pPr>
    <w:rPr>
      <w:rFonts w:ascii="Calibri" w:eastAsia="Times New Roman" w:hAnsi="Calibri" w:cs="Times New Roman"/>
      <w:szCs w:val="20"/>
      <w:lang w:bidi="en-US"/>
    </w:rPr>
  </w:style>
  <w:style w:type="paragraph" w:customStyle="1" w:styleId="C51A1450AFA646D594F41E0E83D02C403">
    <w:name w:val="C51A1450AFA646D594F41E0E83D02C403"/>
    <w:rsid w:val="001D32EE"/>
    <w:pPr>
      <w:spacing w:after="0" w:line="240" w:lineRule="auto"/>
    </w:pPr>
    <w:rPr>
      <w:rFonts w:ascii="Calibri" w:eastAsia="Times New Roman" w:hAnsi="Calibri" w:cs="Times New Roman"/>
      <w:szCs w:val="20"/>
      <w:lang w:bidi="en-US"/>
    </w:rPr>
  </w:style>
  <w:style w:type="paragraph" w:customStyle="1" w:styleId="38FE01B110B14C1CB68B7E29C248456A3">
    <w:name w:val="38FE01B110B14C1CB68B7E29C248456A3"/>
    <w:rsid w:val="001D32EE"/>
    <w:pPr>
      <w:spacing w:after="0" w:line="240" w:lineRule="auto"/>
    </w:pPr>
    <w:rPr>
      <w:rFonts w:ascii="Calibri" w:eastAsia="Times New Roman" w:hAnsi="Calibri" w:cs="Times New Roman"/>
      <w:szCs w:val="20"/>
      <w:lang w:bidi="en-US"/>
    </w:rPr>
  </w:style>
  <w:style w:type="paragraph" w:customStyle="1" w:styleId="13AD828D06974302B5A1D3BB8A9654BF3">
    <w:name w:val="13AD828D06974302B5A1D3BB8A9654BF3"/>
    <w:rsid w:val="001D32EE"/>
    <w:pPr>
      <w:spacing w:after="0" w:line="240" w:lineRule="auto"/>
    </w:pPr>
    <w:rPr>
      <w:rFonts w:ascii="Calibri" w:eastAsia="Times New Roman" w:hAnsi="Calibri" w:cs="Times New Roman"/>
      <w:szCs w:val="20"/>
      <w:lang w:bidi="en-US"/>
    </w:rPr>
  </w:style>
  <w:style w:type="paragraph" w:customStyle="1" w:styleId="6611ED34596D4525B4C8BBBC331D1B953">
    <w:name w:val="6611ED34596D4525B4C8BBBC331D1B953"/>
    <w:rsid w:val="001D32EE"/>
    <w:pPr>
      <w:spacing w:after="0" w:line="240" w:lineRule="auto"/>
    </w:pPr>
    <w:rPr>
      <w:rFonts w:ascii="Calibri" w:eastAsia="Times New Roman" w:hAnsi="Calibri" w:cs="Times New Roman"/>
      <w:szCs w:val="20"/>
      <w:lang w:bidi="en-US"/>
    </w:rPr>
  </w:style>
  <w:style w:type="paragraph" w:customStyle="1" w:styleId="E7DEDD3778634B0C8D8E5E04A04161EC3">
    <w:name w:val="E7DEDD3778634B0C8D8E5E04A04161EC3"/>
    <w:rsid w:val="001D32EE"/>
    <w:pPr>
      <w:spacing w:after="0" w:line="240" w:lineRule="auto"/>
    </w:pPr>
    <w:rPr>
      <w:rFonts w:ascii="Calibri" w:eastAsia="Times New Roman" w:hAnsi="Calibri" w:cs="Times New Roman"/>
      <w:szCs w:val="20"/>
      <w:lang w:bidi="en-US"/>
    </w:rPr>
  </w:style>
  <w:style w:type="paragraph" w:customStyle="1" w:styleId="EC9A363BE0804A5D9187BE3669D6D2E03">
    <w:name w:val="EC9A363BE0804A5D9187BE3669D6D2E03"/>
    <w:rsid w:val="001D32EE"/>
    <w:pPr>
      <w:spacing w:after="0" w:line="240" w:lineRule="auto"/>
    </w:pPr>
    <w:rPr>
      <w:rFonts w:ascii="Calibri" w:eastAsia="Times New Roman" w:hAnsi="Calibri" w:cs="Times New Roman"/>
      <w:szCs w:val="20"/>
      <w:lang w:bidi="en-US"/>
    </w:rPr>
  </w:style>
  <w:style w:type="paragraph" w:customStyle="1" w:styleId="9A5BEC0502E34168806DE8F15C2439FF3">
    <w:name w:val="9A5BEC0502E34168806DE8F15C2439FF3"/>
    <w:rsid w:val="001D32EE"/>
    <w:pPr>
      <w:spacing w:after="0" w:line="240" w:lineRule="auto"/>
    </w:pPr>
    <w:rPr>
      <w:rFonts w:ascii="Calibri" w:eastAsia="Times New Roman" w:hAnsi="Calibri" w:cs="Times New Roman"/>
      <w:szCs w:val="20"/>
      <w:lang w:bidi="en-US"/>
    </w:rPr>
  </w:style>
  <w:style w:type="paragraph" w:customStyle="1" w:styleId="F976C6C8828749F1B51E484185FEE29B3">
    <w:name w:val="F976C6C8828749F1B51E484185FEE29B3"/>
    <w:rsid w:val="001D32EE"/>
    <w:pPr>
      <w:spacing w:after="0" w:line="240" w:lineRule="auto"/>
    </w:pPr>
    <w:rPr>
      <w:rFonts w:ascii="Calibri" w:eastAsia="Times New Roman" w:hAnsi="Calibri" w:cs="Times New Roman"/>
      <w:szCs w:val="20"/>
      <w:lang w:bidi="en-US"/>
    </w:rPr>
  </w:style>
  <w:style w:type="paragraph" w:customStyle="1" w:styleId="174846313C8B409BAE36BFBF3D2B28323">
    <w:name w:val="174846313C8B409BAE36BFBF3D2B28323"/>
    <w:rsid w:val="001D32EE"/>
    <w:pPr>
      <w:spacing w:after="0" w:line="240" w:lineRule="auto"/>
    </w:pPr>
    <w:rPr>
      <w:rFonts w:ascii="Calibri" w:eastAsia="Times New Roman" w:hAnsi="Calibri" w:cs="Times New Roman"/>
      <w:szCs w:val="20"/>
      <w:lang w:bidi="en-US"/>
    </w:rPr>
  </w:style>
  <w:style w:type="paragraph" w:customStyle="1" w:styleId="211DE68146724008BAD163634DC9BE763">
    <w:name w:val="211DE68146724008BAD163634DC9BE763"/>
    <w:rsid w:val="001D32EE"/>
    <w:pPr>
      <w:spacing w:after="0" w:line="240" w:lineRule="auto"/>
    </w:pPr>
    <w:rPr>
      <w:rFonts w:ascii="Calibri" w:eastAsia="Times New Roman" w:hAnsi="Calibri" w:cs="Times New Roman"/>
      <w:szCs w:val="20"/>
      <w:lang w:bidi="en-US"/>
    </w:rPr>
  </w:style>
  <w:style w:type="paragraph" w:customStyle="1" w:styleId="F6A311C8E8C2485BBBEBA479520FA9863">
    <w:name w:val="F6A311C8E8C2485BBBEBA479520FA9863"/>
    <w:rsid w:val="001D32EE"/>
    <w:pPr>
      <w:spacing w:after="0" w:line="240" w:lineRule="auto"/>
    </w:pPr>
    <w:rPr>
      <w:rFonts w:ascii="Calibri" w:eastAsia="Times New Roman" w:hAnsi="Calibri" w:cs="Times New Roman"/>
      <w:szCs w:val="20"/>
      <w:lang w:bidi="en-US"/>
    </w:rPr>
  </w:style>
  <w:style w:type="paragraph" w:customStyle="1" w:styleId="21A1237882684AE8AC0E9BCEB72DED863">
    <w:name w:val="21A1237882684AE8AC0E9BCEB72DED863"/>
    <w:rsid w:val="001D32EE"/>
    <w:pPr>
      <w:spacing w:after="0" w:line="240" w:lineRule="auto"/>
    </w:pPr>
    <w:rPr>
      <w:rFonts w:ascii="Calibri" w:eastAsia="Times New Roman" w:hAnsi="Calibri" w:cs="Times New Roman"/>
      <w:szCs w:val="20"/>
      <w:lang w:bidi="en-US"/>
    </w:rPr>
  </w:style>
  <w:style w:type="paragraph" w:customStyle="1" w:styleId="CEFE9634A2C741BB9C7517B267432D403">
    <w:name w:val="CEFE9634A2C741BB9C7517B267432D403"/>
    <w:rsid w:val="001D32EE"/>
    <w:pPr>
      <w:spacing w:after="0" w:line="240" w:lineRule="auto"/>
    </w:pPr>
    <w:rPr>
      <w:rFonts w:ascii="Calibri" w:eastAsia="Times New Roman" w:hAnsi="Calibri" w:cs="Times New Roman"/>
      <w:szCs w:val="20"/>
      <w:lang w:bidi="en-US"/>
    </w:rPr>
  </w:style>
  <w:style w:type="paragraph" w:customStyle="1" w:styleId="718F86FCAB424E5AB58B75FDB8867E5B3">
    <w:name w:val="718F86FCAB424E5AB58B75FDB8867E5B3"/>
    <w:rsid w:val="001D32EE"/>
    <w:pPr>
      <w:spacing w:after="0" w:line="240" w:lineRule="auto"/>
    </w:pPr>
    <w:rPr>
      <w:rFonts w:ascii="Calibri" w:eastAsia="Times New Roman" w:hAnsi="Calibri" w:cs="Times New Roman"/>
      <w:szCs w:val="20"/>
      <w:lang w:bidi="en-US"/>
    </w:rPr>
  </w:style>
  <w:style w:type="paragraph" w:customStyle="1" w:styleId="A337F8370D904B31B07B1875B968791F3">
    <w:name w:val="A337F8370D904B31B07B1875B968791F3"/>
    <w:rsid w:val="001D32EE"/>
    <w:pPr>
      <w:spacing w:after="0" w:line="240" w:lineRule="auto"/>
    </w:pPr>
    <w:rPr>
      <w:rFonts w:ascii="Calibri" w:eastAsia="Times New Roman" w:hAnsi="Calibri" w:cs="Times New Roman"/>
      <w:szCs w:val="20"/>
      <w:lang w:bidi="en-US"/>
    </w:rPr>
  </w:style>
  <w:style w:type="paragraph" w:customStyle="1" w:styleId="973ACF0D3DDE4F79BC9AFCB3204D4B5E3">
    <w:name w:val="973ACF0D3DDE4F79BC9AFCB3204D4B5E3"/>
    <w:rsid w:val="001D32EE"/>
    <w:pPr>
      <w:spacing w:after="0" w:line="240" w:lineRule="auto"/>
    </w:pPr>
    <w:rPr>
      <w:rFonts w:ascii="Calibri" w:eastAsia="Times New Roman" w:hAnsi="Calibri" w:cs="Times New Roman"/>
      <w:szCs w:val="20"/>
      <w:lang w:bidi="en-US"/>
    </w:rPr>
  </w:style>
  <w:style w:type="paragraph" w:customStyle="1" w:styleId="D418054E850C4F81A93DAE582646B0B93">
    <w:name w:val="D418054E850C4F81A93DAE582646B0B93"/>
    <w:rsid w:val="001D32EE"/>
    <w:pPr>
      <w:spacing w:after="0" w:line="240" w:lineRule="auto"/>
    </w:pPr>
    <w:rPr>
      <w:rFonts w:ascii="Calibri" w:eastAsia="Times New Roman" w:hAnsi="Calibri" w:cs="Times New Roman"/>
      <w:szCs w:val="20"/>
      <w:lang w:bidi="en-US"/>
    </w:rPr>
  </w:style>
  <w:style w:type="paragraph" w:customStyle="1" w:styleId="D01BFE73E57749C8917B7FD6E4D029773">
    <w:name w:val="D01BFE73E57749C8917B7FD6E4D029773"/>
    <w:rsid w:val="001D32EE"/>
    <w:pPr>
      <w:spacing w:after="0" w:line="240" w:lineRule="auto"/>
    </w:pPr>
    <w:rPr>
      <w:rFonts w:ascii="Calibri" w:eastAsia="Times New Roman" w:hAnsi="Calibri" w:cs="Times New Roman"/>
      <w:szCs w:val="20"/>
      <w:lang w:bidi="en-US"/>
    </w:rPr>
  </w:style>
  <w:style w:type="paragraph" w:customStyle="1" w:styleId="9F2A949D42A642F1AE33C7634C2D83F63">
    <w:name w:val="9F2A949D42A642F1AE33C7634C2D83F63"/>
    <w:rsid w:val="001D32EE"/>
    <w:pPr>
      <w:spacing w:after="0" w:line="240" w:lineRule="auto"/>
    </w:pPr>
    <w:rPr>
      <w:rFonts w:ascii="Calibri" w:eastAsia="Times New Roman" w:hAnsi="Calibri" w:cs="Times New Roman"/>
      <w:szCs w:val="20"/>
      <w:lang w:bidi="en-US"/>
    </w:rPr>
  </w:style>
  <w:style w:type="paragraph" w:customStyle="1" w:styleId="7A4F4D4F6DE24A2881E01BA627FEE6403">
    <w:name w:val="7A4F4D4F6DE24A2881E01BA627FEE6403"/>
    <w:rsid w:val="001D32EE"/>
    <w:pPr>
      <w:spacing w:after="0" w:line="240" w:lineRule="auto"/>
    </w:pPr>
    <w:rPr>
      <w:rFonts w:ascii="Calibri" w:eastAsia="Times New Roman" w:hAnsi="Calibri" w:cs="Times New Roman"/>
      <w:szCs w:val="20"/>
      <w:lang w:bidi="en-US"/>
    </w:rPr>
  </w:style>
  <w:style w:type="paragraph" w:customStyle="1" w:styleId="2B14533203DB4CF8800116C8712981013">
    <w:name w:val="2B14533203DB4CF8800116C8712981013"/>
    <w:rsid w:val="001D32EE"/>
    <w:pPr>
      <w:spacing w:after="0" w:line="240" w:lineRule="auto"/>
    </w:pPr>
    <w:rPr>
      <w:rFonts w:ascii="Calibri" w:eastAsia="Times New Roman" w:hAnsi="Calibri" w:cs="Times New Roman"/>
      <w:szCs w:val="20"/>
      <w:lang w:bidi="en-US"/>
    </w:rPr>
  </w:style>
  <w:style w:type="paragraph" w:customStyle="1" w:styleId="7CB5519E7EF744A8928E12AEAB0197D93">
    <w:name w:val="7CB5519E7EF744A8928E12AEAB0197D93"/>
    <w:rsid w:val="001D32EE"/>
    <w:pPr>
      <w:spacing w:after="0" w:line="240" w:lineRule="auto"/>
    </w:pPr>
    <w:rPr>
      <w:rFonts w:ascii="Calibri" w:eastAsia="Times New Roman" w:hAnsi="Calibri" w:cs="Times New Roman"/>
      <w:szCs w:val="20"/>
      <w:lang w:bidi="en-US"/>
    </w:rPr>
  </w:style>
  <w:style w:type="paragraph" w:customStyle="1" w:styleId="CC46858124FB46139FCE6415B5AB9FF93">
    <w:name w:val="CC46858124FB46139FCE6415B5AB9FF93"/>
    <w:rsid w:val="001D32EE"/>
    <w:pPr>
      <w:spacing w:after="0" w:line="240" w:lineRule="auto"/>
    </w:pPr>
    <w:rPr>
      <w:rFonts w:ascii="Calibri" w:eastAsia="Times New Roman" w:hAnsi="Calibri" w:cs="Times New Roman"/>
      <w:szCs w:val="20"/>
      <w:lang w:bidi="en-US"/>
    </w:rPr>
  </w:style>
  <w:style w:type="paragraph" w:customStyle="1" w:styleId="A8C72B231946441A9AD361DAC7DBA97B3">
    <w:name w:val="A8C72B231946441A9AD361DAC7DBA97B3"/>
    <w:rsid w:val="001D32EE"/>
    <w:pPr>
      <w:spacing w:after="0" w:line="240" w:lineRule="auto"/>
    </w:pPr>
    <w:rPr>
      <w:rFonts w:ascii="Calibri" w:eastAsia="Times New Roman" w:hAnsi="Calibri" w:cs="Times New Roman"/>
      <w:szCs w:val="20"/>
      <w:lang w:bidi="en-US"/>
    </w:rPr>
  </w:style>
  <w:style w:type="paragraph" w:customStyle="1" w:styleId="3C09F91E81B447558A3E89CB8D5B2EBC3">
    <w:name w:val="3C09F91E81B447558A3E89CB8D5B2EBC3"/>
    <w:rsid w:val="001D32EE"/>
    <w:pPr>
      <w:spacing w:after="0" w:line="240" w:lineRule="auto"/>
    </w:pPr>
    <w:rPr>
      <w:rFonts w:ascii="Calibri" w:eastAsia="Times New Roman" w:hAnsi="Calibri" w:cs="Times New Roman"/>
      <w:szCs w:val="20"/>
      <w:lang w:bidi="en-US"/>
    </w:rPr>
  </w:style>
  <w:style w:type="paragraph" w:customStyle="1" w:styleId="0FDD531D48374CB6884DB1A19C67697E3">
    <w:name w:val="0FDD531D48374CB6884DB1A19C67697E3"/>
    <w:rsid w:val="001D32EE"/>
    <w:pPr>
      <w:spacing w:after="0" w:line="240" w:lineRule="auto"/>
    </w:pPr>
    <w:rPr>
      <w:rFonts w:ascii="Calibri" w:eastAsia="Times New Roman" w:hAnsi="Calibri" w:cs="Times New Roman"/>
      <w:szCs w:val="20"/>
      <w:lang w:bidi="en-US"/>
    </w:rPr>
  </w:style>
  <w:style w:type="paragraph" w:customStyle="1" w:styleId="D64F1B8682994A6EA7A1B5037815C87A3">
    <w:name w:val="D64F1B8682994A6EA7A1B5037815C87A3"/>
    <w:rsid w:val="001D32EE"/>
    <w:pPr>
      <w:spacing w:after="0" w:line="240" w:lineRule="auto"/>
    </w:pPr>
    <w:rPr>
      <w:rFonts w:ascii="Calibri" w:eastAsia="Times New Roman" w:hAnsi="Calibri" w:cs="Times New Roman"/>
      <w:szCs w:val="20"/>
      <w:lang w:bidi="en-US"/>
    </w:rPr>
  </w:style>
  <w:style w:type="paragraph" w:customStyle="1" w:styleId="EE474BB26BE04029B37F69DBD431BEBC3">
    <w:name w:val="EE474BB26BE04029B37F69DBD431BEBC3"/>
    <w:rsid w:val="001D32EE"/>
    <w:pPr>
      <w:spacing w:after="0" w:line="240" w:lineRule="auto"/>
    </w:pPr>
    <w:rPr>
      <w:rFonts w:ascii="Calibri" w:eastAsia="Times New Roman" w:hAnsi="Calibri" w:cs="Times New Roman"/>
      <w:szCs w:val="20"/>
      <w:lang w:bidi="en-US"/>
    </w:rPr>
  </w:style>
  <w:style w:type="paragraph" w:customStyle="1" w:styleId="C187D6385420446ABB59BE55F95D08543">
    <w:name w:val="C187D6385420446ABB59BE55F95D08543"/>
    <w:rsid w:val="001D32EE"/>
    <w:pPr>
      <w:spacing w:after="0" w:line="240" w:lineRule="auto"/>
    </w:pPr>
    <w:rPr>
      <w:rFonts w:ascii="Calibri" w:eastAsia="Times New Roman" w:hAnsi="Calibri" w:cs="Times New Roman"/>
      <w:szCs w:val="20"/>
      <w:lang w:bidi="en-US"/>
    </w:rPr>
  </w:style>
  <w:style w:type="paragraph" w:customStyle="1" w:styleId="8AE1591F26AF4CA6B5633809F7CFD6DB3">
    <w:name w:val="8AE1591F26AF4CA6B5633809F7CFD6DB3"/>
    <w:rsid w:val="001D32EE"/>
    <w:pPr>
      <w:spacing w:after="0" w:line="240" w:lineRule="auto"/>
    </w:pPr>
    <w:rPr>
      <w:rFonts w:ascii="Calibri" w:eastAsia="Times New Roman" w:hAnsi="Calibri" w:cs="Times New Roman"/>
      <w:szCs w:val="20"/>
      <w:lang w:bidi="en-US"/>
    </w:rPr>
  </w:style>
  <w:style w:type="paragraph" w:customStyle="1" w:styleId="A1C1F3A46C4B40589C9E7A1C558C34873">
    <w:name w:val="A1C1F3A46C4B40589C9E7A1C558C34873"/>
    <w:rsid w:val="001D32EE"/>
    <w:pPr>
      <w:spacing w:after="0" w:line="240" w:lineRule="auto"/>
    </w:pPr>
    <w:rPr>
      <w:rFonts w:ascii="Calibri" w:eastAsia="Times New Roman" w:hAnsi="Calibri" w:cs="Times New Roman"/>
      <w:szCs w:val="20"/>
      <w:lang w:bidi="en-US"/>
    </w:rPr>
  </w:style>
  <w:style w:type="paragraph" w:customStyle="1" w:styleId="A76596FCAA1D4935A174920C1046EA5E3">
    <w:name w:val="A76596FCAA1D4935A174920C1046EA5E3"/>
    <w:rsid w:val="001D32EE"/>
    <w:pPr>
      <w:spacing w:after="0" w:line="240" w:lineRule="auto"/>
    </w:pPr>
    <w:rPr>
      <w:rFonts w:ascii="Calibri" w:eastAsia="Times New Roman" w:hAnsi="Calibri" w:cs="Times New Roman"/>
      <w:szCs w:val="20"/>
      <w:lang w:bidi="en-US"/>
    </w:rPr>
  </w:style>
  <w:style w:type="paragraph" w:customStyle="1" w:styleId="7A17F8EAE8EB41C1BD0A37DD9E728FAE3">
    <w:name w:val="7A17F8EAE8EB41C1BD0A37DD9E728FAE3"/>
    <w:rsid w:val="001D32EE"/>
    <w:pPr>
      <w:spacing w:after="0" w:line="240" w:lineRule="auto"/>
    </w:pPr>
    <w:rPr>
      <w:rFonts w:ascii="Calibri" w:eastAsia="Times New Roman" w:hAnsi="Calibri" w:cs="Times New Roman"/>
      <w:szCs w:val="20"/>
      <w:lang w:bidi="en-US"/>
    </w:rPr>
  </w:style>
  <w:style w:type="paragraph" w:customStyle="1" w:styleId="178627DE30634838B150AA40EB3FDEDB3">
    <w:name w:val="178627DE30634838B150AA40EB3FDEDB3"/>
    <w:rsid w:val="001D32EE"/>
    <w:pPr>
      <w:spacing w:after="0" w:line="240" w:lineRule="auto"/>
    </w:pPr>
    <w:rPr>
      <w:rFonts w:ascii="Calibri" w:eastAsia="Times New Roman" w:hAnsi="Calibri" w:cs="Times New Roman"/>
      <w:szCs w:val="20"/>
      <w:lang w:bidi="en-US"/>
    </w:rPr>
  </w:style>
  <w:style w:type="paragraph" w:customStyle="1" w:styleId="CADEB0A170D04628B2B2F3339437D2733">
    <w:name w:val="CADEB0A170D04628B2B2F3339437D2733"/>
    <w:rsid w:val="001D32EE"/>
    <w:pPr>
      <w:spacing w:after="0" w:line="240" w:lineRule="auto"/>
    </w:pPr>
    <w:rPr>
      <w:rFonts w:ascii="Calibri" w:eastAsia="Times New Roman" w:hAnsi="Calibri" w:cs="Times New Roman"/>
      <w:szCs w:val="20"/>
      <w:lang w:bidi="en-US"/>
    </w:rPr>
  </w:style>
  <w:style w:type="paragraph" w:customStyle="1" w:styleId="AF350107AA294569A6326064427B437E3">
    <w:name w:val="AF350107AA294569A6326064427B437E3"/>
    <w:rsid w:val="001D32EE"/>
    <w:pPr>
      <w:spacing w:after="0" w:line="240" w:lineRule="auto"/>
    </w:pPr>
    <w:rPr>
      <w:rFonts w:ascii="Calibri" w:eastAsia="Times New Roman" w:hAnsi="Calibri" w:cs="Times New Roman"/>
      <w:szCs w:val="20"/>
      <w:lang w:bidi="en-US"/>
    </w:rPr>
  </w:style>
  <w:style w:type="paragraph" w:customStyle="1" w:styleId="EF20ACB3D5DF4590AB57D538CD92E6343">
    <w:name w:val="EF20ACB3D5DF4590AB57D538CD92E6343"/>
    <w:rsid w:val="001D32EE"/>
    <w:pPr>
      <w:spacing w:after="0" w:line="240" w:lineRule="auto"/>
    </w:pPr>
    <w:rPr>
      <w:rFonts w:ascii="Calibri" w:eastAsia="Times New Roman" w:hAnsi="Calibri" w:cs="Times New Roman"/>
      <w:szCs w:val="20"/>
      <w:lang w:bidi="en-US"/>
    </w:rPr>
  </w:style>
  <w:style w:type="paragraph" w:customStyle="1" w:styleId="362B387110E543489A0404FC732E09F63">
    <w:name w:val="362B387110E543489A0404FC732E09F63"/>
    <w:rsid w:val="001D32EE"/>
    <w:pPr>
      <w:spacing w:after="0" w:line="240" w:lineRule="auto"/>
    </w:pPr>
    <w:rPr>
      <w:rFonts w:ascii="Calibri" w:eastAsia="Times New Roman" w:hAnsi="Calibri" w:cs="Times New Roman"/>
      <w:szCs w:val="20"/>
      <w:lang w:bidi="en-US"/>
    </w:rPr>
  </w:style>
  <w:style w:type="paragraph" w:customStyle="1" w:styleId="772C6293A0FB4C6D841B5C24296BC6223">
    <w:name w:val="772C6293A0FB4C6D841B5C24296BC6223"/>
    <w:rsid w:val="001D32EE"/>
    <w:pPr>
      <w:spacing w:after="0" w:line="240" w:lineRule="auto"/>
    </w:pPr>
    <w:rPr>
      <w:rFonts w:ascii="Calibri" w:eastAsia="Times New Roman" w:hAnsi="Calibri" w:cs="Times New Roman"/>
      <w:szCs w:val="20"/>
      <w:lang w:bidi="en-US"/>
    </w:rPr>
  </w:style>
  <w:style w:type="paragraph" w:customStyle="1" w:styleId="E555F20F749B461198742435A905E9103">
    <w:name w:val="E555F20F749B461198742435A905E9103"/>
    <w:rsid w:val="001D32EE"/>
    <w:pPr>
      <w:spacing w:after="0" w:line="240" w:lineRule="auto"/>
    </w:pPr>
    <w:rPr>
      <w:rFonts w:ascii="Calibri" w:eastAsia="Times New Roman" w:hAnsi="Calibri" w:cs="Times New Roman"/>
      <w:szCs w:val="20"/>
      <w:lang w:bidi="en-US"/>
    </w:rPr>
  </w:style>
  <w:style w:type="paragraph" w:customStyle="1" w:styleId="41D7538D3C9941EAB5012998CD7AE11C3">
    <w:name w:val="41D7538D3C9941EAB5012998CD7AE11C3"/>
    <w:rsid w:val="001D32EE"/>
    <w:pPr>
      <w:spacing w:after="0" w:line="240" w:lineRule="auto"/>
    </w:pPr>
    <w:rPr>
      <w:rFonts w:ascii="Calibri" w:eastAsia="Times New Roman" w:hAnsi="Calibri" w:cs="Times New Roman"/>
      <w:szCs w:val="20"/>
      <w:lang w:bidi="en-US"/>
    </w:rPr>
  </w:style>
  <w:style w:type="paragraph" w:customStyle="1" w:styleId="E9B60C4B134240309F059D8B5CD48C443">
    <w:name w:val="E9B60C4B134240309F059D8B5CD48C443"/>
    <w:rsid w:val="001D32EE"/>
    <w:pPr>
      <w:spacing w:after="0" w:line="240" w:lineRule="auto"/>
    </w:pPr>
    <w:rPr>
      <w:rFonts w:ascii="Calibri" w:eastAsia="Times New Roman" w:hAnsi="Calibri" w:cs="Times New Roman"/>
      <w:szCs w:val="20"/>
      <w:lang w:bidi="en-US"/>
    </w:rPr>
  </w:style>
  <w:style w:type="paragraph" w:customStyle="1" w:styleId="C6AFE6BC8ED24FC1A3908835D94494FD3">
    <w:name w:val="C6AFE6BC8ED24FC1A3908835D94494FD3"/>
    <w:rsid w:val="001D32EE"/>
    <w:pPr>
      <w:spacing w:after="0" w:line="240" w:lineRule="auto"/>
    </w:pPr>
    <w:rPr>
      <w:rFonts w:ascii="Calibri" w:eastAsia="Times New Roman" w:hAnsi="Calibri" w:cs="Times New Roman"/>
      <w:szCs w:val="20"/>
      <w:lang w:bidi="en-US"/>
    </w:rPr>
  </w:style>
  <w:style w:type="paragraph" w:customStyle="1" w:styleId="83BAC04C4BAD40BAB71820F57AF6ED473">
    <w:name w:val="83BAC04C4BAD40BAB71820F57AF6ED473"/>
    <w:rsid w:val="001D32EE"/>
    <w:pPr>
      <w:spacing w:after="0" w:line="240" w:lineRule="auto"/>
    </w:pPr>
    <w:rPr>
      <w:rFonts w:ascii="Calibri" w:eastAsia="Times New Roman" w:hAnsi="Calibri" w:cs="Times New Roman"/>
      <w:szCs w:val="20"/>
      <w:lang w:bidi="en-US"/>
    </w:rPr>
  </w:style>
  <w:style w:type="paragraph" w:customStyle="1" w:styleId="2B1D444CA7904F5AA7FB07ED2D0D12F13">
    <w:name w:val="2B1D444CA7904F5AA7FB07ED2D0D12F13"/>
    <w:rsid w:val="001D32EE"/>
    <w:pPr>
      <w:spacing w:after="0" w:line="240" w:lineRule="auto"/>
    </w:pPr>
    <w:rPr>
      <w:rFonts w:ascii="Calibri" w:eastAsia="Times New Roman" w:hAnsi="Calibri" w:cs="Times New Roman"/>
      <w:szCs w:val="20"/>
      <w:lang w:bidi="en-US"/>
    </w:rPr>
  </w:style>
  <w:style w:type="paragraph" w:customStyle="1" w:styleId="A51A67FE147F42D999A01A4CFC9EF39F3">
    <w:name w:val="A51A67FE147F42D999A01A4CFC9EF39F3"/>
    <w:rsid w:val="001D32EE"/>
    <w:pPr>
      <w:spacing w:after="0" w:line="240" w:lineRule="auto"/>
    </w:pPr>
    <w:rPr>
      <w:rFonts w:ascii="Calibri" w:eastAsia="Times New Roman" w:hAnsi="Calibri" w:cs="Times New Roman"/>
      <w:szCs w:val="20"/>
      <w:lang w:bidi="en-US"/>
    </w:rPr>
  </w:style>
  <w:style w:type="paragraph" w:customStyle="1" w:styleId="002DCA18101E46CF8BB3BD23E7FFDC8F3">
    <w:name w:val="002DCA18101E46CF8BB3BD23E7FFDC8F3"/>
    <w:rsid w:val="001D32EE"/>
    <w:pPr>
      <w:spacing w:after="0" w:line="240" w:lineRule="auto"/>
    </w:pPr>
    <w:rPr>
      <w:rFonts w:ascii="Calibri" w:eastAsia="Times New Roman" w:hAnsi="Calibri" w:cs="Times New Roman"/>
      <w:szCs w:val="20"/>
      <w:lang w:bidi="en-US"/>
    </w:rPr>
  </w:style>
  <w:style w:type="paragraph" w:customStyle="1" w:styleId="44D449E39DB943A08DEE3E4E3EA40BB83">
    <w:name w:val="44D449E39DB943A08DEE3E4E3EA40BB83"/>
    <w:rsid w:val="001D32EE"/>
    <w:pPr>
      <w:spacing w:after="0" w:line="240" w:lineRule="auto"/>
    </w:pPr>
    <w:rPr>
      <w:rFonts w:ascii="Calibri" w:eastAsia="Times New Roman" w:hAnsi="Calibri" w:cs="Times New Roman"/>
      <w:szCs w:val="20"/>
      <w:lang w:bidi="en-US"/>
    </w:rPr>
  </w:style>
  <w:style w:type="paragraph" w:customStyle="1" w:styleId="0D715B698D034E4190F7BE97B9D7A63F3">
    <w:name w:val="0D715B698D034E4190F7BE97B9D7A63F3"/>
    <w:rsid w:val="001D32EE"/>
    <w:pPr>
      <w:spacing w:after="0" w:line="240" w:lineRule="auto"/>
    </w:pPr>
    <w:rPr>
      <w:rFonts w:ascii="Calibri" w:eastAsia="Times New Roman" w:hAnsi="Calibri" w:cs="Times New Roman"/>
      <w:szCs w:val="20"/>
      <w:lang w:bidi="en-US"/>
    </w:rPr>
  </w:style>
  <w:style w:type="paragraph" w:customStyle="1" w:styleId="3782991C75664FDBA1C6377D6DF1B70A3">
    <w:name w:val="3782991C75664FDBA1C6377D6DF1B70A3"/>
    <w:rsid w:val="001D32EE"/>
    <w:pPr>
      <w:spacing w:after="0" w:line="240" w:lineRule="auto"/>
    </w:pPr>
    <w:rPr>
      <w:rFonts w:ascii="Calibri" w:eastAsia="Times New Roman" w:hAnsi="Calibri" w:cs="Times New Roman"/>
      <w:szCs w:val="20"/>
      <w:lang w:bidi="en-US"/>
    </w:rPr>
  </w:style>
  <w:style w:type="paragraph" w:customStyle="1" w:styleId="5A364D8B7302434583331739405E60563">
    <w:name w:val="5A364D8B7302434583331739405E60563"/>
    <w:rsid w:val="001D32EE"/>
    <w:pPr>
      <w:spacing w:after="0" w:line="240" w:lineRule="auto"/>
    </w:pPr>
    <w:rPr>
      <w:rFonts w:ascii="Calibri" w:eastAsia="Times New Roman" w:hAnsi="Calibri" w:cs="Times New Roman"/>
      <w:szCs w:val="20"/>
      <w:lang w:bidi="en-US"/>
    </w:rPr>
  </w:style>
  <w:style w:type="paragraph" w:customStyle="1" w:styleId="A7F567AD24A74240B1264632239305A73">
    <w:name w:val="A7F567AD24A74240B1264632239305A73"/>
    <w:rsid w:val="001D32EE"/>
    <w:pPr>
      <w:spacing w:after="0" w:line="240" w:lineRule="auto"/>
    </w:pPr>
    <w:rPr>
      <w:rFonts w:ascii="Calibri" w:eastAsia="Times New Roman" w:hAnsi="Calibri" w:cs="Times New Roman"/>
      <w:szCs w:val="20"/>
      <w:lang w:bidi="en-US"/>
    </w:rPr>
  </w:style>
  <w:style w:type="paragraph" w:customStyle="1" w:styleId="7022F8DBEB674CBABDF601E13282EE2A3">
    <w:name w:val="7022F8DBEB674CBABDF601E13282EE2A3"/>
    <w:rsid w:val="001D32EE"/>
    <w:pPr>
      <w:spacing w:after="0" w:line="240" w:lineRule="auto"/>
    </w:pPr>
    <w:rPr>
      <w:rFonts w:ascii="Calibri" w:eastAsia="Times New Roman" w:hAnsi="Calibri" w:cs="Times New Roman"/>
      <w:szCs w:val="20"/>
      <w:lang w:bidi="en-US"/>
    </w:rPr>
  </w:style>
  <w:style w:type="paragraph" w:customStyle="1" w:styleId="07A7F2DAE1C14499AB3B170E7272C5833">
    <w:name w:val="07A7F2DAE1C14499AB3B170E7272C5833"/>
    <w:rsid w:val="001D32EE"/>
    <w:pPr>
      <w:spacing w:after="0" w:line="240" w:lineRule="auto"/>
    </w:pPr>
    <w:rPr>
      <w:rFonts w:ascii="Calibri" w:eastAsia="Times New Roman" w:hAnsi="Calibri" w:cs="Times New Roman"/>
      <w:szCs w:val="20"/>
      <w:lang w:bidi="en-US"/>
    </w:rPr>
  </w:style>
  <w:style w:type="paragraph" w:customStyle="1" w:styleId="C053A010C867436D822D795FE433B51C3">
    <w:name w:val="C053A010C867436D822D795FE433B51C3"/>
    <w:rsid w:val="001D32EE"/>
    <w:pPr>
      <w:spacing w:after="0" w:line="240" w:lineRule="auto"/>
    </w:pPr>
    <w:rPr>
      <w:rFonts w:ascii="Calibri" w:eastAsia="Times New Roman" w:hAnsi="Calibri" w:cs="Times New Roman"/>
      <w:szCs w:val="20"/>
      <w:lang w:bidi="en-US"/>
    </w:rPr>
  </w:style>
  <w:style w:type="paragraph" w:customStyle="1" w:styleId="766405E0C6084A198AE960905F1338E53">
    <w:name w:val="766405E0C6084A198AE960905F1338E53"/>
    <w:rsid w:val="001D32EE"/>
    <w:pPr>
      <w:spacing w:after="0" w:line="240" w:lineRule="auto"/>
    </w:pPr>
    <w:rPr>
      <w:rFonts w:ascii="Calibri" w:eastAsia="Times New Roman" w:hAnsi="Calibri" w:cs="Times New Roman"/>
      <w:szCs w:val="20"/>
      <w:lang w:bidi="en-US"/>
    </w:rPr>
  </w:style>
  <w:style w:type="paragraph" w:customStyle="1" w:styleId="55493EA7EF5B4F0E992E4041E36C334B3">
    <w:name w:val="55493EA7EF5B4F0E992E4041E36C334B3"/>
    <w:rsid w:val="001D32EE"/>
    <w:pPr>
      <w:spacing w:after="0" w:line="240" w:lineRule="auto"/>
    </w:pPr>
    <w:rPr>
      <w:rFonts w:ascii="Calibri" w:eastAsia="Times New Roman" w:hAnsi="Calibri" w:cs="Times New Roman"/>
      <w:szCs w:val="20"/>
      <w:lang w:bidi="en-US"/>
    </w:rPr>
  </w:style>
  <w:style w:type="paragraph" w:customStyle="1" w:styleId="21B934A6E7B047EB854D518FA61C6CF73">
    <w:name w:val="21B934A6E7B047EB854D518FA61C6CF73"/>
    <w:rsid w:val="001D32EE"/>
    <w:pPr>
      <w:spacing w:after="0" w:line="240" w:lineRule="auto"/>
    </w:pPr>
    <w:rPr>
      <w:rFonts w:ascii="Calibri" w:eastAsia="Times New Roman" w:hAnsi="Calibri" w:cs="Times New Roman"/>
      <w:szCs w:val="20"/>
      <w:lang w:bidi="en-US"/>
    </w:rPr>
  </w:style>
  <w:style w:type="paragraph" w:customStyle="1" w:styleId="1257F7391BAC4AAF9ABE3E8606DE867B3">
    <w:name w:val="1257F7391BAC4AAF9ABE3E8606DE867B3"/>
    <w:rsid w:val="001D32EE"/>
    <w:pPr>
      <w:spacing w:after="0" w:line="240" w:lineRule="auto"/>
    </w:pPr>
    <w:rPr>
      <w:rFonts w:ascii="Calibri" w:eastAsia="Times New Roman" w:hAnsi="Calibri" w:cs="Times New Roman"/>
      <w:szCs w:val="20"/>
      <w:lang w:bidi="en-US"/>
    </w:rPr>
  </w:style>
  <w:style w:type="paragraph" w:customStyle="1" w:styleId="04923E1ABB554EF4B080C1DC7DC0386C3">
    <w:name w:val="04923E1ABB554EF4B080C1DC7DC0386C3"/>
    <w:rsid w:val="001D32EE"/>
    <w:pPr>
      <w:spacing w:after="0" w:line="240" w:lineRule="auto"/>
    </w:pPr>
    <w:rPr>
      <w:rFonts w:ascii="Calibri" w:eastAsia="Times New Roman" w:hAnsi="Calibri" w:cs="Times New Roman"/>
      <w:szCs w:val="20"/>
      <w:lang w:bidi="en-US"/>
    </w:rPr>
  </w:style>
  <w:style w:type="paragraph" w:customStyle="1" w:styleId="01D01EF0E58041BC83E30671806236F33">
    <w:name w:val="01D01EF0E58041BC83E30671806236F33"/>
    <w:rsid w:val="001D32EE"/>
    <w:pPr>
      <w:spacing w:after="0" w:line="240" w:lineRule="auto"/>
    </w:pPr>
    <w:rPr>
      <w:rFonts w:ascii="Calibri" w:eastAsia="Times New Roman" w:hAnsi="Calibri" w:cs="Times New Roman"/>
      <w:szCs w:val="20"/>
      <w:lang w:bidi="en-US"/>
    </w:rPr>
  </w:style>
  <w:style w:type="paragraph" w:customStyle="1" w:styleId="8D89AFEE998D43488BBB7363F3BD83F23">
    <w:name w:val="8D89AFEE998D43488BBB7363F3BD83F23"/>
    <w:rsid w:val="001D32EE"/>
    <w:pPr>
      <w:spacing w:after="0" w:line="240" w:lineRule="auto"/>
    </w:pPr>
    <w:rPr>
      <w:rFonts w:ascii="Calibri" w:eastAsia="Times New Roman" w:hAnsi="Calibri" w:cs="Times New Roman"/>
      <w:szCs w:val="20"/>
      <w:lang w:bidi="en-US"/>
    </w:rPr>
  </w:style>
  <w:style w:type="paragraph" w:customStyle="1" w:styleId="8D15AB38505845A5ADB22B6B5D8CCB803">
    <w:name w:val="8D15AB38505845A5ADB22B6B5D8CCB803"/>
    <w:rsid w:val="001D32EE"/>
    <w:pPr>
      <w:spacing w:after="0" w:line="240" w:lineRule="auto"/>
    </w:pPr>
    <w:rPr>
      <w:rFonts w:ascii="Calibri" w:eastAsia="Times New Roman" w:hAnsi="Calibri" w:cs="Times New Roman"/>
      <w:szCs w:val="20"/>
      <w:lang w:bidi="en-US"/>
    </w:rPr>
  </w:style>
  <w:style w:type="paragraph" w:customStyle="1" w:styleId="19A8B004B79542ADAB155C3AB83BF7113">
    <w:name w:val="19A8B004B79542ADAB155C3AB83BF7113"/>
    <w:rsid w:val="001D32EE"/>
    <w:pPr>
      <w:spacing w:after="0" w:line="240" w:lineRule="auto"/>
    </w:pPr>
    <w:rPr>
      <w:rFonts w:ascii="Calibri" w:eastAsia="Times New Roman" w:hAnsi="Calibri" w:cs="Times New Roman"/>
      <w:szCs w:val="20"/>
      <w:lang w:bidi="en-US"/>
    </w:rPr>
  </w:style>
  <w:style w:type="paragraph" w:customStyle="1" w:styleId="5675C4C6E45D4F348968C8620754F58B3">
    <w:name w:val="5675C4C6E45D4F348968C8620754F58B3"/>
    <w:rsid w:val="001D32EE"/>
    <w:pPr>
      <w:spacing w:after="0" w:line="240" w:lineRule="auto"/>
    </w:pPr>
    <w:rPr>
      <w:rFonts w:ascii="Calibri" w:eastAsia="Times New Roman" w:hAnsi="Calibri" w:cs="Times New Roman"/>
      <w:szCs w:val="20"/>
      <w:lang w:bidi="en-US"/>
    </w:rPr>
  </w:style>
  <w:style w:type="paragraph" w:customStyle="1" w:styleId="90776154B052420CA4B502DAFB9DCCD62">
    <w:name w:val="90776154B052420CA4B502DAFB9DCCD62"/>
    <w:rsid w:val="001D32EE"/>
    <w:pPr>
      <w:spacing w:after="0" w:line="240" w:lineRule="auto"/>
    </w:pPr>
    <w:rPr>
      <w:rFonts w:ascii="Calibri" w:eastAsia="Times New Roman" w:hAnsi="Calibri" w:cs="Times New Roman"/>
      <w:szCs w:val="20"/>
      <w:lang w:bidi="en-US"/>
    </w:rPr>
  </w:style>
  <w:style w:type="paragraph" w:customStyle="1" w:styleId="06E959337FE647D09AF7A061A2BDEBDB2">
    <w:name w:val="06E959337FE647D09AF7A061A2BDEBDB2"/>
    <w:rsid w:val="001D32EE"/>
    <w:pPr>
      <w:spacing w:after="0" w:line="240" w:lineRule="auto"/>
    </w:pPr>
    <w:rPr>
      <w:rFonts w:ascii="Calibri" w:eastAsia="Times New Roman" w:hAnsi="Calibri" w:cs="Times New Roman"/>
      <w:szCs w:val="20"/>
      <w:lang w:bidi="en-US"/>
    </w:rPr>
  </w:style>
  <w:style w:type="paragraph" w:customStyle="1" w:styleId="21C4AD57CA1C450499B3ABCC3920043C2">
    <w:name w:val="21C4AD57CA1C450499B3ABCC3920043C2"/>
    <w:rsid w:val="001D32EE"/>
    <w:pPr>
      <w:spacing w:after="0" w:line="240" w:lineRule="auto"/>
    </w:pPr>
    <w:rPr>
      <w:rFonts w:ascii="Calibri" w:eastAsia="Times New Roman" w:hAnsi="Calibri" w:cs="Times New Roman"/>
      <w:szCs w:val="20"/>
      <w:lang w:bidi="en-US"/>
    </w:rPr>
  </w:style>
  <w:style w:type="paragraph" w:customStyle="1" w:styleId="6BCBB07CAC37401C987334BF750FCFC02">
    <w:name w:val="6BCBB07CAC37401C987334BF750FCFC02"/>
    <w:rsid w:val="001D32EE"/>
    <w:pPr>
      <w:spacing w:after="0" w:line="240" w:lineRule="auto"/>
    </w:pPr>
    <w:rPr>
      <w:rFonts w:ascii="Calibri" w:eastAsia="Times New Roman" w:hAnsi="Calibri" w:cs="Times New Roman"/>
      <w:szCs w:val="20"/>
      <w:lang w:bidi="en-US"/>
    </w:rPr>
  </w:style>
  <w:style w:type="paragraph" w:customStyle="1" w:styleId="4502EA323AE84491988C5B1FB59A89502">
    <w:name w:val="4502EA323AE84491988C5B1FB59A89502"/>
    <w:rsid w:val="001D32EE"/>
    <w:pPr>
      <w:spacing w:after="0" w:line="240" w:lineRule="auto"/>
    </w:pPr>
    <w:rPr>
      <w:rFonts w:ascii="Calibri" w:eastAsia="Times New Roman" w:hAnsi="Calibri" w:cs="Times New Roman"/>
      <w:szCs w:val="20"/>
      <w:lang w:bidi="en-US"/>
    </w:rPr>
  </w:style>
  <w:style w:type="paragraph" w:customStyle="1" w:styleId="F85DB7CEA3C046ED91E83BAC61CCA20F2">
    <w:name w:val="F85DB7CEA3C046ED91E83BAC61CCA20F2"/>
    <w:rsid w:val="001D32EE"/>
    <w:pPr>
      <w:spacing w:after="0" w:line="240" w:lineRule="auto"/>
    </w:pPr>
    <w:rPr>
      <w:rFonts w:ascii="Calibri" w:eastAsia="Times New Roman" w:hAnsi="Calibri" w:cs="Times New Roman"/>
      <w:szCs w:val="20"/>
      <w:lang w:bidi="en-US"/>
    </w:rPr>
  </w:style>
  <w:style w:type="paragraph" w:customStyle="1" w:styleId="A4361E590ADD46F5A5805D51EEA2C5E32">
    <w:name w:val="A4361E590ADD46F5A5805D51EEA2C5E32"/>
    <w:rsid w:val="001D32EE"/>
    <w:pPr>
      <w:spacing w:after="0" w:line="240" w:lineRule="auto"/>
    </w:pPr>
    <w:rPr>
      <w:rFonts w:ascii="Calibri" w:eastAsia="Times New Roman" w:hAnsi="Calibri" w:cs="Times New Roman"/>
      <w:szCs w:val="20"/>
      <w:lang w:bidi="en-US"/>
    </w:rPr>
  </w:style>
  <w:style w:type="paragraph" w:customStyle="1" w:styleId="6250018761EA4137A045125F2D90764B2">
    <w:name w:val="6250018761EA4137A045125F2D90764B2"/>
    <w:rsid w:val="001D32EE"/>
    <w:pPr>
      <w:spacing w:after="0" w:line="240" w:lineRule="auto"/>
    </w:pPr>
    <w:rPr>
      <w:rFonts w:ascii="Calibri" w:eastAsia="Times New Roman" w:hAnsi="Calibri" w:cs="Times New Roman"/>
      <w:szCs w:val="20"/>
      <w:lang w:bidi="en-US"/>
    </w:rPr>
  </w:style>
  <w:style w:type="paragraph" w:customStyle="1" w:styleId="81B0D05FF6C541A9AE88C94037408FDF1">
    <w:name w:val="81B0D05FF6C541A9AE88C94037408FDF1"/>
    <w:rsid w:val="001D32EE"/>
    <w:pPr>
      <w:spacing w:after="0" w:line="240" w:lineRule="auto"/>
    </w:pPr>
    <w:rPr>
      <w:rFonts w:ascii="Calibri" w:eastAsia="Times New Roman" w:hAnsi="Calibri" w:cs="Times New Roman"/>
      <w:szCs w:val="20"/>
      <w:lang w:bidi="en-US"/>
    </w:rPr>
  </w:style>
  <w:style w:type="paragraph" w:customStyle="1" w:styleId="97F8C26038A74BF0B1A0D0285C20BDB91">
    <w:name w:val="97F8C26038A74BF0B1A0D0285C20BDB91"/>
    <w:rsid w:val="001D32EE"/>
    <w:pPr>
      <w:spacing w:after="0" w:line="240" w:lineRule="auto"/>
    </w:pPr>
    <w:rPr>
      <w:rFonts w:ascii="Calibri" w:eastAsia="Times New Roman" w:hAnsi="Calibri" w:cs="Times New Roman"/>
      <w:szCs w:val="20"/>
      <w:lang w:bidi="en-US"/>
    </w:rPr>
  </w:style>
  <w:style w:type="paragraph" w:customStyle="1" w:styleId="58C753251D704E8DA4EE5ACA2DE19D381">
    <w:name w:val="58C753251D704E8DA4EE5ACA2DE19D381"/>
    <w:rsid w:val="001D32EE"/>
    <w:pPr>
      <w:spacing w:after="0" w:line="240" w:lineRule="auto"/>
    </w:pPr>
    <w:rPr>
      <w:rFonts w:ascii="Calibri" w:eastAsia="Times New Roman" w:hAnsi="Calibri" w:cs="Times New Roman"/>
      <w:szCs w:val="20"/>
      <w:lang w:bidi="en-US"/>
    </w:rPr>
  </w:style>
  <w:style w:type="paragraph" w:customStyle="1" w:styleId="98334EDE8CC54975B8A63F1ED21D4B6E1">
    <w:name w:val="98334EDE8CC54975B8A63F1ED21D4B6E1"/>
    <w:rsid w:val="001D32EE"/>
    <w:pPr>
      <w:spacing w:after="0" w:line="240" w:lineRule="auto"/>
    </w:pPr>
    <w:rPr>
      <w:rFonts w:ascii="Calibri" w:eastAsia="Times New Roman" w:hAnsi="Calibri" w:cs="Times New Roman"/>
      <w:szCs w:val="20"/>
      <w:lang w:bidi="en-US"/>
    </w:rPr>
  </w:style>
  <w:style w:type="paragraph" w:customStyle="1" w:styleId="D8EC310E7EAF4EC3B83B842D987ECBBA1">
    <w:name w:val="D8EC310E7EAF4EC3B83B842D987ECBBA1"/>
    <w:rsid w:val="001D32EE"/>
    <w:pPr>
      <w:spacing w:after="0" w:line="240" w:lineRule="auto"/>
    </w:pPr>
    <w:rPr>
      <w:rFonts w:ascii="Calibri" w:eastAsia="Times New Roman" w:hAnsi="Calibri" w:cs="Times New Roman"/>
      <w:szCs w:val="20"/>
      <w:lang w:bidi="en-US"/>
    </w:rPr>
  </w:style>
  <w:style w:type="paragraph" w:customStyle="1" w:styleId="EFE3F16A9CAF45D6943BE844E817FB981">
    <w:name w:val="EFE3F16A9CAF45D6943BE844E817FB981"/>
    <w:rsid w:val="001D32EE"/>
    <w:pPr>
      <w:spacing w:after="0" w:line="240" w:lineRule="auto"/>
    </w:pPr>
    <w:rPr>
      <w:rFonts w:ascii="Calibri" w:eastAsia="Times New Roman" w:hAnsi="Calibri" w:cs="Times New Roman"/>
      <w:szCs w:val="20"/>
      <w:lang w:bidi="en-US"/>
    </w:rPr>
  </w:style>
  <w:style w:type="paragraph" w:customStyle="1" w:styleId="700E67DE77BB475FA073D9613B9040D21">
    <w:name w:val="700E67DE77BB475FA073D9613B9040D21"/>
    <w:rsid w:val="001D32EE"/>
    <w:pPr>
      <w:spacing w:after="0" w:line="240" w:lineRule="auto"/>
    </w:pPr>
    <w:rPr>
      <w:rFonts w:ascii="Calibri" w:eastAsia="Times New Roman" w:hAnsi="Calibri" w:cs="Times New Roman"/>
      <w:szCs w:val="20"/>
      <w:lang w:bidi="en-US"/>
    </w:rPr>
  </w:style>
  <w:style w:type="paragraph" w:customStyle="1" w:styleId="635A94B1B66F47DC82572501A8F194BA1">
    <w:name w:val="635A94B1B66F47DC82572501A8F194BA1"/>
    <w:rsid w:val="001D32EE"/>
    <w:pPr>
      <w:spacing w:after="0" w:line="240" w:lineRule="auto"/>
    </w:pPr>
    <w:rPr>
      <w:rFonts w:ascii="Calibri" w:eastAsia="Times New Roman" w:hAnsi="Calibri" w:cs="Times New Roman"/>
      <w:szCs w:val="20"/>
      <w:lang w:bidi="en-US"/>
    </w:rPr>
  </w:style>
  <w:style w:type="paragraph" w:customStyle="1" w:styleId="E6C974B54BAA43BCBD9A11DC842237A41">
    <w:name w:val="E6C974B54BAA43BCBD9A11DC842237A41"/>
    <w:rsid w:val="001D32EE"/>
    <w:pPr>
      <w:spacing w:after="0" w:line="240" w:lineRule="auto"/>
    </w:pPr>
    <w:rPr>
      <w:rFonts w:ascii="Calibri" w:eastAsia="Times New Roman" w:hAnsi="Calibri" w:cs="Times New Roman"/>
      <w:szCs w:val="20"/>
      <w:lang w:bidi="en-US"/>
    </w:rPr>
  </w:style>
  <w:style w:type="paragraph" w:customStyle="1" w:styleId="0C9BBE2EC61C490F9947E4355D97850B1">
    <w:name w:val="0C9BBE2EC61C490F9947E4355D97850B1"/>
    <w:rsid w:val="001D32EE"/>
    <w:pPr>
      <w:spacing w:after="0" w:line="240" w:lineRule="auto"/>
    </w:pPr>
    <w:rPr>
      <w:rFonts w:ascii="Calibri" w:eastAsia="Times New Roman" w:hAnsi="Calibri" w:cs="Times New Roman"/>
      <w:szCs w:val="20"/>
      <w:lang w:bidi="en-US"/>
    </w:rPr>
  </w:style>
  <w:style w:type="paragraph" w:customStyle="1" w:styleId="25485CCCC07846EAAE23756D979F197A1">
    <w:name w:val="25485CCCC07846EAAE23756D979F197A1"/>
    <w:rsid w:val="001D32EE"/>
    <w:pPr>
      <w:spacing w:after="0" w:line="240" w:lineRule="auto"/>
    </w:pPr>
    <w:rPr>
      <w:rFonts w:ascii="Calibri" w:eastAsia="Times New Roman" w:hAnsi="Calibri" w:cs="Times New Roman"/>
      <w:szCs w:val="20"/>
      <w:lang w:bidi="en-US"/>
    </w:rPr>
  </w:style>
  <w:style w:type="paragraph" w:customStyle="1" w:styleId="54071B19C79645B483FFA12374C78D8B1">
    <w:name w:val="54071B19C79645B483FFA12374C78D8B1"/>
    <w:rsid w:val="001D32EE"/>
    <w:pPr>
      <w:spacing w:after="0" w:line="240" w:lineRule="auto"/>
    </w:pPr>
    <w:rPr>
      <w:rFonts w:ascii="Calibri" w:eastAsia="Times New Roman" w:hAnsi="Calibri" w:cs="Times New Roman"/>
      <w:szCs w:val="20"/>
      <w:lang w:bidi="en-US"/>
    </w:rPr>
  </w:style>
  <w:style w:type="paragraph" w:customStyle="1" w:styleId="B14B3F39891D4FB88A86B7FB841870EC1">
    <w:name w:val="B14B3F39891D4FB88A86B7FB841870EC1"/>
    <w:rsid w:val="001D32EE"/>
    <w:pPr>
      <w:spacing w:after="0" w:line="240" w:lineRule="auto"/>
    </w:pPr>
    <w:rPr>
      <w:rFonts w:ascii="Calibri" w:eastAsia="Times New Roman" w:hAnsi="Calibri" w:cs="Times New Roman"/>
      <w:szCs w:val="20"/>
      <w:lang w:bidi="en-US"/>
    </w:rPr>
  </w:style>
  <w:style w:type="paragraph" w:customStyle="1" w:styleId="09623AFF89ED480D98DFB3F177F84AFC1">
    <w:name w:val="09623AFF89ED480D98DFB3F177F84AFC1"/>
    <w:rsid w:val="001D32EE"/>
    <w:pPr>
      <w:spacing w:after="0" w:line="240" w:lineRule="auto"/>
    </w:pPr>
    <w:rPr>
      <w:rFonts w:ascii="Calibri" w:eastAsia="Times New Roman" w:hAnsi="Calibri" w:cs="Times New Roman"/>
      <w:szCs w:val="20"/>
      <w:lang w:bidi="en-US"/>
    </w:rPr>
  </w:style>
  <w:style w:type="paragraph" w:customStyle="1" w:styleId="AEE6C813C42E4ACF8D0881EC592C10641">
    <w:name w:val="AEE6C813C42E4ACF8D0881EC592C10641"/>
    <w:rsid w:val="001D32EE"/>
    <w:pPr>
      <w:spacing w:after="0" w:line="240" w:lineRule="auto"/>
    </w:pPr>
    <w:rPr>
      <w:rFonts w:ascii="Calibri" w:eastAsia="Times New Roman" w:hAnsi="Calibri" w:cs="Times New Roman"/>
      <w:szCs w:val="20"/>
      <w:lang w:bidi="en-US"/>
    </w:rPr>
  </w:style>
  <w:style w:type="paragraph" w:customStyle="1" w:styleId="A2AD7338659B4111BCF199518657CCCA1">
    <w:name w:val="A2AD7338659B4111BCF199518657CCCA1"/>
    <w:rsid w:val="001D32EE"/>
    <w:pPr>
      <w:spacing w:after="0" w:line="240" w:lineRule="auto"/>
    </w:pPr>
    <w:rPr>
      <w:rFonts w:ascii="Calibri" w:eastAsia="Times New Roman" w:hAnsi="Calibri" w:cs="Times New Roman"/>
      <w:szCs w:val="20"/>
      <w:lang w:bidi="en-US"/>
    </w:rPr>
  </w:style>
  <w:style w:type="paragraph" w:customStyle="1" w:styleId="60F683A893184A4999CE888EAB4057BC1">
    <w:name w:val="60F683A893184A4999CE888EAB4057BC1"/>
    <w:rsid w:val="001D32EE"/>
    <w:pPr>
      <w:spacing w:after="0" w:line="240" w:lineRule="auto"/>
    </w:pPr>
    <w:rPr>
      <w:rFonts w:ascii="Calibri" w:eastAsia="Times New Roman" w:hAnsi="Calibri" w:cs="Times New Roman"/>
      <w:szCs w:val="20"/>
      <w:lang w:bidi="en-US"/>
    </w:rPr>
  </w:style>
  <w:style w:type="paragraph" w:customStyle="1" w:styleId="4CE807A4FDD24D868DE6599A585F8CD41">
    <w:name w:val="4CE807A4FDD24D868DE6599A585F8CD41"/>
    <w:rsid w:val="001D32EE"/>
    <w:pPr>
      <w:spacing w:after="0" w:line="240" w:lineRule="auto"/>
    </w:pPr>
    <w:rPr>
      <w:rFonts w:ascii="Calibri" w:eastAsia="Times New Roman" w:hAnsi="Calibri" w:cs="Times New Roman"/>
      <w:szCs w:val="20"/>
      <w:lang w:bidi="en-US"/>
    </w:rPr>
  </w:style>
  <w:style w:type="paragraph" w:customStyle="1" w:styleId="EBA50257DDF041ECB22C2132D8F569772">
    <w:name w:val="EBA50257DDF041ECB22C2132D8F569772"/>
    <w:rsid w:val="001D32EE"/>
    <w:pPr>
      <w:spacing w:after="0" w:line="240" w:lineRule="auto"/>
    </w:pPr>
    <w:rPr>
      <w:rFonts w:ascii="Calibri" w:eastAsia="Times New Roman" w:hAnsi="Calibri" w:cs="Times New Roman"/>
      <w:szCs w:val="20"/>
      <w:lang w:bidi="en-US"/>
    </w:rPr>
  </w:style>
  <w:style w:type="paragraph" w:customStyle="1" w:styleId="CF2BDD0AEFA040508382E432B81B8AA91">
    <w:name w:val="CF2BDD0AEFA040508382E432B81B8AA91"/>
    <w:rsid w:val="001D32EE"/>
    <w:pPr>
      <w:spacing w:after="0" w:line="240" w:lineRule="auto"/>
    </w:pPr>
    <w:rPr>
      <w:rFonts w:ascii="Calibri" w:eastAsia="Times New Roman" w:hAnsi="Calibri" w:cs="Times New Roman"/>
      <w:szCs w:val="20"/>
      <w:lang w:bidi="en-US"/>
    </w:rPr>
  </w:style>
  <w:style w:type="paragraph" w:customStyle="1" w:styleId="0F98EAD12F094D26932A996E116137B02">
    <w:name w:val="0F98EAD12F094D26932A996E116137B02"/>
    <w:rsid w:val="001D32EE"/>
    <w:pPr>
      <w:spacing w:after="0" w:line="240" w:lineRule="auto"/>
    </w:pPr>
    <w:rPr>
      <w:rFonts w:ascii="Calibri" w:eastAsia="Times New Roman" w:hAnsi="Calibri" w:cs="Times New Roman"/>
      <w:szCs w:val="20"/>
      <w:lang w:bidi="en-US"/>
    </w:rPr>
  </w:style>
  <w:style w:type="paragraph" w:customStyle="1" w:styleId="198A21B963B14170A0D396A77A76635C2">
    <w:name w:val="198A21B963B14170A0D396A77A76635C2"/>
    <w:rsid w:val="001D32EE"/>
    <w:pPr>
      <w:spacing w:after="0" w:line="240" w:lineRule="auto"/>
    </w:pPr>
    <w:rPr>
      <w:rFonts w:ascii="Calibri" w:eastAsia="Times New Roman" w:hAnsi="Calibri" w:cs="Times New Roman"/>
      <w:szCs w:val="20"/>
      <w:lang w:bidi="en-US"/>
    </w:rPr>
  </w:style>
  <w:style w:type="paragraph" w:customStyle="1" w:styleId="090E83EE1B9E4300BBAC716209A82CEB2">
    <w:name w:val="090E83EE1B9E4300BBAC716209A82CEB2"/>
    <w:rsid w:val="001D32EE"/>
    <w:pPr>
      <w:spacing w:after="0" w:line="240" w:lineRule="auto"/>
    </w:pPr>
    <w:rPr>
      <w:rFonts w:ascii="Calibri" w:eastAsia="Times New Roman" w:hAnsi="Calibri" w:cs="Times New Roman"/>
      <w:szCs w:val="20"/>
      <w:lang w:bidi="en-US"/>
    </w:rPr>
  </w:style>
  <w:style w:type="paragraph" w:customStyle="1" w:styleId="DA0101180B684BBB9063750622B11EA91">
    <w:name w:val="DA0101180B684BBB9063750622B11EA91"/>
    <w:rsid w:val="001D32EE"/>
    <w:pPr>
      <w:spacing w:after="0" w:line="240" w:lineRule="auto"/>
    </w:pPr>
    <w:rPr>
      <w:rFonts w:ascii="Calibri" w:eastAsia="Times New Roman" w:hAnsi="Calibri" w:cs="Times New Roman"/>
      <w:szCs w:val="20"/>
      <w:lang w:bidi="en-US"/>
    </w:rPr>
  </w:style>
  <w:style w:type="paragraph" w:customStyle="1" w:styleId="968FA386F9764F88A1A2B3C73492460D1">
    <w:name w:val="968FA386F9764F88A1A2B3C73492460D1"/>
    <w:rsid w:val="001D32EE"/>
    <w:pPr>
      <w:spacing w:after="0" w:line="240" w:lineRule="auto"/>
    </w:pPr>
    <w:rPr>
      <w:rFonts w:ascii="Calibri" w:eastAsia="Times New Roman" w:hAnsi="Calibri" w:cs="Times New Roman"/>
      <w:szCs w:val="20"/>
      <w:lang w:bidi="en-US"/>
    </w:rPr>
  </w:style>
  <w:style w:type="paragraph" w:customStyle="1" w:styleId="EC2C514BE02C466FAC17130DF4905DF21">
    <w:name w:val="EC2C514BE02C466FAC17130DF4905DF21"/>
    <w:rsid w:val="001D32EE"/>
    <w:pPr>
      <w:spacing w:after="0" w:line="240" w:lineRule="auto"/>
    </w:pPr>
    <w:rPr>
      <w:rFonts w:ascii="Calibri" w:eastAsia="Times New Roman" w:hAnsi="Calibri" w:cs="Times New Roman"/>
      <w:szCs w:val="20"/>
      <w:lang w:bidi="en-US"/>
    </w:rPr>
  </w:style>
  <w:style w:type="paragraph" w:customStyle="1" w:styleId="B7C3912938794B8D98763EFB17096BAA1">
    <w:name w:val="B7C3912938794B8D98763EFB17096BAA1"/>
    <w:rsid w:val="001D32EE"/>
    <w:pPr>
      <w:spacing w:after="0" w:line="240" w:lineRule="auto"/>
    </w:pPr>
    <w:rPr>
      <w:rFonts w:ascii="Calibri" w:eastAsia="Times New Roman" w:hAnsi="Calibri" w:cs="Times New Roman"/>
      <w:szCs w:val="20"/>
      <w:lang w:bidi="en-US"/>
    </w:rPr>
  </w:style>
  <w:style w:type="paragraph" w:customStyle="1" w:styleId="E98DEECF637C463787484ACB13CB58D71">
    <w:name w:val="E98DEECF637C463787484ACB13CB58D71"/>
    <w:rsid w:val="001D32EE"/>
    <w:pPr>
      <w:spacing w:after="0" w:line="240" w:lineRule="auto"/>
    </w:pPr>
    <w:rPr>
      <w:rFonts w:ascii="Calibri" w:eastAsia="Times New Roman" w:hAnsi="Calibri" w:cs="Times New Roman"/>
      <w:szCs w:val="20"/>
      <w:lang w:bidi="en-US"/>
    </w:rPr>
  </w:style>
  <w:style w:type="paragraph" w:customStyle="1" w:styleId="388471D11B17477682B639E08E2C1BF11">
    <w:name w:val="388471D11B17477682B639E08E2C1BF11"/>
    <w:rsid w:val="001D32EE"/>
    <w:pPr>
      <w:spacing w:after="0" w:line="240" w:lineRule="auto"/>
    </w:pPr>
    <w:rPr>
      <w:rFonts w:ascii="Calibri" w:eastAsia="Times New Roman" w:hAnsi="Calibri" w:cs="Times New Roman"/>
      <w:szCs w:val="20"/>
      <w:lang w:bidi="en-US"/>
    </w:rPr>
  </w:style>
  <w:style w:type="paragraph" w:customStyle="1" w:styleId="2756AB824D134195B885F2BBADE96D121">
    <w:name w:val="2756AB824D134195B885F2BBADE96D121"/>
    <w:rsid w:val="001D32EE"/>
    <w:pPr>
      <w:spacing w:after="0" w:line="240" w:lineRule="auto"/>
    </w:pPr>
    <w:rPr>
      <w:rFonts w:ascii="Calibri" w:eastAsia="Times New Roman" w:hAnsi="Calibri" w:cs="Times New Roman"/>
      <w:szCs w:val="20"/>
      <w:lang w:bidi="en-US"/>
    </w:rPr>
  </w:style>
  <w:style w:type="paragraph" w:customStyle="1" w:styleId="CB52C81E0DD24458B61BC0D1FBC5BC471">
    <w:name w:val="CB52C81E0DD24458B61BC0D1FBC5BC471"/>
    <w:rsid w:val="001D32EE"/>
    <w:pPr>
      <w:spacing w:after="0" w:line="240" w:lineRule="auto"/>
    </w:pPr>
    <w:rPr>
      <w:rFonts w:ascii="Calibri" w:eastAsia="Times New Roman" w:hAnsi="Calibri" w:cs="Times New Roman"/>
      <w:szCs w:val="20"/>
      <w:lang w:bidi="en-US"/>
    </w:rPr>
  </w:style>
  <w:style w:type="paragraph" w:customStyle="1" w:styleId="C3BA2EA657E44B1688A58239DE8B2FB71">
    <w:name w:val="C3BA2EA657E44B1688A58239DE8B2FB71"/>
    <w:rsid w:val="001D32EE"/>
    <w:pPr>
      <w:spacing w:after="0" w:line="240" w:lineRule="auto"/>
    </w:pPr>
    <w:rPr>
      <w:rFonts w:ascii="Calibri" w:eastAsia="Times New Roman" w:hAnsi="Calibri" w:cs="Times New Roman"/>
      <w:szCs w:val="20"/>
      <w:lang w:bidi="en-US"/>
    </w:rPr>
  </w:style>
  <w:style w:type="paragraph" w:customStyle="1" w:styleId="30A33CAD551F410881A47A6994F75E351">
    <w:name w:val="30A33CAD551F410881A47A6994F75E351"/>
    <w:rsid w:val="001D32EE"/>
    <w:pPr>
      <w:spacing w:after="0" w:line="240" w:lineRule="auto"/>
    </w:pPr>
    <w:rPr>
      <w:rFonts w:ascii="Calibri" w:eastAsia="Times New Roman" w:hAnsi="Calibri" w:cs="Times New Roman"/>
      <w:szCs w:val="20"/>
      <w:lang w:bidi="en-US"/>
    </w:rPr>
  </w:style>
  <w:style w:type="paragraph" w:customStyle="1" w:styleId="B6BDFD8B4F7E4CD3ACA3C4B7142509AE1">
    <w:name w:val="B6BDFD8B4F7E4CD3ACA3C4B7142509AE1"/>
    <w:rsid w:val="001D32EE"/>
    <w:pPr>
      <w:spacing w:after="0" w:line="240" w:lineRule="auto"/>
    </w:pPr>
    <w:rPr>
      <w:rFonts w:ascii="Calibri" w:eastAsia="Times New Roman" w:hAnsi="Calibri" w:cs="Times New Roman"/>
      <w:szCs w:val="20"/>
      <w:lang w:bidi="en-US"/>
    </w:rPr>
  </w:style>
  <w:style w:type="paragraph" w:customStyle="1" w:styleId="FEECD71A1FCC415B9ADEDDE4990882F21">
    <w:name w:val="FEECD71A1FCC415B9ADEDDE4990882F21"/>
    <w:rsid w:val="001D32EE"/>
    <w:pPr>
      <w:spacing w:after="0" w:line="240" w:lineRule="auto"/>
    </w:pPr>
    <w:rPr>
      <w:rFonts w:ascii="Calibri" w:eastAsia="Times New Roman" w:hAnsi="Calibri" w:cs="Times New Roman"/>
      <w:szCs w:val="20"/>
      <w:lang w:bidi="en-US"/>
    </w:rPr>
  </w:style>
  <w:style w:type="paragraph" w:customStyle="1" w:styleId="F39BC728EA004C5688ED533E50E5C1C51">
    <w:name w:val="F39BC728EA004C5688ED533E50E5C1C51"/>
    <w:rsid w:val="001D32EE"/>
    <w:pPr>
      <w:spacing w:after="0" w:line="240" w:lineRule="auto"/>
    </w:pPr>
    <w:rPr>
      <w:rFonts w:ascii="Calibri" w:eastAsia="Times New Roman" w:hAnsi="Calibri" w:cs="Times New Roman"/>
      <w:szCs w:val="20"/>
      <w:lang w:bidi="en-US"/>
    </w:rPr>
  </w:style>
  <w:style w:type="paragraph" w:customStyle="1" w:styleId="19D984B15AEB48739E39A2A60C90F85B1">
    <w:name w:val="19D984B15AEB48739E39A2A60C90F85B1"/>
    <w:rsid w:val="001D32EE"/>
    <w:pPr>
      <w:spacing w:after="0" w:line="240" w:lineRule="auto"/>
    </w:pPr>
    <w:rPr>
      <w:rFonts w:ascii="Calibri" w:eastAsia="Times New Roman" w:hAnsi="Calibri" w:cs="Times New Roman"/>
      <w:szCs w:val="20"/>
      <w:lang w:bidi="en-US"/>
    </w:rPr>
  </w:style>
  <w:style w:type="paragraph" w:customStyle="1" w:styleId="46A11797C4064E3CAB44E226BD9E2A811">
    <w:name w:val="46A11797C4064E3CAB44E226BD9E2A811"/>
    <w:rsid w:val="001D32EE"/>
    <w:pPr>
      <w:spacing w:after="0" w:line="240" w:lineRule="auto"/>
    </w:pPr>
    <w:rPr>
      <w:rFonts w:ascii="Calibri" w:eastAsia="Times New Roman" w:hAnsi="Calibri" w:cs="Times New Roman"/>
      <w:szCs w:val="20"/>
      <w:lang w:bidi="en-US"/>
    </w:rPr>
  </w:style>
  <w:style w:type="paragraph" w:customStyle="1" w:styleId="C4AF5F3F49614F70BD9F713C66916FD41">
    <w:name w:val="C4AF5F3F49614F70BD9F713C66916FD41"/>
    <w:rsid w:val="001D32EE"/>
    <w:pPr>
      <w:spacing w:after="0" w:line="240" w:lineRule="auto"/>
    </w:pPr>
    <w:rPr>
      <w:rFonts w:ascii="Calibri" w:eastAsia="Times New Roman" w:hAnsi="Calibri" w:cs="Times New Roman"/>
      <w:szCs w:val="20"/>
      <w:lang w:bidi="en-US"/>
    </w:rPr>
  </w:style>
  <w:style w:type="paragraph" w:customStyle="1" w:styleId="BBF88D647B3F41CF85D37F669F37B2981">
    <w:name w:val="BBF88D647B3F41CF85D37F669F37B2981"/>
    <w:rsid w:val="001D32EE"/>
    <w:pPr>
      <w:spacing w:after="0" w:line="240" w:lineRule="auto"/>
    </w:pPr>
    <w:rPr>
      <w:rFonts w:ascii="Calibri" w:eastAsia="Times New Roman" w:hAnsi="Calibri" w:cs="Times New Roman"/>
      <w:szCs w:val="20"/>
      <w:lang w:bidi="en-US"/>
    </w:rPr>
  </w:style>
  <w:style w:type="paragraph" w:customStyle="1" w:styleId="8A6B7DEEA9D54B3E9E191EA42A7108EE1">
    <w:name w:val="8A6B7DEEA9D54B3E9E191EA42A7108EE1"/>
    <w:rsid w:val="001D32EE"/>
    <w:pPr>
      <w:spacing w:after="0" w:line="240" w:lineRule="auto"/>
    </w:pPr>
    <w:rPr>
      <w:rFonts w:ascii="Calibri" w:eastAsia="Times New Roman" w:hAnsi="Calibri" w:cs="Times New Roman"/>
      <w:szCs w:val="20"/>
      <w:lang w:bidi="en-US"/>
    </w:rPr>
  </w:style>
  <w:style w:type="paragraph" w:customStyle="1" w:styleId="13EAE888D1B5450BA23206EBB9D277341">
    <w:name w:val="13EAE888D1B5450BA23206EBB9D277341"/>
    <w:rsid w:val="001D32EE"/>
    <w:pPr>
      <w:spacing w:after="0" w:line="240" w:lineRule="auto"/>
    </w:pPr>
    <w:rPr>
      <w:rFonts w:ascii="Calibri" w:eastAsia="Times New Roman" w:hAnsi="Calibri" w:cs="Times New Roman"/>
      <w:szCs w:val="20"/>
      <w:lang w:bidi="en-US"/>
    </w:rPr>
  </w:style>
  <w:style w:type="paragraph" w:customStyle="1" w:styleId="21E9D49CE71A4C4786B752F88E7FFCCF1">
    <w:name w:val="21E9D49CE71A4C4786B752F88E7FFCCF1"/>
    <w:rsid w:val="001D32EE"/>
    <w:pPr>
      <w:spacing w:after="0" w:line="240" w:lineRule="auto"/>
    </w:pPr>
    <w:rPr>
      <w:rFonts w:ascii="Calibri" w:eastAsia="Times New Roman" w:hAnsi="Calibri" w:cs="Times New Roman"/>
      <w:szCs w:val="20"/>
      <w:lang w:bidi="en-US"/>
    </w:rPr>
  </w:style>
  <w:style w:type="paragraph" w:customStyle="1" w:styleId="77ADBA19687D46B1A6F9A31A64CF61651">
    <w:name w:val="77ADBA19687D46B1A6F9A31A64CF61651"/>
    <w:rsid w:val="001D32EE"/>
    <w:pPr>
      <w:spacing w:after="0" w:line="240" w:lineRule="auto"/>
    </w:pPr>
    <w:rPr>
      <w:rFonts w:ascii="Calibri" w:eastAsia="Times New Roman" w:hAnsi="Calibri" w:cs="Times New Roman"/>
      <w:szCs w:val="20"/>
      <w:lang w:bidi="en-US"/>
    </w:rPr>
  </w:style>
  <w:style w:type="paragraph" w:customStyle="1" w:styleId="A77F493B5319444D8709D860FB02224A1">
    <w:name w:val="A77F493B5319444D8709D860FB02224A1"/>
    <w:rsid w:val="001D32EE"/>
    <w:pPr>
      <w:spacing w:after="0" w:line="240" w:lineRule="auto"/>
    </w:pPr>
    <w:rPr>
      <w:rFonts w:ascii="Calibri" w:eastAsia="Times New Roman" w:hAnsi="Calibri" w:cs="Times New Roman"/>
      <w:szCs w:val="20"/>
      <w:lang w:bidi="en-US"/>
    </w:rPr>
  </w:style>
  <w:style w:type="paragraph" w:customStyle="1" w:styleId="078A2DA8E6834B8EB4B868F6B0A428181">
    <w:name w:val="078A2DA8E6834B8EB4B868F6B0A428181"/>
    <w:rsid w:val="001D32EE"/>
    <w:pPr>
      <w:spacing w:after="0" w:line="240" w:lineRule="auto"/>
    </w:pPr>
    <w:rPr>
      <w:rFonts w:ascii="Calibri" w:eastAsia="Times New Roman" w:hAnsi="Calibri" w:cs="Times New Roman"/>
      <w:szCs w:val="20"/>
      <w:lang w:bidi="en-US"/>
    </w:rPr>
  </w:style>
  <w:style w:type="paragraph" w:customStyle="1" w:styleId="336F8694F1A545EFB47D0065B9CD4B261">
    <w:name w:val="336F8694F1A545EFB47D0065B9CD4B261"/>
    <w:rsid w:val="001D32EE"/>
    <w:pPr>
      <w:spacing w:after="0" w:line="240" w:lineRule="auto"/>
    </w:pPr>
    <w:rPr>
      <w:rFonts w:ascii="Calibri" w:eastAsia="Times New Roman" w:hAnsi="Calibri" w:cs="Times New Roman"/>
      <w:szCs w:val="20"/>
      <w:lang w:bidi="en-US"/>
    </w:rPr>
  </w:style>
  <w:style w:type="paragraph" w:customStyle="1" w:styleId="6F43825F5675401AA9F470DE2D502EB51">
    <w:name w:val="6F43825F5675401AA9F470DE2D502EB51"/>
    <w:rsid w:val="001D32EE"/>
    <w:pPr>
      <w:spacing w:after="0" w:line="240" w:lineRule="auto"/>
    </w:pPr>
    <w:rPr>
      <w:rFonts w:ascii="Calibri" w:eastAsia="Times New Roman" w:hAnsi="Calibri" w:cs="Times New Roman"/>
      <w:szCs w:val="20"/>
      <w:lang w:bidi="en-US"/>
    </w:rPr>
  </w:style>
  <w:style w:type="paragraph" w:customStyle="1" w:styleId="0B3AFA166B844909AB494E22F8EC9D331">
    <w:name w:val="0B3AFA166B844909AB494E22F8EC9D331"/>
    <w:rsid w:val="001D32EE"/>
    <w:pPr>
      <w:spacing w:after="0" w:line="240" w:lineRule="auto"/>
    </w:pPr>
    <w:rPr>
      <w:rFonts w:ascii="Calibri" w:eastAsia="Times New Roman" w:hAnsi="Calibri" w:cs="Times New Roman"/>
      <w:szCs w:val="20"/>
      <w:lang w:bidi="en-US"/>
    </w:rPr>
  </w:style>
  <w:style w:type="paragraph" w:customStyle="1" w:styleId="311D7518A1A047C6B0AF2846624FCC791">
    <w:name w:val="311D7518A1A047C6B0AF2846624FCC791"/>
    <w:rsid w:val="001D32EE"/>
    <w:pPr>
      <w:spacing w:after="0" w:line="240" w:lineRule="auto"/>
    </w:pPr>
    <w:rPr>
      <w:rFonts w:ascii="Calibri" w:eastAsia="Times New Roman" w:hAnsi="Calibri" w:cs="Times New Roman"/>
      <w:szCs w:val="20"/>
      <w:lang w:bidi="en-US"/>
    </w:rPr>
  </w:style>
  <w:style w:type="paragraph" w:customStyle="1" w:styleId="C31D91138D2D4395B77D641C3A2655341">
    <w:name w:val="C31D91138D2D4395B77D641C3A2655341"/>
    <w:rsid w:val="001D32EE"/>
    <w:pPr>
      <w:spacing w:after="0" w:line="240" w:lineRule="auto"/>
    </w:pPr>
    <w:rPr>
      <w:rFonts w:ascii="Calibri" w:eastAsia="Times New Roman" w:hAnsi="Calibri" w:cs="Times New Roman"/>
      <w:szCs w:val="20"/>
      <w:lang w:bidi="en-US"/>
    </w:rPr>
  </w:style>
  <w:style w:type="paragraph" w:customStyle="1" w:styleId="EFD5E3F5C2194C6BA842BE484314AAA31">
    <w:name w:val="EFD5E3F5C2194C6BA842BE484314AAA31"/>
    <w:rsid w:val="001D32EE"/>
    <w:pPr>
      <w:spacing w:after="0" w:line="240" w:lineRule="auto"/>
    </w:pPr>
    <w:rPr>
      <w:rFonts w:ascii="Calibri" w:eastAsia="Times New Roman" w:hAnsi="Calibri" w:cs="Times New Roman"/>
      <w:szCs w:val="20"/>
      <w:lang w:bidi="en-US"/>
    </w:rPr>
  </w:style>
  <w:style w:type="paragraph" w:customStyle="1" w:styleId="4E96E661240E4FE5AB7BB8443B9215D81">
    <w:name w:val="4E96E661240E4FE5AB7BB8443B9215D81"/>
    <w:rsid w:val="001D32EE"/>
    <w:pPr>
      <w:spacing w:after="0" w:line="240" w:lineRule="auto"/>
    </w:pPr>
    <w:rPr>
      <w:rFonts w:ascii="Calibri" w:eastAsia="Times New Roman" w:hAnsi="Calibri" w:cs="Times New Roman"/>
      <w:szCs w:val="20"/>
      <w:lang w:bidi="en-US"/>
    </w:rPr>
  </w:style>
  <w:style w:type="paragraph" w:customStyle="1" w:styleId="7245D003F6834411A09BCB8B97F8C9BA1">
    <w:name w:val="7245D003F6834411A09BCB8B97F8C9BA1"/>
    <w:rsid w:val="001D32EE"/>
    <w:pPr>
      <w:spacing w:after="0" w:line="240" w:lineRule="auto"/>
    </w:pPr>
    <w:rPr>
      <w:rFonts w:ascii="Calibri" w:eastAsia="Times New Roman" w:hAnsi="Calibri" w:cs="Times New Roman"/>
      <w:szCs w:val="20"/>
      <w:lang w:bidi="en-US"/>
    </w:rPr>
  </w:style>
  <w:style w:type="paragraph" w:customStyle="1" w:styleId="08D6F468D66B46B99658EBE2756906301">
    <w:name w:val="08D6F468D66B46B99658EBE2756906301"/>
    <w:rsid w:val="001D32EE"/>
    <w:pPr>
      <w:spacing w:after="0" w:line="240" w:lineRule="auto"/>
    </w:pPr>
    <w:rPr>
      <w:rFonts w:ascii="Calibri" w:eastAsia="Times New Roman" w:hAnsi="Calibri" w:cs="Times New Roman"/>
      <w:szCs w:val="20"/>
      <w:lang w:bidi="en-US"/>
    </w:rPr>
  </w:style>
  <w:style w:type="paragraph" w:customStyle="1" w:styleId="B4ED46FAD83C438F8C17FBFFF96C86561">
    <w:name w:val="B4ED46FAD83C438F8C17FBFFF96C86561"/>
    <w:rsid w:val="001D32EE"/>
    <w:pPr>
      <w:spacing w:after="0" w:line="240" w:lineRule="auto"/>
    </w:pPr>
    <w:rPr>
      <w:rFonts w:ascii="Calibri" w:eastAsia="Times New Roman" w:hAnsi="Calibri" w:cs="Times New Roman"/>
      <w:szCs w:val="20"/>
      <w:lang w:bidi="en-US"/>
    </w:rPr>
  </w:style>
  <w:style w:type="paragraph" w:customStyle="1" w:styleId="F432E38A679F436BB3D5BA0E1170C05F1">
    <w:name w:val="F432E38A679F436BB3D5BA0E1170C05F1"/>
    <w:rsid w:val="001D32EE"/>
    <w:pPr>
      <w:spacing w:after="0" w:line="240" w:lineRule="auto"/>
    </w:pPr>
    <w:rPr>
      <w:rFonts w:ascii="Calibri" w:eastAsia="Times New Roman" w:hAnsi="Calibri" w:cs="Times New Roman"/>
      <w:szCs w:val="20"/>
      <w:lang w:bidi="en-US"/>
    </w:rPr>
  </w:style>
  <w:style w:type="paragraph" w:customStyle="1" w:styleId="E8E70ECEE2144FD983EE04938408E2A71">
    <w:name w:val="E8E70ECEE2144FD983EE04938408E2A71"/>
    <w:rsid w:val="001D32EE"/>
    <w:pPr>
      <w:spacing w:after="0" w:line="240" w:lineRule="auto"/>
    </w:pPr>
    <w:rPr>
      <w:rFonts w:ascii="Calibri" w:eastAsia="Times New Roman" w:hAnsi="Calibri" w:cs="Times New Roman"/>
      <w:szCs w:val="20"/>
      <w:lang w:bidi="en-US"/>
    </w:rPr>
  </w:style>
  <w:style w:type="paragraph" w:customStyle="1" w:styleId="9B244BB6D0FA4E7283965B2B75244C0A1">
    <w:name w:val="9B244BB6D0FA4E7283965B2B75244C0A1"/>
    <w:rsid w:val="001D32EE"/>
    <w:pPr>
      <w:spacing w:after="0" w:line="240" w:lineRule="auto"/>
    </w:pPr>
    <w:rPr>
      <w:rFonts w:ascii="Calibri" w:eastAsia="Times New Roman" w:hAnsi="Calibri" w:cs="Times New Roman"/>
      <w:szCs w:val="20"/>
      <w:lang w:bidi="en-US"/>
    </w:rPr>
  </w:style>
  <w:style w:type="paragraph" w:customStyle="1" w:styleId="C7556C8481994E0B91193ED1CEEA733B1">
    <w:name w:val="C7556C8481994E0B91193ED1CEEA733B1"/>
    <w:rsid w:val="001D32EE"/>
    <w:pPr>
      <w:spacing w:after="0" w:line="240" w:lineRule="auto"/>
    </w:pPr>
    <w:rPr>
      <w:rFonts w:ascii="Calibri" w:eastAsia="Times New Roman" w:hAnsi="Calibri" w:cs="Times New Roman"/>
      <w:szCs w:val="20"/>
      <w:lang w:bidi="en-US"/>
    </w:rPr>
  </w:style>
  <w:style w:type="paragraph" w:customStyle="1" w:styleId="29F8126AFDB247AA9CA7DEEBDCEF66191">
    <w:name w:val="29F8126AFDB247AA9CA7DEEBDCEF66191"/>
    <w:rsid w:val="001D32EE"/>
    <w:pPr>
      <w:spacing w:after="0" w:line="240" w:lineRule="auto"/>
    </w:pPr>
    <w:rPr>
      <w:rFonts w:ascii="Calibri" w:eastAsia="Times New Roman" w:hAnsi="Calibri" w:cs="Times New Roman"/>
      <w:szCs w:val="20"/>
      <w:lang w:bidi="en-US"/>
    </w:rPr>
  </w:style>
  <w:style w:type="paragraph" w:customStyle="1" w:styleId="83A5B956CE614F168FF705FB565D29031">
    <w:name w:val="83A5B956CE614F168FF705FB565D29031"/>
    <w:rsid w:val="001D32EE"/>
    <w:pPr>
      <w:spacing w:after="0" w:line="240" w:lineRule="auto"/>
    </w:pPr>
    <w:rPr>
      <w:rFonts w:ascii="Calibri" w:eastAsia="Times New Roman" w:hAnsi="Calibri" w:cs="Times New Roman"/>
      <w:szCs w:val="20"/>
      <w:lang w:bidi="en-US"/>
    </w:rPr>
  </w:style>
  <w:style w:type="paragraph" w:customStyle="1" w:styleId="FD5566945F9F4A788ABEFFFF042253B31">
    <w:name w:val="FD5566945F9F4A788ABEFFFF042253B31"/>
    <w:rsid w:val="001D32EE"/>
    <w:pPr>
      <w:spacing w:after="0" w:line="240" w:lineRule="auto"/>
    </w:pPr>
    <w:rPr>
      <w:rFonts w:ascii="Calibri" w:eastAsia="Times New Roman" w:hAnsi="Calibri" w:cs="Times New Roman"/>
      <w:szCs w:val="20"/>
      <w:lang w:bidi="en-US"/>
    </w:rPr>
  </w:style>
  <w:style w:type="paragraph" w:customStyle="1" w:styleId="2693A7D629764D859350559950AE2B9D1">
    <w:name w:val="2693A7D629764D859350559950AE2B9D1"/>
    <w:rsid w:val="001D32EE"/>
    <w:pPr>
      <w:spacing w:after="0" w:line="240" w:lineRule="auto"/>
    </w:pPr>
    <w:rPr>
      <w:rFonts w:ascii="Calibri" w:eastAsia="Times New Roman" w:hAnsi="Calibri" w:cs="Times New Roman"/>
      <w:szCs w:val="20"/>
      <w:lang w:bidi="en-US"/>
    </w:rPr>
  </w:style>
  <w:style w:type="paragraph" w:customStyle="1" w:styleId="44F56D60D701477CB8A3A46424EFA3E11">
    <w:name w:val="44F56D60D701477CB8A3A46424EFA3E11"/>
    <w:rsid w:val="001D32EE"/>
    <w:pPr>
      <w:spacing w:after="0" w:line="240" w:lineRule="auto"/>
    </w:pPr>
    <w:rPr>
      <w:rFonts w:ascii="Calibri" w:eastAsia="Times New Roman" w:hAnsi="Calibri" w:cs="Times New Roman"/>
      <w:szCs w:val="20"/>
      <w:lang w:bidi="en-US"/>
    </w:rPr>
  </w:style>
  <w:style w:type="paragraph" w:customStyle="1" w:styleId="34464CF0FEC54209B2850F83FC7462E21">
    <w:name w:val="34464CF0FEC54209B2850F83FC7462E21"/>
    <w:rsid w:val="001D32EE"/>
    <w:pPr>
      <w:spacing w:after="0" w:line="240" w:lineRule="auto"/>
    </w:pPr>
    <w:rPr>
      <w:rFonts w:ascii="Calibri" w:eastAsia="Times New Roman" w:hAnsi="Calibri" w:cs="Times New Roman"/>
      <w:szCs w:val="20"/>
      <w:lang w:bidi="en-US"/>
    </w:rPr>
  </w:style>
  <w:style w:type="paragraph" w:customStyle="1" w:styleId="5E78776BED8B44059545DB0A8D94DA771">
    <w:name w:val="5E78776BED8B44059545DB0A8D94DA771"/>
    <w:rsid w:val="001D32EE"/>
    <w:pPr>
      <w:spacing w:after="0" w:line="240" w:lineRule="auto"/>
    </w:pPr>
    <w:rPr>
      <w:rFonts w:ascii="Calibri" w:eastAsia="Times New Roman" w:hAnsi="Calibri" w:cs="Times New Roman"/>
      <w:szCs w:val="20"/>
      <w:lang w:bidi="en-US"/>
    </w:rPr>
  </w:style>
  <w:style w:type="paragraph" w:customStyle="1" w:styleId="45988472BEC64CCAA6227534088A5FC21">
    <w:name w:val="45988472BEC64CCAA6227534088A5FC21"/>
    <w:rsid w:val="001D32EE"/>
    <w:pPr>
      <w:spacing w:after="0" w:line="240" w:lineRule="auto"/>
    </w:pPr>
    <w:rPr>
      <w:rFonts w:ascii="Calibri" w:eastAsia="Times New Roman" w:hAnsi="Calibri" w:cs="Times New Roman"/>
      <w:szCs w:val="20"/>
      <w:lang w:bidi="en-US"/>
    </w:rPr>
  </w:style>
  <w:style w:type="paragraph" w:customStyle="1" w:styleId="95843559F9904645933E6E53A5ECDC7B1">
    <w:name w:val="95843559F9904645933E6E53A5ECDC7B1"/>
    <w:rsid w:val="001D32EE"/>
    <w:pPr>
      <w:spacing w:after="0" w:line="240" w:lineRule="auto"/>
    </w:pPr>
    <w:rPr>
      <w:rFonts w:ascii="Calibri" w:eastAsia="Times New Roman" w:hAnsi="Calibri" w:cs="Times New Roman"/>
      <w:szCs w:val="20"/>
      <w:lang w:bidi="en-US"/>
    </w:rPr>
  </w:style>
  <w:style w:type="paragraph" w:customStyle="1" w:styleId="139E786D90A04E96B63344321815FE191">
    <w:name w:val="139E786D90A04E96B63344321815FE191"/>
    <w:rsid w:val="001D32EE"/>
    <w:pPr>
      <w:spacing w:after="0" w:line="240" w:lineRule="auto"/>
    </w:pPr>
    <w:rPr>
      <w:rFonts w:ascii="Calibri" w:eastAsia="Times New Roman" w:hAnsi="Calibri" w:cs="Times New Roman"/>
      <w:szCs w:val="20"/>
      <w:lang w:bidi="en-US"/>
    </w:rPr>
  </w:style>
  <w:style w:type="paragraph" w:customStyle="1" w:styleId="915AF409BDF740ADAB27DE08A245928D1">
    <w:name w:val="915AF409BDF740ADAB27DE08A245928D1"/>
    <w:rsid w:val="001D32EE"/>
    <w:pPr>
      <w:spacing w:after="0" w:line="240" w:lineRule="auto"/>
    </w:pPr>
    <w:rPr>
      <w:rFonts w:ascii="Calibri" w:eastAsia="Times New Roman" w:hAnsi="Calibri" w:cs="Times New Roman"/>
      <w:szCs w:val="20"/>
      <w:lang w:bidi="en-US"/>
    </w:rPr>
  </w:style>
  <w:style w:type="paragraph" w:customStyle="1" w:styleId="603F2069C8144C0A8A740D185F7813001">
    <w:name w:val="603F2069C8144C0A8A740D185F7813001"/>
    <w:rsid w:val="001D32EE"/>
    <w:pPr>
      <w:spacing w:after="0" w:line="240" w:lineRule="auto"/>
    </w:pPr>
    <w:rPr>
      <w:rFonts w:ascii="Calibri" w:eastAsia="Times New Roman" w:hAnsi="Calibri" w:cs="Times New Roman"/>
      <w:szCs w:val="20"/>
      <w:lang w:bidi="en-US"/>
    </w:rPr>
  </w:style>
  <w:style w:type="paragraph" w:customStyle="1" w:styleId="94E79C9C22364454B8A0D812812AD41D1">
    <w:name w:val="94E79C9C22364454B8A0D812812AD41D1"/>
    <w:rsid w:val="001D32EE"/>
    <w:pPr>
      <w:spacing w:after="0" w:line="240" w:lineRule="auto"/>
    </w:pPr>
    <w:rPr>
      <w:rFonts w:ascii="Calibri" w:eastAsia="Times New Roman" w:hAnsi="Calibri" w:cs="Times New Roman"/>
      <w:szCs w:val="20"/>
      <w:lang w:bidi="en-US"/>
    </w:rPr>
  </w:style>
  <w:style w:type="paragraph" w:customStyle="1" w:styleId="6ABC5A01E80D4AA7B36505959A236C871">
    <w:name w:val="6ABC5A01E80D4AA7B36505959A236C871"/>
    <w:rsid w:val="001D32EE"/>
    <w:pPr>
      <w:spacing w:after="0" w:line="240" w:lineRule="auto"/>
    </w:pPr>
    <w:rPr>
      <w:rFonts w:ascii="Calibri" w:eastAsia="Times New Roman" w:hAnsi="Calibri" w:cs="Times New Roman"/>
      <w:szCs w:val="20"/>
      <w:lang w:bidi="en-US"/>
    </w:rPr>
  </w:style>
  <w:style w:type="paragraph" w:customStyle="1" w:styleId="25C24D04C0F24E7284DBAE67E0A7A7AD1">
    <w:name w:val="25C24D04C0F24E7284DBAE67E0A7A7AD1"/>
    <w:rsid w:val="001D32EE"/>
    <w:pPr>
      <w:spacing w:after="0" w:line="240" w:lineRule="auto"/>
    </w:pPr>
    <w:rPr>
      <w:rFonts w:ascii="Calibri" w:eastAsia="Times New Roman" w:hAnsi="Calibri" w:cs="Times New Roman"/>
      <w:szCs w:val="20"/>
      <w:lang w:bidi="en-US"/>
    </w:rPr>
  </w:style>
  <w:style w:type="paragraph" w:customStyle="1" w:styleId="9F5DB505FA7A4D81B929791CAE91CE4C1">
    <w:name w:val="9F5DB505FA7A4D81B929791CAE91CE4C1"/>
    <w:rsid w:val="001D32EE"/>
    <w:pPr>
      <w:spacing w:after="0" w:line="240" w:lineRule="auto"/>
    </w:pPr>
    <w:rPr>
      <w:rFonts w:ascii="Calibri" w:eastAsia="Times New Roman" w:hAnsi="Calibri" w:cs="Times New Roman"/>
      <w:szCs w:val="20"/>
      <w:lang w:bidi="en-US"/>
    </w:rPr>
  </w:style>
  <w:style w:type="paragraph" w:customStyle="1" w:styleId="D0876544935D4016BAF5BEAEEF47DDC31">
    <w:name w:val="D0876544935D4016BAF5BEAEEF47DDC31"/>
    <w:rsid w:val="001D32EE"/>
    <w:pPr>
      <w:spacing w:after="0" w:line="240" w:lineRule="auto"/>
    </w:pPr>
    <w:rPr>
      <w:rFonts w:ascii="Calibri" w:eastAsia="Times New Roman" w:hAnsi="Calibri" w:cs="Times New Roman"/>
      <w:szCs w:val="20"/>
      <w:lang w:bidi="en-US"/>
    </w:rPr>
  </w:style>
  <w:style w:type="paragraph" w:customStyle="1" w:styleId="EE8B06F3855F4430BDA22A1723DD34DA1">
    <w:name w:val="EE8B06F3855F4430BDA22A1723DD34DA1"/>
    <w:rsid w:val="001D32EE"/>
    <w:pPr>
      <w:spacing w:after="0" w:line="240" w:lineRule="auto"/>
    </w:pPr>
    <w:rPr>
      <w:rFonts w:ascii="Calibri" w:eastAsia="Times New Roman" w:hAnsi="Calibri" w:cs="Times New Roman"/>
      <w:szCs w:val="20"/>
      <w:lang w:bidi="en-US"/>
    </w:rPr>
  </w:style>
  <w:style w:type="paragraph" w:customStyle="1" w:styleId="B343EA45810E467FB1D486E2E872D9611">
    <w:name w:val="B343EA45810E467FB1D486E2E872D9611"/>
    <w:rsid w:val="001D32EE"/>
    <w:pPr>
      <w:spacing w:after="0" w:line="240" w:lineRule="auto"/>
    </w:pPr>
    <w:rPr>
      <w:rFonts w:ascii="Calibri" w:eastAsia="Times New Roman" w:hAnsi="Calibri" w:cs="Times New Roman"/>
      <w:szCs w:val="20"/>
      <w:lang w:bidi="en-US"/>
    </w:rPr>
  </w:style>
  <w:style w:type="paragraph" w:customStyle="1" w:styleId="CC8814869E6347B2B351A54585456B451">
    <w:name w:val="CC8814869E6347B2B351A54585456B451"/>
    <w:rsid w:val="001D32EE"/>
    <w:pPr>
      <w:spacing w:after="0" w:line="240" w:lineRule="auto"/>
    </w:pPr>
    <w:rPr>
      <w:rFonts w:ascii="Calibri" w:eastAsia="Times New Roman" w:hAnsi="Calibri" w:cs="Times New Roman"/>
      <w:szCs w:val="20"/>
      <w:lang w:bidi="en-US"/>
    </w:rPr>
  </w:style>
  <w:style w:type="paragraph" w:customStyle="1" w:styleId="25B75F1141ED4D7F83C2AED4401452AD1">
    <w:name w:val="25B75F1141ED4D7F83C2AED4401452AD1"/>
    <w:rsid w:val="001D32EE"/>
    <w:pPr>
      <w:spacing w:after="0" w:line="240" w:lineRule="auto"/>
    </w:pPr>
    <w:rPr>
      <w:rFonts w:ascii="Calibri" w:eastAsia="Times New Roman" w:hAnsi="Calibri" w:cs="Times New Roman"/>
      <w:szCs w:val="20"/>
      <w:lang w:bidi="en-US"/>
    </w:rPr>
  </w:style>
  <w:style w:type="paragraph" w:customStyle="1" w:styleId="492178B480A94B8DA8D416D6B705F2E91">
    <w:name w:val="492178B480A94B8DA8D416D6B705F2E91"/>
    <w:rsid w:val="001D32EE"/>
    <w:pPr>
      <w:spacing w:after="0" w:line="240" w:lineRule="auto"/>
    </w:pPr>
    <w:rPr>
      <w:rFonts w:ascii="Calibri" w:eastAsia="Times New Roman" w:hAnsi="Calibri" w:cs="Times New Roman"/>
      <w:szCs w:val="20"/>
      <w:lang w:bidi="en-US"/>
    </w:rPr>
  </w:style>
  <w:style w:type="paragraph" w:customStyle="1" w:styleId="A9BF775C831A4CB9A1CC8BA1ADE494F71">
    <w:name w:val="A9BF775C831A4CB9A1CC8BA1ADE494F71"/>
    <w:rsid w:val="001D32EE"/>
    <w:pPr>
      <w:spacing w:after="0" w:line="240" w:lineRule="auto"/>
    </w:pPr>
    <w:rPr>
      <w:rFonts w:ascii="Calibri" w:eastAsia="Times New Roman" w:hAnsi="Calibri" w:cs="Times New Roman"/>
      <w:szCs w:val="20"/>
      <w:lang w:bidi="en-US"/>
    </w:rPr>
  </w:style>
  <w:style w:type="paragraph" w:customStyle="1" w:styleId="8EF268CDCA11449184678BEEAA05AED21">
    <w:name w:val="8EF268CDCA11449184678BEEAA05AED21"/>
    <w:rsid w:val="001D32EE"/>
    <w:pPr>
      <w:spacing w:after="0" w:line="240" w:lineRule="auto"/>
    </w:pPr>
    <w:rPr>
      <w:rFonts w:ascii="Calibri" w:eastAsia="Times New Roman" w:hAnsi="Calibri" w:cs="Times New Roman"/>
      <w:szCs w:val="20"/>
      <w:lang w:bidi="en-US"/>
    </w:rPr>
  </w:style>
  <w:style w:type="paragraph" w:customStyle="1" w:styleId="65CAC78EE2B24A038086E45F36E3DECE1">
    <w:name w:val="65CAC78EE2B24A038086E45F36E3DECE1"/>
    <w:rsid w:val="001D32EE"/>
    <w:pPr>
      <w:spacing w:after="0" w:line="240" w:lineRule="auto"/>
    </w:pPr>
    <w:rPr>
      <w:rFonts w:ascii="Calibri" w:eastAsia="Times New Roman" w:hAnsi="Calibri" w:cs="Times New Roman"/>
      <w:szCs w:val="20"/>
      <w:lang w:bidi="en-US"/>
    </w:rPr>
  </w:style>
  <w:style w:type="paragraph" w:customStyle="1" w:styleId="CBB64ED71AAB425299110BC140386B9D1">
    <w:name w:val="CBB64ED71AAB425299110BC140386B9D1"/>
    <w:rsid w:val="001D32EE"/>
    <w:pPr>
      <w:spacing w:after="0" w:line="240" w:lineRule="auto"/>
    </w:pPr>
    <w:rPr>
      <w:rFonts w:ascii="Calibri" w:eastAsia="Times New Roman" w:hAnsi="Calibri" w:cs="Times New Roman"/>
      <w:szCs w:val="20"/>
      <w:lang w:bidi="en-US"/>
    </w:rPr>
  </w:style>
  <w:style w:type="paragraph" w:customStyle="1" w:styleId="5D80434E1EE64D02844D89F90CA5DCC51">
    <w:name w:val="5D80434E1EE64D02844D89F90CA5DCC51"/>
    <w:rsid w:val="001D32EE"/>
    <w:pPr>
      <w:spacing w:after="0" w:line="240" w:lineRule="auto"/>
    </w:pPr>
    <w:rPr>
      <w:rFonts w:ascii="Calibri" w:eastAsia="Times New Roman" w:hAnsi="Calibri" w:cs="Times New Roman"/>
      <w:szCs w:val="20"/>
      <w:lang w:bidi="en-US"/>
    </w:rPr>
  </w:style>
  <w:style w:type="paragraph" w:customStyle="1" w:styleId="443AFF997B5B4CB0BE0DC67D9A43E00D1">
    <w:name w:val="443AFF997B5B4CB0BE0DC67D9A43E00D1"/>
    <w:rsid w:val="001D32EE"/>
    <w:pPr>
      <w:spacing w:after="0" w:line="240" w:lineRule="auto"/>
    </w:pPr>
    <w:rPr>
      <w:rFonts w:ascii="Calibri" w:eastAsia="Times New Roman" w:hAnsi="Calibri" w:cs="Times New Roman"/>
      <w:szCs w:val="20"/>
      <w:lang w:bidi="en-US"/>
    </w:rPr>
  </w:style>
  <w:style w:type="paragraph" w:customStyle="1" w:styleId="5306A15CFD584F40AA20344A6ED3232F1">
    <w:name w:val="5306A15CFD584F40AA20344A6ED3232F1"/>
    <w:rsid w:val="001D32EE"/>
    <w:pPr>
      <w:spacing w:after="0" w:line="240" w:lineRule="auto"/>
    </w:pPr>
    <w:rPr>
      <w:rFonts w:ascii="Calibri" w:eastAsia="Times New Roman" w:hAnsi="Calibri" w:cs="Times New Roman"/>
      <w:szCs w:val="20"/>
      <w:lang w:bidi="en-US"/>
    </w:rPr>
  </w:style>
  <w:style w:type="paragraph" w:customStyle="1" w:styleId="4BAE627909964443BEE819AC83315D2F1">
    <w:name w:val="4BAE627909964443BEE819AC83315D2F1"/>
    <w:rsid w:val="001D32EE"/>
    <w:pPr>
      <w:spacing w:after="0" w:line="240" w:lineRule="auto"/>
    </w:pPr>
    <w:rPr>
      <w:rFonts w:ascii="Calibri" w:eastAsia="Times New Roman" w:hAnsi="Calibri" w:cs="Times New Roman"/>
      <w:szCs w:val="20"/>
      <w:lang w:bidi="en-US"/>
    </w:rPr>
  </w:style>
  <w:style w:type="paragraph" w:customStyle="1" w:styleId="C569DF159AE348A3A1854016E2AD5DFE1">
    <w:name w:val="C569DF159AE348A3A1854016E2AD5DFE1"/>
    <w:rsid w:val="001D32EE"/>
    <w:pPr>
      <w:spacing w:after="0" w:line="240" w:lineRule="auto"/>
    </w:pPr>
    <w:rPr>
      <w:rFonts w:ascii="Calibri" w:eastAsia="Times New Roman" w:hAnsi="Calibri" w:cs="Times New Roman"/>
      <w:szCs w:val="20"/>
      <w:lang w:bidi="en-US"/>
    </w:rPr>
  </w:style>
  <w:style w:type="paragraph" w:customStyle="1" w:styleId="A571B547682F4F53B89999B41796ACC41">
    <w:name w:val="A571B547682F4F53B89999B41796ACC41"/>
    <w:rsid w:val="001D32EE"/>
    <w:pPr>
      <w:spacing w:after="0" w:line="240" w:lineRule="auto"/>
    </w:pPr>
    <w:rPr>
      <w:rFonts w:ascii="Calibri" w:eastAsia="Times New Roman" w:hAnsi="Calibri" w:cs="Times New Roman"/>
      <w:szCs w:val="20"/>
      <w:lang w:bidi="en-US"/>
    </w:rPr>
  </w:style>
  <w:style w:type="paragraph" w:customStyle="1" w:styleId="8BAE4172754B46A9BBC3553A34DA33261">
    <w:name w:val="8BAE4172754B46A9BBC3553A34DA33261"/>
    <w:rsid w:val="001D32EE"/>
    <w:pPr>
      <w:spacing w:after="0" w:line="240" w:lineRule="auto"/>
    </w:pPr>
    <w:rPr>
      <w:rFonts w:ascii="Calibri" w:eastAsia="Times New Roman" w:hAnsi="Calibri" w:cs="Times New Roman"/>
      <w:szCs w:val="20"/>
      <w:lang w:bidi="en-US"/>
    </w:rPr>
  </w:style>
  <w:style w:type="paragraph" w:customStyle="1" w:styleId="F288D05502CC43429CCF18000DBBA641">
    <w:name w:val="F288D05502CC43429CCF18000DBBA641"/>
    <w:rsid w:val="001D32EE"/>
  </w:style>
  <w:style w:type="paragraph" w:customStyle="1" w:styleId="2964604548A74B1DBEEA9FCC1063A2BB">
    <w:name w:val="2964604548A74B1DBEEA9FCC1063A2BB"/>
    <w:rsid w:val="001D32EE"/>
  </w:style>
  <w:style w:type="paragraph" w:customStyle="1" w:styleId="9648203C1A1C4FDDB80B1BA8FBE74990">
    <w:name w:val="9648203C1A1C4FDDB80B1BA8FBE74990"/>
    <w:rsid w:val="001D32EE"/>
  </w:style>
  <w:style w:type="paragraph" w:customStyle="1" w:styleId="CD46DC31D17649B5BA0A01A6B0879089">
    <w:name w:val="CD46DC31D17649B5BA0A01A6B0879089"/>
    <w:rsid w:val="001D32EE"/>
  </w:style>
  <w:style w:type="paragraph" w:customStyle="1" w:styleId="0A07B2F946904E7FBA9C65AB4114F32B">
    <w:name w:val="0A07B2F946904E7FBA9C65AB4114F32B"/>
    <w:rsid w:val="001D32EE"/>
  </w:style>
  <w:style w:type="paragraph" w:customStyle="1" w:styleId="0178BCC920AA4F4B9D6210644D82A053">
    <w:name w:val="0178BCC920AA4F4B9D6210644D82A053"/>
    <w:rsid w:val="001D32EE"/>
  </w:style>
  <w:style w:type="paragraph" w:customStyle="1" w:styleId="91AE93C81A254E7F9C350577BE6BA695">
    <w:name w:val="91AE93C81A254E7F9C350577BE6BA695"/>
    <w:rsid w:val="001D32EE"/>
  </w:style>
  <w:style w:type="paragraph" w:customStyle="1" w:styleId="1FEF8E4EE2764D05816F48372ECBEAFA">
    <w:name w:val="1FEF8E4EE2764D05816F48372ECBEAFA"/>
    <w:rsid w:val="001D32EE"/>
  </w:style>
  <w:style w:type="paragraph" w:customStyle="1" w:styleId="63CB0E4B9EDD434B9128796B5AD1B53D">
    <w:name w:val="63CB0E4B9EDD434B9128796B5AD1B53D"/>
    <w:rsid w:val="001D32EE"/>
  </w:style>
  <w:style w:type="paragraph" w:customStyle="1" w:styleId="560E23D73A614C0E88674DF774890BBB">
    <w:name w:val="560E23D73A614C0E88674DF774890BBB"/>
    <w:rsid w:val="001D32EE"/>
  </w:style>
  <w:style w:type="paragraph" w:customStyle="1" w:styleId="308E25CAB2944B4EA65DE3408F4302D9">
    <w:name w:val="308E25CAB2944B4EA65DE3408F4302D9"/>
    <w:rsid w:val="001D32EE"/>
  </w:style>
  <w:style w:type="paragraph" w:customStyle="1" w:styleId="8D56BE11EF614877BA861186F7E04A9A">
    <w:name w:val="8D56BE11EF614877BA861186F7E04A9A"/>
    <w:rsid w:val="001D32EE"/>
  </w:style>
  <w:style w:type="paragraph" w:customStyle="1" w:styleId="5E9D6A90E33C4AD48D754F48557D41C3">
    <w:name w:val="5E9D6A90E33C4AD48D754F48557D41C3"/>
    <w:rsid w:val="001D32EE"/>
  </w:style>
  <w:style w:type="paragraph" w:customStyle="1" w:styleId="640D2ED29568443797FAEEB1D3A2FDFF">
    <w:name w:val="640D2ED29568443797FAEEB1D3A2FDFF"/>
    <w:rsid w:val="001D32EE"/>
  </w:style>
  <w:style w:type="paragraph" w:customStyle="1" w:styleId="BCA22FCA36704D83B049D6A42873FA77">
    <w:name w:val="BCA22FCA36704D83B049D6A42873FA77"/>
    <w:rsid w:val="001D32EE"/>
  </w:style>
  <w:style w:type="paragraph" w:customStyle="1" w:styleId="5814B3D5136A451484957F4EC029E89E">
    <w:name w:val="5814B3D5136A451484957F4EC029E89E"/>
    <w:rsid w:val="001D32EE"/>
  </w:style>
  <w:style w:type="paragraph" w:customStyle="1" w:styleId="1F0B713AEC1C41EFBCC43126EA71456E">
    <w:name w:val="1F0B713AEC1C41EFBCC43126EA71456E"/>
    <w:rsid w:val="001D32EE"/>
  </w:style>
  <w:style w:type="paragraph" w:customStyle="1" w:styleId="C4FEFAD3E0E94E40BE9BEF5D3A2669BD">
    <w:name w:val="C4FEFAD3E0E94E40BE9BEF5D3A2669BD"/>
    <w:rsid w:val="001D32EE"/>
  </w:style>
  <w:style w:type="paragraph" w:customStyle="1" w:styleId="798EE170A5A04676A4096F96C479E6EC">
    <w:name w:val="798EE170A5A04676A4096F96C479E6EC"/>
    <w:rsid w:val="009B5980"/>
    <w:pPr>
      <w:spacing w:after="160" w:line="259" w:lineRule="auto"/>
    </w:pPr>
  </w:style>
  <w:style w:type="paragraph" w:customStyle="1" w:styleId="B21BA78529C54337830B6E4D55DC1EBA">
    <w:name w:val="B21BA78529C54337830B6E4D55DC1EBA"/>
    <w:rsid w:val="009B5980"/>
    <w:pPr>
      <w:spacing w:after="160" w:line="259" w:lineRule="auto"/>
    </w:pPr>
  </w:style>
  <w:style w:type="paragraph" w:customStyle="1" w:styleId="D7EDF2506C4646AFA96C939A2ADABF4C">
    <w:name w:val="D7EDF2506C4646AFA96C939A2ADABF4C"/>
    <w:rsid w:val="009B5980"/>
    <w:pPr>
      <w:spacing w:after="160" w:line="259" w:lineRule="auto"/>
    </w:pPr>
  </w:style>
  <w:style w:type="paragraph" w:customStyle="1" w:styleId="D9867F3E3538406FB2441734BF93B20B">
    <w:name w:val="D9867F3E3538406FB2441734BF93B20B"/>
    <w:rsid w:val="009B5980"/>
    <w:pPr>
      <w:spacing w:after="160" w:line="259" w:lineRule="auto"/>
    </w:pPr>
  </w:style>
  <w:style w:type="paragraph" w:customStyle="1" w:styleId="5DF60BEA567049D79D416645C02123EC">
    <w:name w:val="5DF60BEA567049D79D416645C02123EC"/>
    <w:rsid w:val="009B5980"/>
    <w:pPr>
      <w:spacing w:after="160" w:line="259" w:lineRule="auto"/>
    </w:pPr>
  </w:style>
  <w:style w:type="paragraph" w:customStyle="1" w:styleId="FA91D1D9CD1D4A359EF7989C1BECD6D8">
    <w:name w:val="FA91D1D9CD1D4A359EF7989C1BECD6D8"/>
    <w:rsid w:val="009B5980"/>
    <w:pPr>
      <w:spacing w:after="160" w:line="259" w:lineRule="auto"/>
    </w:pPr>
  </w:style>
  <w:style w:type="paragraph" w:customStyle="1" w:styleId="F6C0A78D13154F9A8320851BA5112200">
    <w:name w:val="F6C0A78D13154F9A8320851BA5112200"/>
    <w:rsid w:val="009B5980"/>
    <w:pPr>
      <w:spacing w:after="160" w:line="259" w:lineRule="auto"/>
    </w:pPr>
  </w:style>
  <w:style w:type="paragraph" w:customStyle="1" w:styleId="89CAB9850DCF46308512EADAB702E3EC">
    <w:name w:val="89CAB9850DCF46308512EADAB702E3EC"/>
    <w:rsid w:val="009B5980"/>
    <w:pPr>
      <w:spacing w:after="160" w:line="259" w:lineRule="auto"/>
    </w:pPr>
  </w:style>
  <w:style w:type="paragraph" w:customStyle="1" w:styleId="3CD84D11A6164C1788295DA857C11C5D">
    <w:name w:val="3CD84D11A6164C1788295DA857C11C5D"/>
    <w:rsid w:val="009B5980"/>
    <w:pPr>
      <w:spacing w:after="160" w:line="259" w:lineRule="auto"/>
    </w:pPr>
  </w:style>
  <w:style w:type="paragraph" w:customStyle="1" w:styleId="7941CF25512948909C8CC73E89E7E695">
    <w:name w:val="7941CF25512948909C8CC73E89E7E695"/>
    <w:rsid w:val="009B5980"/>
    <w:pPr>
      <w:spacing w:after="160" w:line="259" w:lineRule="auto"/>
    </w:pPr>
  </w:style>
  <w:style w:type="paragraph" w:customStyle="1" w:styleId="267B15B7F69B40C886C9607EAF5C7F00">
    <w:name w:val="267B15B7F69B40C886C9607EAF5C7F00"/>
    <w:rsid w:val="009B5980"/>
    <w:pPr>
      <w:spacing w:after="160" w:line="259" w:lineRule="auto"/>
    </w:pPr>
  </w:style>
  <w:style w:type="paragraph" w:customStyle="1" w:styleId="2C31C95EE0C94B15A54C5291D329C127">
    <w:name w:val="2C31C95EE0C94B15A54C5291D329C127"/>
    <w:rsid w:val="009B5980"/>
    <w:pPr>
      <w:spacing w:after="160" w:line="259" w:lineRule="auto"/>
    </w:pPr>
  </w:style>
  <w:style w:type="paragraph" w:customStyle="1" w:styleId="F7F942B36CAA46AABF3343A01D1275CE">
    <w:name w:val="F7F942B36CAA46AABF3343A01D1275CE"/>
    <w:rsid w:val="009B5980"/>
    <w:pPr>
      <w:spacing w:after="160" w:line="259" w:lineRule="auto"/>
    </w:pPr>
  </w:style>
  <w:style w:type="paragraph" w:customStyle="1" w:styleId="2E6CA26BAF5E44A28F7B4A4885DDEEC1">
    <w:name w:val="2E6CA26BAF5E44A28F7B4A4885DDEEC1"/>
    <w:rsid w:val="009B5980"/>
    <w:pPr>
      <w:spacing w:after="160" w:line="259" w:lineRule="auto"/>
    </w:pPr>
  </w:style>
  <w:style w:type="paragraph" w:customStyle="1" w:styleId="37AF9F48B9464A5AA098D476307D8828">
    <w:name w:val="37AF9F48B9464A5AA098D476307D8828"/>
    <w:rsid w:val="009B5980"/>
    <w:pPr>
      <w:spacing w:after="160" w:line="259" w:lineRule="auto"/>
    </w:pPr>
  </w:style>
  <w:style w:type="paragraph" w:customStyle="1" w:styleId="1B541470593F49EB90509C10BDBB54A9">
    <w:name w:val="1B541470593F49EB90509C10BDBB54A9"/>
    <w:rsid w:val="009B5980"/>
    <w:pPr>
      <w:spacing w:after="160" w:line="259" w:lineRule="auto"/>
    </w:pPr>
  </w:style>
  <w:style w:type="paragraph" w:customStyle="1" w:styleId="7A9CF4F77F2C4A55BA03328B1CB9B2D4">
    <w:name w:val="7A9CF4F77F2C4A55BA03328B1CB9B2D4"/>
    <w:rsid w:val="009B5980"/>
    <w:pPr>
      <w:spacing w:after="160" w:line="259" w:lineRule="auto"/>
    </w:pPr>
  </w:style>
  <w:style w:type="paragraph" w:customStyle="1" w:styleId="7DBCF7E47B5C4B8F9AE1A331E345E593">
    <w:name w:val="7DBCF7E47B5C4B8F9AE1A331E345E593"/>
    <w:rsid w:val="009B5980"/>
    <w:pPr>
      <w:spacing w:after="160" w:line="259" w:lineRule="auto"/>
    </w:pPr>
  </w:style>
  <w:style w:type="paragraph" w:customStyle="1" w:styleId="A58F88CEF97A4650A72B35B27A69EBD0">
    <w:name w:val="A58F88CEF97A4650A72B35B27A69EBD0"/>
    <w:rsid w:val="009B5980"/>
    <w:pPr>
      <w:spacing w:after="160" w:line="259" w:lineRule="auto"/>
    </w:pPr>
  </w:style>
  <w:style w:type="paragraph" w:customStyle="1" w:styleId="49A4F6D3391D44C5883B11B4B29B47F8">
    <w:name w:val="49A4F6D3391D44C5883B11B4B29B47F8"/>
    <w:rsid w:val="009B5980"/>
    <w:pPr>
      <w:spacing w:after="160" w:line="259" w:lineRule="auto"/>
    </w:pPr>
  </w:style>
  <w:style w:type="paragraph" w:customStyle="1" w:styleId="6D739AFBC6B346EEB6E4E84A91FC72E8">
    <w:name w:val="6D739AFBC6B346EEB6E4E84A91FC72E8"/>
    <w:rsid w:val="009B5980"/>
    <w:pPr>
      <w:spacing w:after="160" w:line="259" w:lineRule="auto"/>
    </w:pPr>
  </w:style>
  <w:style w:type="paragraph" w:customStyle="1" w:styleId="40F5F0B8A88D4534B044D2C5D1682D6A">
    <w:name w:val="40F5F0B8A88D4534B044D2C5D1682D6A"/>
    <w:rsid w:val="009B5980"/>
    <w:pPr>
      <w:spacing w:after="160" w:line="259" w:lineRule="auto"/>
    </w:pPr>
  </w:style>
  <w:style w:type="paragraph" w:customStyle="1" w:styleId="8B178758CE0D409F940B6C035B22F44B">
    <w:name w:val="8B178758CE0D409F940B6C035B22F44B"/>
    <w:rsid w:val="009B5980"/>
    <w:pPr>
      <w:spacing w:after="160" w:line="259" w:lineRule="auto"/>
    </w:pPr>
  </w:style>
  <w:style w:type="paragraph" w:customStyle="1" w:styleId="EE5FB5BB6EC9427D8AFFEB514706CB99">
    <w:name w:val="EE5FB5BB6EC9427D8AFFEB514706CB99"/>
    <w:rsid w:val="009B5980"/>
    <w:pPr>
      <w:spacing w:after="160" w:line="259" w:lineRule="auto"/>
    </w:pPr>
  </w:style>
  <w:style w:type="paragraph" w:customStyle="1" w:styleId="7D71C1310BAE4512B00E1F5CC9E73DD2">
    <w:name w:val="7D71C1310BAE4512B00E1F5CC9E73DD2"/>
    <w:rsid w:val="009B5980"/>
    <w:pPr>
      <w:spacing w:after="160" w:line="259" w:lineRule="auto"/>
    </w:pPr>
  </w:style>
  <w:style w:type="paragraph" w:customStyle="1" w:styleId="902A20FBE2EE4044A2BD4A43782D77D3">
    <w:name w:val="902A20FBE2EE4044A2BD4A43782D77D3"/>
    <w:rsid w:val="009B5980"/>
    <w:pPr>
      <w:spacing w:after="160" w:line="259" w:lineRule="auto"/>
    </w:pPr>
  </w:style>
  <w:style w:type="paragraph" w:customStyle="1" w:styleId="1AC414A4E74B4E1CB1E550BACE78E141">
    <w:name w:val="1AC414A4E74B4E1CB1E550BACE78E141"/>
    <w:rsid w:val="009B5980"/>
    <w:pPr>
      <w:spacing w:after="160" w:line="259" w:lineRule="auto"/>
    </w:pPr>
  </w:style>
  <w:style w:type="paragraph" w:customStyle="1" w:styleId="A8ABACB3B9854945A1B4831D8D612EC4">
    <w:name w:val="A8ABACB3B9854945A1B4831D8D612EC4"/>
    <w:rsid w:val="009B5980"/>
    <w:pPr>
      <w:spacing w:after="160" w:line="259" w:lineRule="auto"/>
    </w:pPr>
  </w:style>
  <w:style w:type="paragraph" w:customStyle="1" w:styleId="90A4B64022A14735BCABAF3BBF097572">
    <w:name w:val="90A4B64022A14735BCABAF3BBF097572"/>
    <w:rsid w:val="009B5980"/>
    <w:pPr>
      <w:spacing w:after="160" w:line="259" w:lineRule="auto"/>
    </w:pPr>
  </w:style>
  <w:style w:type="paragraph" w:customStyle="1" w:styleId="94B09DDA78EA41ED830BFFE228D0273B">
    <w:name w:val="94B09DDA78EA41ED830BFFE228D0273B"/>
    <w:rsid w:val="009B5980"/>
    <w:pPr>
      <w:spacing w:after="160" w:line="259" w:lineRule="auto"/>
    </w:pPr>
  </w:style>
  <w:style w:type="paragraph" w:customStyle="1" w:styleId="91038DC1A4F444E4BF68095DA981FC3C">
    <w:name w:val="91038DC1A4F444E4BF68095DA981FC3C"/>
    <w:rsid w:val="009B5980"/>
    <w:pPr>
      <w:spacing w:after="160" w:line="259" w:lineRule="auto"/>
    </w:pPr>
  </w:style>
  <w:style w:type="paragraph" w:customStyle="1" w:styleId="4CE7A28E2AA5411FBC98D643F3C9445C">
    <w:name w:val="4CE7A28E2AA5411FBC98D643F3C9445C"/>
    <w:rsid w:val="009B5980"/>
    <w:pPr>
      <w:spacing w:after="160" w:line="259" w:lineRule="auto"/>
    </w:pPr>
  </w:style>
  <w:style w:type="paragraph" w:customStyle="1" w:styleId="B4271AC7257D4F6DAECF3CA1E0E1DDBC">
    <w:name w:val="B4271AC7257D4F6DAECF3CA1E0E1DDBC"/>
    <w:rsid w:val="009B5980"/>
    <w:pPr>
      <w:spacing w:after="160" w:line="259" w:lineRule="auto"/>
    </w:pPr>
  </w:style>
  <w:style w:type="paragraph" w:customStyle="1" w:styleId="94CBF562CCB74BFE8248555CF06C65C1">
    <w:name w:val="94CBF562CCB74BFE8248555CF06C65C1"/>
    <w:rsid w:val="009B5980"/>
    <w:pPr>
      <w:spacing w:after="160" w:line="259" w:lineRule="auto"/>
    </w:pPr>
  </w:style>
  <w:style w:type="paragraph" w:customStyle="1" w:styleId="B1E849680B194C1DB471EB4164F41C2C">
    <w:name w:val="B1E849680B194C1DB471EB4164F41C2C"/>
    <w:rsid w:val="009B5980"/>
    <w:pPr>
      <w:spacing w:after="160" w:line="259" w:lineRule="auto"/>
    </w:pPr>
  </w:style>
  <w:style w:type="paragraph" w:customStyle="1" w:styleId="EDB1C02027884AC78910721A78660D30">
    <w:name w:val="EDB1C02027884AC78910721A78660D30"/>
    <w:rsid w:val="009B5980"/>
    <w:pPr>
      <w:spacing w:after="160" w:line="259" w:lineRule="auto"/>
    </w:pPr>
  </w:style>
  <w:style w:type="paragraph" w:customStyle="1" w:styleId="1EF36B8E08764627AEB7EAA1D0170D2B">
    <w:name w:val="1EF36B8E08764627AEB7EAA1D0170D2B"/>
    <w:rsid w:val="009B5980"/>
    <w:pPr>
      <w:spacing w:after="160" w:line="259" w:lineRule="auto"/>
    </w:pPr>
  </w:style>
  <w:style w:type="paragraph" w:customStyle="1" w:styleId="43E3CCDD0A4E4F8A9742C92A4022AE65">
    <w:name w:val="43E3CCDD0A4E4F8A9742C92A4022AE65"/>
    <w:rsid w:val="009B5980"/>
    <w:pPr>
      <w:spacing w:after="160" w:line="259" w:lineRule="auto"/>
    </w:pPr>
  </w:style>
  <w:style w:type="paragraph" w:customStyle="1" w:styleId="4FA4E7CD101E4793B5E640FC177F31CD">
    <w:name w:val="4FA4E7CD101E4793B5E640FC177F31CD"/>
    <w:rsid w:val="009B5980"/>
    <w:pPr>
      <w:spacing w:after="160" w:line="259" w:lineRule="auto"/>
    </w:pPr>
  </w:style>
  <w:style w:type="paragraph" w:customStyle="1" w:styleId="B038E36B1EF94354820841AE9B928FAC">
    <w:name w:val="B038E36B1EF94354820841AE9B928FAC"/>
    <w:rsid w:val="009B5980"/>
    <w:pPr>
      <w:spacing w:after="160" w:line="259" w:lineRule="auto"/>
    </w:pPr>
  </w:style>
  <w:style w:type="paragraph" w:customStyle="1" w:styleId="231EAC2050304E1485FB04142C6AAA5C">
    <w:name w:val="231EAC2050304E1485FB04142C6AAA5C"/>
    <w:rsid w:val="009B5980"/>
    <w:pPr>
      <w:spacing w:after="160" w:line="259" w:lineRule="auto"/>
    </w:pPr>
  </w:style>
  <w:style w:type="paragraph" w:customStyle="1" w:styleId="9F4A9A52F02C46FBB34A809D601FBB02">
    <w:name w:val="9F4A9A52F02C46FBB34A809D601FBB02"/>
    <w:rsid w:val="009B5980"/>
    <w:pPr>
      <w:spacing w:after="160" w:line="259" w:lineRule="auto"/>
    </w:pPr>
  </w:style>
  <w:style w:type="paragraph" w:customStyle="1" w:styleId="DC8C0E7810E54B3696C044ABB5D1ED8A">
    <w:name w:val="DC8C0E7810E54B3696C044ABB5D1ED8A"/>
    <w:rsid w:val="009B5980"/>
    <w:pPr>
      <w:spacing w:after="160" w:line="259" w:lineRule="auto"/>
    </w:pPr>
  </w:style>
  <w:style w:type="paragraph" w:customStyle="1" w:styleId="625B21E1DF1A4BC58B776EB8EC9166E0">
    <w:name w:val="625B21E1DF1A4BC58B776EB8EC9166E0"/>
    <w:rsid w:val="009B5980"/>
    <w:pPr>
      <w:spacing w:after="160" w:line="259" w:lineRule="auto"/>
    </w:pPr>
  </w:style>
  <w:style w:type="paragraph" w:customStyle="1" w:styleId="A470571A4D2B4A0C896481140B136635">
    <w:name w:val="A470571A4D2B4A0C896481140B136635"/>
    <w:rsid w:val="009B5980"/>
    <w:pPr>
      <w:spacing w:after="160" w:line="259" w:lineRule="auto"/>
    </w:pPr>
  </w:style>
  <w:style w:type="paragraph" w:customStyle="1" w:styleId="C8A1987A502D46889C0515FE79B89D87">
    <w:name w:val="C8A1987A502D46889C0515FE79B89D87"/>
    <w:rsid w:val="009B5980"/>
    <w:pPr>
      <w:spacing w:after="160" w:line="259" w:lineRule="auto"/>
    </w:pPr>
  </w:style>
  <w:style w:type="paragraph" w:customStyle="1" w:styleId="3B14BC11E7D54881B229723FD685E517">
    <w:name w:val="3B14BC11E7D54881B229723FD685E517"/>
    <w:rsid w:val="009B5980"/>
    <w:pPr>
      <w:spacing w:after="160" w:line="259" w:lineRule="auto"/>
    </w:pPr>
  </w:style>
  <w:style w:type="paragraph" w:customStyle="1" w:styleId="47A3D5AE11FE46B8A057FD5495046EE8">
    <w:name w:val="47A3D5AE11FE46B8A057FD5495046EE8"/>
    <w:rsid w:val="009B5980"/>
    <w:pPr>
      <w:spacing w:after="160" w:line="259" w:lineRule="auto"/>
    </w:pPr>
  </w:style>
  <w:style w:type="paragraph" w:customStyle="1" w:styleId="F4811C47229D47E780A89110128B9754">
    <w:name w:val="F4811C47229D47E780A89110128B9754"/>
    <w:rsid w:val="009B5980"/>
    <w:pPr>
      <w:spacing w:after="160" w:line="259" w:lineRule="auto"/>
    </w:pPr>
  </w:style>
  <w:style w:type="paragraph" w:customStyle="1" w:styleId="4B60FAE5324642A1B57C701334BAB7E2">
    <w:name w:val="4B60FAE5324642A1B57C701334BAB7E2"/>
    <w:rsid w:val="009B5980"/>
    <w:pPr>
      <w:spacing w:after="160" w:line="259" w:lineRule="auto"/>
    </w:pPr>
  </w:style>
  <w:style w:type="paragraph" w:customStyle="1" w:styleId="D81FE8AD735643A88866B7B69D0B4C5E">
    <w:name w:val="D81FE8AD735643A88866B7B69D0B4C5E"/>
    <w:rsid w:val="009B5980"/>
    <w:pPr>
      <w:spacing w:after="160" w:line="259" w:lineRule="auto"/>
    </w:pPr>
  </w:style>
  <w:style w:type="paragraph" w:customStyle="1" w:styleId="4704DC3C29624BFDAAEE586AAB7EB5EC">
    <w:name w:val="4704DC3C29624BFDAAEE586AAB7EB5EC"/>
    <w:rsid w:val="009B5980"/>
    <w:pPr>
      <w:spacing w:after="160" w:line="259" w:lineRule="auto"/>
    </w:pPr>
  </w:style>
  <w:style w:type="paragraph" w:customStyle="1" w:styleId="18A05A99B6994BB79CC8C520D64DB7DE">
    <w:name w:val="18A05A99B6994BB79CC8C520D64DB7DE"/>
    <w:rsid w:val="009B5980"/>
    <w:pPr>
      <w:spacing w:after="160" w:line="259" w:lineRule="auto"/>
    </w:pPr>
  </w:style>
  <w:style w:type="paragraph" w:customStyle="1" w:styleId="7362BA689DEE4F5B8FC066840A6E2772">
    <w:name w:val="7362BA689DEE4F5B8FC066840A6E2772"/>
    <w:rsid w:val="009B5980"/>
    <w:pPr>
      <w:spacing w:after="160" w:line="259" w:lineRule="auto"/>
    </w:pPr>
  </w:style>
  <w:style w:type="paragraph" w:customStyle="1" w:styleId="EFCE0652A4E3469F95426B2343ECE830">
    <w:name w:val="EFCE0652A4E3469F95426B2343ECE830"/>
    <w:rsid w:val="009B5980"/>
    <w:pPr>
      <w:spacing w:after="160" w:line="259" w:lineRule="auto"/>
    </w:pPr>
  </w:style>
  <w:style w:type="paragraph" w:customStyle="1" w:styleId="AB70DEAB21834B45A79D104E30338E7E">
    <w:name w:val="AB70DEAB21834B45A79D104E30338E7E"/>
    <w:rsid w:val="009B5980"/>
    <w:pPr>
      <w:spacing w:after="160" w:line="259" w:lineRule="auto"/>
    </w:pPr>
  </w:style>
  <w:style w:type="paragraph" w:customStyle="1" w:styleId="3E1A0F47C3AF4BC0BDDD0CB53B2B76ED">
    <w:name w:val="3E1A0F47C3AF4BC0BDDD0CB53B2B76ED"/>
    <w:rsid w:val="009B5980"/>
    <w:pPr>
      <w:spacing w:after="160" w:line="259" w:lineRule="auto"/>
    </w:pPr>
  </w:style>
  <w:style w:type="paragraph" w:customStyle="1" w:styleId="22C0BB0823EC4DC4963416F58F0202AE">
    <w:name w:val="22C0BB0823EC4DC4963416F58F0202AE"/>
    <w:rsid w:val="009B5980"/>
    <w:pPr>
      <w:spacing w:after="160" w:line="259" w:lineRule="auto"/>
    </w:pPr>
  </w:style>
  <w:style w:type="paragraph" w:customStyle="1" w:styleId="0D818260177348F6A7280B324BA98A33">
    <w:name w:val="0D818260177348F6A7280B324BA98A33"/>
    <w:rsid w:val="009B5980"/>
    <w:pPr>
      <w:spacing w:after="160" w:line="259" w:lineRule="auto"/>
    </w:pPr>
  </w:style>
  <w:style w:type="paragraph" w:customStyle="1" w:styleId="D80B4FF1B5AC4FDA9D7FB9BB14C0DDF0">
    <w:name w:val="D80B4FF1B5AC4FDA9D7FB9BB14C0DDF0"/>
    <w:rsid w:val="009B5980"/>
    <w:pPr>
      <w:spacing w:after="160" w:line="259" w:lineRule="auto"/>
    </w:pPr>
  </w:style>
  <w:style w:type="paragraph" w:customStyle="1" w:styleId="E8E22FDA1375405BB30A6A4985E3B2BA">
    <w:name w:val="E8E22FDA1375405BB30A6A4985E3B2BA"/>
    <w:rsid w:val="009B5980"/>
    <w:pPr>
      <w:spacing w:after="160" w:line="259" w:lineRule="auto"/>
    </w:pPr>
  </w:style>
  <w:style w:type="paragraph" w:customStyle="1" w:styleId="EA08DA98D3EF45A4B6B34851BE6DF675">
    <w:name w:val="EA08DA98D3EF45A4B6B34851BE6DF675"/>
    <w:rsid w:val="009B5980"/>
    <w:pPr>
      <w:spacing w:after="160" w:line="259" w:lineRule="auto"/>
    </w:pPr>
  </w:style>
  <w:style w:type="paragraph" w:customStyle="1" w:styleId="D91291732B8043F88163A4C48C0FA46D">
    <w:name w:val="D91291732B8043F88163A4C48C0FA46D"/>
    <w:rsid w:val="009B5980"/>
    <w:pPr>
      <w:spacing w:after="160" w:line="259" w:lineRule="auto"/>
    </w:pPr>
  </w:style>
  <w:style w:type="paragraph" w:customStyle="1" w:styleId="8D7B5F73F41A49B3A64FA400D251B7CD">
    <w:name w:val="8D7B5F73F41A49B3A64FA400D251B7CD"/>
    <w:rsid w:val="009B5980"/>
    <w:pPr>
      <w:spacing w:after="160" w:line="259" w:lineRule="auto"/>
    </w:pPr>
  </w:style>
  <w:style w:type="paragraph" w:customStyle="1" w:styleId="03A3EFC5CCB84D298F88AEA8C431FDF7">
    <w:name w:val="03A3EFC5CCB84D298F88AEA8C431FDF7"/>
    <w:rsid w:val="009B5980"/>
    <w:pPr>
      <w:spacing w:after="160" w:line="259" w:lineRule="auto"/>
    </w:pPr>
  </w:style>
  <w:style w:type="paragraph" w:customStyle="1" w:styleId="93634B936A3F49C78CE916AD215B4316">
    <w:name w:val="93634B936A3F49C78CE916AD215B4316"/>
    <w:rsid w:val="009B5980"/>
    <w:pPr>
      <w:spacing w:after="160" w:line="259" w:lineRule="auto"/>
    </w:pPr>
  </w:style>
  <w:style w:type="paragraph" w:customStyle="1" w:styleId="E5DBD936205B41509FEB94A495B27D69">
    <w:name w:val="E5DBD936205B41509FEB94A495B27D69"/>
    <w:rsid w:val="009B5980"/>
    <w:pPr>
      <w:spacing w:after="160" w:line="259" w:lineRule="auto"/>
    </w:pPr>
  </w:style>
  <w:style w:type="paragraph" w:customStyle="1" w:styleId="B656715997F2432E8F2DAC2C055667F1">
    <w:name w:val="B656715997F2432E8F2DAC2C055667F1"/>
    <w:rsid w:val="009B5980"/>
    <w:pPr>
      <w:spacing w:after="160" w:line="259" w:lineRule="auto"/>
    </w:pPr>
  </w:style>
  <w:style w:type="paragraph" w:customStyle="1" w:styleId="2FA45D3883A54479845B6B3E9E6EA222">
    <w:name w:val="2FA45D3883A54479845B6B3E9E6EA222"/>
    <w:rsid w:val="009B5980"/>
    <w:pPr>
      <w:spacing w:after="160" w:line="259" w:lineRule="auto"/>
    </w:pPr>
  </w:style>
  <w:style w:type="paragraph" w:customStyle="1" w:styleId="336B61DEBFF549B3BB247418402935BD">
    <w:name w:val="336B61DEBFF549B3BB247418402935BD"/>
    <w:rsid w:val="009B5980"/>
    <w:pPr>
      <w:spacing w:after="160" w:line="259" w:lineRule="auto"/>
    </w:pPr>
  </w:style>
  <w:style w:type="paragraph" w:customStyle="1" w:styleId="15D3B29076BA47E9BB1A35CCF4A1552A">
    <w:name w:val="15D3B29076BA47E9BB1A35CCF4A1552A"/>
    <w:rsid w:val="009B5980"/>
    <w:pPr>
      <w:spacing w:after="160" w:line="259" w:lineRule="auto"/>
    </w:pPr>
  </w:style>
  <w:style w:type="paragraph" w:customStyle="1" w:styleId="93B6F7D934F748AD9621F0FE2C6D1B27">
    <w:name w:val="93B6F7D934F748AD9621F0FE2C6D1B27"/>
    <w:rsid w:val="009B5980"/>
    <w:pPr>
      <w:spacing w:after="160" w:line="259" w:lineRule="auto"/>
    </w:pPr>
  </w:style>
  <w:style w:type="paragraph" w:customStyle="1" w:styleId="F583D947E5D340F0ABF60F7481D8E08C">
    <w:name w:val="F583D947E5D340F0ABF60F7481D8E08C"/>
    <w:rsid w:val="009B5980"/>
    <w:pPr>
      <w:spacing w:after="160" w:line="259" w:lineRule="auto"/>
    </w:pPr>
  </w:style>
  <w:style w:type="paragraph" w:customStyle="1" w:styleId="C311BB916E1547178E2BE2E2F4B3EB04">
    <w:name w:val="C311BB916E1547178E2BE2E2F4B3EB04"/>
    <w:rsid w:val="009B5980"/>
    <w:pPr>
      <w:spacing w:after="160" w:line="259" w:lineRule="auto"/>
    </w:pPr>
  </w:style>
  <w:style w:type="paragraph" w:customStyle="1" w:styleId="32F2B18B8CB04338BC406850F125B440">
    <w:name w:val="32F2B18B8CB04338BC406850F125B440"/>
    <w:rsid w:val="009B5980"/>
    <w:pPr>
      <w:spacing w:after="160" w:line="259" w:lineRule="auto"/>
    </w:pPr>
  </w:style>
  <w:style w:type="paragraph" w:customStyle="1" w:styleId="25A8F2CBB79E48D48A82DC1C4915722E">
    <w:name w:val="25A8F2CBB79E48D48A82DC1C4915722E"/>
    <w:rsid w:val="009B5980"/>
    <w:pPr>
      <w:spacing w:after="160" w:line="259" w:lineRule="auto"/>
    </w:pPr>
  </w:style>
  <w:style w:type="paragraph" w:customStyle="1" w:styleId="DF1E587559C8439DBBA5D28E67B21563">
    <w:name w:val="DF1E587559C8439DBBA5D28E67B21563"/>
    <w:rsid w:val="009B5980"/>
    <w:pPr>
      <w:spacing w:after="160" w:line="259" w:lineRule="auto"/>
    </w:pPr>
  </w:style>
  <w:style w:type="paragraph" w:customStyle="1" w:styleId="3AD26820A2D34BBE80582A6F63D94260">
    <w:name w:val="3AD26820A2D34BBE80582A6F63D94260"/>
    <w:rsid w:val="009B5980"/>
    <w:pPr>
      <w:spacing w:after="160" w:line="259" w:lineRule="auto"/>
    </w:pPr>
  </w:style>
  <w:style w:type="paragraph" w:customStyle="1" w:styleId="9F81413053D44EA69C496C427FE0AC13">
    <w:name w:val="9F81413053D44EA69C496C427FE0AC13"/>
    <w:rsid w:val="009B5980"/>
    <w:pPr>
      <w:spacing w:after="160" w:line="259" w:lineRule="auto"/>
    </w:pPr>
  </w:style>
  <w:style w:type="paragraph" w:customStyle="1" w:styleId="081A5BAD74E242008BF17F112DC074E2">
    <w:name w:val="081A5BAD74E242008BF17F112DC074E2"/>
    <w:rsid w:val="009B5980"/>
    <w:pPr>
      <w:spacing w:after="160" w:line="259" w:lineRule="auto"/>
    </w:pPr>
  </w:style>
  <w:style w:type="paragraph" w:customStyle="1" w:styleId="0D0406423FE44AA08C7B76FA0EAA4F50">
    <w:name w:val="0D0406423FE44AA08C7B76FA0EAA4F50"/>
    <w:rsid w:val="009B5980"/>
    <w:pPr>
      <w:spacing w:after="160" w:line="259" w:lineRule="auto"/>
    </w:pPr>
  </w:style>
  <w:style w:type="paragraph" w:customStyle="1" w:styleId="A756A17A327B4B7182D78A7E499C9703">
    <w:name w:val="A756A17A327B4B7182D78A7E499C9703"/>
    <w:rsid w:val="009B5980"/>
    <w:pPr>
      <w:spacing w:after="160" w:line="259" w:lineRule="auto"/>
    </w:pPr>
  </w:style>
  <w:style w:type="paragraph" w:customStyle="1" w:styleId="AF1839B505964C8789A86F26CA1127D6">
    <w:name w:val="AF1839B505964C8789A86F26CA1127D6"/>
    <w:rsid w:val="009B5980"/>
    <w:pPr>
      <w:spacing w:after="160" w:line="259" w:lineRule="auto"/>
    </w:pPr>
  </w:style>
  <w:style w:type="paragraph" w:customStyle="1" w:styleId="F83054CCFC834EBC912C7BE411A5E801">
    <w:name w:val="F83054CCFC834EBC912C7BE411A5E801"/>
    <w:rsid w:val="009B5980"/>
    <w:pPr>
      <w:spacing w:after="160" w:line="259" w:lineRule="auto"/>
    </w:pPr>
  </w:style>
  <w:style w:type="paragraph" w:customStyle="1" w:styleId="9E45A67FB7894171B2CB9C730D358AB4">
    <w:name w:val="9E45A67FB7894171B2CB9C730D358AB4"/>
    <w:rsid w:val="009B5980"/>
    <w:pPr>
      <w:spacing w:after="160" w:line="259" w:lineRule="auto"/>
    </w:pPr>
  </w:style>
  <w:style w:type="paragraph" w:customStyle="1" w:styleId="8A2E5FC4894F465D87830868278A24E7">
    <w:name w:val="8A2E5FC4894F465D87830868278A24E7"/>
    <w:rsid w:val="009B5980"/>
    <w:pPr>
      <w:spacing w:after="160" w:line="259" w:lineRule="auto"/>
    </w:pPr>
  </w:style>
  <w:style w:type="paragraph" w:customStyle="1" w:styleId="3FBF88EA55C54AFE89619C41CABC2479">
    <w:name w:val="3FBF88EA55C54AFE89619C41CABC2479"/>
    <w:rsid w:val="009B5980"/>
    <w:pPr>
      <w:spacing w:after="160" w:line="259" w:lineRule="auto"/>
    </w:pPr>
  </w:style>
  <w:style w:type="paragraph" w:customStyle="1" w:styleId="41DDC0A921ED4D6BBBB49F12A9287416">
    <w:name w:val="41DDC0A921ED4D6BBBB49F12A9287416"/>
    <w:rsid w:val="009B5980"/>
    <w:pPr>
      <w:spacing w:after="160" w:line="259" w:lineRule="auto"/>
    </w:pPr>
  </w:style>
  <w:style w:type="paragraph" w:customStyle="1" w:styleId="11121AF242B14DD9B69CBA5DAEB3C308">
    <w:name w:val="11121AF242B14DD9B69CBA5DAEB3C308"/>
    <w:rsid w:val="009B5980"/>
    <w:pPr>
      <w:spacing w:after="160" w:line="259" w:lineRule="auto"/>
    </w:pPr>
  </w:style>
  <w:style w:type="paragraph" w:customStyle="1" w:styleId="99A388D9442E488A9CEA5D468C6F1906">
    <w:name w:val="99A388D9442E488A9CEA5D468C6F1906"/>
    <w:rsid w:val="009B5980"/>
    <w:pPr>
      <w:spacing w:after="160" w:line="259" w:lineRule="auto"/>
    </w:pPr>
  </w:style>
  <w:style w:type="paragraph" w:customStyle="1" w:styleId="273717F0CA7E486D8C7826797019A063">
    <w:name w:val="273717F0CA7E486D8C7826797019A063"/>
    <w:rsid w:val="009B5980"/>
    <w:pPr>
      <w:spacing w:after="160" w:line="259" w:lineRule="auto"/>
    </w:pPr>
  </w:style>
  <w:style w:type="paragraph" w:customStyle="1" w:styleId="9B6594FCEF3A4EA3A820A845D8EE625C">
    <w:name w:val="9B6594FCEF3A4EA3A820A845D8EE625C"/>
    <w:rsid w:val="009B5980"/>
    <w:pPr>
      <w:spacing w:after="160" w:line="259" w:lineRule="auto"/>
    </w:pPr>
  </w:style>
  <w:style w:type="paragraph" w:customStyle="1" w:styleId="B0D0229E09AC4D2A84066F8680FD78FC">
    <w:name w:val="B0D0229E09AC4D2A84066F8680FD78FC"/>
    <w:rsid w:val="009B5980"/>
    <w:pPr>
      <w:spacing w:after="160" w:line="259" w:lineRule="auto"/>
    </w:pPr>
  </w:style>
  <w:style w:type="paragraph" w:customStyle="1" w:styleId="A0D08B00D67C4EF8B881F0A7423B35D0">
    <w:name w:val="A0D08B00D67C4EF8B881F0A7423B35D0"/>
    <w:rsid w:val="009B5980"/>
    <w:pPr>
      <w:spacing w:after="160" w:line="259" w:lineRule="auto"/>
    </w:pPr>
  </w:style>
  <w:style w:type="paragraph" w:customStyle="1" w:styleId="D44CC9FC11E44602BC6657386FC61F9E">
    <w:name w:val="D44CC9FC11E44602BC6657386FC61F9E"/>
    <w:rsid w:val="009B5980"/>
    <w:pPr>
      <w:spacing w:after="160" w:line="259" w:lineRule="auto"/>
    </w:pPr>
  </w:style>
  <w:style w:type="paragraph" w:customStyle="1" w:styleId="CAD025D161FA49B2B09FE52B844A7342">
    <w:name w:val="CAD025D161FA49B2B09FE52B844A7342"/>
    <w:rsid w:val="009B5980"/>
    <w:pPr>
      <w:spacing w:after="160" w:line="259" w:lineRule="auto"/>
    </w:pPr>
  </w:style>
  <w:style w:type="paragraph" w:customStyle="1" w:styleId="044DE639E5B64BA89BC91ACEB2FB8C83">
    <w:name w:val="044DE639E5B64BA89BC91ACEB2FB8C83"/>
    <w:rsid w:val="009B5980"/>
    <w:pPr>
      <w:spacing w:after="160" w:line="259" w:lineRule="auto"/>
    </w:pPr>
  </w:style>
  <w:style w:type="paragraph" w:customStyle="1" w:styleId="A4811F6DD30E4A9686A68236699DE2CE">
    <w:name w:val="A4811F6DD30E4A9686A68236699DE2CE"/>
    <w:rsid w:val="009B5980"/>
    <w:pPr>
      <w:spacing w:after="160" w:line="259" w:lineRule="auto"/>
    </w:pPr>
  </w:style>
  <w:style w:type="paragraph" w:customStyle="1" w:styleId="BE18B5E85D5A46C9B9C1FCAC371B7241">
    <w:name w:val="BE18B5E85D5A46C9B9C1FCAC371B7241"/>
    <w:rsid w:val="009B5980"/>
    <w:pPr>
      <w:spacing w:after="160" w:line="259" w:lineRule="auto"/>
    </w:pPr>
  </w:style>
  <w:style w:type="paragraph" w:customStyle="1" w:styleId="53CE1A6734CD48E6B50ACD2EBBE12B9F">
    <w:name w:val="53CE1A6734CD48E6B50ACD2EBBE12B9F"/>
    <w:rsid w:val="009B5980"/>
    <w:pPr>
      <w:spacing w:after="160" w:line="259" w:lineRule="auto"/>
    </w:pPr>
  </w:style>
  <w:style w:type="paragraph" w:customStyle="1" w:styleId="9DD7FC163D9F42779EC1A70522620716">
    <w:name w:val="9DD7FC163D9F42779EC1A70522620716"/>
    <w:rsid w:val="009B5980"/>
    <w:pPr>
      <w:spacing w:after="160" w:line="259" w:lineRule="auto"/>
    </w:pPr>
  </w:style>
  <w:style w:type="paragraph" w:customStyle="1" w:styleId="798F7E00DFC74E3297AA3E8B4D8690C4">
    <w:name w:val="798F7E00DFC74E3297AA3E8B4D8690C4"/>
    <w:rsid w:val="009B5980"/>
    <w:pPr>
      <w:spacing w:after="160" w:line="259" w:lineRule="auto"/>
    </w:pPr>
  </w:style>
  <w:style w:type="paragraph" w:customStyle="1" w:styleId="63C55AC5D2D44884B03C23AC35A0A67C">
    <w:name w:val="63C55AC5D2D44884B03C23AC35A0A67C"/>
    <w:rsid w:val="009B5980"/>
    <w:pPr>
      <w:spacing w:after="160" w:line="259" w:lineRule="auto"/>
    </w:pPr>
  </w:style>
  <w:style w:type="paragraph" w:customStyle="1" w:styleId="EF4BEDF115414BC69A31802098028BB9">
    <w:name w:val="EF4BEDF115414BC69A31802098028BB9"/>
    <w:rsid w:val="009B5980"/>
    <w:pPr>
      <w:spacing w:after="160" w:line="259" w:lineRule="auto"/>
    </w:pPr>
  </w:style>
  <w:style w:type="paragraph" w:customStyle="1" w:styleId="B6244BD68ED14FDDA4EB4ECC5A9088FB">
    <w:name w:val="B6244BD68ED14FDDA4EB4ECC5A9088FB"/>
    <w:rsid w:val="009B5980"/>
    <w:pPr>
      <w:spacing w:after="160" w:line="259" w:lineRule="auto"/>
    </w:pPr>
  </w:style>
  <w:style w:type="paragraph" w:customStyle="1" w:styleId="B6F672B113B241F09E0F97EF05C69EB9">
    <w:name w:val="B6F672B113B241F09E0F97EF05C69EB9"/>
    <w:rsid w:val="009B5980"/>
    <w:pPr>
      <w:spacing w:after="160" w:line="259" w:lineRule="auto"/>
    </w:pPr>
  </w:style>
  <w:style w:type="paragraph" w:customStyle="1" w:styleId="3D3613F16749438A902386498A6DD935">
    <w:name w:val="3D3613F16749438A902386498A6DD935"/>
    <w:rsid w:val="009B5980"/>
    <w:pPr>
      <w:spacing w:after="160" w:line="259" w:lineRule="auto"/>
    </w:pPr>
  </w:style>
  <w:style w:type="paragraph" w:customStyle="1" w:styleId="2DECAE6CF6A843D0B57CAF626D1D72D0">
    <w:name w:val="2DECAE6CF6A843D0B57CAF626D1D72D0"/>
    <w:rsid w:val="009B5980"/>
    <w:pPr>
      <w:spacing w:after="160" w:line="259" w:lineRule="auto"/>
    </w:pPr>
  </w:style>
  <w:style w:type="paragraph" w:customStyle="1" w:styleId="C02605366D324B56AA30110B1DAFDDA1">
    <w:name w:val="C02605366D324B56AA30110B1DAFDDA1"/>
    <w:rsid w:val="009B5980"/>
    <w:pPr>
      <w:spacing w:after="160" w:line="259" w:lineRule="auto"/>
    </w:pPr>
  </w:style>
  <w:style w:type="paragraph" w:customStyle="1" w:styleId="EE0BBF2818D44B12A8EA2DE7413EB1AA">
    <w:name w:val="EE0BBF2818D44B12A8EA2DE7413EB1AA"/>
    <w:rsid w:val="009B5980"/>
    <w:pPr>
      <w:spacing w:after="160" w:line="259" w:lineRule="auto"/>
    </w:pPr>
  </w:style>
  <w:style w:type="paragraph" w:customStyle="1" w:styleId="600218F8E0C04F9999672205F501D218">
    <w:name w:val="600218F8E0C04F9999672205F501D218"/>
    <w:rsid w:val="009B5980"/>
    <w:pPr>
      <w:spacing w:after="160" w:line="259" w:lineRule="auto"/>
    </w:pPr>
  </w:style>
  <w:style w:type="paragraph" w:customStyle="1" w:styleId="7881D91AB1034F1F94B44A71684D5162">
    <w:name w:val="7881D91AB1034F1F94B44A71684D5162"/>
    <w:rsid w:val="009B5980"/>
    <w:pPr>
      <w:spacing w:after="160" w:line="259" w:lineRule="auto"/>
    </w:pPr>
  </w:style>
  <w:style w:type="paragraph" w:customStyle="1" w:styleId="40B280FBCBF54E618A0DE4BC14975021">
    <w:name w:val="40B280FBCBF54E618A0DE4BC14975021"/>
    <w:rsid w:val="009B5980"/>
    <w:pPr>
      <w:spacing w:after="160" w:line="259" w:lineRule="auto"/>
    </w:pPr>
  </w:style>
  <w:style w:type="paragraph" w:customStyle="1" w:styleId="557BEFE67BBA4B109C32D0DF473E7330">
    <w:name w:val="557BEFE67BBA4B109C32D0DF473E7330"/>
    <w:rsid w:val="009B5980"/>
    <w:pPr>
      <w:spacing w:after="160" w:line="259" w:lineRule="auto"/>
    </w:pPr>
  </w:style>
  <w:style w:type="paragraph" w:customStyle="1" w:styleId="AFE0EAE6BA704409AA51D00A93FEDEC0">
    <w:name w:val="AFE0EAE6BA704409AA51D00A93FEDEC0"/>
    <w:rsid w:val="009B5980"/>
    <w:pPr>
      <w:spacing w:after="160" w:line="259" w:lineRule="auto"/>
    </w:pPr>
  </w:style>
  <w:style w:type="paragraph" w:customStyle="1" w:styleId="9CA88A7FA81F45A8BA926BD4AA210BEC">
    <w:name w:val="9CA88A7FA81F45A8BA926BD4AA210BEC"/>
    <w:rsid w:val="009B5980"/>
    <w:pPr>
      <w:spacing w:after="160" w:line="259" w:lineRule="auto"/>
    </w:pPr>
  </w:style>
  <w:style w:type="paragraph" w:customStyle="1" w:styleId="B97345843DF44EBB9AA256482A89F7B2">
    <w:name w:val="B97345843DF44EBB9AA256482A89F7B2"/>
    <w:rsid w:val="009B5980"/>
    <w:pPr>
      <w:spacing w:after="160" w:line="259" w:lineRule="auto"/>
    </w:pPr>
  </w:style>
  <w:style w:type="paragraph" w:customStyle="1" w:styleId="DEBCC0106B774B24937472341A3B6D92">
    <w:name w:val="DEBCC0106B774B24937472341A3B6D92"/>
    <w:rsid w:val="009B5980"/>
    <w:pPr>
      <w:spacing w:after="160" w:line="259" w:lineRule="auto"/>
    </w:pPr>
  </w:style>
  <w:style w:type="paragraph" w:customStyle="1" w:styleId="96163D6F64EA40BCA8AAB8718B933AA8">
    <w:name w:val="96163D6F64EA40BCA8AAB8718B933AA8"/>
    <w:rsid w:val="009B5980"/>
    <w:pPr>
      <w:spacing w:after="160" w:line="259" w:lineRule="auto"/>
    </w:pPr>
  </w:style>
  <w:style w:type="paragraph" w:customStyle="1" w:styleId="5C1102E8B2124C45B1200C997717C6AF">
    <w:name w:val="5C1102E8B2124C45B1200C997717C6AF"/>
    <w:rsid w:val="009B5980"/>
    <w:pPr>
      <w:spacing w:after="160" w:line="259" w:lineRule="auto"/>
    </w:pPr>
  </w:style>
  <w:style w:type="paragraph" w:customStyle="1" w:styleId="B8357C756D664E64BE7097814E1B2D45">
    <w:name w:val="B8357C756D664E64BE7097814E1B2D45"/>
    <w:rsid w:val="009B5980"/>
    <w:pPr>
      <w:spacing w:after="160" w:line="259" w:lineRule="auto"/>
    </w:pPr>
  </w:style>
  <w:style w:type="paragraph" w:customStyle="1" w:styleId="D304ED0A2526459F815AEAF658B6F7B3">
    <w:name w:val="D304ED0A2526459F815AEAF658B6F7B3"/>
    <w:rsid w:val="009B5980"/>
    <w:pPr>
      <w:spacing w:after="160" w:line="259" w:lineRule="auto"/>
    </w:pPr>
  </w:style>
  <w:style w:type="paragraph" w:customStyle="1" w:styleId="B616BD7DF8BE420D8BFD82A7F48B76CE">
    <w:name w:val="B616BD7DF8BE420D8BFD82A7F48B76CE"/>
    <w:rsid w:val="009B5980"/>
    <w:pPr>
      <w:spacing w:after="160" w:line="259" w:lineRule="auto"/>
    </w:pPr>
  </w:style>
  <w:style w:type="paragraph" w:customStyle="1" w:styleId="6802C52AC4BB49CFA111DF396C843ADB">
    <w:name w:val="6802C52AC4BB49CFA111DF396C843ADB"/>
    <w:rsid w:val="009B5980"/>
    <w:pPr>
      <w:spacing w:after="160" w:line="259" w:lineRule="auto"/>
    </w:pPr>
  </w:style>
  <w:style w:type="paragraph" w:customStyle="1" w:styleId="22502DB6E85749759EA82035D2A82D2A">
    <w:name w:val="22502DB6E85749759EA82035D2A82D2A"/>
    <w:rsid w:val="009B5980"/>
    <w:pPr>
      <w:spacing w:after="160" w:line="259" w:lineRule="auto"/>
    </w:pPr>
  </w:style>
  <w:style w:type="paragraph" w:customStyle="1" w:styleId="16189CA39F2E494881DAA82A529862E8">
    <w:name w:val="16189CA39F2E494881DAA82A529862E8"/>
    <w:rsid w:val="009B5980"/>
    <w:pPr>
      <w:spacing w:after="160" w:line="259" w:lineRule="auto"/>
    </w:pPr>
  </w:style>
  <w:style w:type="paragraph" w:customStyle="1" w:styleId="8150D1B9F07F4F07BA23C90A729EE675">
    <w:name w:val="8150D1B9F07F4F07BA23C90A729EE675"/>
    <w:rsid w:val="009B5980"/>
    <w:pPr>
      <w:spacing w:after="160" w:line="259" w:lineRule="auto"/>
    </w:pPr>
  </w:style>
  <w:style w:type="paragraph" w:customStyle="1" w:styleId="C2A230209B8740CB9E2CD56792546FA2">
    <w:name w:val="C2A230209B8740CB9E2CD56792546FA2"/>
    <w:rsid w:val="009B5980"/>
    <w:pPr>
      <w:spacing w:after="160" w:line="259" w:lineRule="auto"/>
    </w:pPr>
  </w:style>
  <w:style w:type="paragraph" w:customStyle="1" w:styleId="7FB35FC6B63B405BA6EEDE6DE6EE98A1">
    <w:name w:val="7FB35FC6B63B405BA6EEDE6DE6EE98A1"/>
    <w:rsid w:val="009B5980"/>
    <w:pPr>
      <w:spacing w:after="160" w:line="259" w:lineRule="auto"/>
    </w:pPr>
  </w:style>
  <w:style w:type="paragraph" w:customStyle="1" w:styleId="E5025C654A4C4E7E98C842A92B9CA9A8">
    <w:name w:val="E5025C654A4C4E7E98C842A92B9CA9A8"/>
    <w:rsid w:val="009B5980"/>
    <w:pPr>
      <w:spacing w:after="160" w:line="259" w:lineRule="auto"/>
    </w:pPr>
  </w:style>
  <w:style w:type="paragraph" w:customStyle="1" w:styleId="3168E8ACB9704DF5AD2F4E4BCD598CCB">
    <w:name w:val="3168E8ACB9704DF5AD2F4E4BCD598CCB"/>
    <w:rsid w:val="009B5980"/>
    <w:pPr>
      <w:spacing w:after="160" w:line="259" w:lineRule="auto"/>
    </w:pPr>
  </w:style>
  <w:style w:type="paragraph" w:customStyle="1" w:styleId="B29600D2E70E49B2BD3E3AA2AE57934D">
    <w:name w:val="B29600D2E70E49B2BD3E3AA2AE57934D"/>
    <w:rsid w:val="009B5980"/>
    <w:pPr>
      <w:spacing w:after="160" w:line="259" w:lineRule="auto"/>
    </w:pPr>
  </w:style>
  <w:style w:type="paragraph" w:customStyle="1" w:styleId="6C5E31EB6E4A44C7AAC18A93692AFB82">
    <w:name w:val="6C5E31EB6E4A44C7AAC18A93692AFB82"/>
    <w:rsid w:val="009B5980"/>
    <w:pPr>
      <w:spacing w:after="160" w:line="259" w:lineRule="auto"/>
    </w:pPr>
  </w:style>
  <w:style w:type="paragraph" w:customStyle="1" w:styleId="6239E78B7DD04EDBA2EAD7C9FD2C03D8">
    <w:name w:val="6239E78B7DD04EDBA2EAD7C9FD2C03D8"/>
    <w:rsid w:val="009B5980"/>
    <w:pPr>
      <w:spacing w:after="160" w:line="259" w:lineRule="auto"/>
    </w:pPr>
  </w:style>
  <w:style w:type="paragraph" w:customStyle="1" w:styleId="7741F9917CD34CF59EBDF8C2284D717C">
    <w:name w:val="7741F9917CD34CF59EBDF8C2284D717C"/>
    <w:rsid w:val="009B5980"/>
    <w:pPr>
      <w:spacing w:after="160" w:line="259" w:lineRule="auto"/>
    </w:pPr>
  </w:style>
  <w:style w:type="paragraph" w:customStyle="1" w:styleId="B896CCD057B140D99FEEFFE583D30756">
    <w:name w:val="B896CCD057B140D99FEEFFE583D30756"/>
    <w:rsid w:val="009B5980"/>
    <w:pPr>
      <w:spacing w:after="160" w:line="259" w:lineRule="auto"/>
    </w:pPr>
  </w:style>
  <w:style w:type="paragraph" w:customStyle="1" w:styleId="570A96D22D6247A181A3F748B5AAFE8C">
    <w:name w:val="570A96D22D6247A181A3F748B5AAFE8C"/>
    <w:rsid w:val="009B5980"/>
    <w:pPr>
      <w:spacing w:after="160" w:line="259" w:lineRule="auto"/>
    </w:pPr>
  </w:style>
  <w:style w:type="paragraph" w:customStyle="1" w:styleId="7BDFA437076A45B3888C67187C9BC7DC">
    <w:name w:val="7BDFA437076A45B3888C67187C9BC7DC"/>
    <w:rsid w:val="009B5980"/>
    <w:pPr>
      <w:spacing w:after="160" w:line="259" w:lineRule="auto"/>
    </w:pPr>
  </w:style>
  <w:style w:type="paragraph" w:customStyle="1" w:styleId="67C7CA224B7C4401ACE1A2121D71FBD1">
    <w:name w:val="67C7CA224B7C4401ACE1A2121D71FBD1"/>
    <w:rsid w:val="009B5980"/>
    <w:pPr>
      <w:spacing w:after="160" w:line="259" w:lineRule="auto"/>
    </w:pPr>
  </w:style>
  <w:style w:type="paragraph" w:customStyle="1" w:styleId="D8D00DBBD1C04E46A347F84BACD91070">
    <w:name w:val="D8D00DBBD1C04E46A347F84BACD91070"/>
    <w:rsid w:val="009B5980"/>
    <w:pPr>
      <w:spacing w:after="160" w:line="259" w:lineRule="auto"/>
    </w:pPr>
  </w:style>
  <w:style w:type="paragraph" w:customStyle="1" w:styleId="7F0537FAA227499DA5B3AB280BFFECE1">
    <w:name w:val="7F0537FAA227499DA5B3AB280BFFECE1"/>
    <w:rsid w:val="009B5980"/>
    <w:pPr>
      <w:spacing w:after="160" w:line="259" w:lineRule="auto"/>
    </w:pPr>
  </w:style>
  <w:style w:type="paragraph" w:customStyle="1" w:styleId="FC175CAA1CFE48D685216EDC8A1DEB06">
    <w:name w:val="FC175CAA1CFE48D685216EDC8A1DEB06"/>
    <w:rsid w:val="009B5980"/>
    <w:pPr>
      <w:spacing w:after="160" w:line="259" w:lineRule="auto"/>
    </w:pPr>
  </w:style>
  <w:style w:type="paragraph" w:customStyle="1" w:styleId="55D42BE60B2340CFB420DFBD5D7CD8D3">
    <w:name w:val="55D42BE60B2340CFB420DFBD5D7CD8D3"/>
    <w:rsid w:val="009B5980"/>
    <w:pPr>
      <w:spacing w:after="160" w:line="259" w:lineRule="auto"/>
    </w:pPr>
  </w:style>
  <w:style w:type="paragraph" w:customStyle="1" w:styleId="CCFDD4CB75B54871A5FA6E2A28BDBE45">
    <w:name w:val="CCFDD4CB75B54871A5FA6E2A28BDBE45"/>
    <w:rsid w:val="009B5980"/>
    <w:pPr>
      <w:spacing w:after="160" w:line="259" w:lineRule="auto"/>
    </w:pPr>
  </w:style>
  <w:style w:type="paragraph" w:customStyle="1" w:styleId="65A0C5FFCF9241AC8FCB5BCEC5B9193C">
    <w:name w:val="65A0C5FFCF9241AC8FCB5BCEC5B9193C"/>
    <w:rsid w:val="009B5980"/>
    <w:pPr>
      <w:spacing w:after="160" w:line="259" w:lineRule="auto"/>
    </w:pPr>
  </w:style>
  <w:style w:type="paragraph" w:customStyle="1" w:styleId="8CC6B6BB97D1417C846D6632D8918D9E">
    <w:name w:val="8CC6B6BB97D1417C846D6632D8918D9E"/>
    <w:rsid w:val="009B5980"/>
    <w:pPr>
      <w:spacing w:after="160" w:line="259" w:lineRule="auto"/>
    </w:pPr>
  </w:style>
  <w:style w:type="paragraph" w:customStyle="1" w:styleId="06E63438DE92455E89CE884CABC258C9">
    <w:name w:val="06E63438DE92455E89CE884CABC258C9"/>
    <w:rsid w:val="009B5980"/>
    <w:pPr>
      <w:spacing w:after="160" w:line="259" w:lineRule="auto"/>
    </w:pPr>
  </w:style>
  <w:style w:type="paragraph" w:customStyle="1" w:styleId="71C122FF4F7143CDAA358403680B62DA">
    <w:name w:val="71C122FF4F7143CDAA358403680B62DA"/>
    <w:rsid w:val="009B5980"/>
    <w:pPr>
      <w:spacing w:after="160" w:line="259" w:lineRule="auto"/>
    </w:pPr>
  </w:style>
  <w:style w:type="paragraph" w:customStyle="1" w:styleId="5BE839B3DF194548BB11D9C8A6F343D9">
    <w:name w:val="5BE839B3DF194548BB11D9C8A6F343D9"/>
    <w:rsid w:val="009B5980"/>
    <w:pPr>
      <w:spacing w:after="160" w:line="259" w:lineRule="auto"/>
    </w:pPr>
  </w:style>
  <w:style w:type="paragraph" w:customStyle="1" w:styleId="A2B94869ACED49EB9B6E7A1A48A505DA">
    <w:name w:val="A2B94869ACED49EB9B6E7A1A48A505DA"/>
    <w:rsid w:val="009B5980"/>
    <w:pPr>
      <w:spacing w:after="160" w:line="259" w:lineRule="auto"/>
    </w:pPr>
  </w:style>
  <w:style w:type="paragraph" w:customStyle="1" w:styleId="ABB3D9D0FDE548BCA982349F423B3E6C">
    <w:name w:val="ABB3D9D0FDE548BCA982349F423B3E6C"/>
    <w:rsid w:val="009B5980"/>
    <w:pPr>
      <w:spacing w:after="160" w:line="259" w:lineRule="auto"/>
    </w:pPr>
  </w:style>
  <w:style w:type="paragraph" w:customStyle="1" w:styleId="56473DDB22EB4F6C806E910A7F186F13">
    <w:name w:val="56473DDB22EB4F6C806E910A7F186F13"/>
    <w:rsid w:val="009B5980"/>
    <w:pPr>
      <w:spacing w:after="160" w:line="259" w:lineRule="auto"/>
    </w:pPr>
  </w:style>
  <w:style w:type="paragraph" w:customStyle="1" w:styleId="19CA67117EFB442191B8994EF614710B">
    <w:name w:val="19CA67117EFB442191B8994EF614710B"/>
    <w:rsid w:val="009B5980"/>
    <w:pPr>
      <w:spacing w:after="160" w:line="259" w:lineRule="auto"/>
    </w:pPr>
  </w:style>
  <w:style w:type="paragraph" w:customStyle="1" w:styleId="F6D014660F794F11AACC5440EB1EA2A7">
    <w:name w:val="F6D014660F794F11AACC5440EB1EA2A7"/>
    <w:rsid w:val="009B5980"/>
    <w:pPr>
      <w:spacing w:after="160" w:line="259" w:lineRule="auto"/>
    </w:pPr>
  </w:style>
  <w:style w:type="paragraph" w:customStyle="1" w:styleId="224EE0F6A49C4139B710998113F6DC65">
    <w:name w:val="224EE0F6A49C4139B710998113F6DC65"/>
    <w:rsid w:val="009B5980"/>
    <w:pPr>
      <w:spacing w:after="160" w:line="259" w:lineRule="auto"/>
    </w:pPr>
  </w:style>
  <w:style w:type="paragraph" w:customStyle="1" w:styleId="A0205F8C93A541CD8EC47C2C9167D7E0">
    <w:name w:val="A0205F8C93A541CD8EC47C2C9167D7E0"/>
    <w:rsid w:val="009B5980"/>
    <w:pPr>
      <w:spacing w:after="160" w:line="259" w:lineRule="auto"/>
    </w:pPr>
  </w:style>
  <w:style w:type="paragraph" w:customStyle="1" w:styleId="C428893860E942B99210F93433A02AB2">
    <w:name w:val="C428893860E942B99210F93433A02AB2"/>
    <w:rsid w:val="009B5980"/>
    <w:pPr>
      <w:spacing w:after="160" w:line="259" w:lineRule="auto"/>
    </w:pPr>
  </w:style>
  <w:style w:type="paragraph" w:customStyle="1" w:styleId="66574D5E27014584B404750A0001C5EA">
    <w:name w:val="66574D5E27014584B404750A0001C5EA"/>
    <w:rsid w:val="009B5980"/>
    <w:pPr>
      <w:spacing w:after="160" w:line="259" w:lineRule="auto"/>
    </w:pPr>
  </w:style>
  <w:style w:type="paragraph" w:customStyle="1" w:styleId="CFFC790903E94D579037FC770A8B512D">
    <w:name w:val="CFFC790903E94D579037FC770A8B512D"/>
    <w:rsid w:val="009B5980"/>
    <w:pPr>
      <w:spacing w:after="160" w:line="259" w:lineRule="auto"/>
    </w:pPr>
  </w:style>
  <w:style w:type="paragraph" w:customStyle="1" w:styleId="3D385FE289C1467F8BC512CA6C523ADB">
    <w:name w:val="3D385FE289C1467F8BC512CA6C523ADB"/>
    <w:rsid w:val="009B5980"/>
    <w:pPr>
      <w:spacing w:after="160" w:line="259" w:lineRule="auto"/>
    </w:pPr>
  </w:style>
  <w:style w:type="paragraph" w:customStyle="1" w:styleId="4EC4AF0D052D4B41B7D6E0930DF6E6BA">
    <w:name w:val="4EC4AF0D052D4B41B7D6E0930DF6E6BA"/>
    <w:rsid w:val="009B5980"/>
    <w:pPr>
      <w:spacing w:after="160" w:line="259" w:lineRule="auto"/>
    </w:pPr>
  </w:style>
  <w:style w:type="paragraph" w:customStyle="1" w:styleId="8D39DC8DB8984ABBBDF84C82359982C4">
    <w:name w:val="8D39DC8DB8984ABBBDF84C82359982C4"/>
    <w:rsid w:val="009B5980"/>
    <w:pPr>
      <w:spacing w:after="160" w:line="259" w:lineRule="auto"/>
    </w:pPr>
  </w:style>
  <w:style w:type="paragraph" w:customStyle="1" w:styleId="9BB79CBD0200408EB13E6FDB19E1FDEC">
    <w:name w:val="9BB79CBD0200408EB13E6FDB19E1FDEC"/>
    <w:rsid w:val="009B5980"/>
    <w:pPr>
      <w:spacing w:after="160" w:line="259" w:lineRule="auto"/>
    </w:pPr>
  </w:style>
  <w:style w:type="paragraph" w:customStyle="1" w:styleId="A265FBA3688D40C8B6C36900A30CE5B9">
    <w:name w:val="A265FBA3688D40C8B6C36900A30CE5B9"/>
    <w:rsid w:val="009B5980"/>
    <w:pPr>
      <w:spacing w:after="160" w:line="259" w:lineRule="auto"/>
    </w:pPr>
  </w:style>
  <w:style w:type="paragraph" w:customStyle="1" w:styleId="CE397597398547D8BF47E06398088427">
    <w:name w:val="CE397597398547D8BF47E06398088427"/>
    <w:rsid w:val="009B5980"/>
    <w:pPr>
      <w:spacing w:after="160" w:line="259" w:lineRule="auto"/>
    </w:pPr>
  </w:style>
  <w:style w:type="paragraph" w:customStyle="1" w:styleId="99A951AE70EB4055BB0FA985004B8CF7">
    <w:name w:val="99A951AE70EB4055BB0FA985004B8CF7"/>
    <w:rsid w:val="009B5980"/>
    <w:pPr>
      <w:spacing w:after="160" w:line="259" w:lineRule="auto"/>
    </w:pPr>
  </w:style>
  <w:style w:type="paragraph" w:customStyle="1" w:styleId="E7847651FAF94AC581D1C94034C6D73F">
    <w:name w:val="E7847651FAF94AC581D1C94034C6D73F"/>
    <w:rsid w:val="009B5980"/>
    <w:pPr>
      <w:spacing w:after="160" w:line="259" w:lineRule="auto"/>
    </w:pPr>
  </w:style>
  <w:style w:type="paragraph" w:customStyle="1" w:styleId="9CDD0CDC324B46B79582F0385D1C13F5">
    <w:name w:val="9CDD0CDC324B46B79582F0385D1C13F5"/>
    <w:rsid w:val="009B5980"/>
    <w:pPr>
      <w:spacing w:after="160" w:line="259" w:lineRule="auto"/>
    </w:pPr>
  </w:style>
  <w:style w:type="paragraph" w:customStyle="1" w:styleId="6E65B631E2A042DAA25681D4FFA2F881">
    <w:name w:val="6E65B631E2A042DAA25681D4FFA2F881"/>
    <w:rsid w:val="009B5980"/>
    <w:pPr>
      <w:spacing w:after="160" w:line="259" w:lineRule="auto"/>
    </w:pPr>
  </w:style>
  <w:style w:type="paragraph" w:customStyle="1" w:styleId="978AC86C57FC4D9180C5C6316865C1E0">
    <w:name w:val="978AC86C57FC4D9180C5C6316865C1E0"/>
    <w:rsid w:val="009B5980"/>
    <w:pPr>
      <w:spacing w:after="160" w:line="259" w:lineRule="auto"/>
    </w:pPr>
  </w:style>
  <w:style w:type="paragraph" w:customStyle="1" w:styleId="88491CE159B84051AC291CFF27F80995">
    <w:name w:val="88491CE159B84051AC291CFF27F80995"/>
    <w:rsid w:val="009B5980"/>
    <w:pPr>
      <w:spacing w:after="160" w:line="259" w:lineRule="auto"/>
    </w:pPr>
  </w:style>
  <w:style w:type="paragraph" w:customStyle="1" w:styleId="53525E278872433588E3C237D1AE4D80">
    <w:name w:val="53525E278872433588E3C237D1AE4D80"/>
    <w:rsid w:val="009B5980"/>
    <w:pPr>
      <w:spacing w:after="160" w:line="259" w:lineRule="auto"/>
    </w:pPr>
  </w:style>
  <w:style w:type="paragraph" w:customStyle="1" w:styleId="F7D221836013459CB472D4036CBDC558">
    <w:name w:val="F7D221836013459CB472D4036CBDC558"/>
    <w:rsid w:val="009B5980"/>
    <w:pPr>
      <w:spacing w:after="160" w:line="259" w:lineRule="auto"/>
    </w:pPr>
  </w:style>
  <w:style w:type="paragraph" w:customStyle="1" w:styleId="538C98B2E48C473494FEF0D32EA2595A">
    <w:name w:val="538C98B2E48C473494FEF0D32EA2595A"/>
    <w:rsid w:val="009B5980"/>
    <w:pPr>
      <w:spacing w:after="160" w:line="259" w:lineRule="auto"/>
    </w:pPr>
  </w:style>
  <w:style w:type="paragraph" w:customStyle="1" w:styleId="C470A073DE184E79A92FACDDBCFEDE84">
    <w:name w:val="C470A073DE184E79A92FACDDBCFEDE84"/>
    <w:rsid w:val="009B5980"/>
    <w:pPr>
      <w:spacing w:after="160" w:line="259" w:lineRule="auto"/>
    </w:pPr>
  </w:style>
  <w:style w:type="paragraph" w:customStyle="1" w:styleId="042A4584D7024FCDA5C1BE20113D417F">
    <w:name w:val="042A4584D7024FCDA5C1BE20113D417F"/>
    <w:rsid w:val="009B5980"/>
    <w:pPr>
      <w:spacing w:after="160" w:line="259" w:lineRule="auto"/>
    </w:pPr>
  </w:style>
  <w:style w:type="paragraph" w:customStyle="1" w:styleId="FB8828132FAE4F718FA7DCE31DDEEBE4">
    <w:name w:val="FB8828132FAE4F718FA7DCE31DDEEBE4"/>
    <w:rsid w:val="009B5980"/>
    <w:pPr>
      <w:spacing w:after="160" w:line="259" w:lineRule="auto"/>
    </w:pPr>
  </w:style>
  <w:style w:type="paragraph" w:customStyle="1" w:styleId="849E822ECE84469B82C7180F90951CCA">
    <w:name w:val="849E822ECE84469B82C7180F90951CCA"/>
    <w:rsid w:val="009B5980"/>
    <w:pPr>
      <w:spacing w:after="160" w:line="259" w:lineRule="auto"/>
    </w:pPr>
  </w:style>
  <w:style w:type="paragraph" w:customStyle="1" w:styleId="B5DEC4953CAE4033B7B3C44214FB8804">
    <w:name w:val="B5DEC4953CAE4033B7B3C44214FB8804"/>
    <w:rsid w:val="009B5980"/>
    <w:pPr>
      <w:spacing w:after="160" w:line="259" w:lineRule="auto"/>
    </w:pPr>
  </w:style>
  <w:style w:type="paragraph" w:customStyle="1" w:styleId="8810250C041F4A2B8B098250E94E90A1">
    <w:name w:val="8810250C041F4A2B8B098250E94E90A1"/>
    <w:rsid w:val="009B5980"/>
    <w:pPr>
      <w:spacing w:after="160" w:line="259" w:lineRule="auto"/>
    </w:pPr>
  </w:style>
  <w:style w:type="paragraph" w:customStyle="1" w:styleId="D8B1D36BA86E45CB8FF2D0C069FF89DC">
    <w:name w:val="D8B1D36BA86E45CB8FF2D0C069FF89DC"/>
    <w:rsid w:val="009B5980"/>
    <w:pPr>
      <w:spacing w:after="160" w:line="259" w:lineRule="auto"/>
    </w:pPr>
  </w:style>
  <w:style w:type="paragraph" w:customStyle="1" w:styleId="AD6AED3DE1BB46E8A64CF75CA5ADB101">
    <w:name w:val="AD6AED3DE1BB46E8A64CF75CA5ADB101"/>
    <w:rsid w:val="009B5980"/>
    <w:pPr>
      <w:spacing w:after="160" w:line="259" w:lineRule="auto"/>
    </w:pPr>
  </w:style>
  <w:style w:type="paragraph" w:customStyle="1" w:styleId="F46AF47F5E794EA9BFC00EF0E2DBB8CB">
    <w:name w:val="F46AF47F5E794EA9BFC00EF0E2DBB8CB"/>
    <w:rsid w:val="009B5980"/>
    <w:pPr>
      <w:spacing w:after="160" w:line="259" w:lineRule="auto"/>
    </w:pPr>
  </w:style>
  <w:style w:type="paragraph" w:customStyle="1" w:styleId="2B1349131DA24B1A9D1538C850CE0BFC">
    <w:name w:val="2B1349131DA24B1A9D1538C850CE0BFC"/>
    <w:rsid w:val="009B5980"/>
    <w:pPr>
      <w:spacing w:after="160" w:line="259" w:lineRule="auto"/>
    </w:pPr>
  </w:style>
  <w:style w:type="paragraph" w:customStyle="1" w:styleId="3DB19DDB637747388EA2B4D79F7AC986">
    <w:name w:val="3DB19DDB637747388EA2B4D79F7AC986"/>
    <w:rsid w:val="009B5980"/>
    <w:pPr>
      <w:spacing w:after="160" w:line="259" w:lineRule="auto"/>
    </w:pPr>
  </w:style>
  <w:style w:type="paragraph" w:customStyle="1" w:styleId="9C64404E07BE4B92BD222D18B2AFE731">
    <w:name w:val="9C64404E07BE4B92BD222D18B2AFE731"/>
    <w:rsid w:val="009B5980"/>
    <w:pPr>
      <w:spacing w:after="160" w:line="259" w:lineRule="auto"/>
    </w:pPr>
  </w:style>
  <w:style w:type="paragraph" w:customStyle="1" w:styleId="A72E6BCF8239441786007441B16BC3D6">
    <w:name w:val="A72E6BCF8239441786007441B16BC3D6"/>
    <w:rsid w:val="009B5980"/>
    <w:pPr>
      <w:spacing w:after="160" w:line="259" w:lineRule="auto"/>
    </w:pPr>
  </w:style>
  <w:style w:type="paragraph" w:customStyle="1" w:styleId="F3D2E4B3E5A24E0F9F799FE4885EBE9E">
    <w:name w:val="F3D2E4B3E5A24E0F9F799FE4885EBE9E"/>
    <w:rsid w:val="009B5980"/>
    <w:pPr>
      <w:spacing w:after="160" w:line="259" w:lineRule="auto"/>
    </w:pPr>
  </w:style>
  <w:style w:type="paragraph" w:customStyle="1" w:styleId="9D4262CD412043C8955409A35EF53304">
    <w:name w:val="9D4262CD412043C8955409A35EF53304"/>
    <w:rsid w:val="009B5980"/>
    <w:pPr>
      <w:spacing w:after="160" w:line="259" w:lineRule="auto"/>
    </w:pPr>
  </w:style>
  <w:style w:type="paragraph" w:customStyle="1" w:styleId="FF574340797049C6A7DE42812E06A086">
    <w:name w:val="FF574340797049C6A7DE42812E06A086"/>
    <w:rsid w:val="009B5980"/>
    <w:pPr>
      <w:spacing w:after="160" w:line="259" w:lineRule="auto"/>
    </w:pPr>
  </w:style>
  <w:style w:type="paragraph" w:customStyle="1" w:styleId="16DE94CECC2D4AD48FA6017418C27DC5">
    <w:name w:val="16DE94CECC2D4AD48FA6017418C27DC5"/>
    <w:rsid w:val="009B5980"/>
    <w:pPr>
      <w:spacing w:after="160" w:line="259" w:lineRule="auto"/>
    </w:pPr>
  </w:style>
  <w:style w:type="paragraph" w:customStyle="1" w:styleId="30EA2090A0454A64AAD6B88647391D48">
    <w:name w:val="30EA2090A0454A64AAD6B88647391D48"/>
    <w:rsid w:val="009B5980"/>
    <w:pPr>
      <w:spacing w:after="160" w:line="259" w:lineRule="auto"/>
    </w:pPr>
  </w:style>
  <w:style w:type="paragraph" w:customStyle="1" w:styleId="C93F869E990345EC88436338257FD6FF">
    <w:name w:val="C93F869E990345EC88436338257FD6FF"/>
    <w:rsid w:val="009B5980"/>
    <w:pPr>
      <w:spacing w:after="160" w:line="259" w:lineRule="auto"/>
    </w:pPr>
  </w:style>
  <w:style w:type="paragraph" w:customStyle="1" w:styleId="742FBA2DC6F24A51A9C44658DB75F42B">
    <w:name w:val="742FBA2DC6F24A51A9C44658DB75F42B"/>
    <w:rsid w:val="009B5980"/>
    <w:pPr>
      <w:spacing w:after="160" w:line="259" w:lineRule="auto"/>
    </w:pPr>
  </w:style>
  <w:style w:type="paragraph" w:customStyle="1" w:styleId="78E592AA49684D5EB965745360DD2789">
    <w:name w:val="78E592AA49684D5EB965745360DD2789"/>
    <w:rsid w:val="009B5980"/>
    <w:pPr>
      <w:spacing w:after="160" w:line="259" w:lineRule="auto"/>
    </w:pPr>
  </w:style>
  <w:style w:type="paragraph" w:customStyle="1" w:styleId="2AB736AEFC1D4583B8E51891C9C82607">
    <w:name w:val="2AB736AEFC1D4583B8E51891C9C82607"/>
    <w:rsid w:val="009B5980"/>
    <w:pPr>
      <w:spacing w:after="160" w:line="259" w:lineRule="auto"/>
    </w:pPr>
  </w:style>
  <w:style w:type="paragraph" w:customStyle="1" w:styleId="04C4FE4A12A248CFA4AE16B557F30A02">
    <w:name w:val="04C4FE4A12A248CFA4AE16B557F30A02"/>
    <w:rsid w:val="009B5980"/>
    <w:pPr>
      <w:spacing w:after="160" w:line="259" w:lineRule="auto"/>
    </w:pPr>
  </w:style>
  <w:style w:type="paragraph" w:customStyle="1" w:styleId="38045EB035684C5B911121D97DF1E717">
    <w:name w:val="38045EB035684C5B911121D97DF1E717"/>
    <w:rsid w:val="009B5980"/>
    <w:pPr>
      <w:spacing w:after="160" w:line="259" w:lineRule="auto"/>
    </w:pPr>
  </w:style>
  <w:style w:type="paragraph" w:customStyle="1" w:styleId="BE2E6958AA7C417CAAAF634629849EED">
    <w:name w:val="BE2E6958AA7C417CAAAF634629849EED"/>
    <w:rsid w:val="009B5980"/>
    <w:pPr>
      <w:spacing w:after="160" w:line="259" w:lineRule="auto"/>
    </w:pPr>
  </w:style>
  <w:style w:type="paragraph" w:customStyle="1" w:styleId="7B6CAE1350934275A9E63C0C129945E5">
    <w:name w:val="7B6CAE1350934275A9E63C0C129945E5"/>
    <w:rsid w:val="009B5980"/>
    <w:pPr>
      <w:spacing w:after="160" w:line="259" w:lineRule="auto"/>
    </w:pPr>
  </w:style>
  <w:style w:type="paragraph" w:customStyle="1" w:styleId="214607DAE7944BB7ACB28BD17D334571">
    <w:name w:val="214607DAE7944BB7ACB28BD17D334571"/>
    <w:rsid w:val="009B5980"/>
    <w:pPr>
      <w:spacing w:after="160" w:line="259" w:lineRule="auto"/>
    </w:pPr>
  </w:style>
  <w:style w:type="paragraph" w:customStyle="1" w:styleId="C23DBF3079024769BF142C18EEFA70F7">
    <w:name w:val="C23DBF3079024769BF142C18EEFA70F7"/>
    <w:rsid w:val="009B5980"/>
    <w:pPr>
      <w:spacing w:after="160" w:line="259" w:lineRule="auto"/>
    </w:pPr>
  </w:style>
  <w:style w:type="paragraph" w:customStyle="1" w:styleId="7A4283EE94D84A63B49F13CBF19B154E">
    <w:name w:val="7A4283EE94D84A63B49F13CBF19B154E"/>
    <w:rsid w:val="009B5980"/>
    <w:pPr>
      <w:spacing w:after="160" w:line="259" w:lineRule="auto"/>
    </w:pPr>
  </w:style>
  <w:style w:type="paragraph" w:customStyle="1" w:styleId="98736878C80D4109AB30B566EDEA91BD">
    <w:name w:val="98736878C80D4109AB30B566EDEA91BD"/>
    <w:rsid w:val="009B5980"/>
    <w:pPr>
      <w:spacing w:after="160" w:line="259" w:lineRule="auto"/>
    </w:pPr>
  </w:style>
  <w:style w:type="paragraph" w:customStyle="1" w:styleId="AA9CABF3A5A0440E8B1E332B9A3D5787">
    <w:name w:val="AA9CABF3A5A0440E8B1E332B9A3D5787"/>
    <w:rsid w:val="009B5980"/>
    <w:pPr>
      <w:spacing w:after="160" w:line="259" w:lineRule="auto"/>
    </w:pPr>
  </w:style>
  <w:style w:type="paragraph" w:customStyle="1" w:styleId="E2988FE1D7D54BF58DBD987C4250CB95">
    <w:name w:val="E2988FE1D7D54BF58DBD987C4250CB95"/>
    <w:rsid w:val="009B5980"/>
    <w:pPr>
      <w:spacing w:after="160" w:line="259" w:lineRule="auto"/>
    </w:pPr>
  </w:style>
  <w:style w:type="paragraph" w:customStyle="1" w:styleId="922CF02AA6E443FC96179818D4026C40">
    <w:name w:val="922CF02AA6E443FC96179818D4026C40"/>
    <w:rsid w:val="009B5980"/>
    <w:pPr>
      <w:spacing w:after="160" w:line="259" w:lineRule="auto"/>
    </w:pPr>
  </w:style>
  <w:style w:type="paragraph" w:customStyle="1" w:styleId="4133208BF7304F089C33AD55AD1B58D5">
    <w:name w:val="4133208BF7304F089C33AD55AD1B58D5"/>
    <w:rsid w:val="009B5980"/>
    <w:pPr>
      <w:spacing w:after="160" w:line="259" w:lineRule="auto"/>
    </w:pPr>
  </w:style>
  <w:style w:type="paragraph" w:customStyle="1" w:styleId="D5A8B3C88CD541ED879E71E86AF65DB8">
    <w:name w:val="D5A8B3C88CD541ED879E71E86AF65DB8"/>
    <w:rsid w:val="009B5980"/>
    <w:pPr>
      <w:spacing w:after="160" w:line="259" w:lineRule="auto"/>
    </w:pPr>
  </w:style>
  <w:style w:type="paragraph" w:customStyle="1" w:styleId="BB866DBD98A5437F92DFEF93F855D26B">
    <w:name w:val="BB866DBD98A5437F92DFEF93F855D26B"/>
    <w:rsid w:val="009B5980"/>
    <w:pPr>
      <w:spacing w:after="160" w:line="259" w:lineRule="auto"/>
    </w:pPr>
  </w:style>
  <w:style w:type="paragraph" w:customStyle="1" w:styleId="2998167CA7A74486AF810E34AC3EDFD8">
    <w:name w:val="2998167CA7A74486AF810E34AC3EDFD8"/>
    <w:rsid w:val="009B5980"/>
    <w:pPr>
      <w:spacing w:after="160" w:line="259" w:lineRule="auto"/>
    </w:pPr>
  </w:style>
  <w:style w:type="paragraph" w:customStyle="1" w:styleId="232FCAE8C5E942838F8E7223DBC5980D">
    <w:name w:val="232FCAE8C5E942838F8E7223DBC5980D"/>
    <w:rsid w:val="009B5980"/>
    <w:pPr>
      <w:spacing w:after="160" w:line="259" w:lineRule="auto"/>
    </w:pPr>
  </w:style>
  <w:style w:type="paragraph" w:customStyle="1" w:styleId="ED93D639B962497F81407BDBD99C32AA">
    <w:name w:val="ED93D639B962497F81407BDBD99C32AA"/>
    <w:rsid w:val="009B5980"/>
    <w:pPr>
      <w:spacing w:after="160" w:line="259" w:lineRule="auto"/>
    </w:pPr>
  </w:style>
  <w:style w:type="paragraph" w:customStyle="1" w:styleId="60FC2BB662D84B0E9950C70CC8ABBC97">
    <w:name w:val="60FC2BB662D84B0E9950C70CC8ABBC97"/>
    <w:rsid w:val="009B5980"/>
    <w:pPr>
      <w:spacing w:after="160" w:line="259" w:lineRule="auto"/>
    </w:pPr>
  </w:style>
  <w:style w:type="paragraph" w:customStyle="1" w:styleId="5E01EFB74D514CE6BACAD33D374D4772">
    <w:name w:val="5E01EFB74D514CE6BACAD33D374D4772"/>
    <w:rsid w:val="009B5980"/>
    <w:pPr>
      <w:spacing w:after="160" w:line="259" w:lineRule="auto"/>
    </w:pPr>
  </w:style>
  <w:style w:type="paragraph" w:customStyle="1" w:styleId="E7BC039F8F314CB49FB212487A2D2E92">
    <w:name w:val="E7BC039F8F314CB49FB212487A2D2E92"/>
    <w:rsid w:val="009B5980"/>
    <w:pPr>
      <w:spacing w:after="160" w:line="259" w:lineRule="auto"/>
    </w:pPr>
  </w:style>
  <w:style w:type="paragraph" w:customStyle="1" w:styleId="75339A4A5A8D46DE806F329F6167EB35">
    <w:name w:val="75339A4A5A8D46DE806F329F6167EB35"/>
    <w:rsid w:val="009B5980"/>
    <w:pPr>
      <w:spacing w:after="160" w:line="259" w:lineRule="auto"/>
    </w:pPr>
  </w:style>
  <w:style w:type="paragraph" w:customStyle="1" w:styleId="4E006C55B0804E94B9F20F17EA076446">
    <w:name w:val="4E006C55B0804E94B9F20F17EA076446"/>
    <w:rsid w:val="009B5980"/>
    <w:pPr>
      <w:spacing w:after="160" w:line="259" w:lineRule="auto"/>
    </w:pPr>
  </w:style>
  <w:style w:type="paragraph" w:customStyle="1" w:styleId="344A7F55DCED414FB42F1F9084439CB0">
    <w:name w:val="344A7F55DCED414FB42F1F9084439CB0"/>
    <w:rsid w:val="009B5980"/>
    <w:pPr>
      <w:spacing w:after="160" w:line="259" w:lineRule="auto"/>
    </w:pPr>
  </w:style>
  <w:style w:type="paragraph" w:customStyle="1" w:styleId="BB0284C34D944A64A8E7B7A45714BF6C">
    <w:name w:val="BB0284C34D944A64A8E7B7A45714BF6C"/>
    <w:rsid w:val="009B5980"/>
    <w:pPr>
      <w:spacing w:after="160" w:line="259" w:lineRule="auto"/>
    </w:pPr>
  </w:style>
  <w:style w:type="paragraph" w:customStyle="1" w:styleId="AF4DD44F572A4CE5A4BD0E259211AA17">
    <w:name w:val="AF4DD44F572A4CE5A4BD0E259211AA17"/>
    <w:rsid w:val="009B5980"/>
    <w:pPr>
      <w:spacing w:after="160" w:line="259" w:lineRule="auto"/>
    </w:pPr>
  </w:style>
  <w:style w:type="paragraph" w:customStyle="1" w:styleId="D01F33CFDD994C5CBB553320EED7BEEE">
    <w:name w:val="D01F33CFDD994C5CBB553320EED7BEEE"/>
    <w:rsid w:val="009B5980"/>
    <w:pPr>
      <w:spacing w:after="160" w:line="259" w:lineRule="auto"/>
    </w:pPr>
  </w:style>
  <w:style w:type="paragraph" w:customStyle="1" w:styleId="4D5C1546E43649EC8DCC977CFA521A43">
    <w:name w:val="4D5C1546E43649EC8DCC977CFA521A43"/>
    <w:rsid w:val="009B5980"/>
    <w:pPr>
      <w:spacing w:after="160" w:line="259" w:lineRule="auto"/>
    </w:pPr>
  </w:style>
  <w:style w:type="paragraph" w:customStyle="1" w:styleId="E59E394A9159432CAA2A1E746F72D275">
    <w:name w:val="E59E394A9159432CAA2A1E746F72D275"/>
    <w:rsid w:val="009B5980"/>
    <w:pPr>
      <w:spacing w:after="160" w:line="259" w:lineRule="auto"/>
    </w:pPr>
  </w:style>
  <w:style w:type="paragraph" w:customStyle="1" w:styleId="7BAAEC8355AA4B6C8A55F3CEFAD87C02">
    <w:name w:val="7BAAEC8355AA4B6C8A55F3CEFAD87C02"/>
    <w:rsid w:val="009B5980"/>
    <w:pPr>
      <w:spacing w:after="160" w:line="259" w:lineRule="auto"/>
    </w:pPr>
  </w:style>
  <w:style w:type="paragraph" w:customStyle="1" w:styleId="1463451A2A724D0CAFCBA5DB6DD23902">
    <w:name w:val="1463451A2A724D0CAFCBA5DB6DD23902"/>
    <w:rsid w:val="009B5980"/>
    <w:pPr>
      <w:spacing w:after="160" w:line="259" w:lineRule="auto"/>
    </w:pPr>
  </w:style>
  <w:style w:type="paragraph" w:customStyle="1" w:styleId="F163895444C8418D8977290693497618">
    <w:name w:val="F163895444C8418D8977290693497618"/>
    <w:rsid w:val="009B5980"/>
    <w:pPr>
      <w:spacing w:after="160" w:line="259" w:lineRule="auto"/>
    </w:pPr>
  </w:style>
  <w:style w:type="paragraph" w:customStyle="1" w:styleId="954ECC693F3345AEB204673810F30257">
    <w:name w:val="954ECC693F3345AEB204673810F30257"/>
    <w:rsid w:val="009B5980"/>
    <w:pPr>
      <w:spacing w:after="160" w:line="259" w:lineRule="auto"/>
    </w:pPr>
  </w:style>
  <w:style w:type="paragraph" w:customStyle="1" w:styleId="05F28DA213AF41CFB39CCCB267DA52E5">
    <w:name w:val="05F28DA213AF41CFB39CCCB267DA52E5"/>
    <w:rsid w:val="009B5980"/>
    <w:pPr>
      <w:spacing w:after="160" w:line="259" w:lineRule="auto"/>
    </w:pPr>
  </w:style>
  <w:style w:type="paragraph" w:customStyle="1" w:styleId="9DAF5823848049558839A94F73B6A3B8">
    <w:name w:val="9DAF5823848049558839A94F73B6A3B8"/>
    <w:rsid w:val="009B5980"/>
    <w:pPr>
      <w:spacing w:after="160" w:line="259" w:lineRule="auto"/>
    </w:pPr>
  </w:style>
  <w:style w:type="paragraph" w:customStyle="1" w:styleId="AF4F6BD7DED74C878B12A3255598BB77">
    <w:name w:val="AF4F6BD7DED74C878B12A3255598BB77"/>
    <w:rsid w:val="009B5980"/>
    <w:pPr>
      <w:spacing w:after="160" w:line="259" w:lineRule="auto"/>
    </w:pPr>
  </w:style>
  <w:style w:type="paragraph" w:customStyle="1" w:styleId="0C5E355CF2EB42ACB56474E10C589814">
    <w:name w:val="0C5E355CF2EB42ACB56474E10C589814"/>
    <w:rsid w:val="009B5980"/>
    <w:pPr>
      <w:spacing w:after="160" w:line="259" w:lineRule="auto"/>
    </w:pPr>
  </w:style>
  <w:style w:type="paragraph" w:customStyle="1" w:styleId="75637E80541245B8AD832C7E84C377D7">
    <w:name w:val="75637E80541245B8AD832C7E84C377D7"/>
    <w:rsid w:val="009B5980"/>
    <w:pPr>
      <w:spacing w:after="160" w:line="259" w:lineRule="auto"/>
    </w:pPr>
  </w:style>
  <w:style w:type="paragraph" w:customStyle="1" w:styleId="F4C9974643594DEAA2F4D181FF50C8D2">
    <w:name w:val="F4C9974643594DEAA2F4D181FF50C8D2"/>
    <w:rsid w:val="009B5980"/>
    <w:pPr>
      <w:spacing w:after="160" w:line="259" w:lineRule="auto"/>
    </w:pPr>
  </w:style>
  <w:style w:type="paragraph" w:customStyle="1" w:styleId="98F6D59539474F6D822F85F442710661">
    <w:name w:val="98F6D59539474F6D822F85F442710661"/>
    <w:rsid w:val="009B5980"/>
    <w:pPr>
      <w:spacing w:after="160" w:line="259" w:lineRule="auto"/>
    </w:pPr>
  </w:style>
  <w:style w:type="paragraph" w:customStyle="1" w:styleId="4777775018AB464A8A43D140B11CE1C2">
    <w:name w:val="4777775018AB464A8A43D140B11CE1C2"/>
    <w:rsid w:val="009B5980"/>
    <w:pPr>
      <w:spacing w:after="160" w:line="259" w:lineRule="auto"/>
    </w:pPr>
  </w:style>
  <w:style w:type="paragraph" w:customStyle="1" w:styleId="668F599F41E3482EA540FB57306C682B">
    <w:name w:val="668F599F41E3482EA540FB57306C682B"/>
    <w:rsid w:val="009B5980"/>
    <w:pPr>
      <w:spacing w:after="160" w:line="259" w:lineRule="auto"/>
    </w:pPr>
  </w:style>
  <w:style w:type="paragraph" w:customStyle="1" w:styleId="B19865C95C7E44F386A16C4192BF6C34">
    <w:name w:val="B19865C95C7E44F386A16C4192BF6C34"/>
    <w:rsid w:val="009B5980"/>
    <w:pPr>
      <w:spacing w:after="160" w:line="259" w:lineRule="auto"/>
    </w:pPr>
  </w:style>
  <w:style w:type="paragraph" w:customStyle="1" w:styleId="D6F7AB3C2B4946F4B1F1B7C1FBF4D0EE">
    <w:name w:val="D6F7AB3C2B4946F4B1F1B7C1FBF4D0EE"/>
    <w:rsid w:val="009B5980"/>
    <w:pPr>
      <w:spacing w:after="160" w:line="259" w:lineRule="auto"/>
    </w:pPr>
  </w:style>
  <w:style w:type="paragraph" w:customStyle="1" w:styleId="8C757B5D480F43288D055E5C52BC6F31">
    <w:name w:val="8C757B5D480F43288D055E5C52BC6F31"/>
    <w:rsid w:val="009B5980"/>
    <w:pPr>
      <w:spacing w:after="160" w:line="259" w:lineRule="auto"/>
    </w:pPr>
  </w:style>
  <w:style w:type="paragraph" w:customStyle="1" w:styleId="F86A6109ECE14771A6DD2D11043A5B7F">
    <w:name w:val="F86A6109ECE14771A6DD2D11043A5B7F"/>
    <w:rsid w:val="009B5980"/>
    <w:pPr>
      <w:spacing w:after="160" w:line="259" w:lineRule="auto"/>
    </w:pPr>
  </w:style>
  <w:style w:type="paragraph" w:customStyle="1" w:styleId="77573E73EADF47FDA1CF2451C46D3C2D">
    <w:name w:val="77573E73EADF47FDA1CF2451C46D3C2D"/>
    <w:rsid w:val="009B5980"/>
    <w:pPr>
      <w:spacing w:after="160" w:line="259" w:lineRule="auto"/>
    </w:pPr>
  </w:style>
  <w:style w:type="paragraph" w:customStyle="1" w:styleId="0B48F5BAF21846CCA2F32D3ECA61D841">
    <w:name w:val="0B48F5BAF21846CCA2F32D3ECA61D841"/>
    <w:rsid w:val="009B5980"/>
    <w:pPr>
      <w:spacing w:after="160" w:line="259" w:lineRule="auto"/>
    </w:pPr>
  </w:style>
  <w:style w:type="paragraph" w:customStyle="1" w:styleId="FFF83201BE164A1992D4622D52AD496B">
    <w:name w:val="FFF83201BE164A1992D4622D52AD496B"/>
    <w:rsid w:val="009B5980"/>
    <w:pPr>
      <w:spacing w:after="160" w:line="259" w:lineRule="auto"/>
    </w:pPr>
  </w:style>
  <w:style w:type="paragraph" w:customStyle="1" w:styleId="106E1FCF8AF34912BCD7BBD6E18C7862">
    <w:name w:val="106E1FCF8AF34912BCD7BBD6E18C7862"/>
    <w:rsid w:val="009B5980"/>
    <w:pPr>
      <w:spacing w:after="160" w:line="259" w:lineRule="auto"/>
    </w:pPr>
  </w:style>
  <w:style w:type="paragraph" w:customStyle="1" w:styleId="0768F71930DF49AA8CC6B7D4E2236B14">
    <w:name w:val="0768F71930DF49AA8CC6B7D4E2236B14"/>
    <w:rsid w:val="009B5980"/>
    <w:pPr>
      <w:spacing w:after="160" w:line="259" w:lineRule="auto"/>
    </w:pPr>
  </w:style>
  <w:style w:type="paragraph" w:customStyle="1" w:styleId="22478D134A074DDAA9F07C5F310CED02">
    <w:name w:val="22478D134A074DDAA9F07C5F310CED02"/>
    <w:rsid w:val="009B5980"/>
    <w:pPr>
      <w:spacing w:after="160" w:line="259" w:lineRule="auto"/>
    </w:pPr>
  </w:style>
  <w:style w:type="paragraph" w:customStyle="1" w:styleId="332C20D3DBDC48B6BE03E7FB8A3631C2">
    <w:name w:val="332C20D3DBDC48B6BE03E7FB8A3631C2"/>
    <w:rsid w:val="009B5980"/>
    <w:pPr>
      <w:spacing w:after="160" w:line="259" w:lineRule="auto"/>
    </w:pPr>
  </w:style>
  <w:style w:type="paragraph" w:customStyle="1" w:styleId="87AE3666FEA54EF199BFCE6126BDE7B1">
    <w:name w:val="87AE3666FEA54EF199BFCE6126BDE7B1"/>
    <w:rsid w:val="009B5980"/>
    <w:pPr>
      <w:spacing w:after="160" w:line="259" w:lineRule="auto"/>
    </w:pPr>
  </w:style>
  <w:style w:type="paragraph" w:customStyle="1" w:styleId="6D5F6289DD3A43AABFB83AEE08FF1CE7">
    <w:name w:val="6D5F6289DD3A43AABFB83AEE08FF1CE7"/>
    <w:rsid w:val="009B5980"/>
    <w:pPr>
      <w:spacing w:after="160" w:line="259" w:lineRule="auto"/>
    </w:pPr>
  </w:style>
  <w:style w:type="paragraph" w:customStyle="1" w:styleId="D0A0EF3CC5B24991AB8C8FD1FEDED132">
    <w:name w:val="D0A0EF3CC5B24991AB8C8FD1FEDED132"/>
    <w:rsid w:val="009B5980"/>
    <w:pPr>
      <w:spacing w:after="160" w:line="259" w:lineRule="auto"/>
    </w:pPr>
  </w:style>
  <w:style w:type="paragraph" w:customStyle="1" w:styleId="8E6BFEBE5A9C436EB3C2BEDBE3CA6374">
    <w:name w:val="8E6BFEBE5A9C436EB3C2BEDBE3CA6374"/>
    <w:rsid w:val="009B5980"/>
    <w:pPr>
      <w:spacing w:after="160" w:line="259" w:lineRule="auto"/>
    </w:pPr>
  </w:style>
  <w:style w:type="paragraph" w:customStyle="1" w:styleId="CC82A32376B745B3A367A2154EF6510C">
    <w:name w:val="CC82A32376B745B3A367A2154EF6510C"/>
    <w:rsid w:val="009B5980"/>
    <w:pPr>
      <w:spacing w:after="160" w:line="259" w:lineRule="auto"/>
    </w:pPr>
  </w:style>
  <w:style w:type="paragraph" w:customStyle="1" w:styleId="EF95EA664CFE4140B5DA36583579E7E8">
    <w:name w:val="EF95EA664CFE4140B5DA36583579E7E8"/>
    <w:rsid w:val="009B5980"/>
    <w:pPr>
      <w:spacing w:after="160" w:line="259" w:lineRule="auto"/>
    </w:pPr>
  </w:style>
  <w:style w:type="paragraph" w:customStyle="1" w:styleId="BBAF47485B714A3DB8AB2B1DBE80736A">
    <w:name w:val="BBAF47485B714A3DB8AB2B1DBE80736A"/>
    <w:rsid w:val="009B5980"/>
    <w:pPr>
      <w:spacing w:after="160" w:line="259" w:lineRule="auto"/>
    </w:pPr>
  </w:style>
  <w:style w:type="paragraph" w:customStyle="1" w:styleId="1387153683634D698030C8DEED22D03D">
    <w:name w:val="1387153683634D698030C8DEED22D03D"/>
    <w:rsid w:val="009B5980"/>
    <w:pPr>
      <w:spacing w:after="160" w:line="259" w:lineRule="auto"/>
    </w:pPr>
  </w:style>
  <w:style w:type="paragraph" w:customStyle="1" w:styleId="4603F6CBE95B43C1BCBB89AA489EB824">
    <w:name w:val="4603F6CBE95B43C1BCBB89AA489EB824"/>
    <w:rsid w:val="009B5980"/>
    <w:pPr>
      <w:spacing w:after="160" w:line="259" w:lineRule="auto"/>
    </w:pPr>
  </w:style>
  <w:style w:type="paragraph" w:customStyle="1" w:styleId="60F855FDFBB14E8CA7C21043B9EE030E">
    <w:name w:val="60F855FDFBB14E8CA7C21043B9EE030E"/>
    <w:rsid w:val="009B5980"/>
    <w:pPr>
      <w:spacing w:after="160" w:line="259" w:lineRule="auto"/>
    </w:pPr>
  </w:style>
  <w:style w:type="paragraph" w:customStyle="1" w:styleId="10813DBD0E874CFFA8A1DFCE41721334">
    <w:name w:val="10813DBD0E874CFFA8A1DFCE41721334"/>
    <w:rsid w:val="009B5980"/>
    <w:pPr>
      <w:spacing w:after="160" w:line="259" w:lineRule="auto"/>
    </w:pPr>
  </w:style>
  <w:style w:type="paragraph" w:customStyle="1" w:styleId="C2F92C6EFCEE47AA9F82215372390A52">
    <w:name w:val="C2F92C6EFCEE47AA9F82215372390A52"/>
    <w:rsid w:val="009B5980"/>
    <w:pPr>
      <w:spacing w:after="160" w:line="259" w:lineRule="auto"/>
    </w:pPr>
  </w:style>
  <w:style w:type="paragraph" w:customStyle="1" w:styleId="2AC7E005594548A39AEDB8EEB2267B25">
    <w:name w:val="2AC7E005594548A39AEDB8EEB2267B25"/>
    <w:rsid w:val="009B5980"/>
    <w:pPr>
      <w:spacing w:after="160" w:line="259" w:lineRule="auto"/>
    </w:pPr>
  </w:style>
  <w:style w:type="paragraph" w:customStyle="1" w:styleId="6F6A77BD0C4F4147B8E19B173C6CA125">
    <w:name w:val="6F6A77BD0C4F4147B8E19B173C6CA125"/>
    <w:rsid w:val="009B5980"/>
    <w:pPr>
      <w:spacing w:after="160" w:line="259" w:lineRule="auto"/>
    </w:pPr>
  </w:style>
  <w:style w:type="paragraph" w:customStyle="1" w:styleId="C4024DF05B9F4874A0441731CCA51C38">
    <w:name w:val="C4024DF05B9F4874A0441731CCA51C38"/>
    <w:rsid w:val="009B5980"/>
    <w:pPr>
      <w:spacing w:after="160" w:line="259" w:lineRule="auto"/>
    </w:pPr>
  </w:style>
  <w:style w:type="paragraph" w:customStyle="1" w:styleId="0F2B9D49351A491C932179B242D9F46F">
    <w:name w:val="0F2B9D49351A491C932179B242D9F46F"/>
    <w:rsid w:val="009B5980"/>
    <w:pPr>
      <w:spacing w:after="160" w:line="259" w:lineRule="auto"/>
    </w:pPr>
  </w:style>
  <w:style w:type="paragraph" w:customStyle="1" w:styleId="1DDDE1C4DAE6492690F7A729F347F137">
    <w:name w:val="1DDDE1C4DAE6492690F7A729F347F137"/>
    <w:rsid w:val="009B5980"/>
    <w:pPr>
      <w:spacing w:after="160" w:line="259" w:lineRule="auto"/>
    </w:pPr>
  </w:style>
  <w:style w:type="paragraph" w:customStyle="1" w:styleId="D9D71F01139E4AA8BC3078B9336D4F9E">
    <w:name w:val="D9D71F01139E4AA8BC3078B9336D4F9E"/>
    <w:rsid w:val="009B5980"/>
    <w:pPr>
      <w:spacing w:after="160" w:line="259" w:lineRule="auto"/>
    </w:pPr>
  </w:style>
  <w:style w:type="paragraph" w:customStyle="1" w:styleId="2F6638C2DDF747528A5E0776E8EE3728">
    <w:name w:val="2F6638C2DDF747528A5E0776E8EE3728"/>
    <w:rsid w:val="009B5980"/>
    <w:pPr>
      <w:spacing w:after="160" w:line="259" w:lineRule="auto"/>
    </w:pPr>
  </w:style>
  <w:style w:type="paragraph" w:customStyle="1" w:styleId="F300F05AFF474D899E04A06059C67FE9">
    <w:name w:val="F300F05AFF474D899E04A06059C67FE9"/>
    <w:rsid w:val="009B5980"/>
    <w:pPr>
      <w:spacing w:after="160" w:line="259" w:lineRule="auto"/>
    </w:pPr>
  </w:style>
  <w:style w:type="paragraph" w:customStyle="1" w:styleId="084F6E99BB984EF99B89AACC484D6492">
    <w:name w:val="084F6E99BB984EF99B89AACC484D6492"/>
    <w:rsid w:val="009B5980"/>
    <w:pPr>
      <w:spacing w:after="160" w:line="259" w:lineRule="auto"/>
    </w:pPr>
  </w:style>
  <w:style w:type="paragraph" w:customStyle="1" w:styleId="581C2B0E97C543ADAEACB6F521019540">
    <w:name w:val="581C2B0E97C543ADAEACB6F521019540"/>
    <w:rsid w:val="009B5980"/>
    <w:pPr>
      <w:spacing w:after="160" w:line="259" w:lineRule="auto"/>
    </w:pPr>
  </w:style>
  <w:style w:type="paragraph" w:customStyle="1" w:styleId="EF1014A11B6F453383246300FF8A6C68">
    <w:name w:val="EF1014A11B6F453383246300FF8A6C68"/>
    <w:rsid w:val="009B5980"/>
    <w:pPr>
      <w:spacing w:after="160" w:line="259" w:lineRule="auto"/>
    </w:pPr>
  </w:style>
  <w:style w:type="paragraph" w:customStyle="1" w:styleId="4E7CEE5701DD42F7958F167200CE7C15">
    <w:name w:val="4E7CEE5701DD42F7958F167200CE7C15"/>
    <w:rsid w:val="009B5980"/>
    <w:pPr>
      <w:spacing w:after="160" w:line="259" w:lineRule="auto"/>
    </w:pPr>
  </w:style>
  <w:style w:type="paragraph" w:customStyle="1" w:styleId="62B612DFC4DA4EE28A22B5F37DFDE8D4">
    <w:name w:val="62B612DFC4DA4EE28A22B5F37DFDE8D4"/>
    <w:rsid w:val="009B5980"/>
    <w:pPr>
      <w:spacing w:after="160" w:line="259" w:lineRule="auto"/>
    </w:pPr>
  </w:style>
  <w:style w:type="paragraph" w:customStyle="1" w:styleId="FEED8816EFC942EF8D94E32CBF0345E4">
    <w:name w:val="FEED8816EFC942EF8D94E32CBF0345E4"/>
    <w:rsid w:val="009B5980"/>
    <w:pPr>
      <w:spacing w:after="160" w:line="259" w:lineRule="auto"/>
    </w:pPr>
  </w:style>
  <w:style w:type="paragraph" w:customStyle="1" w:styleId="5B5C8CB9EBD0430CBF418071B0FBDF40">
    <w:name w:val="5B5C8CB9EBD0430CBF418071B0FBDF40"/>
    <w:rsid w:val="009B5980"/>
    <w:pPr>
      <w:spacing w:after="160" w:line="259" w:lineRule="auto"/>
    </w:pPr>
  </w:style>
  <w:style w:type="paragraph" w:customStyle="1" w:styleId="F9172668C5FB42B18E981FBA10474966">
    <w:name w:val="F9172668C5FB42B18E981FBA10474966"/>
    <w:rsid w:val="009B5980"/>
    <w:pPr>
      <w:spacing w:after="160" w:line="259" w:lineRule="auto"/>
    </w:pPr>
  </w:style>
  <w:style w:type="paragraph" w:customStyle="1" w:styleId="D67E119ED0DD4DBF8D192396A3E533A0">
    <w:name w:val="D67E119ED0DD4DBF8D192396A3E533A0"/>
    <w:rsid w:val="009B5980"/>
    <w:pPr>
      <w:spacing w:after="160" w:line="259" w:lineRule="auto"/>
    </w:pPr>
  </w:style>
  <w:style w:type="paragraph" w:customStyle="1" w:styleId="60DE59CDB97B490286A68AABB3F86135">
    <w:name w:val="60DE59CDB97B490286A68AABB3F86135"/>
    <w:rsid w:val="009B5980"/>
    <w:pPr>
      <w:spacing w:after="160" w:line="259" w:lineRule="auto"/>
    </w:pPr>
  </w:style>
  <w:style w:type="paragraph" w:customStyle="1" w:styleId="B8BF1D66EB6349738A1041A5AF41FE0A">
    <w:name w:val="B8BF1D66EB6349738A1041A5AF41FE0A"/>
    <w:rsid w:val="009B5980"/>
    <w:pPr>
      <w:spacing w:after="160" w:line="259" w:lineRule="auto"/>
    </w:pPr>
  </w:style>
  <w:style w:type="paragraph" w:customStyle="1" w:styleId="1A43137FA75047E3A73645466FC233ED">
    <w:name w:val="1A43137FA75047E3A73645466FC233ED"/>
    <w:rsid w:val="009B5980"/>
    <w:pPr>
      <w:spacing w:after="160" w:line="259" w:lineRule="auto"/>
    </w:pPr>
  </w:style>
  <w:style w:type="paragraph" w:customStyle="1" w:styleId="9332A53C7B354766BA31717340D96C87">
    <w:name w:val="9332A53C7B354766BA31717340D96C87"/>
    <w:rsid w:val="009B5980"/>
    <w:pPr>
      <w:spacing w:after="160" w:line="259" w:lineRule="auto"/>
    </w:pPr>
  </w:style>
  <w:style w:type="paragraph" w:customStyle="1" w:styleId="C935C38FB08541D1A678E5A39254ECFB">
    <w:name w:val="C935C38FB08541D1A678E5A39254ECFB"/>
    <w:rsid w:val="009B5980"/>
    <w:pPr>
      <w:spacing w:after="160" w:line="259" w:lineRule="auto"/>
    </w:pPr>
  </w:style>
  <w:style w:type="paragraph" w:customStyle="1" w:styleId="F574777209644BBA8DEA6F15D6F00F80">
    <w:name w:val="F574777209644BBA8DEA6F15D6F00F80"/>
    <w:rsid w:val="009B5980"/>
    <w:pPr>
      <w:spacing w:after="160" w:line="259" w:lineRule="auto"/>
    </w:pPr>
  </w:style>
  <w:style w:type="paragraph" w:customStyle="1" w:styleId="826701611EC4426983C77EA69DCEE758">
    <w:name w:val="826701611EC4426983C77EA69DCEE758"/>
    <w:rsid w:val="009B5980"/>
    <w:pPr>
      <w:spacing w:after="160" w:line="259" w:lineRule="auto"/>
    </w:pPr>
  </w:style>
  <w:style w:type="paragraph" w:customStyle="1" w:styleId="7EDA196042C64CF68A5F7AEC310D95D9">
    <w:name w:val="7EDA196042C64CF68A5F7AEC310D95D9"/>
    <w:rsid w:val="009B5980"/>
    <w:pPr>
      <w:spacing w:after="160" w:line="259" w:lineRule="auto"/>
    </w:pPr>
  </w:style>
  <w:style w:type="paragraph" w:customStyle="1" w:styleId="DF4F05D95B234CA9B1F69EAC86A750C8">
    <w:name w:val="DF4F05D95B234CA9B1F69EAC86A750C8"/>
    <w:rsid w:val="009B5980"/>
    <w:pPr>
      <w:spacing w:after="160" w:line="259" w:lineRule="auto"/>
    </w:pPr>
  </w:style>
  <w:style w:type="paragraph" w:customStyle="1" w:styleId="AD637A365B2A43FA9F6973595E9F4F5D">
    <w:name w:val="AD637A365B2A43FA9F6973595E9F4F5D"/>
    <w:rsid w:val="009B5980"/>
    <w:pPr>
      <w:spacing w:after="160" w:line="259" w:lineRule="auto"/>
    </w:pPr>
  </w:style>
  <w:style w:type="paragraph" w:customStyle="1" w:styleId="435B79BA52704E7EB97374FFDACE3BBF">
    <w:name w:val="435B79BA52704E7EB97374FFDACE3BBF"/>
    <w:rsid w:val="009B5980"/>
    <w:pPr>
      <w:spacing w:after="160" w:line="259" w:lineRule="auto"/>
    </w:pPr>
  </w:style>
  <w:style w:type="paragraph" w:customStyle="1" w:styleId="71868DA1004F47A4B8C29EEB6A43C78C">
    <w:name w:val="71868DA1004F47A4B8C29EEB6A43C78C"/>
    <w:rsid w:val="009B5980"/>
    <w:pPr>
      <w:spacing w:after="160" w:line="259" w:lineRule="auto"/>
    </w:pPr>
  </w:style>
  <w:style w:type="paragraph" w:customStyle="1" w:styleId="A49EE0BB8CAC4284A64402D9F04EC512">
    <w:name w:val="A49EE0BB8CAC4284A64402D9F04EC512"/>
    <w:rsid w:val="009B5980"/>
    <w:pPr>
      <w:spacing w:after="160" w:line="259" w:lineRule="auto"/>
    </w:pPr>
  </w:style>
  <w:style w:type="paragraph" w:customStyle="1" w:styleId="C5692871EDCD4EE298C5A4840C552757">
    <w:name w:val="C5692871EDCD4EE298C5A4840C552757"/>
    <w:rsid w:val="009B5980"/>
    <w:pPr>
      <w:spacing w:after="160" w:line="259" w:lineRule="auto"/>
    </w:pPr>
  </w:style>
  <w:style w:type="paragraph" w:customStyle="1" w:styleId="EF2346F57C5B4464A43DFB2E81394A64">
    <w:name w:val="EF2346F57C5B4464A43DFB2E81394A64"/>
    <w:rsid w:val="009B5980"/>
    <w:pPr>
      <w:spacing w:after="160" w:line="259" w:lineRule="auto"/>
    </w:pPr>
  </w:style>
  <w:style w:type="paragraph" w:customStyle="1" w:styleId="B04EA0ADFDAB42FD940AFE314707C983">
    <w:name w:val="B04EA0ADFDAB42FD940AFE314707C983"/>
    <w:rsid w:val="009B5980"/>
    <w:pPr>
      <w:spacing w:after="160" w:line="259" w:lineRule="auto"/>
    </w:pPr>
  </w:style>
  <w:style w:type="paragraph" w:customStyle="1" w:styleId="267C8F9BE35F4B70BC5624A7712B47E1">
    <w:name w:val="267C8F9BE35F4B70BC5624A7712B47E1"/>
    <w:rsid w:val="009B5980"/>
    <w:pPr>
      <w:spacing w:after="160" w:line="259" w:lineRule="auto"/>
    </w:pPr>
  </w:style>
  <w:style w:type="paragraph" w:customStyle="1" w:styleId="034E66CD41EE464BA271338CF96F401C">
    <w:name w:val="034E66CD41EE464BA271338CF96F401C"/>
    <w:rsid w:val="009B5980"/>
    <w:pPr>
      <w:spacing w:after="160" w:line="259" w:lineRule="auto"/>
    </w:pPr>
  </w:style>
  <w:style w:type="paragraph" w:customStyle="1" w:styleId="CB6558F91BCC4B8580F6673846611274">
    <w:name w:val="CB6558F91BCC4B8580F6673846611274"/>
    <w:rsid w:val="009B5980"/>
    <w:pPr>
      <w:spacing w:after="160" w:line="259" w:lineRule="auto"/>
    </w:pPr>
  </w:style>
  <w:style w:type="paragraph" w:customStyle="1" w:styleId="875B0FAD50BA4354A2AB9DA9A0A94506">
    <w:name w:val="875B0FAD50BA4354A2AB9DA9A0A94506"/>
    <w:rsid w:val="009B5980"/>
    <w:pPr>
      <w:spacing w:after="160" w:line="259" w:lineRule="auto"/>
    </w:pPr>
  </w:style>
  <w:style w:type="paragraph" w:customStyle="1" w:styleId="F889BD44A62249B28A2FDA1D06FD3375">
    <w:name w:val="F889BD44A62249B28A2FDA1D06FD3375"/>
    <w:rsid w:val="009B5980"/>
    <w:pPr>
      <w:spacing w:after="160" w:line="259" w:lineRule="auto"/>
    </w:pPr>
  </w:style>
  <w:style w:type="paragraph" w:customStyle="1" w:styleId="FFC8AB0C171F47C7BB644585F7D1BE4A">
    <w:name w:val="FFC8AB0C171F47C7BB644585F7D1BE4A"/>
    <w:rsid w:val="009B5980"/>
    <w:pPr>
      <w:spacing w:after="160" w:line="259" w:lineRule="auto"/>
    </w:pPr>
  </w:style>
  <w:style w:type="paragraph" w:customStyle="1" w:styleId="DAF055BBD06041FAB97B86C35BBA15D7">
    <w:name w:val="DAF055BBD06041FAB97B86C35BBA15D7"/>
    <w:rsid w:val="009B5980"/>
    <w:pPr>
      <w:spacing w:after="160" w:line="259" w:lineRule="auto"/>
    </w:pPr>
  </w:style>
  <w:style w:type="paragraph" w:customStyle="1" w:styleId="ECFBC17021BB47549B240A634302BCAF">
    <w:name w:val="ECFBC17021BB47549B240A634302BCAF"/>
    <w:rsid w:val="009B5980"/>
    <w:pPr>
      <w:spacing w:after="160" w:line="259" w:lineRule="auto"/>
    </w:pPr>
  </w:style>
  <w:style w:type="paragraph" w:customStyle="1" w:styleId="1545B5D29F614C668B7848426AC7444D">
    <w:name w:val="1545B5D29F614C668B7848426AC7444D"/>
    <w:rsid w:val="009B5980"/>
    <w:pPr>
      <w:spacing w:after="160" w:line="259" w:lineRule="auto"/>
    </w:pPr>
  </w:style>
  <w:style w:type="paragraph" w:customStyle="1" w:styleId="9DD35271D5244EF2BC207D3F2C7A866A">
    <w:name w:val="9DD35271D5244EF2BC207D3F2C7A866A"/>
    <w:rsid w:val="009B5980"/>
    <w:pPr>
      <w:spacing w:after="160" w:line="259" w:lineRule="auto"/>
    </w:pPr>
  </w:style>
  <w:style w:type="paragraph" w:customStyle="1" w:styleId="FAAC812CF2CB4FD8A59B447B8D635649">
    <w:name w:val="FAAC812CF2CB4FD8A59B447B8D635649"/>
    <w:rsid w:val="009B5980"/>
    <w:pPr>
      <w:spacing w:after="160" w:line="259" w:lineRule="auto"/>
    </w:pPr>
  </w:style>
  <w:style w:type="paragraph" w:customStyle="1" w:styleId="AEECF656CE3D47CFB9753C8C01E944C2">
    <w:name w:val="AEECF656CE3D47CFB9753C8C01E944C2"/>
    <w:rsid w:val="009B5980"/>
    <w:pPr>
      <w:spacing w:after="160" w:line="259" w:lineRule="auto"/>
    </w:pPr>
  </w:style>
  <w:style w:type="paragraph" w:customStyle="1" w:styleId="9D3AE69AF114480B8EC0D41BFF1F6A1A">
    <w:name w:val="9D3AE69AF114480B8EC0D41BFF1F6A1A"/>
    <w:rsid w:val="009B5980"/>
    <w:pPr>
      <w:spacing w:after="160" w:line="259" w:lineRule="auto"/>
    </w:pPr>
  </w:style>
  <w:style w:type="paragraph" w:customStyle="1" w:styleId="50BD9CD3E8824D19A10ADD9F128A33E4">
    <w:name w:val="50BD9CD3E8824D19A10ADD9F128A33E4"/>
    <w:rsid w:val="009B5980"/>
    <w:pPr>
      <w:spacing w:after="160" w:line="259" w:lineRule="auto"/>
    </w:pPr>
  </w:style>
  <w:style w:type="paragraph" w:customStyle="1" w:styleId="2D8EFE84A3434C4CA99693B8B03E90EA">
    <w:name w:val="2D8EFE84A3434C4CA99693B8B03E90EA"/>
    <w:rsid w:val="009B5980"/>
    <w:pPr>
      <w:spacing w:after="160" w:line="259" w:lineRule="auto"/>
    </w:pPr>
  </w:style>
  <w:style w:type="paragraph" w:customStyle="1" w:styleId="9B8C9EA2DDF149DAA65104DBD40CB27E">
    <w:name w:val="9B8C9EA2DDF149DAA65104DBD40CB27E"/>
    <w:rsid w:val="009B5980"/>
    <w:pPr>
      <w:spacing w:after="160" w:line="259" w:lineRule="auto"/>
    </w:pPr>
  </w:style>
  <w:style w:type="paragraph" w:customStyle="1" w:styleId="FC19280CE91B4F67A2A439C174552E43">
    <w:name w:val="FC19280CE91B4F67A2A439C174552E43"/>
    <w:rsid w:val="009B5980"/>
    <w:pPr>
      <w:spacing w:after="160" w:line="259" w:lineRule="auto"/>
    </w:pPr>
  </w:style>
  <w:style w:type="paragraph" w:customStyle="1" w:styleId="558FD4D01D704E0FA0933CEE7CFCE2C1">
    <w:name w:val="558FD4D01D704E0FA0933CEE7CFCE2C1"/>
    <w:rsid w:val="009B5980"/>
    <w:pPr>
      <w:spacing w:after="160" w:line="259" w:lineRule="auto"/>
    </w:pPr>
  </w:style>
  <w:style w:type="paragraph" w:customStyle="1" w:styleId="4022296DF19444CEA83E2D001F24953C">
    <w:name w:val="4022296DF19444CEA83E2D001F24953C"/>
    <w:rsid w:val="009B5980"/>
    <w:pPr>
      <w:spacing w:after="160" w:line="259" w:lineRule="auto"/>
    </w:pPr>
  </w:style>
  <w:style w:type="paragraph" w:customStyle="1" w:styleId="5FB7651BCD9C49A2993329D5D94941B0">
    <w:name w:val="5FB7651BCD9C49A2993329D5D94941B0"/>
    <w:rsid w:val="009B5980"/>
    <w:pPr>
      <w:spacing w:after="160" w:line="259" w:lineRule="auto"/>
    </w:pPr>
  </w:style>
  <w:style w:type="paragraph" w:customStyle="1" w:styleId="0FDD4B6556FE46FAA9D2BD51AF38CCEB">
    <w:name w:val="0FDD4B6556FE46FAA9D2BD51AF38CCEB"/>
    <w:rsid w:val="009B5980"/>
    <w:pPr>
      <w:spacing w:after="160" w:line="259" w:lineRule="auto"/>
    </w:pPr>
  </w:style>
  <w:style w:type="paragraph" w:customStyle="1" w:styleId="03A930217C684B74A44220684898B983">
    <w:name w:val="03A930217C684B74A44220684898B983"/>
    <w:rsid w:val="009B5980"/>
    <w:pPr>
      <w:spacing w:after="160" w:line="259" w:lineRule="auto"/>
    </w:pPr>
  </w:style>
  <w:style w:type="paragraph" w:customStyle="1" w:styleId="2B757232962B43459D0F03B1CAB30E5B">
    <w:name w:val="2B757232962B43459D0F03B1CAB30E5B"/>
    <w:rsid w:val="009B5980"/>
    <w:pPr>
      <w:spacing w:after="160" w:line="259" w:lineRule="auto"/>
    </w:pPr>
  </w:style>
  <w:style w:type="paragraph" w:customStyle="1" w:styleId="28E9646165034908AC74C2607CC7A50E">
    <w:name w:val="28E9646165034908AC74C2607CC7A50E"/>
    <w:rsid w:val="009B5980"/>
    <w:pPr>
      <w:spacing w:after="160" w:line="259" w:lineRule="auto"/>
    </w:pPr>
  </w:style>
  <w:style w:type="paragraph" w:customStyle="1" w:styleId="FFCF3AE78F5C48919712B130CD606DFE">
    <w:name w:val="FFCF3AE78F5C48919712B130CD606DFE"/>
    <w:rsid w:val="009B5980"/>
    <w:pPr>
      <w:spacing w:after="160" w:line="259" w:lineRule="auto"/>
    </w:pPr>
  </w:style>
  <w:style w:type="paragraph" w:customStyle="1" w:styleId="400898C1B34643A0B736C77CFA24E9C5">
    <w:name w:val="400898C1B34643A0B736C77CFA24E9C5"/>
    <w:rsid w:val="009B5980"/>
    <w:pPr>
      <w:spacing w:after="160" w:line="259" w:lineRule="auto"/>
    </w:pPr>
  </w:style>
  <w:style w:type="paragraph" w:customStyle="1" w:styleId="C5D775F27B8E4E4094D0A1792E6DAEE7">
    <w:name w:val="C5D775F27B8E4E4094D0A1792E6DAEE7"/>
    <w:rsid w:val="009B5980"/>
    <w:pPr>
      <w:spacing w:after="160" w:line="259" w:lineRule="auto"/>
    </w:pPr>
  </w:style>
  <w:style w:type="paragraph" w:customStyle="1" w:styleId="AE7FBA097F514D63993445C141E86D64">
    <w:name w:val="AE7FBA097F514D63993445C141E86D64"/>
    <w:rsid w:val="009B5980"/>
    <w:pPr>
      <w:spacing w:after="160" w:line="259" w:lineRule="auto"/>
    </w:pPr>
  </w:style>
  <w:style w:type="paragraph" w:customStyle="1" w:styleId="78299412F27E42D995F7153B26285FA4">
    <w:name w:val="78299412F27E42D995F7153B26285FA4"/>
    <w:rsid w:val="009B5980"/>
    <w:pPr>
      <w:spacing w:after="160" w:line="259" w:lineRule="auto"/>
    </w:pPr>
  </w:style>
  <w:style w:type="paragraph" w:customStyle="1" w:styleId="F9949CF545D649AF83C1950AB641834F">
    <w:name w:val="F9949CF545D649AF83C1950AB641834F"/>
    <w:rsid w:val="009B5980"/>
    <w:pPr>
      <w:spacing w:after="160" w:line="259" w:lineRule="auto"/>
    </w:pPr>
  </w:style>
  <w:style w:type="paragraph" w:customStyle="1" w:styleId="D1DC2C8D43C94F4E9D3B895B2944F607">
    <w:name w:val="D1DC2C8D43C94F4E9D3B895B2944F607"/>
    <w:rsid w:val="009B5980"/>
    <w:pPr>
      <w:spacing w:after="160" w:line="259" w:lineRule="auto"/>
    </w:pPr>
  </w:style>
  <w:style w:type="paragraph" w:customStyle="1" w:styleId="2EF45DF9802B4314992039956820C806">
    <w:name w:val="2EF45DF9802B4314992039956820C806"/>
    <w:rsid w:val="009B5980"/>
    <w:pPr>
      <w:spacing w:after="160" w:line="259" w:lineRule="auto"/>
    </w:pPr>
  </w:style>
  <w:style w:type="paragraph" w:customStyle="1" w:styleId="4946C06E1F2246CC8186C1B41023174E">
    <w:name w:val="4946C06E1F2246CC8186C1B41023174E"/>
    <w:rsid w:val="009B5980"/>
    <w:pPr>
      <w:spacing w:after="160" w:line="259" w:lineRule="auto"/>
    </w:pPr>
  </w:style>
  <w:style w:type="paragraph" w:customStyle="1" w:styleId="B192EF68A99D4A12B75490F231FA6299">
    <w:name w:val="B192EF68A99D4A12B75490F231FA6299"/>
    <w:rsid w:val="009B5980"/>
    <w:pPr>
      <w:spacing w:after="160" w:line="259" w:lineRule="auto"/>
    </w:pPr>
  </w:style>
  <w:style w:type="paragraph" w:customStyle="1" w:styleId="668C3522A47C49AB86CC7909831B0905">
    <w:name w:val="668C3522A47C49AB86CC7909831B0905"/>
    <w:rsid w:val="009B5980"/>
    <w:pPr>
      <w:spacing w:after="160" w:line="259" w:lineRule="auto"/>
    </w:pPr>
  </w:style>
  <w:style w:type="paragraph" w:customStyle="1" w:styleId="32220F1A640F479E8729587C2E1FAE8B">
    <w:name w:val="32220F1A640F479E8729587C2E1FAE8B"/>
    <w:rsid w:val="009B5980"/>
    <w:pPr>
      <w:spacing w:after="160" w:line="259" w:lineRule="auto"/>
    </w:pPr>
  </w:style>
  <w:style w:type="paragraph" w:customStyle="1" w:styleId="FE297966F63F4A09AA41F03ADD2D8CA3">
    <w:name w:val="FE297966F63F4A09AA41F03ADD2D8CA3"/>
    <w:rsid w:val="009B5980"/>
    <w:pPr>
      <w:spacing w:after="160" w:line="259" w:lineRule="auto"/>
    </w:pPr>
  </w:style>
  <w:style w:type="paragraph" w:customStyle="1" w:styleId="27022318CDE64CB9855A39C620CED75C">
    <w:name w:val="27022318CDE64CB9855A39C620CED75C"/>
    <w:rsid w:val="009B5980"/>
    <w:pPr>
      <w:spacing w:after="160" w:line="259" w:lineRule="auto"/>
    </w:pPr>
  </w:style>
  <w:style w:type="paragraph" w:customStyle="1" w:styleId="DEAEB5508813471F80FC4AD067EA39A8">
    <w:name w:val="DEAEB5508813471F80FC4AD067EA39A8"/>
    <w:rsid w:val="009B5980"/>
    <w:pPr>
      <w:spacing w:after="160" w:line="259" w:lineRule="auto"/>
    </w:pPr>
  </w:style>
  <w:style w:type="paragraph" w:customStyle="1" w:styleId="9434C9DA15DB4FAD926462ED2D4CA532">
    <w:name w:val="9434C9DA15DB4FAD926462ED2D4CA532"/>
    <w:rsid w:val="009B5980"/>
    <w:pPr>
      <w:spacing w:after="160" w:line="259" w:lineRule="auto"/>
    </w:pPr>
  </w:style>
  <w:style w:type="paragraph" w:customStyle="1" w:styleId="F9ECCA5E0B114872AC1C6AF085A40DE5">
    <w:name w:val="F9ECCA5E0B114872AC1C6AF085A40DE5"/>
    <w:rsid w:val="009B5980"/>
    <w:pPr>
      <w:spacing w:after="160" w:line="259" w:lineRule="auto"/>
    </w:pPr>
  </w:style>
  <w:style w:type="paragraph" w:customStyle="1" w:styleId="8E0FC2D565C845A895928BC7B1C4E427">
    <w:name w:val="8E0FC2D565C845A895928BC7B1C4E427"/>
    <w:rsid w:val="009B5980"/>
    <w:pPr>
      <w:spacing w:after="160" w:line="259" w:lineRule="auto"/>
    </w:pPr>
  </w:style>
  <w:style w:type="paragraph" w:customStyle="1" w:styleId="E9BAE2DD5B88417EB5767CA84E5DC97B">
    <w:name w:val="E9BAE2DD5B88417EB5767CA84E5DC97B"/>
    <w:rsid w:val="009B5980"/>
    <w:pPr>
      <w:spacing w:after="160" w:line="259" w:lineRule="auto"/>
    </w:pPr>
  </w:style>
  <w:style w:type="paragraph" w:customStyle="1" w:styleId="F47E4B8DB959478EBD7C6FEA05D6C39C">
    <w:name w:val="F47E4B8DB959478EBD7C6FEA05D6C39C"/>
    <w:rsid w:val="009B5980"/>
    <w:pPr>
      <w:spacing w:after="160" w:line="259" w:lineRule="auto"/>
    </w:pPr>
  </w:style>
  <w:style w:type="paragraph" w:customStyle="1" w:styleId="33273A5339C14C4B9AA0D3CF339396F5">
    <w:name w:val="33273A5339C14C4B9AA0D3CF339396F5"/>
    <w:rsid w:val="009B5980"/>
    <w:pPr>
      <w:spacing w:after="160" w:line="259" w:lineRule="auto"/>
    </w:pPr>
  </w:style>
  <w:style w:type="paragraph" w:customStyle="1" w:styleId="8BA90CDFCF58401591759F05C4A5AFD0">
    <w:name w:val="8BA90CDFCF58401591759F05C4A5AFD0"/>
    <w:rsid w:val="009B5980"/>
    <w:pPr>
      <w:spacing w:after="160" w:line="259" w:lineRule="auto"/>
    </w:pPr>
  </w:style>
  <w:style w:type="paragraph" w:customStyle="1" w:styleId="8CCBD3ADB6C74E9CAA4147A954310DBC">
    <w:name w:val="8CCBD3ADB6C74E9CAA4147A954310DBC"/>
    <w:rsid w:val="009B5980"/>
    <w:pPr>
      <w:spacing w:after="160" w:line="259" w:lineRule="auto"/>
    </w:pPr>
  </w:style>
  <w:style w:type="paragraph" w:customStyle="1" w:styleId="970DD003820A47E896C8224CF0EC5B02">
    <w:name w:val="970DD003820A47E896C8224CF0EC5B02"/>
    <w:rsid w:val="009B5980"/>
    <w:pPr>
      <w:spacing w:after="160" w:line="259" w:lineRule="auto"/>
    </w:pPr>
  </w:style>
  <w:style w:type="paragraph" w:customStyle="1" w:styleId="442E8EFD1C9A4BF88E61C083193ABFC6">
    <w:name w:val="442E8EFD1C9A4BF88E61C083193ABFC6"/>
    <w:rsid w:val="009B5980"/>
    <w:pPr>
      <w:spacing w:after="160" w:line="259" w:lineRule="auto"/>
    </w:pPr>
  </w:style>
  <w:style w:type="paragraph" w:customStyle="1" w:styleId="31DDD8EC49A74658B4BCBF2C1970FA43">
    <w:name w:val="31DDD8EC49A74658B4BCBF2C1970FA43"/>
    <w:rsid w:val="009B5980"/>
    <w:pPr>
      <w:spacing w:after="160" w:line="259" w:lineRule="auto"/>
    </w:pPr>
  </w:style>
  <w:style w:type="paragraph" w:customStyle="1" w:styleId="8B52BF5249B94A4BA93C3189030AA7F0">
    <w:name w:val="8B52BF5249B94A4BA93C3189030AA7F0"/>
    <w:rsid w:val="009B5980"/>
    <w:pPr>
      <w:spacing w:after="160" w:line="259" w:lineRule="auto"/>
    </w:pPr>
  </w:style>
  <w:style w:type="paragraph" w:customStyle="1" w:styleId="427CDD46835F4B20A3ABFCEB01F40431">
    <w:name w:val="427CDD46835F4B20A3ABFCEB01F40431"/>
    <w:rsid w:val="009B5980"/>
    <w:pPr>
      <w:spacing w:after="160" w:line="259" w:lineRule="auto"/>
    </w:pPr>
  </w:style>
  <w:style w:type="paragraph" w:customStyle="1" w:styleId="B8E91ACA428E4309A89AB2DA7A5E6232">
    <w:name w:val="B8E91ACA428E4309A89AB2DA7A5E6232"/>
    <w:rsid w:val="009B5980"/>
    <w:pPr>
      <w:spacing w:after="160" w:line="259" w:lineRule="auto"/>
    </w:pPr>
  </w:style>
  <w:style w:type="paragraph" w:customStyle="1" w:styleId="69EFEA2D434D44C9943E2F0E57524B5F">
    <w:name w:val="69EFEA2D434D44C9943E2F0E57524B5F"/>
    <w:rsid w:val="009B5980"/>
    <w:pPr>
      <w:spacing w:after="160" w:line="259" w:lineRule="auto"/>
    </w:pPr>
  </w:style>
  <w:style w:type="paragraph" w:customStyle="1" w:styleId="0E9FC94B222E4001BA715882B76DA6D8">
    <w:name w:val="0E9FC94B222E4001BA715882B76DA6D8"/>
    <w:rsid w:val="009B5980"/>
    <w:pPr>
      <w:spacing w:after="160" w:line="259" w:lineRule="auto"/>
    </w:pPr>
  </w:style>
  <w:style w:type="paragraph" w:customStyle="1" w:styleId="C785384201C94AD8A6CAEC0395F12172">
    <w:name w:val="C785384201C94AD8A6CAEC0395F12172"/>
    <w:rsid w:val="009B5980"/>
    <w:pPr>
      <w:spacing w:after="160" w:line="259" w:lineRule="auto"/>
    </w:pPr>
  </w:style>
  <w:style w:type="paragraph" w:customStyle="1" w:styleId="ADE2AFF07A3B474FB74B8EDA36FF7A45">
    <w:name w:val="ADE2AFF07A3B474FB74B8EDA36FF7A45"/>
    <w:rsid w:val="009B5980"/>
    <w:pPr>
      <w:spacing w:after="160" w:line="259" w:lineRule="auto"/>
    </w:pPr>
  </w:style>
  <w:style w:type="paragraph" w:customStyle="1" w:styleId="417F7EC533AE4D4BA58EDF1B2429C836">
    <w:name w:val="417F7EC533AE4D4BA58EDF1B2429C836"/>
    <w:rsid w:val="009B5980"/>
    <w:pPr>
      <w:spacing w:after="160" w:line="259" w:lineRule="auto"/>
    </w:pPr>
  </w:style>
  <w:style w:type="paragraph" w:customStyle="1" w:styleId="C621775CF7834C44BC399993F4C21409">
    <w:name w:val="C621775CF7834C44BC399993F4C21409"/>
    <w:rsid w:val="009B5980"/>
    <w:pPr>
      <w:spacing w:after="160" w:line="259" w:lineRule="auto"/>
    </w:pPr>
  </w:style>
  <w:style w:type="paragraph" w:customStyle="1" w:styleId="1C1F00FE28704C9296768D33A4FB517B">
    <w:name w:val="1C1F00FE28704C9296768D33A4FB517B"/>
    <w:rsid w:val="009B5980"/>
    <w:pPr>
      <w:spacing w:after="160" w:line="259" w:lineRule="auto"/>
    </w:pPr>
  </w:style>
  <w:style w:type="paragraph" w:customStyle="1" w:styleId="FDABC59078694F6EB4760A8CCA219640">
    <w:name w:val="FDABC59078694F6EB4760A8CCA219640"/>
    <w:rsid w:val="009B5980"/>
    <w:pPr>
      <w:spacing w:after="160" w:line="259" w:lineRule="auto"/>
    </w:pPr>
  </w:style>
  <w:style w:type="paragraph" w:customStyle="1" w:styleId="D27A063624FD4C348B760D03EB5F9E0B">
    <w:name w:val="D27A063624FD4C348B760D03EB5F9E0B"/>
    <w:rsid w:val="009B5980"/>
    <w:pPr>
      <w:spacing w:after="160" w:line="259" w:lineRule="auto"/>
    </w:pPr>
  </w:style>
  <w:style w:type="paragraph" w:customStyle="1" w:styleId="D5ACB6C1BF9D4DCAA6F1CB4DA45B3ACA">
    <w:name w:val="D5ACB6C1BF9D4DCAA6F1CB4DA45B3ACA"/>
    <w:rsid w:val="009B5980"/>
    <w:pPr>
      <w:spacing w:after="160" w:line="259" w:lineRule="auto"/>
    </w:pPr>
  </w:style>
  <w:style w:type="paragraph" w:customStyle="1" w:styleId="9185318CE3F644CBB06B23DE39A517C6">
    <w:name w:val="9185318CE3F644CBB06B23DE39A517C6"/>
    <w:rsid w:val="009B5980"/>
    <w:pPr>
      <w:spacing w:after="160" w:line="259" w:lineRule="auto"/>
    </w:pPr>
  </w:style>
  <w:style w:type="paragraph" w:customStyle="1" w:styleId="FE69A15163564551AEB1D5F9242F50C6">
    <w:name w:val="FE69A15163564551AEB1D5F9242F50C6"/>
    <w:rsid w:val="009B5980"/>
    <w:pPr>
      <w:spacing w:after="160" w:line="259" w:lineRule="auto"/>
    </w:pPr>
  </w:style>
  <w:style w:type="paragraph" w:customStyle="1" w:styleId="770EB9CC642B4A8D9E4AC6E0ED6871CA">
    <w:name w:val="770EB9CC642B4A8D9E4AC6E0ED6871CA"/>
    <w:rsid w:val="009B5980"/>
    <w:pPr>
      <w:spacing w:after="160" w:line="259" w:lineRule="auto"/>
    </w:pPr>
  </w:style>
  <w:style w:type="paragraph" w:customStyle="1" w:styleId="ED0B194585A04006B81F70042E4935D5">
    <w:name w:val="ED0B194585A04006B81F70042E4935D5"/>
    <w:rsid w:val="009B5980"/>
    <w:pPr>
      <w:spacing w:after="160" w:line="259" w:lineRule="auto"/>
    </w:pPr>
  </w:style>
  <w:style w:type="paragraph" w:customStyle="1" w:styleId="971157CF040643CD953DF0F734B1F07A">
    <w:name w:val="971157CF040643CD953DF0F734B1F07A"/>
    <w:rsid w:val="009B5980"/>
    <w:pPr>
      <w:spacing w:after="160" w:line="259" w:lineRule="auto"/>
    </w:pPr>
  </w:style>
  <w:style w:type="paragraph" w:customStyle="1" w:styleId="2EC90B37B5E949A7A49E26FF1847F6B0">
    <w:name w:val="2EC90B37B5E949A7A49E26FF1847F6B0"/>
    <w:rsid w:val="009B5980"/>
    <w:pPr>
      <w:spacing w:after="160" w:line="259" w:lineRule="auto"/>
    </w:pPr>
  </w:style>
  <w:style w:type="paragraph" w:customStyle="1" w:styleId="2418D74B6F714B6589BF2F82F3CF94D1">
    <w:name w:val="2418D74B6F714B6589BF2F82F3CF94D1"/>
    <w:rsid w:val="009B5980"/>
    <w:pPr>
      <w:spacing w:after="160" w:line="259" w:lineRule="auto"/>
    </w:pPr>
  </w:style>
  <w:style w:type="paragraph" w:customStyle="1" w:styleId="7FB180419780436FA6C2108CC4948788">
    <w:name w:val="7FB180419780436FA6C2108CC4948788"/>
    <w:rsid w:val="009B5980"/>
    <w:pPr>
      <w:spacing w:after="160" w:line="259" w:lineRule="auto"/>
    </w:pPr>
  </w:style>
  <w:style w:type="paragraph" w:customStyle="1" w:styleId="274E7F26EF6A4914955DD942D081C19B">
    <w:name w:val="274E7F26EF6A4914955DD942D081C19B"/>
    <w:rsid w:val="009B5980"/>
    <w:pPr>
      <w:spacing w:after="160" w:line="259" w:lineRule="auto"/>
    </w:pPr>
  </w:style>
  <w:style w:type="paragraph" w:customStyle="1" w:styleId="5BD170010ABD4C43A31E4705131BF02A">
    <w:name w:val="5BD170010ABD4C43A31E4705131BF02A"/>
    <w:rsid w:val="009B5980"/>
    <w:pPr>
      <w:spacing w:after="160" w:line="259" w:lineRule="auto"/>
    </w:pPr>
  </w:style>
  <w:style w:type="paragraph" w:customStyle="1" w:styleId="97E7434C1FE346C3B569F8ADA24D3FAF">
    <w:name w:val="97E7434C1FE346C3B569F8ADA24D3FAF"/>
    <w:rsid w:val="009B5980"/>
    <w:pPr>
      <w:spacing w:after="160" w:line="259" w:lineRule="auto"/>
    </w:pPr>
  </w:style>
  <w:style w:type="paragraph" w:customStyle="1" w:styleId="677250C34CE74FF194B4243AB8B32CDD">
    <w:name w:val="677250C34CE74FF194B4243AB8B32CDD"/>
    <w:rsid w:val="009B5980"/>
    <w:pPr>
      <w:spacing w:after="160" w:line="259" w:lineRule="auto"/>
    </w:pPr>
  </w:style>
  <w:style w:type="paragraph" w:customStyle="1" w:styleId="39CBE01289CA4E9F918A170A3DDF8601">
    <w:name w:val="39CBE01289CA4E9F918A170A3DDF8601"/>
    <w:rsid w:val="009B5980"/>
    <w:pPr>
      <w:spacing w:after="160" w:line="259" w:lineRule="auto"/>
    </w:pPr>
  </w:style>
  <w:style w:type="paragraph" w:customStyle="1" w:styleId="9874A0DF2D424FEAB0618D8779701096">
    <w:name w:val="9874A0DF2D424FEAB0618D8779701096"/>
    <w:rsid w:val="009B5980"/>
    <w:pPr>
      <w:spacing w:after="160" w:line="259" w:lineRule="auto"/>
    </w:pPr>
  </w:style>
  <w:style w:type="paragraph" w:customStyle="1" w:styleId="396D295601E1481FA75EF13F4F03A042">
    <w:name w:val="396D295601E1481FA75EF13F4F03A042"/>
    <w:rsid w:val="009B5980"/>
    <w:pPr>
      <w:spacing w:after="160" w:line="259" w:lineRule="auto"/>
    </w:pPr>
  </w:style>
  <w:style w:type="paragraph" w:customStyle="1" w:styleId="3935BA965C164996BB4B4B17A1923787">
    <w:name w:val="3935BA965C164996BB4B4B17A1923787"/>
    <w:rsid w:val="009B5980"/>
    <w:pPr>
      <w:spacing w:after="160" w:line="259" w:lineRule="auto"/>
    </w:pPr>
  </w:style>
  <w:style w:type="paragraph" w:customStyle="1" w:styleId="2A50BE79733148C69C688AD07F5F4BAB">
    <w:name w:val="2A50BE79733148C69C688AD07F5F4BAB"/>
    <w:rsid w:val="009B5980"/>
    <w:pPr>
      <w:spacing w:after="160" w:line="259" w:lineRule="auto"/>
    </w:pPr>
  </w:style>
  <w:style w:type="paragraph" w:customStyle="1" w:styleId="8CDD75B0898C46DD8CBA273D48935DB4">
    <w:name w:val="8CDD75B0898C46DD8CBA273D48935DB4"/>
    <w:rsid w:val="009B5980"/>
    <w:pPr>
      <w:spacing w:after="160" w:line="259" w:lineRule="auto"/>
    </w:pPr>
  </w:style>
  <w:style w:type="paragraph" w:customStyle="1" w:styleId="32A2CD9B7E304D5BA96FC2F3AE343EF7">
    <w:name w:val="32A2CD9B7E304D5BA96FC2F3AE343EF7"/>
    <w:rsid w:val="009B5980"/>
    <w:pPr>
      <w:spacing w:after="160" w:line="259" w:lineRule="auto"/>
    </w:pPr>
  </w:style>
  <w:style w:type="paragraph" w:customStyle="1" w:styleId="809623FBEFDF43A08D246EDBC110D145">
    <w:name w:val="809623FBEFDF43A08D246EDBC110D145"/>
    <w:rsid w:val="009B5980"/>
    <w:pPr>
      <w:spacing w:after="160" w:line="259" w:lineRule="auto"/>
    </w:pPr>
  </w:style>
  <w:style w:type="paragraph" w:customStyle="1" w:styleId="3186C5D7171D49749DE4C56E54967550">
    <w:name w:val="3186C5D7171D49749DE4C56E54967550"/>
    <w:rsid w:val="009B5980"/>
    <w:pPr>
      <w:spacing w:after="160" w:line="259" w:lineRule="auto"/>
    </w:pPr>
  </w:style>
  <w:style w:type="paragraph" w:customStyle="1" w:styleId="8981C95FBBF7448298598AB6212BF9ED">
    <w:name w:val="8981C95FBBF7448298598AB6212BF9ED"/>
    <w:rsid w:val="009B5980"/>
    <w:pPr>
      <w:spacing w:after="160" w:line="259" w:lineRule="auto"/>
    </w:pPr>
  </w:style>
  <w:style w:type="paragraph" w:customStyle="1" w:styleId="1373B5F68DF14C98AA8ED4C6D7A56FFA">
    <w:name w:val="1373B5F68DF14C98AA8ED4C6D7A56FFA"/>
    <w:rsid w:val="009B5980"/>
    <w:pPr>
      <w:spacing w:after="160" w:line="259" w:lineRule="auto"/>
    </w:pPr>
  </w:style>
  <w:style w:type="paragraph" w:customStyle="1" w:styleId="33438865959342558F42869B1B35C3BB">
    <w:name w:val="33438865959342558F42869B1B35C3BB"/>
    <w:rsid w:val="009B5980"/>
    <w:pPr>
      <w:spacing w:after="160" w:line="259" w:lineRule="auto"/>
    </w:pPr>
  </w:style>
  <w:style w:type="paragraph" w:customStyle="1" w:styleId="5EE4A6BF52F04BBA9367BA3A795CF6EC">
    <w:name w:val="5EE4A6BF52F04BBA9367BA3A795CF6EC"/>
    <w:rsid w:val="009B5980"/>
    <w:pPr>
      <w:spacing w:after="160" w:line="259" w:lineRule="auto"/>
    </w:pPr>
  </w:style>
  <w:style w:type="paragraph" w:customStyle="1" w:styleId="4E77D8C2E3744820A5D9F0651BC9639F">
    <w:name w:val="4E77D8C2E3744820A5D9F0651BC9639F"/>
    <w:rsid w:val="009B5980"/>
    <w:pPr>
      <w:spacing w:after="160" w:line="259" w:lineRule="auto"/>
    </w:pPr>
  </w:style>
  <w:style w:type="paragraph" w:customStyle="1" w:styleId="F6651E54C5724DABA86230EA1B72D8A9">
    <w:name w:val="F6651E54C5724DABA86230EA1B72D8A9"/>
    <w:rsid w:val="009B5980"/>
    <w:pPr>
      <w:spacing w:after="160" w:line="259" w:lineRule="auto"/>
    </w:pPr>
  </w:style>
  <w:style w:type="paragraph" w:customStyle="1" w:styleId="8E9552084BC9412A9ADF06E4DBFB0B1D">
    <w:name w:val="8E9552084BC9412A9ADF06E4DBFB0B1D"/>
    <w:rsid w:val="009B5980"/>
    <w:pPr>
      <w:spacing w:after="160" w:line="259" w:lineRule="auto"/>
    </w:pPr>
  </w:style>
  <w:style w:type="paragraph" w:customStyle="1" w:styleId="A1B5C4A23D1B461ABFB1FF149653A1E5">
    <w:name w:val="A1B5C4A23D1B461ABFB1FF149653A1E5"/>
    <w:rsid w:val="009B5980"/>
    <w:pPr>
      <w:spacing w:after="160" w:line="259" w:lineRule="auto"/>
    </w:pPr>
  </w:style>
  <w:style w:type="paragraph" w:customStyle="1" w:styleId="37541E5E73024F23AE61133EA91F1813">
    <w:name w:val="37541E5E73024F23AE61133EA91F1813"/>
    <w:rsid w:val="009B5980"/>
    <w:pPr>
      <w:spacing w:after="160" w:line="259" w:lineRule="auto"/>
    </w:pPr>
  </w:style>
  <w:style w:type="paragraph" w:customStyle="1" w:styleId="B1684C214FAC41FF997F200385D7A7F8">
    <w:name w:val="B1684C214FAC41FF997F200385D7A7F8"/>
    <w:rsid w:val="009B5980"/>
    <w:pPr>
      <w:spacing w:after="160" w:line="259" w:lineRule="auto"/>
    </w:pPr>
  </w:style>
  <w:style w:type="paragraph" w:customStyle="1" w:styleId="6A4DF35EF455464AAB1249D8CB6B9914">
    <w:name w:val="6A4DF35EF455464AAB1249D8CB6B9914"/>
    <w:rsid w:val="009B5980"/>
    <w:pPr>
      <w:spacing w:after="160" w:line="259" w:lineRule="auto"/>
    </w:pPr>
  </w:style>
  <w:style w:type="paragraph" w:customStyle="1" w:styleId="2A9E77FCCCC140899D4163C409838A54">
    <w:name w:val="2A9E77FCCCC140899D4163C409838A54"/>
    <w:rsid w:val="009B5980"/>
    <w:pPr>
      <w:spacing w:after="160" w:line="259" w:lineRule="auto"/>
    </w:pPr>
  </w:style>
  <w:style w:type="paragraph" w:customStyle="1" w:styleId="3C835EF06C024B63AE5DAD5D46CBDDD7">
    <w:name w:val="3C835EF06C024B63AE5DAD5D46CBDDD7"/>
    <w:rsid w:val="009B5980"/>
    <w:pPr>
      <w:spacing w:after="160" w:line="259" w:lineRule="auto"/>
    </w:pPr>
  </w:style>
  <w:style w:type="paragraph" w:customStyle="1" w:styleId="B4ED3571ACB44EFE86C2D3F4E9EA8F76">
    <w:name w:val="B4ED3571ACB44EFE86C2D3F4E9EA8F76"/>
    <w:rsid w:val="009B5980"/>
    <w:pPr>
      <w:spacing w:after="160" w:line="259" w:lineRule="auto"/>
    </w:pPr>
  </w:style>
  <w:style w:type="paragraph" w:customStyle="1" w:styleId="515EB9BF36434EBD86BE987424C8181F">
    <w:name w:val="515EB9BF36434EBD86BE987424C8181F"/>
    <w:rsid w:val="009B5980"/>
    <w:pPr>
      <w:spacing w:after="160" w:line="259" w:lineRule="auto"/>
    </w:pPr>
  </w:style>
  <w:style w:type="paragraph" w:customStyle="1" w:styleId="A37CDFB0D51E4B6AAAB41F5CEEBAA2ED">
    <w:name w:val="A37CDFB0D51E4B6AAAB41F5CEEBAA2ED"/>
    <w:rsid w:val="009B5980"/>
    <w:pPr>
      <w:spacing w:after="160" w:line="259" w:lineRule="auto"/>
    </w:pPr>
  </w:style>
  <w:style w:type="paragraph" w:customStyle="1" w:styleId="EFAECE8E79F04FE99E04D7FB83D15DCD">
    <w:name w:val="EFAECE8E79F04FE99E04D7FB83D15DCD"/>
    <w:rsid w:val="009B5980"/>
    <w:pPr>
      <w:spacing w:after="160" w:line="259" w:lineRule="auto"/>
    </w:pPr>
  </w:style>
  <w:style w:type="paragraph" w:customStyle="1" w:styleId="990FA7BE820B43A5B3090E635F9DBCA9">
    <w:name w:val="990FA7BE820B43A5B3090E635F9DBCA9"/>
    <w:rsid w:val="009B5980"/>
    <w:pPr>
      <w:spacing w:after="160" w:line="259" w:lineRule="auto"/>
    </w:pPr>
  </w:style>
  <w:style w:type="paragraph" w:customStyle="1" w:styleId="B231C2E3993543178DC44A5D06435C77">
    <w:name w:val="B231C2E3993543178DC44A5D06435C77"/>
    <w:rsid w:val="009B5980"/>
    <w:pPr>
      <w:spacing w:after="160" w:line="259" w:lineRule="auto"/>
    </w:pPr>
  </w:style>
  <w:style w:type="paragraph" w:customStyle="1" w:styleId="00E99B68216D4C00875F89993E590069">
    <w:name w:val="00E99B68216D4C00875F89993E590069"/>
    <w:rsid w:val="009B5980"/>
    <w:pPr>
      <w:spacing w:after="160" w:line="259" w:lineRule="auto"/>
    </w:pPr>
  </w:style>
  <w:style w:type="paragraph" w:customStyle="1" w:styleId="2082479688C84D91854D14340381A16D">
    <w:name w:val="2082479688C84D91854D14340381A16D"/>
    <w:rsid w:val="009B5980"/>
    <w:pPr>
      <w:spacing w:after="160" w:line="259" w:lineRule="auto"/>
    </w:pPr>
  </w:style>
  <w:style w:type="paragraph" w:customStyle="1" w:styleId="A5AB8B52CD91440B9BDB88936891BF3C">
    <w:name w:val="A5AB8B52CD91440B9BDB88936891BF3C"/>
    <w:rsid w:val="009B5980"/>
    <w:pPr>
      <w:spacing w:after="160" w:line="259" w:lineRule="auto"/>
    </w:pPr>
  </w:style>
  <w:style w:type="paragraph" w:customStyle="1" w:styleId="A1B7D463A42D480BB417982E9912D55F">
    <w:name w:val="A1B7D463A42D480BB417982E9912D55F"/>
    <w:rsid w:val="009B5980"/>
    <w:pPr>
      <w:spacing w:after="160" w:line="259" w:lineRule="auto"/>
    </w:pPr>
  </w:style>
  <w:style w:type="paragraph" w:customStyle="1" w:styleId="1A304C5EBFB044DB94CA2273D5EF5596">
    <w:name w:val="1A304C5EBFB044DB94CA2273D5EF5596"/>
    <w:rsid w:val="009B5980"/>
    <w:pPr>
      <w:spacing w:after="160" w:line="259" w:lineRule="auto"/>
    </w:pPr>
  </w:style>
  <w:style w:type="paragraph" w:customStyle="1" w:styleId="5EA83B7BA5874E84B0D9100B333CA299">
    <w:name w:val="5EA83B7BA5874E84B0D9100B333CA299"/>
    <w:rsid w:val="009B5980"/>
    <w:pPr>
      <w:spacing w:after="160" w:line="259" w:lineRule="auto"/>
    </w:pPr>
  </w:style>
  <w:style w:type="paragraph" w:customStyle="1" w:styleId="056EBAF4482C4722B59F4FDF8C1F3B3F">
    <w:name w:val="056EBAF4482C4722B59F4FDF8C1F3B3F"/>
    <w:rsid w:val="009B5980"/>
    <w:pPr>
      <w:spacing w:after="160" w:line="259" w:lineRule="auto"/>
    </w:pPr>
  </w:style>
  <w:style w:type="paragraph" w:customStyle="1" w:styleId="BB65135B5202438E813C5E883DED1010">
    <w:name w:val="BB65135B5202438E813C5E883DED1010"/>
    <w:rsid w:val="009B5980"/>
    <w:pPr>
      <w:spacing w:after="160" w:line="259" w:lineRule="auto"/>
    </w:pPr>
  </w:style>
  <w:style w:type="paragraph" w:customStyle="1" w:styleId="54255D10FC184AAABA1D9AEE1C675DE1">
    <w:name w:val="54255D10FC184AAABA1D9AEE1C675DE1"/>
    <w:rsid w:val="009B5980"/>
    <w:pPr>
      <w:spacing w:after="160" w:line="259" w:lineRule="auto"/>
    </w:pPr>
  </w:style>
  <w:style w:type="paragraph" w:customStyle="1" w:styleId="F6A5DD4698BE43718B712819BDE8BD4E">
    <w:name w:val="F6A5DD4698BE43718B712819BDE8BD4E"/>
    <w:rsid w:val="009B5980"/>
    <w:pPr>
      <w:spacing w:after="160" w:line="259" w:lineRule="auto"/>
    </w:pPr>
  </w:style>
  <w:style w:type="paragraph" w:customStyle="1" w:styleId="F01BAFC1ADEE486586D284EE54C7DE52">
    <w:name w:val="F01BAFC1ADEE486586D284EE54C7DE52"/>
    <w:rsid w:val="009B5980"/>
    <w:pPr>
      <w:spacing w:after="160" w:line="259" w:lineRule="auto"/>
    </w:pPr>
  </w:style>
  <w:style w:type="paragraph" w:customStyle="1" w:styleId="A7E79A1660DC4D8FA4D448481059B0F0">
    <w:name w:val="A7E79A1660DC4D8FA4D448481059B0F0"/>
    <w:rsid w:val="009B5980"/>
    <w:pPr>
      <w:spacing w:after="160" w:line="259" w:lineRule="auto"/>
    </w:pPr>
  </w:style>
  <w:style w:type="paragraph" w:customStyle="1" w:styleId="19CF82345677477197964810518D1B98">
    <w:name w:val="19CF82345677477197964810518D1B98"/>
    <w:rsid w:val="009B5980"/>
    <w:pPr>
      <w:spacing w:after="160" w:line="259" w:lineRule="auto"/>
    </w:pPr>
  </w:style>
  <w:style w:type="paragraph" w:customStyle="1" w:styleId="2177EAF38F264B91A506DD32BC7A5426">
    <w:name w:val="2177EAF38F264B91A506DD32BC7A5426"/>
    <w:rsid w:val="009B5980"/>
    <w:pPr>
      <w:spacing w:after="160" w:line="259" w:lineRule="auto"/>
    </w:pPr>
  </w:style>
  <w:style w:type="paragraph" w:customStyle="1" w:styleId="F178616E693A49D6972C174C36CE2066">
    <w:name w:val="F178616E693A49D6972C174C36CE2066"/>
    <w:rsid w:val="009B5980"/>
    <w:pPr>
      <w:spacing w:after="160" w:line="259" w:lineRule="auto"/>
    </w:pPr>
  </w:style>
  <w:style w:type="paragraph" w:customStyle="1" w:styleId="22BB7B645D97478FA2C3628BEDFAF3D0">
    <w:name w:val="22BB7B645D97478FA2C3628BEDFAF3D0"/>
    <w:rsid w:val="009B5980"/>
    <w:pPr>
      <w:spacing w:after="160" w:line="259" w:lineRule="auto"/>
    </w:pPr>
  </w:style>
  <w:style w:type="paragraph" w:customStyle="1" w:styleId="D9C6866D4DEF4BDA8AD5955821DA10D1">
    <w:name w:val="D9C6866D4DEF4BDA8AD5955821DA10D1"/>
    <w:rsid w:val="009B5980"/>
    <w:pPr>
      <w:spacing w:after="160" w:line="259" w:lineRule="auto"/>
    </w:pPr>
  </w:style>
  <w:style w:type="paragraph" w:customStyle="1" w:styleId="5319140F0A9C4A8C991B149C63F007A8">
    <w:name w:val="5319140F0A9C4A8C991B149C63F007A8"/>
    <w:rsid w:val="009B5980"/>
    <w:pPr>
      <w:spacing w:after="160" w:line="259" w:lineRule="auto"/>
    </w:pPr>
  </w:style>
  <w:style w:type="paragraph" w:customStyle="1" w:styleId="9CB72E4AD61D457683BBBD5B7A3B1A6E">
    <w:name w:val="9CB72E4AD61D457683BBBD5B7A3B1A6E"/>
    <w:rsid w:val="009B5980"/>
    <w:pPr>
      <w:spacing w:after="160" w:line="259" w:lineRule="auto"/>
    </w:pPr>
  </w:style>
  <w:style w:type="paragraph" w:customStyle="1" w:styleId="8FA08F14AA7241C8A53F31A846BED19F">
    <w:name w:val="8FA08F14AA7241C8A53F31A846BED19F"/>
    <w:rsid w:val="009B5980"/>
    <w:pPr>
      <w:spacing w:after="160" w:line="259" w:lineRule="auto"/>
    </w:pPr>
  </w:style>
  <w:style w:type="paragraph" w:customStyle="1" w:styleId="73BB2CED06FB451BB60015C6557DD9E3">
    <w:name w:val="73BB2CED06FB451BB60015C6557DD9E3"/>
    <w:rsid w:val="009B5980"/>
    <w:pPr>
      <w:spacing w:after="160" w:line="259" w:lineRule="auto"/>
    </w:pPr>
  </w:style>
  <w:style w:type="paragraph" w:customStyle="1" w:styleId="3F1AED6407764271A200F8EEC2374740">
    <w:name w:val="3F1AED6407764271A200F8EEC2374740"/>
    <w:rsid w:val="009B5980"/>
    <w:pPr>
      <w:spacing w:after="160" w:line="259" w:lineRule="auto"/>
    </w:pPr>
  </w:style>
  <w:style w:type="paragraph" w:customStyle="1" w:styleId="54AC7E95110043B68F41D944F5A9219B">
    <w:name w:val="54AC7E95110043B68F41D944F5A9219B"/>
    <w:rsid w:val="009B5980"/>
    <w:pPr>
      <w:spacing w:after="160" w:line="259" w:lineRule="auto"/>
    </w:pPr>
  </w:style>
  <w:style w:type="paragraph" w:customStyle="1" w:styleId="D0F0F15EB8614DA89B70D5C78585E465">
    <w:name w:val="D0F0F15EB8614DA89B70D5C78585E465"/>
    <w:rsid w:val="009B5980"/>
    <w:pPr>
      <w:spacing w:after="160" w:line="259" w:lineRule="auto"/>
    </w:pPr>
  </w:style>
  <w:style w:type="paragraph" w:customStyle="1" w:styleId="05668963047B4187B6E3E2BF66E1829B">
    <w:name w:val="05668963047B4187B6E3E2BF66E1829B"/>
    <w:rsid w:val="009B5980"/>
    <w:pPr>
      <w:spacing w:after="160" w:line="259" w:lineRule="auto"/>
    </w:pPr>
  </w:style>
  <w:style w:type="paragraph" w:customStyle="1" w:styleId="642449BCD0F74B1B9ABDF9A2643FF0AC">
    <w:name w:val="642449BCD0F74B1B9ABDF9A2643FF0AC"/>
    <w:rsid w:val="009B5980"/>
    <w:pPr>
      <w:spacing w:after="160" w:line="259" w:lineRule="auto"/>
    </w:pPr>
  </w:style>
  <w:style w:type="paragraph" w:customStyle="1" w:styleId="CB5CC3797627404696594384D0F266E9">
    <w:name w:val="CB5CC3797627404696594384D0F266E9"/>
    <w:rsid w:val="009B5980"/>
    <w:pPr>
      <w:spacing w:after="160" w:line="259" w:lineRule="auto"/>
    </w:pPr>
  </w:style>
  <w:style w:type="paragraph" w:customStyle="1" w:styleId="95C213E050034DC59EA39470A7BB10F6">
    <w:name w:val="95C213E050034DC59EA39470A7BB10F6"/>
    <w:rsid w:val="009B5980"/>
    <w:pPr>
      <w:spacing w:after="160" w:line="259" w:lineRule="auto"/>
    </w:pPr>
  </w:style>
  <w:style w:type="paragraph" w:customStyle="1" w:styleId="15341F50F1B044A2A5B44E136F098908">
    <w:name w:val="15341F50F1B044A2A5B44E136F098908"/>
    <w:rsid w:val="009B5980"/>
    <w:pPr>
      <w:spacing w:after="160" w:line="259" w:lineRule="auto"/>
    </w:pPr>
  </w:style>
  <w:style w:type="paragraph" w:customStyle="1" w:styleId="B93EFCA916ED43C9971A34C7F3A8AA60">
    <w:name w:val="B93EFCA916ED43C9971A34C7F3A8AA60"/>
    <w:rsid w:val="009B5980"/>
    <w:pPr>
      <w:spacing w:after="160" w:line="259" w:lineRule="auto"/>
    </w:pPr>
  </w:style>
  <w:style w:type="paragraph" w:customStyle="1" w:styleId="E9375186BCFF4426A15EC4D98FCB6F32">
    <w:name w:val="E9375186BCFF4426A15EC4D98FCB6F32"/>
    <w:rsid w:val="009B5980"/>
    <w:pPr>
      <w:spacing w:after="160" w:line="259" w:lineRule="auto"/>
    </w:pPr>
  </w:style>
  <w:style w:type="paragraph" w:customStyle="1" w:styleId="F6898E527A5E4E5DAAAC950C6E2EBB13">
    <w:name w:val="F6898E527A5E4E5DAAAC950C6E2EBB13"/>
    <w:rsid w:val="009B5980"/>
    <w:pPr>
      <w:spacing w:after="160" w:line="259" w:lineRule="auto"/>
    </w:pPr>
  </w:style>
  <w:style w:type="paragraph" w:customStyle="1" w:styleId="5BB8FD833FCE4BFEA3AFB2E3B3105A62">
    <w:name w:val="5BB8FD833FCE4BFEA3AFB2E3B3105A62"/>
    <w:rsid w:val="009B5980"/>
    <w:pPr>
      <w:spacing w:after="160" w:line="259" w:lineRule="auto"/>
    </w:pPr>
  </w:style>
  <w:style w:type="paragraph" w:customStyle="1" w:styleId="A546B81819764DC8BDE12881337C60A7">
    <w:name w:val="A546B81819764DC8BDE12881337C60A7"/>
    <w:rsid w:val="009B5980"/>
    <w:pPr>
      <w:spacing w:after="160" w:line="259" w:lineRule="auto"/>
    </w:pPr>
  </w:style>
  <w:style w:type="paragraph" w:customStyle="1" w:styleId="12825516685040089DF7490A15214B9A">
    <w:name w:val="12825516685040089DF7490A15214B9A"/>
    <w:rsid w:val="009B5980"/>
    <w:pPr>
      <w:spacing w:after="160" w:line="259" w:lineRule="auto"/>
    </w:pPr>
  </w:style>
  <w:style w:type="paragraph" w:customStyle="1" w:styleId="61A97E7F41A44B7EA44FAE6025697681">
    <w:name w:val="61A97E7F41A44B7EA44FAE6025697681"/>
    <w:rsid w:val="009B5980"/>
    <w:pPr>
      <w:spacing w:after="160" w:line="259" w:lineRule="auto"/>
    </w:pPr>
  </w:style>
  <w:style w:type="paragraph" w:customStyle="1" w:styleId="DA167461C2394F8DB3F986A18AF75B5D">
    <w:name w:val="DA167461C2394F8DB3F986A18AF75B5D"/>
    <w:rsid w:val="009B5980"/>
    <w:pPr>
      <w:spacing w:after="160" w:line="259" w:lineRule="auto"/>
    </w:pPr>
  </w:style>
  <w:style w:type="paragraph" w:customStyle="1" w:styleId="08690F17ACFF431D93B67B81257C79B9">
    <w:name w:val="08690F17ACFF431D93B67B81257C79B9"/>
    <w:rsid w:val="009B5980"/>
    <w:pPr>
      <w:spacing w:after="160" w:line="259" w:lineRule="auto"/>
    </w:pPr>
  </w:style>
  <w:style w:type="paragraph" w:customStyle="1" w:styleId="B1DFC5D7D0F44C9792F101A40238C6F7">
    <w:name w:val="B1DFC5D7D0F44C9792F101A40238C6F7"/>
    <w:rsid w:val="009B5980"/>
    <w:pPr>
      <w:spacing w:after="160" w:line="259" w:lineRule="auto"/>
    </w:pPr>
  </w:style>
  <w:style w:type="paragraph" w:customStyle="1" w:styleId="BEE7B01F7691462A95BF78230F1BA9AF">
    <w:name w:val="BEE7B01F7691462A95BF78230F1BA9AF"/>
    <w:rsid w:val="009B5980"/>
    <w:pPr>
      <w:spacing w:after="160" w:line="259" w:lineRule="auto"/>
    </w:pPr>
  </w:style>
  <w:style w:type="paragraph" w:customStyle="1" w:styleId="E0E55618FB0440238914C9F2A78927F4">
    <w:name w:val="E0E55618FB0440238914C9F2A78927F4"/>
    <w:rsid w:val="009B5980"/>
    <w:pPr>
      <w:spacing w:after="160" w:line="259" w:lineRule="auto"/>
    </w:pPr>
  </w:style>
  <w:style w:type="paragraph" w:customStyle="1" w:styleId="BC51168DE6CC4864B6CFD59AC97FCEA0">
    <w:name w:val="BC51168DE6CC4864B6CFD59AC97FCEA0"/>
    <w:rsid w:val="009B5980"/>
    <w:pPr>
      <w:spacing w:after="160" w:line="259" w:lineRule="auto"/>
    </w:pPr>
  </w:style>
  <w:style w:type="paragraph" w:customStyle="1" w:styleId="13BD80AFC58B4628A23F1C4BD325665E">
    <w:name w:val="13BD80AFC58B4628A23F1C4BD325665E"/>
    <w:rsid w:val="009B5980"/>
    <w:pPr>
      <w:spacing w:after="160" w:line="259" w:lineRule="auto"/>
    </w:pPr>
  </w:style>
  <w:style w:type="paragraph" w:customStyle="1" w:styleId="F729E1143DD64BDDACA000790F0ADC6D">
    <w:name w:val="F729E1143DD64BDDACA000790F0ADC6D"/>
    <w:rsid w:val="009B5980"/>
    <w:pPr>
      <w:spacing w:after="160" w:line="259" w:lineRule="auto"/>
    </w:pPr>
  </w:style>
  <w:style w:type="paragraph" w:customStyle="1" w:styleId="D07AC35936814FB8A43345397DA1559A">
    <w:name w:val="D07AC35936814FB8A43345397DA1559A"/>
    <w:rsid w:val="009B5980"/>
    <w:pPr>
      <w:spacing w:after="160" w:line="259" w:lineRule="auto"/>
    </w:pPr>
  </w:style>
  <w:style w:type="paragraph" w:customStyle="1" w:styleId="0E9A5811EFA44153BC6610F517D3DFFD">
    <w:name w:val="0E9A5811EFA44153BC6610F517D3DFFD"/>
    <w:rsid w:val="009B5980"/>
    <w:pPr>
      <w:spacing w:after="160" w:line="259" w:lineRule="auto"/>
    </w:pPr>
  </w:style>
  <w:style w:type="paragraph" w:customStyle="1" w:styleId="6C102FD9C04841C29E3B4FDCFAA5C85C">
    <w:name w:val="6C102FD9C04841C29E3B4FDCFAA5C85C"/>
    <w:rsid w:val="009B5980"/>
    <w:pPr>
      <w:spacing w:after="160" w:line="259" w:lineRule="auto"/>
    </w:pPr>
  </w:style>
  <w:style w:type="paragraph" w:customStyle="1" w:styleId="B58311B1D56F4CA98AB793473957BAEB">
    <w:name w:val="B58311B1D56F4CA98AB793473957BAEB"/>
    <w:rsid w:val="009B5980"/>
    <w:pPr>
      <w:spacing w:after="160" w:line="259" w:lineRule="auto"/>
    </w:pPr>
  </w:style>
  <w:style w:type="paragraph" w:customStyle="1" w:styleId="40642A6BDCAC4C5F9780385FD3889035">
    <w:name w:val="40642A6BDCAC4C5F9780385FD3889035"/>
    <w:rsid w:val="009B5980"/>
    <w:pPr>
      <w:spacing w:after="160" w:line="259" w:lineRule="auto"/>
    </w:pPr>
  </w:style>
  <w:style w:type="paragraph" w:customStyle="1" w:styleId="E72DEAC9F2A4411280D11ED283CE5D55">
    <w:name w:val="E72DEAC9F2A4411280D11ED283CE5D55"/>
    <w:rsid w:val="009B5980"/>
    <w:pPr>
      <w:spacing w:after="160" w:line="259" w:lineRule="auto"/>
    </w:pPr>
  </w:style>
  <w:style w:type="paragraph" w:customStyle="1" w:styleId="CB5DE52AA79E4F068EBB220EA8C115AC">
    <w:name w:val="CB5DE52AA79E4F068EBB220EA8C115AC"/>
    <w:rsid w:val="009B5980"/>
    <w:pPr>
      <w:spacing w:after="160" w:line="259" w:lineRule="auto"/>
    </w:pPr>
  </w:style>
  <w:style w:type="paragraph" w:customStyle="1" w:styleId="421A55A14FDE4C04999CD125190965CE">
    <w:name w:val="421A55A14FDE4C04999CD125190965CE"/>
    <w:rsid w:val="009B5980"/>
    <w:pPr>
      <w:spacing w:after="160" w:line="259" w:lineRule="auto"/>
    </w:pPr>
  </w:style>
  <w:style w:type="paragraph" w:customStyle="1" w:styleId="528633A8BAEB4C4AADF3BA478C2D8D3E">
    <w:name w:val="528633A8BAEB4C4AADF3BA478C2D8D3E"/>
    <w:rsid w:val="009B5980"/>
    <w:pPr>
      <w:spacing w:after="160" w:line="259" w:lineRule="auto"/>
    </w:pPr>
  </w:style>
  <w:style w:type="paragraph" w:customStyle="1" w:styleId="BF30D3FB493C4DE3A68365B405D00DD2">
    <w:name w:val="BF30D3FB493C4DE3A68365B405D00DD2"/>
    <w:rsid w:val="009B5980"/>
    <w:pPr>
      <w:spacing w:after="160" w:line="259" w:lineRule="auto"/>
    </w:pPr>
  </w:style>
  <w:style w:type="paragraph" w:customStyle="1" w:styleId="9FCA1D8BD0FF4254BFF3310E3C4D8E7F">
    <w:name w:val="9FCA1D8BD0FF4254BFF3310E3C4D8E7F"/>
    <w:rsid w:val="009B5980"/>
    <w:pPr>
      <w:spacing w:after="160" w:line="259" w:lineRule="auto"/>
    </w:pPr>
  </w:style>
  <w:style w:type="paragraph" w:customStyle="1" w:styleId="D766C30105A34B309CCCD343E26A9CC0">
    <w:name w:val="D766C30105A34B309CCCD343E26A9CC0"/>
    <w:rsid w:val="009B5980"/>
    <w:pPr>
      <w:spacing w:after="160" w:line="259" w:lineRule="auto"/>
    </w:pPr>
  </w:style>
  <w:style w:type="paragraph" w:customStyle="1" w:styleId="48A6BB59C464407A9834088AE79C64EF">
    <w:name w:val="48A6BB59C464407A9834088AE79C64EF"/>
    <w:rsid w:val="009B5980"/>
    <w:pPr>
      <w:spacing w:after="160" w:line="259" w:lineRule="auto"/>
    </w:pPr>
  </w:style>
  <w:style w:type="paragraph" w:customStyle="1" w:styleId="7BAEF98C217C4132880586403E2831B0">
    <w:name w:val="7BAEF98C217C4132880586403E2831B0"/>
    <w:rsid w:val="009B5980"/>
    <w:pPr>
      <w:spacing w:after="160" w:line="259" w:lineRule="auto"/>
    </w:pPr>
  </w:style>
  <w:style w:type="paragraph" w:customStyle="1" w:styleId="C744770FE11B4BE1AA8C62E11E0962BA">
    <w:name w:val="C744770FE11B4BE1AA8C62E11E0962BA"/>
    <w:rsid w:val="009B5980"/>
    <w:pPr>
      <w:spacing w:after="160" w:line="259" w:lineRule="auto"/>
    </w:pPr>
  </w:style>
  <w:style w:type="paragraph" w:customStyle="1" w:styleId="42714DFDA85941FFA1B0CBE8D85B85C8">
    <w:name w:val="42714DFDA85941FFA1B0CBE8D85B85C8"/>
    <w:rsid w:val="009B5980"/>
    <w:pPr>
      <w:spacing w:after="160" w:line="259" w:lineRule="auto"/>
    </w:pPr>
  </w:style>
  <w:style w:type="paragraph" w:customStyle="1" w:styleId="CCBA3A9682FE4CC2893A014AC914EC44">
    <w:name w:val="CCBA3A9682FE4CC2893A014AC914EC44"/>
    <w:rsid w:val="009B5980"/>
    <w:pPr>
      <w:spacing w:after="160" w:line="259" w:lineRule="auto"/>
    </w:pPr>
  </w:style>
  <w:style w:type="paragraph" w:customStyle="1" w:styleId="FBEDD9849A90466CA97AC8F3B12D9AC4">
    <w:name w:val="FBEDD9849A90466CA97AC8F3B12D9AC4"/>
    <w:rsid w:val="009B5980"/>
    <w:pPr>
      <w:spacing w:after="160" w:line="259" w:lineRule="auto"/>
    </w:pPr>
  </w:style>
  <w:style w:type="paragraph" w:customStyle="1" w:styleId="67E02397E0FA460DBCBD8CEEDD342BA5">
    <w:name w:val="67E02397E0FA460DBCBD8CEEDD342BA5"/>
    <w:rsid w:val="009B5980"/>
    <w:pPr>
      <w:spacing w:after="160" w:line="259" w:lineRule="auto"/>
    </w:pPr>
  </w:style>
  <w:style w:type="paragraph" w:customStyle="1" w:styleId="37CECBFB5B854AAE95D7720AEF0E9059">
    <w:name w:val="37CECBFB5B854AAE95D7720AEF0E9059"/>
    <w:rsid w:val="009B5980"/>
    <w:pPr>
      <w:spacing w:after="160" w:line="259" w:lineRule="auto"/>
    </w:pPr>
  </w:style>
  <w:style w:type="paragraph" w:customStyle="1" w:styleId="E6D8944950B54C7CBB220E23007B7871">
    <w:name w:val="E6D8944950B54C7CBB220E23007B7871"/>
    <w:rsid w:val="009B5980"/>
    <w:pPr>
      <w:spacing w:after="160" w:line="259" w:lineRule="auto"/>
    </w:pPr>
  </w:style>
  <w:style w:type="paragraph" w:customStyle="1" w:styleId="C6B72D5A5B394938A69B0A56A41421BE">
    <w:name w:val="C6B72D5A5B394938A69B0A56A41421BE"/>
    <w:rsid w:val="009B5980"/>
    <w:pPr>
      <w:spacing w:after="160" w:line="259" w:lineRule="auto"/>
    </w:pPr>
  </w:style>
  <w:style w:type="paragraph" w:customStyle="1" w:styleId="740EE6789058470CBD297A7D2AD19F6E">
    <w:name w:val="740EE6789058470CBD297A7D2AD19F6E"/>
    <w:rsid w:val="009B5980"/>
    <w:pPr>
      <w:spacing w:after="160" w:line="259" w:lineRule="auto"/>
    </w:pPr>
  </w:style>
  <w:style w:type="paragraph" w:customStyle="1" w:styleId="A3AA3406951144AB892539FA5E07F1C8">
    <w:name w:val="A3AA3406951144AB892539FA5E07F1C8"/>
    <w:rsid w:val="009B5980"/>
    <w:pPr>
      <w:spacing w:after="160" w:line="259" w:lineRule="auto"/>
    </w:pPr>
  </w:style>
  <w:style w:type="paragraph" w:customStyle="1" w:styleId="F69ECBA6DBDD4BD980088A041AAC4C30">
    <w:name w:val="F69ECBA6DBDD4BD980088A041AAC4C30"/>
    <w:rsid w:val="009B5980"/>
    <w:pPr>
      <w:spacing w:after="160" w:line="259" w:lineRule="auto"/>
    </w:pPr>
  </w:style>
  <w:style w:type="paragraph" w:customStyle="1" w:styleId="5CB4E9508CAA48FD80C44A4486DF5CCF">
    <w:name w:val="5CB4E9508CAA48FD80C44A4486DF5CCF"/>
    <w:rsid w:val="009B5980"/>
    <w:pPr>
      <w:spacing w:after="160" w:line="259" w:lineRule="auto"/>
    </w:pPr>
  </w:style>
  <w:style w:type="paragraph" w:customStyle="1" w:styleId="1B894866FB7949CDBE00E4AA60CB3C95">
    <w:name w:val="1B894866FB7949CDBE00E4AA60CB3C95"/>
    <w:rsid w:val="009B5980"/>
    <w:pPr>
      <w:spacing w:after="160" w:line="259" w:lineRule="auto"/>
    </w:pPr>
  </w:style>
  <w:style w:type="paragraph" w:customStyle="1" w:styleId="200053A573D44725950C641A06E8559F">
    <w:name w:val="200053A573D44725950C641A06E8559F"/>
    <w:rsid w:val="009B5980"/>
    <w:pPr>
      <w:spacing w:after="160" w:line="259" w:lineRule="auto"/>
    </w:pPr>
  </w:style>
  <w:style w:type="paragraph" w:customStyle="1" w:styleId="1EB2E466C593455688B13925A6BD025E">
    <w:name w:val="1EB2E466C593455688B13925A6BD025E"/>
    <w:rsid w:val="009B5980"/>
    <w:pPr>
      <w:spacing w:after="160" w:line="259" w:lineRule="auto"/>
    </w:pPr>
  </w:style>
  <w:style w:type="paragraph" w:customStyle="1" w:styleId="5324A9108FBB4992B7EE93B0DFD0CD8B">
    <w:name w:val="5324A9108FBB4992B7EE93B0DFD0CD8B"/>
    <w:rsid w:val="009B5980"/>
    <w:pPr>
      <w:spacing w:after="160" w:line="259" w:lineRule="auto"/>
    </w:pPr>
  </w:style>
  <w:style w:type="paragraph" w:customStyle="1" w:styleId="20514D7938054809B83E68F286E91F30">
    <w:name w:val="20514D7938054809B83E68F286E91F30"/>
    <w:rsid w:val="009B5980"/>
    <w:pPr>
      <w:spacing w:after="160" w:line="259" w:lineRule="auto"/>
    </w:pPr>
  </w:style>
  <w:style w:type="paragraph" w:customStyle="1" w:styleId="DA9AB82AAD544DFB95D39594C5AD4220">
    <w:name w:val="DA9AB82AAD544DFB95D39594C5AD4220"/>
    <w:rsid w:val="009B5980"/>
    <w:pPr>
      <w:spacing w:after="160" w:line="259" w:lineRule="auto"/>
    </w:pPr>
  </w:style>
  <w:style w:type="paragraph" w:customStyle="1" w:styleId="B2547514EB694E168DFB110DB98B54FD">
    <w:name w:val="B2547514EB694E168DFB110DB98B54FD"/>
    <w:rsid w:val="009B5980"/>
    <w:pPr>
      <w:spacing w:after="160" w:line="259" w:lineRule="auto"/>
    </w:pPr>
  </w:style>
  <w:style w:type="paragraph" w:customStyle="1" w:styleId="6C1D017345E34A758F26031EE66F91B6">
    <w:name w:val="6C1D017345E34A758F26031EE66F91B6"/>
    <w:rsid w:val="009B5980"/>
    <w:pPr>
      <w:spacing w:after="160" w:line="259" w:lineRule="auto"/>
    </w:pPr>
  </w:style>
  <w:style w:type="paragraph" w:customStyle="1" w:styleId="024CDF44A063401F8B742AD0DDC1A998">
    <w:name w:val="024CDF44A063401F8B742AD0DDC1A998"/>
    <w:rsid w:val="009B5980"/>
    <w:pPr>
      <w:spacing w:after="160" w:line="259" w:lineRule="auto"/>
    </w:pPr>
  </w:style>
  <w:style w:type="paragraph" w:customStyle="1" w:styleId="0C86CD57F7D04792AE23604FAA9103E5">
    <w:name w:val="0C86CD57F7D04792AE23604FAA9103E5"/>
    <w:rsid w:val="009B5980"/>
    <w:pPr>
      <w:spacing w:after="160" w:line="259" w:lineRule="auto"/>
    </w:pPr>
  </w:style>
  <w:style w:type="paragraph" w:customStyle="1" w:styleId="1520B9B35F4443D2BDADA6D853D62498">
    <w:name w:val="1520B9B35F4443D2BDADA6D853D62498"/>
    <w:rsid w:val="009B5980"/>
    <w:pPr>
      <w:spacing w:after="160" w:line="259" w:lineRule="auto"/>
    </w:pPr>
  </w:style>
  <w:style w:type="paragraph" w:customStyle="1" w:styleId="F67E91BB95284C76A053620443EFE0EE">
    <w:name w:val="F67E91BB95284C76A053620443EFE0EE"/>
    <w:rsid w:val="009B5980"/>
    <w:pPr>
      <w:spacing w:after="160" w:line="259" w:lineRule="auto"/>
    </w:pPr>
  </w:style>
  <w:style w:type="paragraph" w:customStyle="1" w:styleId="8CCB2A633E12495C8065F2B7359955C9">
    <w:name w:val="8CCB2A633E12495C8065F2B7359955C9"/>
    <w:rsid w:val="009B5980"/>
    <w:pPr>
      <w:spacing w:after="160" w:line="259" w:lineRule="auto"/>
    </w:pPr>
  </w:style>
  <w:style w:type="paragraph" w:customStyle="1" w:styleId="E1DCECB9A8144AB2940073E117E16458">
    <w:name w:val="E1DCECB9A8144AB2940073E117E16458"/>
    <w:rsid w:val="009B5980"/>
    <w:pPr>
      <w:spacing w:after="160" w:line="259" w:lineRule="auto"/>
    </w:pPr>
  </w:style>
  <w:style w:type="paragraph" w:customStyle="1" w:styleId="DD5470B58586434FB89A7CB9D089904E">
    <w:name w:val="DD5470B58586434FB89A7CB9D089904E"/>
    <w:rsid w:val="009B5980"/>
    <w:pPr>
      <w:spacing w:after="160" w:line="259" w:lineRule="auto"/>
    </w:pPr>
  </w:style>
  <w:style w:type="paragraph" w:customStyle="1" w:styleId="DE1CD3ECD6FE46E8A6DE469AD297B880">
    <w:name w:val="DE1CD3ECD6FE46E8A6DE469AD297B880"/>
    <w:rsid w:val="009B5980"/>
    <w:pPr>
      <w:spacing w:after="160" w:line="259" w:lineRule="auto"/>
    </w:pPr>
  </w:style>
  <w:style w:type="paragraph" w:customStyle="1" w:styleId="15C36476B3D142C48D14DFBB1698E27A">
    <w:name w:val="15C36476B3D142C48D14DFBB1698E27A"/>
    <w:rsid w:val="009B5980"/>
    <w:pPr>
      <w:spacing w:after="160" w:line="259" w:lineRule="auto"/>
    </w:pPr>
  </w:style>
  <w:style w:type="paragraph" w:customStyle="1" w:styleId="44BADD18815B4177AEB016975F4C385C">
    <w:name w:val="44BADD18815B4177AEB016975F4C385C"/>
    <w:rsid w:val="009B5980"/>
    <w:pPr>
      <w:spacing w:after="160" w:line="259" w:lineRule="auto"/>
    </w:pPr>
  </w:style>
  <w:style w:type="paragraph" w:customStyle="1" w:styleId="FEC77C04544A4D51BEE9AE12C773CEC1">
    <w:name w:val="FEC77C04544A4D51BEE9AE12C773CEC1"/>
    <w:rsid w:val="009B5980"/>
    <w:pPr>
      <w:spacing w:after="160" w:line="259" w:lineRule="auto"/>
    </w:pPr>
  </w:style>
  <w:style w:type="paragraph" w:customStyle="1" w:styleId="A447465FDD784F7D8D0C29EBEE8E2836">
    <w:name w:val="A447465FDD784F7D8D0C29EBEE8E2836"/>
    <w:rsid w:val="009B5980"/>
    <w:pPr>
      <w:spacing w:after="160" w:line="259" w:lineRule="auto"/>
    </w:pPr>
  </w:style>
  <w:style w:type="paragraph" w:customStyle="1" w:styleId="7DBA5E1014EA46C487E6ABECEB23C66B">
    <w:name w:val="7DBA5E1014EA46C487E6ABECEB23C66B"/>
    <w:rsid w:val="009B5980"/>
    <w:pPr>
      <w:spacing w:after="160" w:line="259" w:lineRule="auto"/>
    </w:pPr>
  </w:style>
  <w:style w:type="paragraph" w:customStyle="1" w:styleId="EB39901F2C1A492F834A64EA523B7E6F">
    <w:name w:val="EB39901F2C1A492F834A64EA523B7E6F"/>
    <w:rsid w:val="009B5980"/>
    <w:pPr>
      <w:spacing w:after="160" w:line="259" w:lineRule="auto"/>
    </w:pPr>
  </w:style>
  <w:style w:type="paragraph" w:customStyle="1" w:styleId="37032F593D2742B0A7712C13101E79C8">
    <w:name w:val="37032F593D2742B0A7712C13101E79C8"/>
    <w:rsid w:val="009B5980"/>
    <w:pPr>
      <w:spacing w:after="160" w:line="259" w:lineRule="auto"/>
    </w:pPr>
  </w:style>
  <w:style w:type="paragraph" w:customStyle="1" w:styleId="9E3F7F33C0AB48EE8F315150F90B7418">
    <w:name w:val="9E3F7F33C0AB48EE8F315150F90B7418"/>
    <w:rsid w:val="009B5980"/>
    <w:pPr>
      <w:spacing w:after="160" w:line="259" w:lineRule="auto"/>
    </w:pPr>
  </w:style>
  <w:style w:type="paragraph" w:customStyle="1" w:styleId="C27AF4E78D7343F5820686AB34AD6C8C">
    <w:name w:val="C27AF4E78D7343F5820686AB34AD6C8C"/>
    <w:rsid w:val="009B5980"/>
    <w:pPr>
      <w:spacing w:after="160" w:line="259" w:lineRule="auto"/>
    </w:pPr>
  </w:style>
  <w:style w:type="paragraph" w:customStyle="1" w:styleId="084282B329304748B5C4A3F7F629CFB1">
    <w:name w:val="084282B329304748B5C4A3F7F629CFB1"/>
    <w:rsid w:val="009B5980"/>
    <w:pPr>
      <w:spacing w:after="160" w:line="259" w:lineRule="auto"/>
    </w:pPr>
  </w:style>
  <w:style w:type="paragraph" w:customStyle="1" w:styleId="57E998C7B51E4940A89BCEE5A4EED623">
    <w:name w:val="57E998C7B51E4940A89BCEE5A4EED623"/>
    <w:rsid w:val="009B5980"/>
    <w:pPr>
      <w:spacing w:after="160" w:line="259" w:lineRule="auto"/>
    </w:pPr>
  </w:style>
  <w:style w:type="paragraph" w:customStyle="1" w:styleId="255DF12AEEDB4F148C1303DA4EDC7123">
    <w:name w:val="255DF12AEEDB4F148C1303DA4EDC7123"/>
    <w:rsid w:val="009B5980"/>
    <w:pPr>
      <w:spacing w:after="160" w:line="259" w:lineRule="auto"/>
    </w:pPr>
  </w:style>
  <w:style w:type="paragraph" w:customStyle="1" w:styleId="7D3A479CFC144B398211D0CF7C7BE89D">
    <w:name w:val="7D3A479CFC144B398211D0CF7C7BE89D"/>
    <w:rsid w:val="009B5980"/>
    <w:pPr>
      <w:spacing w:after="160" w:line="259" w:lineRule="auto"/>
    </w:pPr>
  </w:style>
  <w:style w:type="paragraph" w:customStyle="1" w:styleId="21B7161D4B6C40C3B4C13B686D2FF97B">
    <w:name w:val="21B7161D4B6C40C3B4C13B686D2FF97B"/>
    <w:rsid w:val="009B5980"/>
    <w:pPr>
      <w:spacing w:after="160" w:line="259" w:lineRule="auto"/>
    </w:pPr>
  </w:style>
  <w:style w:type="paragraph" w:customStyle="1" w:styleId="E496D5DDD4C0473CBE72B41E5CED0129">
    <w:name w:val="E496D5DDD4C0473CBE72B41E5CED0129"/>
    <w:rsid w:val="009B5980"/>
    <w:pPr>
      <w:spacing w:after="160" w:line="259" w:lineRule="auto"/>
    </w:pPr>
  </w:style>
  <w:style w:type="paragraph" w:customStyle="1" w:styleId="20A55B592DF44BAEB2223EC96403E5A9">
    <w:name w:val="20A55B592DF44BAEB2223EC96403E5A9"/>
    <w:rsid w:val="009B5980"/>
    <w:pPr>
      <w:spacing w:after="160" w:line="259" w:lineRule="auto"/>
    </w:pPr>
  </w:style>
  <w:style w:type="paragraph" w:customStyle="1" w:styleId="F23898C2ED4B4596A9319B63D5875739">
    <w:name w:val="F23898C2ED4B4596A9319B63D5875739"/>
    <w:rsid w:val="009B5980"/>
    <w:pPr>
      <w:spacing w:after="160" w:line="259" w:lineRule="auto"/>
    </w:pPr>
  </w:style>
  <w:style w:type="paragraph" w:customStyle="1" w:styleId="5A7B43B482CC4D71906E97C2ECB75CB9">
    <w:name w:val="5A7B43B482CC4D71906E97C2ECB75CB9"/>
    <w:rsid w:val="009B5980"/>
    <w:pPr>
      <w:spacing w:after="160" w:line="259" w:lineRule="auto"/>
    </w:pPr>
  </w:style>
  <w:style w:type="paragraph" w:customStyle="1" w:styleId="9FF80E43CCDA4C9192662BF0A71FEEBD">
    <w:name w:val="9FF80E43CCDA4C9192662BF0A71FEEBD"/>
    <w:rsid w:val="009B5980"/>
    <w:pPr>
      <w:spacing w:after="160" w:line="259" w:lineRule="auto"/>
    </w:pPr>
  </w:style>
  <w:style w:type="paragraph" w:customStyle="1" w:styleId="9297F857575543B6992248285BAF774E">
    <w:name w:val="9297F857575543B6992248285BAF774E"/>
    <w:rsid w:val="009B5980"/>
    <w:pPr>
      <w:spacing w:after="160" w:line="259" w:lineRule="auto"/>
    </w:pPr>
  </w:style>
  <w:style w:type="paragraph" w:customStyle="1" w:styleId="9FA058E2E4814BFC84A960295DF76A1B">
    <w:name w:val="9FA058E2E4814BFC84A960295DF76A1B"/>
    <w:rsid w:val="009B5980"/>
    <w:pPr>
      <w:spacing w:after="160" w:line="259" w:lineRule="auto"/>
    </w:pPr>
  </w:style>
  <w:style w:type="paragraph" w:customStyle="1" w:styleId="619156BBD9F641E78AD2A95BC6346E5B">
    <w:name w:val="619156BBD9F641E78AD2A95BC6346E5B"/>
    <w:rsid w:val="009B5980"/>
    <w:pPr>
      <w:spacing w:after="160" w:line="259" w:lineRule="auto"/>
    </w:pPr>
  </w:style>
  <w:style w:type="paragraph" w:customStyle="1" w:styleId="0D84D4111BBF4A7CBB403878DB63E375">
    <w:name w:val="0D84D4111BBF4A7CBB403878DB63E375"/>
    <w:rsid w:val="009B5980"/>
    <w:pPr>
      <w:spacing w:after="160" w:line="259" w:lineRule="auto"/>
    </w:pPr>
  </w:style>
  <w:style w:type="paragraph" w:customStyle="1" w:styleId="C236DC9ACEDA41E09A4A6276AB0303AD">
    <w:name w:val="C236DC9ACEDA41E09A4A6276AB0303AD"/>
    <w:rsid w:val="009B5980"/>
    <w:pPr>
      <w:spacing w:after="160" w:line="259" w:lineRule="auto"/>
    </w:pPr>
  </w:style>
  <w:style w:type="paragraph" w:customStyle="1" w:styleId="B21D26AFE4E043CD8C700A3AED40054A">
    <w:name w:val="B21D26AFE4E043CD8C700A3AED40054A"/>
    <w:rsid w:val="009B5980"/>
    <w:pPr>
      <w:spacing w:after="160" w:line="259" w:lineRule="auto"/>
    </w:pPr>
  </w:style>
  <w:style w:type="paragraph" w:customStyle="1" w:styleId="4CB3787C5AB347259D311A3869814677">
    <w:name w:val="4CB3787C5AB347259D311A3869814677"/>
    <w:rsid w:val="009B5980"/>
    <w:pPr>
      <w:spacing w:after="160" w:line="259" w:lineRule="auto"/>
    </w:pPr>
  </w:style>
  <w:style w:type="paragraph" w:customStyle="1" w:styleId="72973F5B9E5F4EA5B01F2452268C33D5">
    <w:name w:val="72973F5B9E5F4EA5B01F2452268C33D5"/>
    <w:rsid w:val="009B5980"/>
    <w:pPr>
      <w:spacing w:after="160" w:line="259" w:lineRule="auto"/>
    </w:pPr>
  </w:style>
  <w:style w:type="paragraph" w:customStyle="1" w:styleId="ED7345A58FA74BCAA3AA77E9E43EC54E">
    <w:name w:val="ED7345A58FA74BCAA3AA77E9E43EC54E"/>
    <w:rsid w:val="009B5980"/>
    <w:pPr>
      <w:spacing w:after="160" w:line="259" w:lineRule="auto"/>
    </w:pPr>
  </w:style>
  <w:style w:type="paragraph" w:customStyle="1" w:styleId="E348BED872EC46969F658637BEC0450B">
    <w:name w:val="E348BED872EC46969F658637BEC0450B"/>
    <w:rsid w:val="009B5980"/>
    <w:pPr>
      <w:spacing w:after="160" w:line="259" w:lineRule="auto"/>
    </w:pPr>
  </w:style>
  <w:style w:type="paragraph" w:customStyle="1" w:styleId="BCFE5C6711DE4EC48CCD5C4958067104">
    <w:name w:val="BCFE5C6711DE4EC48CCD5C4958067104"/>
    <w:rsid w:val="009B5980"/>
    <w:pPr>
      <w:spacing w:after="160" w:line="259" w:lineRule="auto"/>
    </w:pPr>
  </w:style>
  <w:style w:type="paragraph" w:customStyle="1" w:styleId="2045F153B9504902BF5931EC7C3A6C01">
    <w:name w:val="2045F153B9504902BF5931EC7C3A6C01"/>
    <w:rsid w:val="009B5980"/>
    <w:pPr>
      <w:spacing w:after="160" w:line="259" w:lineRule="auto"/>
    </w:pPr>
  </w:style>
  <w:style w:type="paragraph" w:customStyle="1" w:styleId="8DB780A4381045D094C531CC7C2F7F8C">
    <w:name w:val="8DB780A4381045D094C531CC7C2F7F8C"/>
    <w:rsid w:val="009B5980"/>
    <w:pPr>
      <w:spacing w:after="160" w:line="259" w:lineRule="auto"/>
    </w:pPr>
  </w:style>
  <w:style w:type="paragraph" w:customStyle="1" w:styleId="A3A16ED94E6543E29338D869A43B8566">
    <w:name w:val="A3A16ED94E6543E29338D869A43B8566"/>
    <w:rsid w:val="009B5980"/>
    <w:pPr>
      <w:spacing w:after="160" w:line="259" w:lineRule="auto"/>
    </w:pPr>
  </w:style>
  <w:style w:type="paragraph" w:customStyle="1" w:styleId="7EA82BC5314D4F12A661B8EC41293DFE">
    <w:name w:val="7EA82BC5314D4F12A661B8EC41293DFE"/>
    <w:rsid w:val="009B5980"/>
    <w:pPr>
      <w:spacing w:after="160" w:line="259" w:lineRule="auto"/>
    </w:pPr>
  </w:style>
  <w:style w:type="paragraph" w:customStyle="1" w:styleId="E918BD5687DE4C7481145E880F490462">
    <w:name w:val="E918BD5687DE4C7481145E880F490462"/>
    <w:rsid w:val="009B5980"/>
    <w:pPr>
      <w:spacing w:after="160" w:line="259" w:lineRule="auto"/>
    </w:pPr>
  </w:style>
  <w:style w:type="paragraph" w:customStyle="1" w:styleId="D06F63C7DC8241468D2F54316340139D">
    <w:name w:val="D06F63C7DC8241468D2F54316340139D"/>
    <w:rsid w:val="009B5980"/>
    <w:pPr>
      <w:spacing w:after="160" w:line="259" w:lineRule="auto"/>
    </w:pPr>
  </w:style>
  <w:style w:type="paragraph" w:customStyle="1" w:styleId="B7A161E1F1564BB5800FC8FD7A4559C6">
    <w:name w:val="B7A161E1F1564BB5800FC8FD7A4559C6"/>
    <w:rsid w:val="009B5980"/>
    <w:pPr>
      <w:spacing w:after="160" w:line="259" w:lineRule="auto"/>
    </w:pPr>
  </w:style>
  <w:style w:type="paragraph" w:customStyle="1" w:styleId="E6458EE5A08E4EFB84B1CDC1B9C97019">
    <w:name w:val="E6458EE5A08E4EFB84B1CDC1B9C97019"/>
    <w:rsid w:val="009B5980"/>
    <w:pPr>
      <w:spacing w:after="160" w:line="259" w:lineRule="auto"/>
    </w:pPr>
  </w:style>
  <w:style w:type="paragraph" w:customStyle="1" w:styleId="D50CE266D8B54275953FFB67B98201A6">
    <w:name w:val="D50CE266D8B54275953FFB67B98201A6"/>
    <w:rsid w:val="009B5980"/>
    <w:pPr>
      <w:spacing w:after="160" w:line="259" w:lineRule="auto"/>
    </w:pPr>
  </w:style>
  <w:style w:type="paragraph" w:customStyle="1" w:styleId="9B5770F1635148BE9727D06561FDC3B5">
    <w:name w:val="9B5770F1635148BE9727D06561FDC3B5"/>
    <w:rsid w:val="009B5980"/>
    <w:pPr>
      <w:spacing w:after="160" w:line="259" w:lineRule="auto"/>
    </w:pPr>
  </w:style>
  <w:style w:type="paragraph" w:customStyle="1" w:styleId="B44CF1DC736A453080B53CB12BE2E797">
    <w:name w:val="B44CF1DC736A453080B53CB12BE2E797"/>
    <w:rsid w:val="009B5980"/>
    <w:pPr>
      <w:spacing w:after="160" w:line="259" w:lineRule="auto"/>
    </w:pPr>
  </w:style>
  <w:style w:type="paragraph" w:customStyle="1" w:styleId="26B66584545F425EB82688D6EE685685">
    <w:name w:val="26B66584545F425EB82688D6EE685685"/>
    <w:rsid w:val="009B5980"/>
    <w:pPr>
      <w:spacing w:after="160" w:line="259" w:lineRule="auto"/>
    </w:pPr>
  </w:style>
  <w:style w:type="paragraph" w:customStyle="1" w:styleId="B78397E9E9824ECA808D29D850DDF8F4">
    <w:name w:val="B78397E9E9824ECA808D29D850DDF8F4"/>
    <w:rsid w:val="009B5980"/>
    <w:pPr>
      <w:spacing w:after="160" w:line="259" w:lineRule="auto"/>
    </w:pPr>
  </w:style>
  <w:style w:type="paragraph" w:customStyle="1" w:styleId="3282DD4677B24BABA962B90A7A637C46">
    <w:name w:val="3282DD4677B24BABA962B90A7A637C46"/>
    <w:rsid w:val="009B5980"/>
    <w:pPr>
      <w:spacing w:after="160" w:line="259" w:lineRule="auto"/>
    </w:pPr>
  </w:style>
  <w:style w:type="paragraph" w:customStyle="1" w:styleId="6D4B1CD15D8A4522A244B9A55E332452">
    <w:name w:val="6D4B1CD15D8A4522A244B9A55E332452"/>
    <w:rsid w:val="009B5980"/>
    <w:pPr>
      <w:spacing w:after="160" w:line="259" w:lineRule="auto"/>
    </w:pPr>
  </w:style>
  <w:style w:type="paragraph" w:customStyle="1" w:styleId="CA4F2D0955594832B3049961B628255D">
    <w:name w:val="CA4F2D0955594832B3049961B628255D"/>
    <w:rsid w:val="009B5980"/>
    <w:pPr>
      <w:spacing w:after="160" w:line="259" w:lineRule="auto"/>
    </w:pPr>
  </w:style>
  <w:style w:type="paragraph" w:customStyle="1" w:styleId="23A66F5081EE4DC6AE258F4D403D313B">
    <w:name w:val="23A66F5081EE4DC6AE258F4D403D313B"/>
    <w:rsid w:val="009B5980"/>
    <w:pPr>
      <w:spacing w:after="160" w:line="259" w:lineRule="auto"/>
    </w:pPr>
  </w:style>
  <w:style w:type="paragraph" w:customStyle="1" w:styleId="1AB830BD88F04F8DB146B00DA0F7121E">
    <w:name w:val="1AB830BD88F04F8DB146B00DA0F7121E"/>
    <w:rsid w:val="009B5980"/>
    <w:pPr>
      <w:spacing w:after="160" w:line="259" w:lineRule="auto"/>
    </w:pPr>
  </w:style>
  <w:style w:type="paragraph" w:customStyle="1" w:styleId="35167FFDEDC640A0A906404DCF3B0793">
    <w:name w:val="35167FFDEDC640A0A906404DCF3B0793"/>
    <w:rsid w:val="009B5980"/>
    <w:pPr>
      <w:spacing w:after="160" w:line="259" w:lineRule="auto"/>
    </w:pPr>
  </w:style>
  <w:style w:type="paragraph" w:customStyle="1" w:styleId="21471DE2446E4C54AFA85C43066FB4AF">
    <w:name w:val="21471DE2446E4C54AFA85C43066FB4AF"/>
    <w:rsid w:val="009B5980"/>
    <w:pPr>
      <w:spacing w:after="160" w:line="259" w:lineRule="auto"/>
    </w:pPr>
  </w:style>
  <w:style w:type="paragraph" w:customStyle="1" w:styleId="6E389171407C43448E064F3AD39529FA">
    <w:name w:val="6E389171407C43448E064F3AD39529FA"/>
    <w:rsid w:val="009B5980"/>
    <w:pPr>
      <w:spacing w:after="160" w:line="259" w:lineRule="auto"/>
    </w:pPr>
  </w:style>
  <w:style w:type="paragraph" w:customStyle="1" w:styleId="B7AF47ABA57F4F72AAB919F0C8FDF3EB">
    <w:name w:val="B7AF47ABA57F4F72AAB919F0C8FDF3EB"/>
    <w:rsid w:val="009B5980"/>
    <w:pPr>
      <w:spacing w:after="160" w:line="259" w:lineRule="auto"/>
    </w:pPr>
  </w:style>
  <w:style w:type="paragraph" w:customStyle="1" w:styleId="BDAB3ABF1D114FD8898F4A6094F6A4B7">
    <w:name w:val="BDAB3ABF1D114FD8898F4A6094F6A4B7"/>
    <w:rsid w:val="009B5980"/>
    <w:pPr>
      <w:spacing w:after="160" w:line="259" w:lineRule="auto"/>
    </w:pPr>
  </w:style>
  <w:style w:type="paragraph" w:customStyle="1" w:styleId="7CA81957A66845819FF2E76F43ECD326">
    <w:name w:val="7CA81957A66845819FF2E76F43ECD326"/>
    <w:rsid w:val="009B5980"/>
    <w:pPr>
      <w:spacing w:after="160" w:line="259" w:lineRule="auto"/>
    </w:pPr>
  </w:style>
  <w:style w:type="paragraph" w:customStyle="1" w:styleId="ABD4F68B6FBC49928ECF87644E8BA43E">
    <w:name w:val="ABD4F68B6FBC49928ECF87644E8BA43E"/>
    <w:rsid w:val="009B5980"/>
    <w:pPr>
      <w:spacing w:after="160" w:line="259" w:lineRule="auto"/>
    </w:pPr>
  </w:style>
  <w:style w:type="paragraph" w:customStyle="1" w:styleId="7FB37317AF7C4366AD32D8A05F8D6E00">
    <w:name w:val="7FB37317AF7C4366AD32D8A05F8D6E00"/>
    <w:rsid w:val="009B5980"/>
    <w:pPr>
      <w:spacing w:after="160" w:line="259" w:lineRule="auto"/>
    </w:pPr>
  </w:style>
  <w:style w:type="paragraph" w:customStyle="1" w:styleId="51DD5F38D58F4ECBA5505C14805B4C6F">
    <w:name w:val="51DD5F38D58F4ECBA5505C14805B4C6F"/>
    <w:rsid w:val="009B5980"/>
    <w:pPr>
      <w:spacing w:after="160" w:line="259" w:lineRule="auto"/>
    </w:pPr>
  </w:style>
  <w:style w:type="paragraph" w:customStyle="1" w:styleId="C0EB2B79582841FB9F0FCDF12D1BE712">
    <w:name w:val="C0EB2B79582841FB9F0FCDF12D1BE712"/>
    <w:rsid w:val="009B5980"/>
    <w:pPr>
      <w:spacing w:after="160" w:line="259" w:lineRule="auto"/>
    </w:pPr>
  </w:style>
  <w:style w:type="paragraph" w:customStyle="1" w:styleId="89BF454717564BE5AA3B28AC6826B543">
    <w:name w:val="89BF454717564BE5AA3B28AC6826B543"/>
    <w:rsid w:val="009B5980"/>
    <w:pPr>
      <w:spacing w:after="160" w:line="259" w:lineRule="auto"/>
    </w:pPr>
  </w:style>
  <w:style w:type="paragraph" w:customStyle="1" w:styleId="9302041F99004BD0A4BF08868203B3A7">
    <w:name w:val="9302041F99004BD0A4BF08868203B3A7"/>
    <w:rsid w:val="009B5980"/>
    <w:pPr>
      <w:spacing w:after="160" w:line="259" w:lineRule="auto"/>
    </w:pPr>
  </w:style>
  <w:style w:type="paragraph" w:customStyle="1" w:styleId="A0348C65A8D245E98EEF0CF70C4D7FBA">
    <w:name w:val="A0348C65A8D245E98EEF0CF70C4D7FBA"/>
    <w:rsid w:val="009B5980"/>
    <w:pPr>
      <w:spacing w:after="160" w:line="259" w:lineRule="auto"/>
    </w:pPr>
  </w:style>
  <w:style w:type="paragraph" w:customStyle="1" w:styleId="421A0A0B9BD24108B3CCFF842331D1AD">
    <w:name w:val="421A0A0B9BD24108B3CCFF842331D1AD"/>
    <w:rsid w:val="009B5980"/>
    <w:pPr>
      <w:spacing w:after="160" w:line="259" w:lineRule="auto"/>
    </w:pPr>
  </w:style>
  <w:style w:type="paragraph" w:customStyle="1" w:styleId="68370154DBE54010823A6EF7CFF38F9F">
    <w:name w:val="68370154DBE54010823A6EF7CFF38F9F"/>
    <w:rsid w:val="009B5980"/>
    <w:pPr>
      <w:spacing w:after="160" w:line="259" w:lineRule="auto"/>
    </w:pPr>
  </w:style>
  <w:style w:type="paragraph" w:customStyle="1" w:styleId="0CAF0F5D4DDD4D8EB3E5A0889D04989F">
    <w:name w:val="0CAF0F5D4DDD4D8EB3E5A0889D04989F"/>
    <w:rsid w:val="009B5980"/>
    <w:pPr>
      <w:spacing w:after="160" w:line="259" w:lineRule="auto"/>
    </w:pPr>
  </w:style>
  <w:style w:type="paragraph" w:customStyle="1" w:styleId="56169F9090554889946A81A16AD7240E">
    <w:name w:val="56169F9090554889946A81A16AD7240E"/>
    <w:rsid w:val="009B5980"/>
    <w:pPr>
      <w:spacing w:after="160" w:line="259" w:lineRule="auto"/>
    </w:pPr>
  </w:style>
  <w:style w:type="paragraph" w:customStyle="1" w:styleId="014FC1CB7A9E45B89D81F3D03EA621BA">
    <w:name w:val="014FC1CB7A9E45B89D81F3D03EA621BA"/>
    <w:rsid w:val="009B5980"/>
    <w:pPr>
      <w:spacing w:after="160" w:line="259" w:lineRule="auto"/>
    </w:pPr>
  </w:style>
  <w:style w:type="paragraph" w:customStyle="1" w:styleId="28AB1762BF0A4A4B95EE3377C86D2C94">
    <w:name w:val="28AB1762BF0A4A4B95EE3377C86D2C94"/>
    <w:rsid w:val="009B5980"/>
    <w:pPr>
      <w:spacing w:after="160" w:line="259" w:lineRule="auto"/>
    </w:pPr>
  </w:style>
  <w:style w:type="paragraph" w:customStyle="1" w:styleId="0491D0C5DA8E40A5BF517E56958A1B6D">
    <w:name w:val="0491D0C5DA8E40A5BF517E56958A1B6D"/>
    <w:rsid w:val="009B5980"/>
    <w:pPr>
      <w:spacing w:after="160" w:line="259" w:lineRule="auto"/>
    </w:pPr>
  </w:style>
  <w:style w:type="paragraph" w:customStyle="1" w:styleId="064CE7F9880641E788F486325FBCA580">
    <w:name w:val="064CE7F9880641E788F486325FBCA580"/>
    <w:rsid w:val="009B5980"/>
    <w:pPr>
      <w:spacing w:after="160" w:line="259" w:lineRule="auto"/>
    </w:pPr>
  </w:style>
  <w:style w:type="paragraph" w:customStyle="1" w:styleId="03F2541528F7426DB4875B6DF140C45B">
    <w:name w:val="03F2541528F7426DB4875B6DF140C45B"/>
    <w:rsid w:val="009B5980"/>
    <w:pPr>
      <w:spacing w:after="160" w:line="259" w:lineRule="auto"/>
    </w:pPr>
  </w:style>
  <w:style w:type="paragraph" w:customStyle="1" w:styleId="E740707A172341AAB139D63EF43C6972">
    <w:name w:val="E740707A172341AAB139D63EF43C6972"/>
    <w:rsid w:val="009B5980"/>
    <w:pPr>
      <w:spacing w:after="160" w:line="259" w:lineRule="auto"/>
    </w:pPr>
  </w:style>
  <w:style w:type="paragraph" w:customStyle="1" w:styleId="C08C7E165CC34FD48F6C0316C1C73B2D">
    <w:name w:val="C08C7E165CC34FD48F6C0316C1C73B2D"/>
    <w:rsid w:val="009B5980"/>
    <w:pPr>
      <w:spacing w:after="160" w:line="259" w:lineRule="auto"/>
    </w:pPr>
  </w:style>
  <w:style w:type="paragraph" w:customStyle="1" w:styleId="531E33300B20488CB956D2361A0C79A9">
    <w:name w:val="531E33300B20488CB956D2361A0C79A9"/>
    <w:rsid w:val="009B5980"/>
    <w:pPr>
      <w:spacing w:after="160" w:line="259" w:lineRule="auto"/>
    </w:pPr>
  </w:style>
  <w:style w:type="paragraph" w:customStyle="1" w:styleId="11C68BB3552448DCBAF504B86FA99CF1">
    <w:name w:val="11C68BB3552448DCBAF504B86FA99CF1"/>
    <w:rsid w:val="009B5980"/>
    <w:pPr>
      <w:spacing w:after="160" w:line="259" w:lineRule="auto"/>
    </w:pPr>
  </w:style>
  <w:style w:type="paragraph" w:customStyle="1" w:styleId="E520CCC149D04D6886D97BC0B0936CC5">
    <w:name w:val="E520CCC149D04D6886D97BC0B0936CC5"/>
    <w:rsid w:val="009B5980"/>
    <w:pPr>
      <w:spacing w:after="160" w:line="259" w:lineRule="auto"/>
    </w:pPr>
  </w:style>
  <w:style w:type="paragraph" w:customStyle="1" w:styleId="AEEA1DA0444849CEA2EA149F79900293">
    <w:name w:val="AEEA1DA0444849CEA2EA149F79900293"/>
    <w:rsid w:val="009B5980"/>
    <w:pPr>
      <w:spacing w:after="160" w:line="259" w:lineRule="auto"/>
    </w:pPr>
  </w:style>
  <w:style w:type="paragraph" w:customStyle="1" w:styleId="0B0CF653C895476386F2ED7EA6E1F28B">
    <w:name w:val="0B0CF653C895476386F2ED7EA6E1F28B"/>
    <w:rsid w:val="009B5980"/>
    <w:pPr>
      <w:spacing w:after="160" w:line="259" w:lineRule="auto"/>
    </w:pPr>
  </w:style>
  <w:style w:type="paragraph" w:customStyle="1" w:styleId="F255B94AA91340F2A0C80E74086FA09C">
    <w:name w:val="F255B94AA91340F2A0C80E74086FA09C"/>
    <w:rsid w:val="009B5980"/>
    <w:pPr>
      <w:spacing w:after="160" w:line="259" w:lineRule="auto"/>
    </w:pPr>
  </w:style>
  <w:style w:type="paragraph" w:customStyle="1" w:styleId="CDBBFBEA90E84CA4BC635FC547F8B94A">
    <w:name w:val="CDBBFBEA90E84CA4BC635FC547F8B94A"/>
    <w:rsid w:val="009B5980"/>
    <w:pPr>
      <w:spacing w:after="160" w:line="259" w:lineRule="auto"/>
    </w:pPr>
  </w:style>
  <w:style w:type="paragraph" w:customStyle="1" w:styleId="7787077DF6124E4F956D871AE88BB31B">
    <w:name w:val="7787077DF6124E4F956D871AE88BB31B"/>
    <w:rsid w:val="009B5980"/>
    <w:pPr>
      <w:spacing w:after="160" w:line="259" w:lineRule="auto"/>
    </w:pPr>
  </w:style>
  <w:style w:type="paragraph" w:customStyle="1" w:styleId="D5B9FA3EACA94C4B884EF0AEE445ECDF">
    <w:name w:val="D5B9FA3EACA94C4B884EF0AEE445ECDF"/>
    <w:rsid w:val="009B5980"/>
    <w:pPr>
      <w:spacing w:after="160" w:line="259" w:lineRule="auto"/>
    </w:pPr>
  </w:style>
  <w:style w:type="paragraph" w:customStyle="1" w:styleId="C32A2F1B11734E2FACD2AFF2BE58F635">
    <w:name w:val="C32A2F1B11734E2FACD2AFF2BE58F635"/>
    <w:rsid w:val="009B5980"/>
    <w:pPr>
      <w:spacing w:after="160" w:line="259" w:lineRule="auto"/>
    </w:pPr>
  </w:style>
  <w:style w:type="paragraph" w:customStyle="1" w:styleId="0E2D7BE6A5894418A546C3AD482F61D7">
    <w:name w:val="0E2D7BE6A5894418A546C3AD482F61D7"/>
    <w:rsid w:val="009B5980"/>
    <w:pPr>
      <w:spacing w:after="160" w:line="259" w:lineRule="auto"/>
    </w:pPr>
  </w:style>
  <w:style w:type="paragraph" w:customStyle="1" w:styleId="F475FEB2B93047E6B3BF8AE6DF90063E">
    <w:name w:val="F475FEB2B93047E6B3BF8AE6DF90063E"/>
    <w:rsid w:val="009B5980"/>
    <w:pPr>
      <w:spacing w:after="160" w:line="259" w:lineRule="auto"/>
    </w:pPr>
  </w:style>
  <w:style w:type="paragraph" w:customStyle="1" w:styleId="4CA0FBBC55054CC3B99087ED5113D60A">
    <w:name w:val="4CA0FBBC55054CC3B99087ED5113D60A"/>
    <w:rsid w:val="009B5980"/>
    <w:pPr>
      <w:spacing w:after="160" w:line="259" w:lineRule="auto"/>
    </w:pPr>
  </w:style>
  <w:style w:type="paragraph" w:customStyle="1" w:styleId="7EF5B922BDC44D15A789A23F3643A2D9">
    <w:name w:val="7EF5B922BDC44D15A789A23F3643A2D9"/>
    <w:rsid w:val="009B5980"/>
    <w:pPr>
      <w:spacing w:after="160" w:line="259" w:lineRule="auto"/>
    </w:pPr>
  </w:style>
  <w:style w:type="paragraph" w:customStyle="1" w:styleId="A40196E1B089448D8B3CD8DC7206E5B5">
    <w:name w:val="A40196E1B089448D8B3CD8DC7206E5B5"/>
    <w:rsid w:val="009B5980"/>
    <w:pPr>
      <w:spacing w:after="160" w:line="259" w:lineRule="auto"/>
    </w:pPr>
  </w:style>
  <w:style w:type="paragraph" w:customStyle="1" w:styleId="EF9D8373659C4D24ABA8F561153FB702">
    <w:name w:val="EF9D8373659C4D24ABA8F561153FB702"/>
    <w:rsid w:val="009B5980"/>
    <w:pPr>
      <w:spacing w:after="160" w:line="259" w:lineRule="auto"/>
    </w:pPr>
  </w:style>
  <w:style w:type="paragraph" w:customStyle="1" w:styleId="8904C9E8419B49ABA836C6DFA54098E3">
    <w:name w:val="8904C9E8419B49ABA836C6DFA54098E3"/>
    <w:rsid w:val="009B5980"/>
    <w:pPr>
      <w:spacing w:after="160" w:line="259" w:lineRule="auto"/>
    </w:pPr>
  </w:style>
  <w:style w:type="paragraph" w:customStyle="1" w:styleId="AF24C7D4A974480E8597A9B0AB8CDF40">
    <w:name w:val="AF24C7D4A974480E8597A9B0AB8CDF40"/>
    <w:rsid w:val="009B5980"/>
    <w:pPr>
      <w:spacing w:after="160" w:line="259" w:lineRule="auto"/>
    </w:pPr>
  </w:style>
  <w:style w:type="paragraph" w:customStyle="1" w:styleId="196AEAEE88A34B5C8E31C8AF774D1365">
    <w:name w:val="196AEAEE88A34B5C8E31C8AF774D1365"/>
    <w:rsid w:val="009B5980"/>
    <w:pPr>
      <w:spacing w:after="160" w:line="259" w:lineRule="auto"/>
    </w:pPr>
  </w:style>
  <w:style w:type="paragraph" w:customStyle="1" w:styleId="3CB690520FB0410D9C674B63A8AD1547">
    <w:name w:val="3CB690520FB0410D9C674B63A8AD1547"/>
    <w:rsid w:val="009B5980"/>
    <w:pPr>
      <w:spacing w:after="160" w:line="259" w:lineRule="auto"/>
    </w:pPr>
  </w:style>
  <w:style w:type="paragraph" w:customStyle="1" w:styleId="C9B5FAA36C534D78937B871A5D37CD8B">
    <w:name w:val="C9B5FAA36C534D78937B871A5D37CD8B"/>
    <w:rsid w:val="009B5980"/>
    <w:pPr>
      <w:spacing w:after="160" w:line="259" w:lineRule="auto"/>
    </w:pPr>
  </w:style>
  <w:style w:type="paragraph" w:customStyle="1" w:styleId="6EA7670474524C3D94E2AE351873F029">
    <w:name w:val="6EA7670474524C3D94E2AE351873F029"/>
    <w:rsid w:val="009B5980"/>
    <w:pPr>
      <w:spacing w:after="160" w:line="259" w:lineRule="auto"/>
    </w:pPr>
  </w:style>
  <w:style w:type="paragraph" w:customStyle="1" w:styleId="2DAA27D8EDD64C46A0D9007906BCB9EB">
    <w:name w:val="2DAA27D8EDD64C46A0D9007906BCB9EB"/>
    <w:rsid w:val="009B5980"/>
    <w:pPr>
      <w:spacing w:after="160" w:line="259" w:lineRule="auto"/>
    </w:pPr>
  </w:style>
  <w:style w:type="paragraph" w:customStyle="1" w:styleId="DF204755BFAA4DFE81A411D29B7F2F83">
    <w:name w:val="DF204755BFAA4DFE81A411D29B7F2F83"/>
    <w:rsid w:val="009B5980"/>
    <w:pPr>
      <w:spacing w:after="160" w:line="259" w:lineRule="auto"/>
    </w:pPr>
  </w:style>
  <w:style w:type="paragraph" w:customStyle="1" w:styleId="B44397AE66554442B8125B5B2511D795">
    <w:name w:val="B44397AE66554442B8125B5B2511D795"/>
    <w:rsid w:val="009B5980"/>
    <w:pPr>
      <w:spacing w:after="160" w:line="259" w:lineRule="auto"/>
    </w:pPr>
  </w:style>
  <w:style w:type="paragraph" w:customStyle="1" w:styleId="5513A6F8BB344FCFB3258EB2921D62A8">
    <w:name w:val="5513A6F8BB344FCFB3258EB2921D62A8"/>
    <w:rsid w:val="009B5980"/>
    <w:pPr>
      <w:spacing w:after="160" w:line="259" w:lineRule="auto"/>
    </w:pPr>
  </w:style>
  <w:style w:type="paragraph" w:customStyle="1" w:styleId="E11DCC8F36764CAB9795036377E96A40">
    <w:name w:val="E11DCC8F36764CAB9795036377E96A40"/>
    <w:rsid w:val="009B5980"/>
    <w:pPr>
      <w:spacing w:after="160" w:line="259" w:lineRule="auto"/>
    </w:pPr>
  </w:style>
  <w:style w:type="paragraph" w:customStyle="1" w:styleId="74BEE7D9CD3644F8AFDB2524E3BF206D">
    <w:name w:val="74BEE7D9CD3644F8AFDB2524E3BF206D"/>
    <w:rsid w:val="009B5980"/>
    <w:pPr>
      <w:spacing w:after="160" w:line="259" w:lineRule="auto"/>
    </w:pPr>
  </w:style>
  <w:style w:type="paragraph" w:customStyle="1" w:styleId="1DE50799AF1B4E5E8041A9A4FE02A807">
    <w:name w:val="1DE50799AF1B4E5E8041A9A4FE02A807"/>
    <w:rsid w:val="009B5980"/>
    <w:pPr>
      <w:spacing w:after="160" w:line="259" w:lineRule="auto"/>
    </w:pPr>
  </w:style>
  <w:style w:type="paragraph" w:customStyle="1" w:styleId="9A2A23BB0DC94CDD8DE67A5BF326875E">
    <w:name w:val="9A2A23BB0DC94CDD8DE67A5BF326875E"/>
    <w:rsid w:val="009B5980"/>
    <w:pPr>
      <w:spacing w:after="160" w:line="259" w:lineRule="auto"/>
    </w:pPr>
  </w:style>
  <w:style w:type="paragraph" w:customStyle="1" w:styleId="C7F7080738374E46930F15EEEFA9ED74">
    <w:name w:val="C7F7080738374E46930F15EEEFA9ED74"/>
    <w:rsid w:val="009B5980"/>
    <w:pPr>
      <w:spacing w:after="160" w:line="259" w:lineRule="auto"/>
    </w:pPr>
  </w:style>
  <w:style w:type="paragraph" w:customStyle="1" w:styleId="C49C11BAD7924ECA855DAAC322886927">
    <w:name w:val="C49C11BAD7924ECA855DAAC322886927"/>
    <w:rsid w:val="009B5980"/>
    <w:pPr>
      <w:spacing w:after="160" w:line="259" w:lineRule="auto"/>
    </w:pPr>
  </w:style>
  <w:style w:type="paragraph" w:customStyle="1" w:styleId="E35742BB2A28419EB9F7E47DB2E5B35D">
    <w:name w:val="E35742BB2A28419EB9F7E47DB2E5B35D"/>
    <w:rsid w:val="009B5980"/>
    <w:pPr>
      <w:spacing w:after="160" w:line="259" w:lineRule="auto"/>
    </w:pPr>
  </w:style>
  <w:style w:type="paragraph" w:customStyle="1" w:styleId="9B09667973AB42C58469851FC1F550C0">
    <w:name w:val="9B09667973AB42C58469851FC1F550C0"/>
    <w:rsid w:val="009B5980"/>
    <w:pPr>
      <w:spacing w:after="160" w:line="259" w:lineRule="auto"/>
    </w:pPr>
  </w:style>
  <w:style w:type="paragraph" w:customStyle="1" w:styleId="319E37CA83A04FD691C095BF0A066EC1">
    <w:name w:val="319E37CA83A04FD691C095BF0A066EC1"/>
    <w:rsid w:val="009B5980"/>
    <w:pPr>
      <w:spacing w:after="160" w:line="259" w:lineRule="auto"/>
    </w:pPr>
  </w:style>
  <w:style w:type="paragraph" w:customStyle="1" w:styleId="EAC241171C444220834DEA4188735E6A">
    <w:name w:val="EAC241171C444220834DEA4188735E6A"/>
    <w:rsid w:val="009B5980"/>
    <w:pPr>
      <w:spacing w:after="160" w:line="259" w:lineRule="auto"/>
    </w:pPr>
  </w:style>
  <w:style w:type="paragraph" w:customStyle="1" w:styleId="20F96E07F61A4AD89CF430E918462108">
    <w:name w:val="20F96E07F61A4AD89CF430E918462108"/>
    <w:rsid w:val="009B5980"/>
    <w:pPr>
      <w:spacing w:after="160" w:line="259" w:lineRule="auto"/>
    </w:pPr>
  </w:style>
  <w:style w:type="paragraph" w:customStyle="1" w:styleId="772925D37C464BD09A798333B4DDDD4D">
    <w:name w:val="772925D37C464BD09A798333B4DDDD4D"/>
    <w:rsid w:val="009B5980"/>
    <w:pPr>
      <w:spacing w:after="160" w:line="259" w:lineRule="auto"/>
    </w:pPr>
  </w:style>
  <w:style w:type="paragraph" w:customStyle="1" w:styleId="D2BD37B25BA941A9B56C8C67762DC0D8">
    <w:name w:val="D2BD37B25BA941A9B56C8C67762DC0D8"/>
    <w:rsid w:val="009B5980"/>
    <w:pPr>
      <w:spacing w:after="160" w:line="259" w:lineRule="auto"/>
    </w:pPr>
  </w:style>
  <w:style w:type="paragraph" w:customStyle="1" w:styleId="2A2CDDA53E4C4FC39C0BA1FA94C3A07B">
    <w:name w:val="2A2CDDA53E4C4FC39C0BA1FA94C3A07B"/>
    <w:rsid w:val="009B5980"/>
    <w:pPr>
      <w:spacing w:after="160" w:line="259" w:lineRule="auto"/>
    </w:pPr>
  </w:style>
  <w:style w:type="paragraph" w:customStyle="1" w:styleId="03E50E919B474F738B9952E312DA1A7D">
    <w:name w:val="03E50E919B474F738B9952E312DA1A7D"/>
    <w:rsid w:val="009B5980"/>
    <w:pPr>
      <w:spacing w:after="160" w:line="259" w:lineRule="auto"/>
    </w:pPr>
  </w:style>
  <w:style w:type="paragraph" w:customStyle="1" w:styleId="873E51B29D924497965DCCED22CB26BF">
    <w:name w:val="873E51B29D924497965DCCED22CB26BF"/>
    <w:rsid w:val="009B5980"/>
    <w:pPr>
      <w:spacing w:after="160" w:line="259" w:lineRule="auto"/>
    </w:pPr>
  </w:style>
  <w:style w:type="paragraph" w:customStyle="1" w:styleId="F96220B14F324D4D84B6D5604F160D5C">
    <w:name w:val="F96220B14F324D4D84B6D5604F160D5C"/>
    <w:rsid w:val="009B5980"/>
    <w:pPr>
      <w:spacing w:after="160" w:line="259" w:lineRule="auto"/>
    </w:pPr>
  </w:style>
  <w:style w:type="paragraph" w:customStyle="1" w:styleId="4CDD8AE0FA5E4EA0BC71B85CEDC1CD91">
    <w:name w:val="4CDD8AE0FA5E4EA0BC71B85CEDC1CD91"/>
    <w:rsid w:val="009B5980"/>
    <w:pPr>
      <w:spacing w:after="160" w:line="259" w:lineRule="auto"/>
    </w:pPr>
  </w:style>
  <w:style w:type="paragraph" w:customStyle="1" w:styleId="7DFD171E8A55475EBCB32C788E6E2CC4">
    <w:name w:val="7DFD171E8A55475EBCB32C788E6E2CC4"/>
    <w:rsid w:val="009B5980"/>
    <w:pPr>
      <w:spacing w:after="160" w:line="259" w:lineRule="auto"/>
    </w:pPr>
  </w:style>
  <w:style w:type="paragraph" w:customStyle="1" w:styleId="C54FA7212621431EAF52A2C6C57ED183">
    <w:name w:val="C54FA7212621431EAF52A2C6C57ED183"/>
    <w:rsid w:val="009B5980"/>
    <w:pPr>
      <w:spacing w:after="160" w:line="259" w:lineRule="auto"/>
    </w:pPr>
  </w:style>
  <w:style w:type="paragraph" w:customStyle="1" w:styleId="1062398B54A3435C9663136986B37AD8">
    <w:name w:val="1062398B54A3435C9663136986B37AD8"/>
    <w:rsid w:val="009B5980"/>
    <w:pPr>
      <w:spacing w:after="160" w:line="259" w:lineRule="auto"/>
    </w:pPr>
  </w:style>
  <w:style w:type="paragraph" w:customStyle="1" w:styleId="879D3109AC464779B1545B044E2E5A6D">
    <w:name w:val="879D3109AC464779B1545B044E2E5A6D"/>
    <w:rsid w:val="009B5980"/>
    <w:pPr>
      <w:spacing w:after="160" w:line="259" w:lineRule="auto"/>
    </w:pPr>
  </w:style>
  <w:style w:type="paragraph" w:customStyle="1" w:styleId="FFC7748F1AE743B58BD9EFECDFF29A81">
    <w:name w:val="FFC7748F1AE743B58BD9EFECDFF29A81"/>
    <w:rsid w:val="009B5980"/>
    <w:pPr>
      <w:spacing w:after="160" w:line="259" w:lineRule="auto"/>
    </w:pPr>
  </w:style>
  <w:style w:type="paragraph" w:customStyle="1" w:styleId="73B982151E8C413E9108EE28ACE611C2">
    <w:name w:val="73B982151E8C413E9108EE28ACE611C2"/>
    <w:rsid w:val="009B5980"/>
    <w:pPr>
      <w:spacing w:after="160" w:line="259" w:lineRule="auto"/>
    </w:pPr>
  </w:style>
  <w:style w:type="paragraph" w:customStyle="1" w:styleId="102EAD7DCC304C3B89B160B6503B051F">
    <w:name w:val="102EAD7DCC304C3B89B160B6503B051F"/>
    <w:rsid w:val="009B5980"/>
    <w:pPr>
      <w:spacing w:after="160" w:line="259" w:lineRule="auto"/>
    </w:pPr>
  </w:style>
  <w:style w:type="paragraph" w:customStyle="1" w:styleId="E742340C3DAE4D1A9EDB0A752F1B1536">
    <w:name w:val="E742340C3DAE4D1A9EDB0A752F1B1536"/>
    <w:rsid w:val="009B5980"/>
    <w:pPr>
      <w:spacing w:after="160" w:line="259" w:lineRule="auto"/>
    </w:pPr>
  </w:style>
  <w:style w:type="paragraph" w:customStyle="1" w:styleId="2EF2246618F242879B91D1E142D5A266">
    <w:name w:val="2EF2246618F242879B91D1E142D5A266"/>
    <w:rsid w:val="009B5980"/>
    <w:pPr>
      <w:spacing w:after="160" w:line="259" w:lineRule="auto"/>
    </w:pPr>
  </w:style>
  <w:style w:type="paragraph" w:customStyle="1" w:styleId="EBFB0DF73D0A4E06A38BCAA9E113DDAF">
    <w:name w:val="EBFB0DF73D0A4E06A38BCAA9E113DDAF"/>
    <w:rsid w:val="009B5980"/>
    <w:pPr>
      <w:spacing w:after="160" w:line="259" w:lineRule="auto"/>
    </w:pPr>
  </w:style>
  <w:style w:type="paragraph" w:customStyle="1" w:styleId="6E1436C178804984BC5A34465E1AA547">
    <w:name w:val="6E1436C178804984BC5A34465E1AA547"/>
    <w:rsid w:val="009B5980"/>
    <w:pPr>
      <w:spacing w:after="160" w:line="259" w:lineRule="auto"/>
    </w:pPr>
  </w:style>
  <w:style w:type="paragraph" w:customStyle="1" w:styleId="8925A93B689A45DBAD956E8D945DC12C">
    <w:name w:val="8925A93B689A45DBAD956E8D945DC12C"/>
    <w:rsid w:val="009B5980"/>
    <w:pPr>
      <w:spacing w:after="160" w:line="259" w:lineRule="auto"/>
    </w:pPr>
  </w:style>
  <w:style w:type="paragraph" w:customStyle="1" w:styleId="A749F1436A164663933BAE7B31B13BB2">
    <w:name w:val="A749F1436A164663933BAE7B31B13BB2"/>
    <w:rsid w:val="009B5980"/>
    <w:pPr>
      <w:spacing w:after="160" w:line="259" w:lineRule="auto"/>
    </w:pPr>
  </w:style>
  <w:style w:type="paragraph" w:customStyle="1" w:styleId="6881D2AC1CF94A21A39686C7DBF45FFA">
    <w:name w:val="6881D2AC1CF94A21A39686C7DBF45FFA"/>
    <w:rsid w:val="009B5980"/>
    <w:pPr>
      <w:spacing w:after="160" w:line="259" w:lineRule="auto"/>
    </w:pPr>
  </w:style>
  <w:style w:type="paragraph" w:customStyle="1" w:styleId="9A69F52B1B2242069C310EB34050054E">
    <w:name w:val="9A69F52B1B2242069C310EB34050054E"/>
    <w:rsid w:val="009B5980"/>
    <w:pPr>
      <w:spacing w:after="160" w:line="259" w:lineRule="auto"/>
    </w:pPr>
  </w:style>
  <w:style w:type="paragraph" w:customStyle="1" w:styleId="4FDBF2BB1D754436B8B09ACE0C0BA9E4">
    <w:name w:val="4FDBF2BB1D754436B8B09ACE0C0BA9E4"/>
    <w:rsid w:val="009B5980"/>
    <w:pPr>
      <w:spacing w:after="160" w:line="259" w:lineRule="auto"/>
    </w:pPr>
  </w:style>
  <w:style w:type="paragraph" w:customStyle="1" w:styleId="128B340F85524B4F885AF46179B4FEDD">
    <w:name w:val="128B340F85524B4F885AF46179B4FEDD"/>
    <w:rsid w:val="009B5980"/>
    <w:pPr>
      <w:spacing w:after="160" w:line="259" w:lineRule="auto"/>
    </w:pPr>
  </w:style>
  <w:style w:type="paragraph" w:customStyle="1" w:styleId="F1B4D927F51341AA843084FFDC9C3689">
    <w:name w:val="F1B4D927F51341AA843084FFDC9C3689"/>
    <w:rsid w:val="009B5980"/>
    <w:pPr>
      <w:spacing w:after="160" w:line="259" w:lineRule="auto"/>
    </w:pPr>
  </w:style>
  <w:style w:type="paragraph" w:customStyle="1" w:styleId="992A13449F09426987A1092A6A360EC1">
    <w:name w:val="992A13449F09426987A1092A6A360EC1"/>
    <w:rsid w:val="009B5980"/>
    <w:pPr>
      <w:spacing w:after="160" w:line="259" w:lineRule="auto"/>
    </w:pPr>
  </w:style>
  <w:style w:type="paragraph" w:customStyle="1" w:styleId="BA640658499745DA9D02956B158CDA02">
    <w:name w:val="BA640658499745DA9D02956B158CDA02"/>
    <w:rsid w:val="009B5980"/>
    <w:pPr>
      <w:spacing w:after="160" w:line="259" w:lineRule="auto"/>
    </w:pPr>
  </w:style>
  <w:style w:type="paragraph" w:customStyle="1" w:styleId="248916D35B634CF992065E302694F39F">
    <w:name w:val="248916D35B634CF992065E302694F39F"/>
    <w:rsid w:val="009B5980"/>
    <w:pPr>
      <w:spacing w:after="160" w:line="259" w:lineRule="auto"/>
    </w:pPr>
  </w:style>
  <w:style w:type="paragraph" w:customStyle="1" w:styleId="E35E511BE694486EAEE58056B1938682">
    <w:name w:val="E35E511BE694486EAEE58056B1938682"/>
    <w:rsid w:val="009B5980"/>
    <w:pPr>
      <w:spacing w:after="160" w:line="259" w:lineRule="auto"/>
    </w:pPr>
  </w:style>
  <w:style w:type="paragraph" w:customStyle="1" w:styleId="81A709C91C9848FEAA018E57AB205AB6">
    <w:name w:val="81A709C91C9848FEAA018E57AB205AB6"/>
    <w:rsid w:val="009B5980"/>
    <w:pPr>
      <w:spacing w:after="160" w:line="259" w:lineRule="auto"/>
    </w:pPr>
  </w:style>
  <w:style w:type="paragraph" w:customStyle="1" w:styleId="A9F46DA9C0D8498D8F6C875E5CD32F84">
    <w:name w:val="A9F46DA9C0D8498D8F6C875E5CD32F84"/>
    <w:rsid w:val="009B5980"/>
    <w:pPr>
      <w:spacing w:after="160" w:line="259" w:lineRule="auto"/>
    </w:pPr>
  </w:style>
  <w:style w:type="paragraph" w:customStyle="1" w:styleId="04D83C71466B4F05B872632961043E33">
    <w:name w:val="04D83C71466B4F05B872632961043E33"/>
    <w:rsid w:val="009B5980"/>
    <w:pPr>
      <w:spacing w:after="160" w:line="259" w:lineRule="auto"/>
    </w:pPr>
  </w:style>
  <w:style w:type="paragraph" w:customStyle="1" w:styleId="483CA6766D134FC0B21E31F4EB70B0DA">
    <w:name w:val="483CA6766D134FC0B21E31F4EB70B0DA"/>
    <w:rsid w:val="009B5980"/>
    <w:pPr>
      <w:spacing w:after="160" w:line="259" w:lineRule="auto"/>
    </w:pPr>
  </w:style>
  <w:style w:type="paragraph" w:customStyle="1" w:styleId="94F4469F36DB4AAAAFB75237FAF84A5E">
    <w:name w:val="94F4469F36DB4AAAAFB75237FAF84A5E"/>
    <w:rsid w:val="009B5980"/>
    <w:pPr>
      <w:spacing w:after="160" w:line="259" w:lineRule="auto"/>
    </w:pPr>
  </w:style>
  <w:style w:type="paragraph" w:customStyle="1" w:styleId="074BF003AEE24AC89D6A43724D1E8622">
    <w:name w:val="074BF003AEE24AC89D6A43724D1E8622"/>
    <w:rsid w:val="009B5980"/>
    <w:pPr>
      <w:spacing w:after="160" w:line="259" w:lineRule="auto"/>
    </w:pPr>
  </w:style>
  <w:style w:type="paragraph" w:customStyle="1" w:styleId="564264C904294A1FAEE1E773DB432DB3">
    <w:name w:val="564264C904294A1FAEE1E773DB432DB3"/>
    <w:rsid w:val="009B5980"/>
    <w:pPr>
      <w:spacing w:after="160" w:line="259" w:lineRule="auto"/>
    </w:pPr>
  </w:style>
  <w:style w:type="paragraph" w:customStyle="1" w:styleId="354F7D25E5624B5C9FF9D2923F5F01C3">
    <w:name w:val="354F7D25E5624B5C9FF9D2923F5F01C3"/>
    <w:rsid w:val="009B5980"/>
    <w:pPr>
      <w:spacing w:after="160" w:line="259" w:lineRule="auto"/>
    </w:pPr>
  </w:style>
  <w:style w:type="paragraph" w:customStyle="1" w:styleId="D51F186A5EB9441BB1D4E04F1381B55F">
    <w:name w:val="D51F186A5EB9441BB1D4E04F1381B55F"/>
    <w:rsid w:val="009B5980"/>
    <w:pPr>
      <w:spacing w:after="160" w:line="259" w:lineRule="auto"/>
    </w:pPr>
  </w:style>
  <w:style w:type="paragraph" w:customStyle="1" w:styleId="BBA37B680A7F4C7BA84C9F32EEB4A529">
    <w:name w:val="BBA37B680A7F4C7BA84C9F32EEB4A529"/>
    <w:rsid w:val="009B5980"/>
    <w:pPr>
      <w:spacing w:after="160" w:line="259" w:lineRule="auto"/>
    </w:pPr>
  </w:style>
  <w:style w:type="paragraph" w:customStyle="1" w:styleId="98DA9170730442FFB93D7FD3591A2E6E">
    <w:name w:val="98DA9170730442FFB93D7FD3591A2E6E"/>
    <w:rsid w:val="009B5980"/>
    <w:pPr>
      <w:spacing w:after="160" w:line="259" w:lineRule="auto"/>
    </w:pPr>
  </w:style>
  <w:style w:type="paragraph" w:customStyle="1" w:styleId="7B49FDAC81DA4D69BD14555BD1B9A428">
    <w:name w:val="7B49FDAC81DA4D69BD14555BD1B9A428"/>
    <w:rsid w:val="009B5980"/>
    <w:pPr>
      <w:spacing w:after="160" w:line="259" w:lineRule="auto"/>
    </w:pPr>
  </w:style>
  <w:style w:type="paragraph" w:customStyle="1" w:styleId="EFEBD7EAAB5F485198F602B81BFF3CE8">
    <w:name w:val="EFEBD7EAAB5F485198F602B81BFF3CE8"/>
    <w:rsid w:val="009B5980"/>
    <w:pPr>
      <w:spacing w:after="160" w:line="259" w:lineRule="auto"/>
    </w:pPr>
  </w:style>
  <w:style w:type="paragraph" w:customStyle="1" w:styleId="6FA36BB0740B40F8AC7FA1A4CB9A6B1D">
    <w:name w:val="6FA36BB0740B40F8AC7FA1A4CB9A6B1D"/>
    <w:rsid w:val="009B5980"/>
    <w:pPr>
      <w:spacing w:after="160" w:line="259" w:lineRule="auto"/>
    </w:pPr>
  </w:style>
  <w:style w:type="paragraph" w:customStyle="1" w:styleId="3859242FBE3345C7B6F05A9F00BA1037">
    <w:name w:val="3859242FBE3345C7B6F05A9F00BA1037"/>
    <w:rsid w:val="009B5980"/>
    <w:pPr>
      <w:spacing w:after="160" w:line="259" w:lineRule="auto"/>
    </w:pPr>
  </w:style>
  <w:style w:type="paragraph" w:customStyle="1" w:styleId="2BB7F86AA8AF4965979B4520447A987E">
    <w:name w:val="2BB7F86AA8AF4965979B4520447A987E"/>
    <w:rsid w:val="009B5980"/>
    <w:pPr>
      <w:spacing w:after="160" w:line="259" w:lineRule="auto"/>
    </w:pPr>
  </w:style>
  <w:style w:type="paragraph" w:customStyle="1" w:styleId="A312CA8D2F8643B6A5E80F6E25BBA1ED">
    <w:name w:val="A312CA8D2F8643B6A5E80F6E25BBA1ED"/>
    <w:rsid w:val="009B5980"/>
    <w:pPr>
      <w:spacing w:after="160" w:line="259" w:lineRule="auto"/>
    </w:pPr>
  </w:style>
  <w:style w:type="paragraph" w:customStyle="1" w:styleId="6F174C135E6749C6B4A3B46172C8AC95">
    <w:name w:val="6F174C135E6749C6B4A3B46172C8AC95"/>
    <w:rsid w:val="009B5980"/>
    <w:pPr>
      <w:spacing w:after="160" w:line="259" w:lineRule="auto"/>
    </w:pPr>
  </w:style>
  <w:style w:type="paragraph" w:customStyle="1" w:styleId="1BF9BC9E27EA44C8BE6F23A29EB823F3">
    <w:name w:val="1BF9BC9E27EA44C8BE6F23A29EB823F3"/>
    <w:rsid w:val="009B5980"/>
    <w:pPr>
      <w:spacing w:after="160" w:line="259" w:lineRule="auto"/>
    </w:pPr>
  </w:style>
  <w:style w:type="paragraph" w:customStyle="1" w:styleId="2CB41B4BE2F84DC3965DB139B1250EA2">
    <w:name w:val="2CB41B4BE2F84DC3965DB139B1250EA2"/>
    <w:rsid w:val="009B5980"/>
    <w:pPr>
      <w:spacing w:after="160" w:line="259" w:lineRule="auto"/>
    </w:pPr>
  </w:style>
  <w:style w:type="paragraph" w:customStyle="1" w:styleId="AEC69AC5E61646ADB91B1A87E1E8E5E8">
    <w:name w:val="AEC69AC5E61646ADB91B1A87E1E8E5E8"/>
    <w:rsid w:val="009B5980"/>
    <w:pPr>
      <w:spacing w:after="160" w:line="259" w:lineRule="auto"/>
    </w:pPr>
  </w:style>
  <w:style w:type="paragraph" w:customStyle="1" w:styleId="A8602DD6F04A4835A3FD689987B6F453">
    <w:name w:val="A8602DD6F04A4835A3FD689987B6F453"/>
    <w:rsid w:val="009B5980"/>
    <w:pPr>
      <w:spacing w:after="160" w:line="259" w:lineRule="auto"/>
    </w:pPr>
  </w:style>
  <w:style w:type="paragraph" w:customStyle="1" w:styleId="4FC77548D61D472E892F1340C69D1A07">
    <w:name w:val="4FC77548D61D472E892F1340C69D1A07"/>
    <w:rsid w:val="009B5980"/>
    <w:pPr>
      <w:spacing w:after="160" w:line="259" w:lineRule="auto"/>
    </w:pPr>
  </w:style>
  <w:style w:type="paragraph" w:customStyle="1" w:styleId="BF3E3C5F059F44EB9EB30ACAF787CEFB">
    <w:name w:val="BF3E3C5F059F44EB9EB30ACAF787CEFB"/>
    <w:rsid w:val="009B5980"/>
    <w:pPr>
      <w:spacing w:after="160" w:line="259" w:lineRule="auto"/>
    </w:pPr>
  </w:style>
  <w:style w:type="paragraph" w:customStyle="1" w:styleId="B0A3FB0F9AC64958A9A6B59518F07B0F">
    <w:name w:val="B0A3FB0F9AC64958A9A6B59518F07B0F"/>
    <w:rsid w:val="009B5980"/>
    <w:pPr>
      <w:spacing w:after="160" w:line="259" w:lineRule="auto"/>
    </w:pPr>
  </w:style>
  <w:style w:type="paragraph" w:customStyle="1" w:styleId="4D075033B79B49BC8F3917AD3197E151">
    <w:name w:val="4D075033B79B49BC8F3917AD3197E151"/>
    <w:rsid w:val="009B5980"/>
    <w:pPr>
      <w:spacing w:after="160" w:line="259" w:lineRule="auto"/>
    </w:pPr>
  </w:style>
  <w:style w:type="paragraph" w:customStyle="1" w:styleId="F9DBDF0B889C48909C3E99E4A300D0CD">
    <w:name w:val="F9DBDF0B889C48909C3E99E4A300D0CD"/>
    <w:rsid w:val="009B5980"/>
    <w:pPr>
      <w:spacing w:after="160" w:line="259" w:lineRule="auto"/>
    </w:pPr>
  </w:style>
  <w:style w:type="paragraph" w:customStyle="1" w:styleId="D7C2DDE658E946E4AD6BA491C2CBE4E6">
    <w:name w:val="D7C2DDE658E946E4AD6BA491C2CBE4E6"/>
    <w:rsid w:val="009B5980"/>
    <w:pPr>
      <w:spacing w:after="160" w:line="259" w:lineRule="auto"/>
    </w:pPr>
  </w:style>
  <w:style w:type="paragraph" w:customStyle="1" w:styleId="D6F2A373B73F4018A808F5A94DEF995F">
    <w:name w:val="D6F2A373B73F4018A808F5A94DEF995F"/>
    <w:rsid w:val="009B5980"/>
    <w:pPr>
      <w:spacing w:after="160" w:line="259" w:lineRule="auto"/>
    </w:pPr>
  </w:style>
  <w:style w:type="paragraph" w:customStyle="1" w:styleId="FCF229FA17E24CDAA95F6DCBEC1E122F">
    <w:name w:val="FCF229FA17E24CDAA95F6DCBEC1E122F"/>
    <w:rsid w:val="009B5980"/>
    <w:pPr>
      <w:spacing w:after="160" w:line="259" w:lineRule="auto"/>
    </w:pPr>
  </w:style>
  <w:style w:type="paragraph" w:customStyle="1" w:styleId="007E280EA98540A193A3E31E2C7D50D5">
    <w:name w:val="007E280EA98540A193A3E31E2C7D50D5"/>
    <w:rsid w:val="009B5980"/>
    <w:pPr>
      <w:spacing w:after="160" w:line="259" w:lineRule="auto"/>
    </w:pPr>
  </w:style>
  <w:style w:type="paragraph" w:customStyle="1" w:styleId="C8FB7AA167C84D28ABB1946BA5C867C0">
    <w:name w:val="C8FB7AA167C84D28ABB1946BA5C867C0"/>
    <w:rsid w:val="009B5980"/>
    <w:pPr>
      <w:spacing w:after="160" w:line="259" w:lineRule="auto"/>
    </w:pPr>
  </w:style>
  <w:style w:type="paragraph" w:customStyle="1" w:styleId="B85B79DC713A43698F78D9DBD8209D38">
    <w:name w:val="B85B79DC713A43698F78D9DBD8209D38"/>
    <w:rsid w:val="009B5980"/>
    <w:pPr>
      <w:spacing w:after="160" w:line="259" w:lineRule="auto"/>
    </w:pPr>
  </w:style>
  <w:style w:type="paragraph" w:customStyle="1" w:styleId="76B44D5DF1A34998A61201F68ADDA082">
    <w:name w:val="76B44D5DF1A34998A61201F68ADDA082"/>
    <w:rsid w:val="009B5980"/>
    <w:pPr>
      <w:spacing w:after="160" w:line="259" w:lineRule="auto"/>
    </w:pPr>
  </w:style>
  <w:style w:type="paragraph" w:customStyle="1" w:styleId="6F44047C052F48BCB781D7E6BB840994">
    <w:name w:val="6F44047C052F48BCB781D7E6BB840994"/>
    <w:rsid w:val="009B5980"/>
    <w:pPr>
      <w:spacing w:after="160" w:line="259" w:lineRule="auto"/>
    </w:pPr>
  </w:style>
  <w:style w:type="paragraph" w:customStyle="1" w:styleId="38EE7C188445432CA9626A1DE5594564">
    <w:name w:val="38EE7C188445432CA9626A1DE5594564"/>
    <w:rsid w:val="009B5980"/>
    <w:pPr>
      <w:spacing w:after="160" w:line="259" w:lineRule="auto"/>
    </w:pPr>
  </w:style>
  <w:style w:type="paragraph" w:customStyle="1" w:styleId="F881AC37473E4217A2CCCFE608CC521C">
    <w:name w:val="F881AC37473E4217A2CCCFE608CC521C"/>
    <w:rsid w:val="009B5980"/>
    <w:pPr>
      <w:spacing w:after="160" w:line="259" w:lineRule="auto"/>
    </w:pPr>
  </w:style>
  <w:style w:type="paragraph" w:customStyle="1" w:styleId="80095B4403BD4549A03B7221633CAD0F">
    <w:name w:val="80095B4403BD4549A03B7221633CAD0F"/>
    <w:rsid w:val="009B5980"/>
    <w:pPr>
      <w:spacing w:after="160" w:line="259" w:lineRule="auto"/>
    </w:pPr>
  </w:style>
  <w:style w:type="paragraph" w:customStyle="1" w:styleId="A921C0FE00244FB29A9598563E905D00">
    <w:name w:val="A921C0FE00244FB29A9598563E905D00"/>
    <w:rsid w:val="009B5980"/>
    <w:pPr>
      <w:spacing w:after="160" w:line="259" w:lineRule="auto"/>
    </w:pPr>
  </w:style>
  <w:style w:type="paragraph" w:customStyle="1" w:styleId="CE76E3CC045042399EE90F4CBF7AA2B6">
    <w:name w:val="CE76E3CC045042399EE90F4CBF7AA2B6"/>
    <w:rsid w:val="009B5980"/>
    <w:pPr>
      <w:spacing w:after="160" w:line="259" w:lineRule="auto"/>
    </w:pPr>
  </w:style>
  <w:style w:type="paragraph" w:customStyle="1" w:styleId="5C9741FA91B54C25834A692C58CD2946">
    <w:name w:val="5C9741FA91B54C25834A692C58CD2946"/>
    <w:rsid w:val="009B5980"/>
    <w:pPr>
      <w:spacing w:after="160" w:line="259" w:lineRule="auto"/>
    </w:pPr>
  </w:style>
  <w:style w:type="paragraph" w:customStyle="1" w:styleId="8C10F1FFDF354CFB828AFFD26BE985C9">
    <w:name w:val="8C10F1FFDF354CFB828AFFD26BE985C9"/>
    <w:rsid w:val="009B5980"/>
    <w:pPr>
      <w:spacing w:after="160" w:line="259" w:lineRule="auto"/>
    </w:pPr>
  </w:style>
  <w:style w:type="paragraph" w:customStyle="1" w:styleId="2A1F2C81B0F648C89C6609B3111E863C">
    <w:name w:val="2A1F2C81B0F648C89C6609B3111E863C"/>
    <w:rsid w:val="009B5980"/>
    <w:pPr>
      <w:spacing w:after="160" w:line="259" w:lineRule="auto"/>
    </w:pPr>
  </w:style>
  <w:style w:type="paragraph" w:customStyle="1" w:styleId="9C81C07DFCA840AC852270306096BF38">
    <w:name w:val="9C81C07DFCA840AC852270306096BF38"/>
    <w:rsid w:val="009B5980"/>
    <w:pPr>
      <w:spacing w:after="160" w:line="259" w:lineRule="auto"/>
    </w:pPr>
  </w:style>
  <w:style w:type="paragraph" w:customStyle="1" w:styleId="AB154FBD48DB4288947F1AE517DD5EAB">
    <w:name w:val="AB154FBD48DB4288947F1AE517DD5EAB"/>
    <w:rsid w:val="009B5980"/>
    <w:pPr>
      <w:spacing w:after="160" w:line="259" w:lineRule="auto"/>
    </w:pPr>
  </w:style>
  <w:style w:type="paragraph" w:customStyle="1" w:styleId="32031E6CFB1B4ED594F20C563DD0D833">
    <w:name w:val="32031E6CFB1B4ED594F20C563DD0D833"/>
    <w:rsid w:val="009B5980"/>
    <w:pPr>
      <w:spacing w:after="160" w:line="259" w:lineRule="auto"/>
    </w:pPr>
  </w:style>
  <w:style w:type="paragraph" w:customStyle="1" w:styleId="6A639C2B22634408BE2953DBB0DCEE18">
    <w:name w:val="6A639C2B22634408BE2953DBB0DCEE18"/>
    <w:rsid w:val="009B5980"/>
    <w:pPr>
      <w:spacing w:after="160" w:line="259" w:lineRule="auto"/>
    </w:pPr>
  </w:style>
  <w:style w:type="paragraph" w:customStyle="1" w:styleId="B3B2CE6D5B304DB389BAD60DDB28947D">
    <w:name w:val="B3B2CE6D5B304DB389BAD60DDB28947D"/>
    <w:rsid w:val="009B5980"/>
    <w:pPr>
      <w:spacing w:after="160" w:line="259" w:lineRule="auto"/>
    </w:pPr>
  </w:style>
  <w:style w:type="paragraph" w:customStyle="1" w:styleId="D66C2C57901444A1B68D1D59FCA973ED">
    <w:name w:val="D66C2C57901444A1B68D1D59FCA973ED"/>
    <w:rsid w:val="009B5980"/>
    <w:pPr>
      <w:spacing w:after="160" w:line="259" w:lineRule="auto"/>
    </w:pPr>
  </w:style>
  <w:style w:type="paragraph" w:customStyle="1" w:styleId="0D94918F2BC24550A9ADEDD5E814334C">
    <w:name w:val="0D94918F2BC24550A9ADEDD5E814334C"/>
    <w:rsid w:val="009B5980"/>
    <w:pPr>
      <w:spacing w:after="160" w:line="259" w:lineRule="auto"/>
    </w:pPr>
  </w:style>
  <w:style w:type="paragraph" w:customStyle="1" w:styleId="2ABB1BE72BA7482AB6A41B7F03AD64AB">
    <w:name w:val="2ABB1BE72BA7482AB6A41B7F03AD64AB"/>
    <w:rsid w:val="009B5980"/>
    <w:pPr>
      <w:spacing w:after="160" w:line="259" w:lineRule="auto"/>
    </w:pPr>
  </w:style>
  <w:style w:type="paragraph" w:customStyle="1" w:styleId="2A848404339B4F1EBC767957565A0DB4">
    <w:name w:val="2A848404339B4F1EBC767957565A0DB4"/>
    <w:rsid w:val="009B5980"/>
    <w:pPr>
      <w:spacing w:after="160" w:line="259" w:lineRule="auto"/>
    </w:pPr>
  </w:style>
  <w:style w:type="paragraph" w:customStyle="1" w:styleId="86DC6D605A7A4BCE9AABAAFF590EFE95">
    <w:name w:val="86DC6D605A7A4BCE9AABAAFF590EFE95"/>
    <w:rsid w:val="009B5980"/>
    <w:pPr>
      <w:spacing w:after="160" w:line="259" w:lineRule="auto"/>
    </w:pPr>
  </w:style>
  <w:style w:type="paragraph" w:customStyle="1" w:styleId="A514464586E9401AA66717768AC40C23">
    <w:name w:val="A514464586E9401AA66717768AC40C23"/>
    <w:rsid w:val="009B5980"/>
    <w:pPr>
      <w:spacing w:after="160" w:line="259" w:lineRule="auto"/>
    </w:pPr>
  </w:style>
  <w:style w:type="paragraph" w:customStyle="1" w:styleId="9E979D0DCB194BB681851633ACDB358E">
    <w:name w:val="9E979D0DCB194BB681851633ACDB358E"/>
    <w:rsid w:val="009B5980"/>
    <w:pPr>
      <w:spacing w:after="160" w:line="259" w:lineRule="auto"/>
    </w:pPr>
  </w:style>
  <w:style w:type="paragraph" w:customStyle="1" w:styleId="C28D893B8E8C4FCE95DBE18318C59BF9">
    <w:name w:val="C28D893B8E8C4FCE95DBE18318C59BF9"/>
    <w:rsid w:val="009B5980"/>
    <w:pPr>
      <w:spacing w:after="160" w:line="259" w:lineRule="auto"/>
    </w:pPr>
  </w:style>
  <w:style w:type="paragraph" w:customStyle="1" w:styleId="FD1F349EB9EC4931A3D7A329C7E4305E">
    <w:name w:val="FD1F349EB9EC4931A3D7A329C7E4305E"/>
    <w:rsid w:val="009B5980"/>
    <w:pPr>
      <w:spacing w:after="160" w:line="259" w:lineRule="auto"/>
    </w:pPr>
  </w:style>
  <w:style w:type="paragraph" w:customStyle="1" w:styleId="F1BFB69F2DC345E1A2001EEF8518B876">
    <w:name w:val="F1BFB69F2DC345E1A2001EEF8518B876"/>
    <w:rsid w:val="009B5980"/>
    <w:pPr>
      <w:spacing w:after="160" w:line="259" w:lineRule="auto"/>
    </w:pPr>
  </w:style>
  <w:style w:type="paragraph" w:customStyle="1" w:styleId="B07779779FF14A989A9B7D0D7BFDDB2B">
    <w:name w:val="B07779779FF14A989A9B7D0D7BFDDB2B"/>
    <w:rsid w:val="009B5980"/>
    <w:pPr>
      <w:spacing w:after="160" w:line="259" w:lineRule="auto"/>
    </w:pPr>
  </w:style>
  <w:style w:type="paragraph" w:customStyle="1" w:styleId="31F8836DD3604F1E9CEAFA1BF1ED2AED">
    <w:name w:val="31F8836DD3604F1E9CEAFA1BF1ED2AED"/>
    <w:rsid w:val="009B5980"/>
    <w:pPr>
      <w:spacing w:after="160" w:line="259" w:lineRule="auto"/>
    </w:pPr>
  </w:style>
  <w:style w:type="paragraph" w:customStyle="1" w:styleId="767C21A114154AEAB5797D039A324D8B">
    <w:name w:val="767C21A114154AEAB5797D039A324D8B"/>
    <w:rsid w:val="009B5980"/>
    <w:pPr>
      <w:spacing w:after="160" w:line="259" w:lineRule="auto"/>
    </w:pPr>
  </w:style>
  <w:style w:type="paragraph" w:customStyle="1" w:styleId="877A32141D87498FBE83D84336C3BEF7">
    <w:name w:val="877A32141D87498FBE83D84336C3BEF7"/>
    <w:rsid w:val="009B5980"/>
    <w:pPr>
      <w:spacing w:after="160" w:line="259" w:lineRule="auto"/>
    </w:pPr>
  </w:style>
  <w:style w:type="paragraph" w:customStyle="1" w:styleId="C427720B0ECF408B87775F42866C3CF6">
    <w:name w:val="C427720B0ECF408B87775F42866C3CF6"/>
    <w:rsid w:val="009B5980"/>
    <w:pPr>
      <w:spacing w:after="160" w:line="259" w:lineRule="auto"/>
    </w:pPr>
  </w:style>
  <w:style w:type="paragraph" w:customStyle="1" w:styleId="A6BF1D265510459FA76E5256594BD4DC">
    <w:name w:val="A6BF1D265510459FA76E5256594BD4DC"/>
    <w:rsid w:val="009B5980"/>
    <w:pPr>
      <w:spacing w:after="160" w:line="259" w:lineRule="auto"/>
    </w:pPr>
  </w:style>
  <w:style w:type="paragraph" w:customStyle="1" w:styleId="B2868054E8664CB7B63E6C99B95615CD">
    <w:name w:val="B2868054E8664CB7B63E6C99B95615CD"/>
    <w:rsid w:val="009B5980"/>
    <w:pPr>
      <w:spacing w:after="160" w:line="259" w:lineRule="auto"/>
    </w:pPr>
  </w:style>
  <w:style w:type="paragraph" w:customStyle="1" w:styleId="D111BE080C7646D1BA88B589A498A359">
    <w:name w:val="D111BE080C7646D1BA88B589A498A359"/>
    <w:rsid w:val="009B5980"/>
    <w:pPr>
      <w:spacing w:after="160" w:line="259" w:lineRule="auto"/>
    </w:pPr>
  </w:style>
  <w:style w:type="paragraph" w:customStyle="1" w:styleId="5BCBDEAE507645FFAD5AE7C305B91579">
    <w:name w:val="5BCBDEAE507645FFAD5AE7C305B91579"/>
    <w:rsid w:val="009B5980"/>
    <w:pPr>
      <w:spacing w:after="160" w:line="259" w:lineRule="auto"/>
    </w:pPr>
  </w:style>
  <w:style w:type="paragraph" w:customStyle="1" w:styleId="E2C1B80D21C845E28CFCA286EE82D468">
    <w:name w:val="E2C1B80D21C845E28CFCA286EE82D468"/>
    <w:rsid w:val="009B5980"/>
    <w:pPr>
      <w:spacing w:after="160" w:line="259" w:lineRule="auto"/>
    </w:pPr>
  </w:style>
  <w:style w:type="paragraph" w:customStyle="1" w:styleId="6B8BF04B08754B27BB78D40791CDD113">
    <w:name w:val="6B8BF04B08754B27BB78D40791CDD113"/>
    <w:rsid w:val="009B5980"/>
    <w:pPr>
      <w:spacing w:after="160" w:line="259" w:lineRule="auto"/>
    </w:pPr>
  </w:style>
  <w:style w:type="paragraph" w:customStyle="1" w:styleId="AD502840613148849DEFB6A14482A0B0">
    <w:name w:val="AD502840613148849DEFB6A14482A0B0"/>
    <w:rsid w:val="009B5980"/>
    <w:pPr>
      <w:spacing w:after="160" w:line="259" w:lineRule="auto"/>
    </w:pPr>
  </w:style>
  <w:style w:type="paragraph" w:customStyle="1" w:styleId="7272DE143D5E4413B2978B90FFAC9C70">
    <w:name w:val="7272DE143D5E4413B2978B90FFAC9C70"/>
    <w:rsid w:val="009B5980"/>
    <w:pPr>
      <w:spacing w:after="160" w:line="259" w:lineRule="auto"/>
    </w:pPr>
  </w:style>
  <w:style w:type="paragraph" w:customStyle="1" w:styleId="FA4055C673AE45DD848D4AC3E5B5ED89">
    <w:name w:val="FA4055C673AE45DD848D4AC3E5B5ED89"/>
    <w:rsid w:val="009B5980"/>
    <w:pPr>
      <w:spacing w:after="160" w:line="259" w:lineRule="auto"/>
    </w:pPr>
  </w:style>
  <w:style w:type="paragraph" w:customStyle="1" w:styleId="DED76A8AEF234749A92A99F8003D5EB0">
    <w:name w:val="DED76A8AEF234749A92A99F8003D5EB0"/>
    <w:rsid w:val="009B5980"/>
    <w:pPr>
      <w:spacing w:after="160" w:line="259" w:lineRule="auto"/>
    </w:pPr>
  </w:style>
  <w:style w:type="paragraph" w:customStyle="1" w:styleId="1E804E085A5548E6B535CA1547B63275">
    <w:name w:val="1E804E085A5548E6B535CA1547B63275"/>
    <w:rsid w:val="009B5980"/>
    <w:pPr>
      <w:spacing w:after="160" w:line="259" w:lineRule="auto"/>
    </w:pPr>
  </w:style>
  <w:style w:type="paragraph" w:customStyle="1" w:styleId="7C1CD06A0F4B454382D02DE055C6109C">
    <w:name w:val="7C1CD06A0F4B454382D02DE055C6109C"/>
    <w:rsid w:val="009B5980"/>
    <w:pPr>
      <w:spacing w:after="160" w:line="259" w:lineRule="auto"/>
    </w:pPr>
  </w:style>
  <w:style w:type="paragraph" w:customStyle="1" w:styleId="72E4F34C73C5419C9581E9ED753F18ED">
    <w:name w:val="72E4F34C73C5419C9581E9ED753F18ED"/>
    <w:rsid w:val="009B5980"/>
    <w:pPr>
      <w:spacing w:after="160" w:line="259" w:lineRule="auto"/>
    </w:pPr>
  </w:style>
  <w:style w:type="paragraph" w:customStyle="1" w:styleId="7157887F7495457C9B09660B5D0E501F">
    <w:name w:val="7157887F7495457C9B09660B5D0E501F"/>
    <w:rsid w:val="009B5980"/>
    <w:pPr>
      <w:spacing w:after="160" w:line="259" w:lineRule="auto"/>
    </w:pPr>
  </w:style>
  <w:style w:type="paragraph" w:customStyle="1" w:styleId="06459551DA0143BE8CC35EA22DC14E1B">
    <w:name w:val="06459551DA0143BE8CC35EA22DC14E1B"/>
    <w:rsid w:val="009B5980"/>
    <w:pPr>
      <w:spacing w:after="160" w:line="259" w:lineRule="auto"/>
    </w:pPr>
  </w:style>
  <w:style w:type="paragraph" w:customStyle="1" w:styleId="45A227E4467547D383F134DC9F0B423D">
    <w:name w:val="45A227E4467547D383F134DC9F0B423D"/>
    <w:rsid w:val="009B5980"/>
    <w:pPr>
      <w:spacing w:after="160" w:line="259" w:lineRule="auto"/>
    </w:pPr>
  </w:style>
  <w:style w:type="paragraph" w:customStyle="1" w:styleId="0141C1A539244933972190F3E81D450C">
    <w:name w:val="0141C1A539244933972190F3E81D450C"/>
    <w:rsid w:val="009B5980"/>
    <w:pPr>
      <w:spacing w:after="160" w:line="259" w:lineRule="auto"/>
    </w:pPr>
  </w:style>
  <w:style w:type="paragraph" w:customStyle="1" w:styleId="FC8239635F3E4671BF003DB35F5C4930">
    <w:name w:val="FC8239635F3E4671BF003DB35F5C4930"/>
    <w:rsid w:val="009B5980"/>
    <w:pPr>
      <w:spacing w:after="160" w:line="259" w:lineRule="auto"/>
    </w:pPr>
  </w:style>
  <w:style w:type="paragraph" w:customStyle="1" w:styleId="0DEBDD59ABB14C6FBBC005B9DBFB76F8">
    <w:name w:val="0DEBDD59ABB14C6FBBC005B9DBFB76F8"/>
    <w:rsid w:val="009B5980"/>
    <w:pPr>
      <w:spacing w:after="160" w:line="259" w:lineRule="auto"/>
    </w:pPr>
  </w:style>
  <w:style w:type="paragraph" w:customStyle="1" w:styleId="531CC557744346DB83C0BB1590255D41">
    <w:name w:val="531CC557744346DB83C0BB1590255D41"/>
    <w:rsid w:val="009B5980"/>
    <w:pPr>
      <w:spacing w:after="160" w:line="259" w:lineRule="auto"/>
    </w:pPr>
  </w:style>
  <w:style w:type="paragraph" w:customStyle="1" w:styleId="2480B6BAC6374B8D9C3DF5BBE2B2753A">
    <w:name w:val="2480B6BAC6374B8D9C3DF5BBE2B2753A"/>
    <w:rsid w:val="009B5980"/>
    <w:pPr>
      <w:spacing w:after="160" w:line="259" w:lineRule="auto"/>
    </w:pPr>
  </w:style>
  <w:style w:type="paragraph" w:customStyle="1" w:styleId="3A95FAF093D44774AAB9031B7249CEF3">
    <w:name w:val="3A95FAF093D44774AAB9031B7249CEF3"/>
    <w:rsid w:val="009B5980"/>
    <w:pPr>
      <w:spacing w:after="160" w:line="259" w:lineRule="auto"/>
    </w:pPr>
  </w:style>
  <w:style w:type="paragraph" w:customStyle="1" w:styleId="77804AE4AF2F4874BF2AA6D5825E1812">
    <w:name w:val="77804AE4AF2F4874BF2AA6D5825E1812"/>
    <w:rsid w:val="009B5980"/>
    <w:pPr>
      <w:spacing w:after="160" w:line="259" w:lineRule="auto"/>
    </w:pPr>
  </w:style>
  <w:style w:type="paragraph" w:customStyle="1" w:styleId="9F9E442021A6475A85838C6F81A9AAEF">
    <w:name w:val="9F9E442021A6475A85838C6F81A9AAEF"/>
    <w:rsid w:val="009B5980"/>
    <w:pPr>
      <w:spacing w:after="160" w:line="259" w:lineRule="auto"/>
    </w:pPr>
  </w:style>
  <w:style w:type="paragraph" w:customStyle="1" w:styleId="1BC2605BE5EE47ECBB01C3660C404715">
    <w:name w:val="1BC2605BE5EE47ECBB01C3660C404715"/>
    <w:rsid w:val="009B5980"/>
    <w:pPr>
      <w:spacing w:after="160" w:line="259" w:lineRule="auto"/>
    </w:pPr>
  </w:style>
  <w:style w:type="paragraph" w:customStyle="1" w:styleId="DFC01D6BEC9C4BA7A2D78D87D0A00FF0">
    <w:name w:val="DFC01D6BEC9C4BA7A2D78D87D0A00FF0"/>
    <w:rsid w:val="009B5980"/>
    <w:pPr>
      <w:spacing w:after="160" w:line="259" w:lineRule="auto"/>
    </w:pPr>
  </w:style>
  <w:style w:type="paragraph" w:customStyle="1" w:styleId="927A8A326C994D51BAAFEC01EC222FC2">
    <w:name w:val="927A8A326C994D51BAAFEC01EC222FC2"/>
    <w:rsid w:val="009B5980"/>
    <w:pPr>
      <w:spacing w:after="160" w:line="259" w:lineRule="auto"/>
    </w:pPr>
  </w:style>
  <w:style w:type="paragraph" w:customStyle="1" w:styleId="4A90CB46E5994CD887A1C66015C189C2">
    <w:name w:val="4A90CB46E5994CD887A1C66015C189C2"/>
    <w:rsid w:val="009B5980"/>
    <w:pPr>
      <w:spacing w:after="160" w:line="259" w:lineRule="auto"/>
    </w:pPr>
  </w:style>
  <w:style w:type="paragraph" w:customStyle="1" w:styleId="7D72992523284980AB526220C16BDFA1">
    <w:name w:val="7D72992523284980AB526220C16BDFA1"/>
    <w:rsid w:val="009B5980"/>
    <w:pPr>
      <w:spacing w:after="160" w:line="259" w:lineRule="auto"/>
    </w:pPr>
  </w:style>
  <w:style w:type="paragraph" w:customStyle="1" w:styleId="2FE2CBE99660436FAE1E6178025D0D2A">
    <w:name w:val="2FE2CBE99660436FAE1E6178025D0D2A"/>
    <w:rsid w:val="009B5980"/>
    <w:pPr>
      <w:spacing w:after="160" w:line="259" w:lineRule="auto"/>
    </w:pPr>
  </w:style>
  <w:style w:type="paragraph" w:customStyle="1" w:styleId="03679C6D23CA435B8DBEB5684447AA37">
    <w:name w:val="03679C6D23CA435B8DBEB5684447AA37"/>
    <w:rsid w:val="009B5980"/>
    <w:pPr>
      <w:spacing w:after="160" w:line="259" w:lineRule="auto"/>
    </w:pPr>
  </w:style>
  <w:style w:type="paragraph" w:customStyle="1" w:styleId="BA34F17A3D6145B7A191A7019E949DB6">
    <w:name w:val="BA34F17A3D6145B7A191A7019E949DB6"/>
    <w:rsid w:val="009B5980"/>
    <w:pPr>
      <w:spacing w:after="160" w:line="259" w:lineRule="auto"/>
    </w:pPr>
  </w:style>
  <w:style w:type="paragraph" w:customStyle="1" w:styleId="F253E97858A540A984D45DD03FC8BC5F">
    <w:name w:val="F253E97858A540A984D45DD03FC8BC5F"/>
    <w:rsid w:val="009B5980"/>
    <w:pPr>
      <w:spacing w:after="160" w:line="259" w:lineRule="auto"/>
    </w:pPr>
  </w:style>
  <w:style w:type="paragraph" w:customStyle="1" w:styleId="9C02E9746BEF497BB5628A6AFD1B6973">
    <w:name w:val="9C02E9746BEF497BB5628A6AFD1B6973"/>
    <w:rsid w:val="009B5980"/>
    <w:pPr>
      <w:spacing w:after="160" w:line="259" w:lineRule="auto"/>
    </w:pPr>
  </w:style>
  <w:style w:type="paragraph" w:customStyle="1" w:styleId="A87E11C0B6C54BD0ADDC6FFE666145F2">
    <w:name w:val="A87E11C0B6C54BD0ADDC6FFE666145F2"/>
    <w:rsid w:val="009B5980"/>
    <w:pPr>
      <w:spacing w:after="160" w:line="259" w:lineRule="auto"/>
    </w:pPr>
  </w:style>
  <w:style w:type="paragraph" w:customStyle="1" w:styleId="3DF6B90C1B024377AB8C0CCD91BD5079">
    <w:name w:val="3DF6B90C1B024377AB8C0CCD91BD5079"/>
    <w:rsid w:val="009B5980"/>
    <w:pPr>
      <w:spacing w:after="160" w:line="259" w:lineRule="auto"/>
    </w:pPr>
  </w:style>
  <w:style w:type="paragraph" w:customStyle="1" w:styleId="EA981C56E38549869CDA886E20662B2E">
    <w:name w:val="EA981C56E38549869CDA886E20662B2E"/>
    <w:rsid w:val="009B5980"/>
    <w:pPr>
      <w:spacing w:after="160" w:line="259" w:lineRule="auto"/>
    </w:pPr>
  </w:style>
  <w:style w:type="paragraph" w:customStyle="1" w:styleId="77917FFFBE4B4F079995345AA20DFCE9">
    <w:name w:val="77917FFFBE4B4F079995345AA20DFCE9"/>
    <w:rsid w:val="009B5980"/>
    <w:pPr>
      <w:spacing w:after="160" w:line="259" w:lineRule="auto"/>
    </w:pPr>
  </w:style>
  <w:style w:type="paragraph" w:customStyle="1" w:styleId="8FCD1923D5CA4E14A90523A1C374EACD">
    <w:name w:val="8FCD1923D5CA4E14A90523A1C374EACD"/>
    <w:rsid w:val="009B5980"/>
    <w:pPr>
      <w:spacing w:after="160" w:line="259" w:lineRule="auto"/>
    </w:pPr>
  </w:style>
  <w:style w:type="paragraph" w:customStyle="1" w:styleId="F51962E73B0E4F769622EC3839CD586E">
    <w:name w:val="F51962E73B0E4F769622EC3839CD586E"/>
    <w:rsid w:val="009B5980"/>
    <w:pPr>
      <w:spacing w:after="160" w:line="259" w:lineRule="auto"/>
    </w:pPr>
  </w:style>
  <w:style w:type="paragraph" w:customStyle="1" w:styleId="A87F1751B72C4BE89C26FDAEB6273EB8">
    <w:name w:val="A87F1751B72C4BE89C26FDAEB6273EB8"/>
    <w:rsid w:val="009B5980"/>
    <w:pPr>
      <w:spacing w:after="160" w:line="259" w:lineRule="auto"/>
    </w:pPr>
  </w:style>
  <w:style w:type="paragraph" w:customStyle="1" w:styleId="94B0173BD50644C0980E894FA24720ED">
    <w:name w:val="94B0173BD50644C0980E894FA24720ED"/>
    <w:rsid w:val="009B5980"/>
    <w:pPr>
      <w:spacing w:after="160" w:line="259" w:lineRule="auto"/>
    </w:pPr>
  </w:style>
  <w:style w:type="paragraph" w:customStyle="1" w:styleId="A6CDEF82CA964447B21503305B8EE82D">
    <w:name w:val="A6CDEF82CA964447B21503305B8EE82D"/>
    <w:rsid w:val="009B5980"/>
    <w:pPr>
      <w:spacing w:after="160" w:line="259" w:lineRule="auto"/>
    </w:pPr>
  </w:style>
  <w:style w:type="paragraph" w:customStyle="1" w:styleId="EFC72DAAA0BE42D9AC90CAB22C8A7C83">
    <w:name w:val="EFC72DAAA0BE42D9AC90CAB22C8A7C83"/>
    <w:rsid w:val="009B5980"/>
    <w:pPr>
      <w:spacing w:after="160" w:line="259" w:lineRule="auto"/>
    </w:pPr>
  </w:style>
  <w:style w:type="paragraph" w:customStyle="1" w:styleId="77324F9A04704C98BE15B509C9BDE521">
    <w:name w:val="77324F9A04704C98BE15B509C9BDE521"/>
    <w:rsid w:val="009B5980"/>
    <w:pPr>
      <w:spacing w:after="160" w:line="259" w:lineRule="auto"/>
    </w:pPr>
  </w:style>
  <w:style w:type="paragraph" w:customStyle="1" w:styleId="1D6F1922F9EB4B0F864538C29800988A">
    <w:name w:val="1D6F1922F9EB4B0F864538C29800988A"/>
    <w:rsid w:val="009B5980"/>
    <w:pPr>
      <w:spacing w:after="160" w:line="259" w:lineRule="auto"/>
    </w:pPr>
  </w:style>
  <w:style w:type="paragraph" w:customStyle="1" w:styleId="F045AC1CF9854CE3966D945C162AD2C6">
    <w:name w:val="F045AC1CF9854CE3966D945C162AD2C6"/>
    <w:rsid w:val="009B5980"/>
    <w:pPr>
      <w:spacing w:after="160" w:line="259" w:lineRule="auto"/>
    </w:pPr>
  </w:style>
  <w:style w:type="paragraph" w:customStyle="1" w:styleId="27F6C2A97E9044BD85DE8F2B9858189C">
    <w:name w:val="27F6C2A97E9044BD85DE8F2B9858189C"/>
    <w:rsid w:val="009B5980"/>
    <w:pPr>
      <w:spacing w:after="160" w:line="259" w:lineRule="auto"/>
    </w:pPr>
  </w:style>
  <w:style w:type="paragraph" w:customStyle="1" w:styleId="F486BEF8C9F74914B38751DA262AB4E2">
    <w:name w:val="F486BEF8C9F74914B38751DA262AB4E2"/>
    <w:rsid w:val="009B5980"/>
    <w:pPr>
      <w:spacing w:after="160" w:line="259" w:lineRule="auto"/>
    </w:pPr>
  </w:style>
  <w:style w:type="paragraph" w:customStyle="1" w:styleId="807A47B76F984B38B0A99D9F5F4D879E">
    <w:name w:val="807A47B76F984B38B0A99D9F5F4D879E"/>
    <w:rsid w:val="009B5980"/>
    <w:pPr>
      <w:spacing w:after="160" w:line="259" w:lineRule="auto"/>
    </w:pPr>
  </w:style>
  <w:style w:type="paragraph" w:customStyle="1" w:styleId="E7BDAD15FFB24B5BB35C1DEE10F965F7">
    <w:name w:val="E7BDAD15FFB24B5BB35C1DEE10F965F7"/>
    <w:rsid w:val="009B5980"/>
    <w:pPr>
      <w:spacing w:after="160" w:line="259" w:lineRule="auto"/>
    </w:pPr>
  </w:style>
  <w:style w:type="paragraph" w:customStyle="1" w:styleId="C55DAC0F1323471B8DBF624CFA2258BD">
    <w:name w:val="C55DAC0F1323471B8DBF624CFA2258BD"/>
    <w:rsid w:val="009B5980"/>
    <w:pPr>
      <w:spacing w:after="160" w:line="259" w:lineRule="auto"/>
    </w:pPr>
  </w:style>
  <w:style w:type="paragraph" w:customStyle="1" w:styleId="65F0454A93B641D5861C7B1D064AF964">
    <w:name w:val="65F0454A93B641D5861C7B1D064AF964"/>
    <w:rsid w:val="009B5980"/>
    <w:pPr>
      <w:spacing w:after="160" w:line="259" w:lineRule="auto"/>
    </w:pPr>
  </w:style>
  <w:style w:type="paragraph" w:customStyle="1" w:styleId="0E54268466734A1CB1C2D2FC76EA6685">
    <w:name w:val="0E54268466734A1CB1C2D2FC76EA6685"/>
    <w:rsid w:val="009B5980"/>
    <w:pPr>
      <w:spacing w:after="160" w:line="259" w:lineRule="auto"/>
    </w:pPr>
  </w:style>
  <w:style w:type="paragraph" w:customStyle="1" w:styleId="DB00665EF54B427B90C16CC58542A904">
    <w:name w:val="DB00665EF54B427B90C16CC58542A904"/>
    <w:rsid w:val="009B5980"/>
    <w:pPr>
      <w:spacing w:after="160" w:line="259" w:lineRule="auto"/>
    </w:pPr>
  </w:style>
  <w:style w:type="paragraph" w:customStyle="1" w:styleId="8D13E87AA2774604990592809A6D5DC5">
    <w:name w:val="8D13E87AA2774604990592809A6D5DC5"/>
    <w:rsid w:val="009B5980"/>
    <w:pPr>
      <w:spacing w:after="160" w:line="259" w:lineRule="auto"/>
    </w:pPr>
  </w:style>
  <w:style w:type="paragraph" w:customStyle="1" w:styleId="773941FD878F428681006FEA69267285">
    <w:name w:val="773941FD878F428681006FEA69267285"/>
    <w:rsid w:val="009B5980"/>
    <w:pPr>
      <w:spacing w:after="160" w:line="259" w:lineRule="auto"/>
    </w:pPr>
  </w:style>
  <w:style w:type="paragraph" w:customStyle="1" w:styleId="8D7FA3E2741E401AB6422777ED49B1F7">
    <w:name w:val="8D7FA3E2741E401AB6422777ED49B1F7"/>
    <w:rsid w:val="009B5980"/>
    <w:pPr>
      <w:spacing w:after="160" w:line="259" w:lineRule="auto"/>
    </w:pPr>
  </w:style>
  <w:style w:type="paragraph" w:customStyle="1" w:styleId="1104CA5729534849915FF2A1A91BCAAA">
    <w:name w:val="1104CA5729534849915FF2A1A91BCAAA"/>
    <w:rsid w:val="009B5980"/>
    <w:pPr>
      <w:spacing w:after="160" w:line="259" w:lineRule="auto"/>
    </w:pPr>
  </w:style>
  <w:style w:type="paragraph" w:customStyle="1" w:styleId="AAC5968B241D41C1810E817319AA85EE">
    <w:name w:val="AAC5968B241D41C1810E817319AA85EE"/>
    <w:rsid w:val="009B5980"/>
    <w:pPr>
      <w:spacing w:after="160" w:line="259" w:lineRule="auto"/>
    </w:pPr>
  </w:style>
  <w:style w:type="paragraph" w:customStyle="1" w:styleId="D972C6333238471A989F9784603B4F11">
    <w:name w:val="D972C6333238471A989F9784603B4F11"/>
    <w:rsid w:val="009B5980"/>
    <w:pPr>
      <w:spacing w:after="160" w:line="259" w:lineRule="auto"/>
    </w:pPr>
  </w:style>
  <w:style w:type="paragraph" w:customStyle="1" w:styleId="4707B51A09E44A148AAE343699A955AD">
    <w:name w:val="4707B51A09E44A148AAE343699A955AD"/>
    <w:rsid w:val="009B5980"/>
    <w:pPr>
      <w:spacing w:after="160" w:line="259" w:lineRule="auto"/>
    </w:pPr>
  </w:style>
  <w:style w:type="paragraph" w:customStyle="1" w:styleId="FDB170781DC94C41AD203CDEF4334CBC">
    <w:name w:val="FDB170781DC94C41AD203CDEF4334CBC"/>
    <w:rsid w:val="009B5980"/>
    <w:pPr>
      <w:spacing w:after="160" w:line="259" w:lineRule="auto"/>
    </w:pPr>
  </w:style>
  <w:style w:type="paragraph" w:customStyle="1" w:styleId="11A676EC2C4C4C2493CDD694F9287869">
    <w:name w:val="11A676EC2C4C4C2493CDD694F9287869"/>
    <w:rsid w:val="009B5980"/>
    <w:pPr>
      <w:spacing w:after="160" w:line="259" w:lineRule="auto"/>
    </w:pPr>
  </w:style>
  <w:style w:type="paragraph" w:customStyle="1" w:styleId="617C052F415F4420B5B0FC91348C91B0">
    <w:name w:val="617C052F415F4420B5B0FC91348C91B0"/>
    <w:rsid w:val="009B5980"/>
    <w:pPr>
      <w:spacing w:after="160" w:line="259" w:lineRule="auto"/>
    </w:pPr>
  </w:style>
  <w:style w:type="paragraph" w:customStyle="1" w:styleId="9ED3FA75C6ED41F78F80055176F16809">
    <w:name w:val="9ED3FA75C6ED41F78F80055176F16809"/>
    <w:rsid w:val="009B5980"/>
    <w:pPr>
      <w:spacing w:after="160" w:line="259" w:lineRule="auto"/>
    </w:pPr>
  </w:style>
  <w:style w:type="paragraph" w:customStyle="1" w:styleId="25E490EC86AE4F889B168F4663E9A6FC">
    <w:name w:val="25E490EC86AE4F889B168F4663E9A6FC"/>
    <w:rsid w:val="009B5980"/>
    <w:pPr>
      <w:spacing w:after="160" w:line="259" w:lineRule="auto"/>
    </w:pPr>
  </w:style>
  <w:style w:type="paragraph" w:customStyle="1" w:styleId="778AB238F0FE4A1E9DBE5F047527E3B5">
    <w:name w:val="778AB238F0FE4A1E9DBE5F047527E3B5"/>
    <w:rsid w:val="009B5980"/>
    <w:pPr>
      <w:spacing w:after="160" w:line="259" w:lineRule="auto"/>
    </w:pPr>
  </w:style>
  <w:style w:type="paragraph" w:customStyle="1" w:styleId="134E1D72F4F1441E8CF55661B342BF84">
    <w:name w:val="134E1D72F4F1441E8CF55661B342BF84"/>
    <w:rsid w:val="009B5980"/>
    <w:pPr>
      <w:spacing w:after="160" w:line="259" w:lineRule="auto"/>
    </w:pPr>
  </w:style>
  <w:style w:type="paragraph" w:customStyle="1" w:styleId="B8A8469E1ADC4608AEAC4DCD8D9920E8">
    <w:name w:val="B8A8469E1ADC4608AEAC4DCD8D9920E8"/>
    <w:rsid w:val="009B5980"/>
    <w:pPr>
      <w:spacing w:after="160" w:line="259" w:lineRule="auto"/>
    </w:pPr>
  </w:style>
  <w:style w:type="paragraph" w:customStyle="1" w:styleId="5EDA4731130A46BD990B37439EE482F5">
    <w:name w:val="5EDA4731130A46BD990B37439EE482F5"/>
    <w:rsid w:val="009B5980"/>
    <w:pPr>
      <w:spacing w:after="160" w:line="259" w:lineRule="auto"/>
    </w:pPr>
  </w:style>
  <w:style w:type="paragraph" w:customStyle="1" w:styleId="4F1E99FCFEEF4472B2FA510DBC97A9A0">
    <w:name w:val="4F1E99FCFEEF4472B2FA510DBC97A9A0"/>
    <w:rsid w:val="009B5980"/>
    <w:pPr>
      <w:spacing w:after="160" w:line="259" w:lineRule="auto"/>
    </w:pPr>
  </w:style>
  <w:style w:type="paragraph" w:customStyle="1" w:styleId="8066BD07706D4D898E123E0CE95664F5">
    <w:name w:val="8066BD07706D4D898E123E0CE95664F5"/>
    <w:rsid w:val="009B5980"/>
    <w:pPr>
      <w:spacing w:after="160" w:line="259" w:lineRule="auto"/>
    </w:pPr>
  </w:style>
  <w:style w:type="paragraph" w:customStyle="1" w:styleId="6AD0734FAB3549A8BA48138501B8E7FE">
    <w:name w:val="6AD0734FAB3549A8BA48138501B8E7FE"/>
    <w:rsid w:val="009B5980"/>
    <w:pPr>
      <w:spacing w:after="160" w:line="259" w:lineRule="auto"/>
    </w:pPr>
  </w:style>
  <w:style w:type="paragraph" w:customStyle="1" w:styleId="F16C8209F22741689378B93E94CDC6ED">
    <w:name w:val="F16C8209F22741689378B93E94CDC6ED"/>
    <w:rsid w:val="009B5980"/>
    <w:pPr>
      <w:spacing w:after="160" w:line="259" w:lineRule="auto"/>
    </w:pPr>
  </w:style>
  <w:style w:type="paragraph" w:customStyle="1" w:styleId="F77D722ADB9F4A22B1D664B1E5D098FD">
    <w:name w:val="F77D722ADB9F4A22B1D664B1E5D098FD"/>
    <w:rsid w:val="009B5980"/>
    <w:pPr>
      <w:spacing w:after="160" w:line="259" w:lineRule="auto"/>
    </w:pPr>
  </w:style>
  <w:style w:type="paragraph" w:customStyle="1" w:styleId="D4C2062D11D1418A94095123F2F7CBFD">
    <w:name w:val="D4C2062D11D1418A94095123F2F7CBFD"/>
    <w:rsid w:val="009B5980"/>
    <w:pPr>
      <w:spacing w:after="160" w:line="259" w:lineRule="auto"/>
    </w:pPr>
  </w:style>
  <w:style w:type="paragraph" w:customStyle="1" w:styleId="593974E3C3F54623BE75D8D21D4FFFDD">
    <w:name w:val="593974E3C3F54623BE75D8D21D4FFFDD"/>
    <w:rsid w:val="009B5980"/>
    <w:pPr>
      <w:spacing w:after="160" w:line="259" w:lineRule="auto"/>
    </w:pPr>
  </w:style>
  <w:style w:type="paragraph" w:customStyle="1" w:styleId="233BE3D45E12409AAC90D86DDDF03905">
    <w:name w:val="233BE3D45E12409AAC90D86DDDF03905"/>
    <w:rsid w:val="009B5980"/>
    <w:pPr>
      <w:spacing w:after="160" w:line="259" w:lineRule="auto"/>
    </w:pPr>
  </w:style>
  <w:style w:type="paragraph" w:customStyle="1" w:styleId="7E24D727B18D4E1CAE1DB8D561E762F6">
    <w:name w:val="7E24D727B18D4E1CAE1DB8D561E762F6"/>
    <w:rsid w:val="009B5980"/>
    <w:pPr>
      <w:spacing w:after="160" w:line="259" w:lineRule="auto"/>
    </w:pPr>
  </w:style>
  <w:style w:type="paragraph" w:customStyle="1" w:styleId="121DCC18015D47118DC63931900032CC">
    <w:name w:val="121DCC18015D47118DC63931900032CC"/>
    <w:rsid w:val="009B5980"/>
    <w:pPr>
      <w:spacing w:after="160" w:line="259" w:lineRule="auto"/>
    </w:pPr>
  </w:style>
  <w:style w:type="paragraph" w:customStyle="1" w:styleId="8ED19A160ED84958B00C1DA4DD8DF40F">
    <w:name w:val="8ED19A160ED84958B00C1DA4DD8DF40F"/>
    <w:rsid w:val="009B5980"/>
    <w:pPr>
      <w:spacing w:after="160" w:line="259" w:lineRule="auto"/>
    </w:pPr>
  </w:style>
  <w:style w:type="paragraph" w:customStyle="1" w:styleId="B6C77FF46DF043A08D83B18E394C8630">
    <w:name w:val="B6C77FF46DF043A08D83B18E394C8630"/>
    <w:rsid w:val="009B5980"/>
    <w:pPr>
      <w:spacing w:after="160" w:line="259" w:lineRule="auto"/>
    </w:pPr>
  </w:style>
  <w:style w:type="paragraph" w:customStyle="1" w:styleId="ADB72A1C10C04190AFA6C8643649CB2A">
    <w:name w:val="ADB72A1C10C04190AFA6C8643649CB2A"/>
    <w:rsid w:val="009B5980"/>
    <w:pPr>
      <w:spacing w:after="160" w:line="259" w:lineRule="auto"/>
    </w:pPr>
  </w:style>
  <w:style w:type="paragraph" w:customStyle="1" w:styleId="072F733964B24455A0D42A5EDE7AA76F">
    <w:name w:val="072F733964B24455A0D42A5EDE7AA76F"/>
    <w:rsid w:val="009B5980"/>
    <w:pPr>
      <w:spacing w:after="160" w:line="259" w:lineRule="auto"/>
    </w:pPr>
  </w:style>
  <w:style w:type="paragraph" w:customStyle="1" w:styleId="0A700E8E61384D099B8387FD452565AD">
    <w:name w:val="0A700E8E61384D099B8387FD452565AD"/>
    <w:rsid w:val="009B5980"/>
    <w:pPr>
      <w:spacing w:after="160" w:line="259" w:lineRule="auto"/>
    </w:pPr>
  </w:style>
  <w:style w:type="paragraph" w:customStyle="1" w:styleId="80FC48CC4A48475FAA7AA13ED4EF26E1">
    <w:name w:val="80FC48CC4A48475FAA7AA13ED4EF26E1"/>
    <w:rsid w:val="009B5980"/>
    <w:pPr>
      <w:spacing w:after="160" w:line="259" w:lineRule="auto"/>
    </w:pPr>
  </w:style>
  <w:style w:type="paragraph" w:customStyle="1" w:styleId="F998136EB96C46C593FF961034BB83F9">
    <w:name w:val="F998136EB96C46C593FF961034BB83F9"/>
    <w:rsid w:val="009B5980"/>
    <w:pPr>
      <w:spacing w:after="160" w:line="259" w:lineRule="auto"/>
    </w:pPr>
  </w:style>
  <w:style w:type="paragraph" w:customStyle="1" w:styleId="E37B3A9D886A43BB90AA4B67B446CBC0">
    <w:name w:val="E37B3A9D886A43BB90AA4B67B446CBC0"/>
    <w:rsid w:val="009B5980"/>
    <w:pPr>
      <w:spacing w:after="160" w:line="259" w:lineRule="auto"/>
    </w:pPr>
  </w:style>
  <w:style w:type="paragraph" w:customStyle="1" w:styleId="42CE7EC5962849A8BACBE51278A2193A">
    <w:name w:val="42CE7EC5962849A8BACBE51278A2193A"/>
    <w:rsid w:val="009B5980"/>
    <w:pPr>
      <w:spacing w:after="160" w:line="259" w:lineRule="auto"/>
    </w:pPr>
  </w:style>
  <w:style w:type="paragraph" w:customStyle="1" w:styleId="6D4D4860881940EAAE82E178CB9866A4">
    <w:name w:val="6D4D4860881940EAAE82E178CB9866A4"/>
    <w:rsid w:val="009B5980"/>
    <w:pPr>
      <w:spacing w:after="160" w:line="259" w:lineRule="auto"/>
    </w:pPr>
  </w:style>
  <w:style w:type="paragraph" w:customStyle="1" w:styleId="86D291F9928348178F0595BB6F26944E">
    <w:name w:val="86D291F9928348178F0595BB6F26944E"/>
    <w:rsid w:val="009B5980"/>
    <w:pPr>
      <w:spacing w:after="160" w:line="259" w:lineRule="auto"/>
    </w:pPr>
  </w:style>
  <w:style w:type="paragraph" w:customStyle="1" w:styleId="46BB029EE57140C99134FED28ADFA8C6">
    <w:name w:val="46BB029EE57140C99134FED28ADFA8C6"/>
    <w:rsid w:val="009B5980"/>
    <w:pPr>
      <w:spacing w:after="160" w:line="259" w:lineRule="auto"/>
    </w:pPr>
  </w:style>
  <w:style w:type="paragraph" w:customStyle="1" w:styleId="2D7F461FCCD448259637E0AF2F5585E6">
    <w:name w:val="2D7F461FCCD448259637E0AF2F5585E6"/>
    <w:rsid w:val="009B5980"/>
    <w:pPr>
      <w:spacing w:after="160" w:line="259" w:lineRule="auto"/>
    </w:pPr>
  </w:style>
  <w:style w:type="paragraph" w:customStyle="1" w:styleId="C17E189E38744BA795E79C73AB3EA15F">
    <w:name w:val="C17E189E38744BA795E79C73AB3EA15F"/>
    <w:rsid w:val="009B5980"/>
    <w:pPr>
      <w:spacing w:after="160" w:line="259" w:lineRule="auto"/>
    </w:pPr>
  </w:style>
  <w:style w:type="paragraph" w:customStyle="1" w:styleId="79E5F7AF38A745068CE4F922D475C41D">
    <w:name w:val="79E5F7AF38A745068CE4F922D475C41D"/>
    <w:rsid w:val="009B5980"/>
    <w:pPr>
      <w:spacing w:after="160" w:line="259" w:lineRule="auto"/>
    </w:pPr>
  </w:style>
  <w:style w:type="paragraph" w:customStyle="1" w:styleId="5754F28922A1476BB0BB1413C935E212">
    <w:name w:val="5754F28922A1476BB0BB1413C935E212"/>
    <w:rsid w:val="009B5980"/>
    <w:pPr>
      <w:spacing w:after="160" w:line="259" w:lineRule="auto"/>
    </w:pPr>
  </w:style>
  <w:style w:type="paragraph" w:customStyle="1" w:styleId="7EBD9EB480D043A0910958421AB5CC6A">
    <w:name w:val="7EBD9EB480D043A0910958421AB5CC6A"/>
    <w:rsid w:val="009B5980"/>
    <w:pPr>
      <w:spacing w:after="160" w:line="259" w:lineRule="auto"/>
    </w:pPr>
  </w:style>
  <w:style w:type="paragraph" w:customStyle="1" w:styleId="C5AD9F00BD274B77BE6B72D9A4A35EB6">
    <w:name w:val="C5AD9F00BD274B77BE6B72D9A4A35EB6"/>
    <w:rsid w:val="009B5980"/>
    <w:pPr>
      <w:spacing w:after="160" w:line="259" w:lineRule="auto"/>
    </w:pPr>
  </w:style>
  <w:style w:type="paragraph" w:customStyle="1" w:styleId="3759FD8DAD3A457D83D691DE7DBD9777">
    <w:name w:val="3759FD8DAD3A457D83D691DE7DBD9777"/>
    <w:rsid w:val="009B5980"/>
    <w:pPr>
      <w:spacing w:after="160" w:line="259" w:lineRule="auto"/>
    </w:pPr>
  </w:style>
  <w:style w:type="paragraph" w:customStyle="1" w:styleId="764C89518F4A48B1B29169D429063A19">
    <w:name w:val="764C89518F4A48B1B29169D429063A19"/>
    <w:rsid w:val="009B5980"/>
    <w:pPr>
      <w:spacing w:after="160" w:line="259" w:lineRule="auto"/>
    </w:pPr>
  </w:style>
  <w:style w:type="paragraph" w:customStyle="1" w:styleId="AF36B3486BF54B0AB98E17E6572601B9">
    <w:name w:val="AF36B3486BF54B0AB98E17E6572601B9"/>
    <w:rsid w:val="009B5980"/>
    <w:pPr>
      <w:spacing w:after="160" w:line="259" w:lineRule="auto"/>
    </w:pPr>
  </w:style>
  <w:style w:type="paragraph" w:customStyle="1" w:styleId="67E7548A5FED436AB1833A8E5CBD6D47">
    <w:name w:val="67E7548A5FED436AB1833A8E5CBD6D47"/>
    <w:rsid w:val="009B5980"/>
    <w:pPr>
      <w:spacing w:after="160" w:line="259" w:lineRule="auto"/>
    </w:pPr>
  </w:style>
  <w:style w:type="paragraph" w:customStyle="1" w:styleId="546760DD2D8B4063BD443D608E5CD2CC">
    <w:name w:val="546760DD2D8B4063BD443D608E5CD2CC"/>
    <w:rsid w:val="009B5980"/>
    <w:pPr>
      <w:spacing w:after="160" w:line="259" w:lineRule="auto"/>
    </w:pPr>
  </w:style>
  <w:style w:type="paragraph" w:customStyle="1" w:styleId="719A9137E68C4DFD80C10712AEB63412">
    <w:name w:val="719A9137E68C4DFD80C10712AEB63412"/>
    <w:rsid w:val="009B5980"/>
    <w:pPr>
      <w:spacing w:after="160" w:line="259" w:lineRule="auto"/>
    </w:pPr>
  </w:style>
  <w:style w:type="paragraph" w:customStyle="1" w:styleId="BBC8AEAE982C48678BACB01327669B79">
    <w:name w:val="BBC8AEAE982C48678BACB01327669B79"/>
    <w:rsid w:val="009B5980"/>
    <w:pPr>
      <w:spacing w:after="160" w:line="259" w:lineRule="auto"/>
    </w:pPr>
  </w:style>
  <w:style w:type="paragraph" w:customStyle="1" w:styleId="47890B379A104254ADEC84C107FA1678">
    <w:name w:val="47890B379A104254ADEC84C107FA1678"/>
    <w:rsid w:val="009B5980"/>
    <w:pPr>
      <w:spacing w:after="160" w:line="259" w:lineRule="auto"/>
    </w:pPr>
  </w:style>
  <w:style w:type="paragraph" w:customStyle="1" w:styleId="AC2CD6AE98E34508AB53198600696FEA">
    <w:name w:val="AC2CD6AE98E34508AB53198600696FEA"/>
    <w:rsid w:val="009B5980"/>
    <w:pPr>
      <w:spacing w:after="160" w:line="259" w:lineRule="auto"/>
    </w:pPr>
  </w:style>
  <w:style w:type="paragraph" w:customStyle="1" w:styleId="C6C5B6DCFE4F4503BC96E580A5CB1B7B">
    <w:name w:val="C6C5B6DCFE4F4503BC96E580A5CB1B7B"/>
    <w:rsid w:val="009B5980"/>
    <w:pPr>
      <w:spacing w:after="160" w:line="259" w:lineRule="auto"/>
    </w:pPr>
  </w:style>
  <w:style w:type="paragraph" w:customStyle="1" w:styleId="87EE0410E6564201A026E323E5379ECF">
    <w:name w:val="87EE0410E6564201A026E323E5379ECF"/>
    <w:rsid w:val="009B5980"/>
    <w:pPr>
      <w:spacing w:after="160" w:line="259" w:lineRule="auto"/>
    </w:pPr>
  </w:style>
  <w:style w:type="paragraph" w:customStyle="1" w:styleId="E4DEE93DD43F4C3EABACB37FF449C5E4">
    <w:name w:val="E4DEE93DD43F4C3EABACB37FF449C5E4"/>
    <w:rsid w:val="009B5980"/>
    <w:pPr>
      <w:spacing w:after="160" w:line="259" w:lineRule="auto"/>
    </w:pPr>
  </w:style>
  <w:style w:type="paragraph" w:customStyle="1" w:styleId="4B25436D2A9045A9BC49AC01104229B7">
    <w:name w:val="4B25436D2A9045A9BC49AC01104229B7"/>
    <w:rsid w:val="009B5980"/>
    <w:pPr>
      <w:spacing w:after="160" w:line="259" w:lineRule="auto"/>
    </w:pPr>
  </w:style>
  <w:style w:type="paragraph" w:customStyle="1" w:styleId="E819609F6CE24186B264370A25758C08">
    <w:name w:val="E819609F6CE24186B264370A25758C08"/>
    <w:rsid w:val="009B5980"/>
    <w:pPr>
      <w:spacing w:after="160" w:line="259" w:lineRule="auto"/>
    </w:pPr>
  </w:style>
  <w:style w:type="paragraph" w:customStyle="1" w:styleId="F3B0DC6B199B4226BF55D37E75B3E6AF">
    <w:name w:val="F3B0DC6B199B4226BF55D37E75B3E6AF"/>
    <w:rsid w:val="009B5980"/>
    <w:pPr>
      <w:spacing w:after="160" w:line="259" w:lineRule="auto"/>
    </w:pPr>
  </w:style>
  <w:style w:type="paragraph" w:customStyle="1" w:styleId="39499A431116421D88A9F9DEA178EA43">
    <w:name w:val="39499A431116421D88A9F9DEA178EA43"/>
    <w:rsid w:val="009B5980"/>
    <w:pPr>
      <w:spacing w:after="160" w:line="259" w:lineRule="auto"/>
    </w:pPr>
  </w:style>
  <w:style w:type="paragraph" w:customStyle="1" w:styleId="980EEDFFC8184D9F870FD58FA79A609E">
    <w:name w:val="980EEDFFC8184D9F870FD58FA79A609E"/>
    <w:rsid w:val="009B5980"/>
    <w:pPr>
      <w:spacing w:after="160" w:line="259" w:lineRule="auto"/>
    </w:pPr>
  </w:style>
  <w:style w:type="paragraph" w:customStyle="1" w:styleId="58FA338D7DB2414DAA20A7D4D02B7EB3">
    <w:name w:val="58FA338D7DB2414DAA20A7D4D02B7EB3"/>
    <w:rsid w:val="009B5980"/>
    <w:pPr>
      <w:spacing w:after="160" w:line="259" w:lineRule="auto"/>
    </w:pPr>
  </w:style>
  <w:style w:type="paragraph" w:customStyle="1" w:styleId="8333D815ADEF4B379CA8D068367EFEBE">
    <w:name w:val="8333D815ADEF4B379CA8D068367EFEBE"/>
    <w:rsid w:val="009B5980"/>
    <w:pPr>
      <w:spacing w:after="160" w:line="259" w:lineRule="auto"/>
    </w:pPr>
  </w:style>
  <w:style w:type="paragraph" w:customStyle="1" w:styleId="24540236DDAE4FB2A0A28E4FC1AF35CD">
    <w:name w:val="24540236DDAE4FB2A0A28E4FC1AF35CD"/>
    <w:rsid w:val="009B5980"/>
    <w:pPr>
      <w:spacing w:after="160" w:line="259" w:lineRule="auto"/>
    </w:pPr>
  </w:style>
  <w:style w:type="paragraph" w:customStyle="1" w:styleId="4EC99FF6813A4A719078FC0F96555AAF">
    <w:name w:val="4EC99FF6813A4A719078FC0F96555AAF"/>
    <w:rsid w:val="009B5980"/>
    <w:pPr>
      <w:spacing w:after="160" w:line="259" w:lineRule="auto"/>
    </w:pPr>
  </w:style>
  <w:style w:type="paragraph" w:customStyle="1" w:styleId="9BBA3CA1D55145F19544684A10662080">
    <w:name w:val="9BBA3CA1D55145F19544684A10662080"/>
    <w:rsid w:val="009B5980"/>
    <w:pPr>
      <w:spacing w:after="160" w:line="259" w:lineRule="auto"/>
    </w:pPr>
  </w:style>
  <w:style w:type="paragraph" w:customStyle="1" w:styleId="48887E70CC504A49A5422503867311E4">
    <w:name w:val="48887E70CC504A49A5422503867311E4"/>
    <w:rsid w:val="009B5980"/>
    <w:pPr>
      <w:spacing w:after="160" w:line="259" w:lineRule="auto"/>
    </w:pPr>
  </w:style>
  <w:style w:type="paragraph" w:customStyle="1" w:styleId="D120702673234E25B488E2BFE2BFD742">
    <w:name w:val="D120702673234E25B488E2BFE2BFD742"/>
    <w:rsid w:val="009B5980"/>
    <w:pPr>
      <w:spacing w:after="160" w:line="259" w:lineRule="auto"/>
    </w:pPr>
  </w:style>
  <w:style w:type="paragraph" w:customStyle="1" w:styleId="7F93FC43B3F845B6B35F90340022DC90">
    <w:name w:val="7F93FC43B3F845B6B35F90340022DC90"/>
    <w:rsid w:val="009B5980"/>
    <w:pPr>
      <w:spacing w:after="160" w:line="259" w:lineRule="auto"/>
    </w:pPr>
  </w:style>
  <w:style w:type="paragraph" w:customStyle="1" w:styleId="2F876FC43ACF47B480510031B571B646">
    <w:name w:val="2F876FC43ACF47B480510031B571B646"/>
    <w:rsid w:val="009B5980"/>
    <w:pPr>
      <w:spacing w:after="160" w:line="259" w:lineRule="auto"/>
    </w:pPr>
  </w:style>
  <w:style w:type="paragraph" w:customStyle="1" w:styleId="DC144B8F2CEE483380EB4C4D764A9FE6">
    <w:name w:val="DC144B8F2CEE483380EB4C4D764A9FE6"/>
    <w:rsid w:val="009B5980"/>
    <w:pPr>
      <w:spacing w:after="160" w:line="259" w:lineRule="auto"/>
    </w:pPr>
  </w:style>
  <w:style w:type="paragraph" w:customStyle="1" w:styleId="1608C67589204A9092FECAE3E0D8E6F9">
    <w:name w:val="1608C67589204A9092FECAE3E0D8E6F9"/>
    <w:rsid w:val="009B5980"/>
    <w:pPr>
      <w:spacing w:after="160" w:line="259" w:lineRule="auto"/>
    </w:pPr>
  </w:style>
  <w:style w:type="paragraph" w:customStyle="1" w:styleId="C7054FE9A33B436385E128E0159C7FD7">
    <w:name w:val="C7054FE9A33B436385E128E0159C7FD7"/>
    <w:rsid w:val="009B5980"/>
    <w:pPr>
      <w:spacing w:after="160" w:line="259" w:lineRule="auto"/>
    </w:pPr>
  </w:style>
  <w:style w:type="paragraph" w:customStyle="1" w:styleId="7DA8B817FECB4A62A09A36D9A4A6024E">
    <w:name w:val="7DA8B817FECB4A62A09A36D9A4A6024E"/>
    <w:rsid w:val="009B5980"/>
    <w:pPr>
      <w:spacing w:after="160" w:line="259" w:lineRule="auto"/>
    </w:pPr>
  </w:style>
  <w:style w:type="paragraph" w:customStyle="1" w:styleId="FF567E4F67EB4F8BBA9632BF0DFF37BA">
    <w:name w:val="FF567E4F67EB4F8BBA9632BF0DFF37BA"/>
    <w:rsid w:val="009B5980"/>
    <w:pPr>
      <w:spacing w:after="160" w:line="259" w:lineRule="auto"/>
    </w:pPr>
  </w:style>
  <w:style w:type="paragraph" w:customStyle="1" w:styleId="4708DD7BCFDB4F4CBA767A38E2B1C539">
    <w:name w:val="4708DD7BCFDB4F4CBA767A38E2B1C539"/>
    <w:rsid w:val="009B5980"/>
    <w:pPr>
      <w:spacing w:after="160" w:line="259" w:lineRule="auto"/>
    </w:pPr>
  </w:style>
  <w:style w:type="paragraph" w:customStyle="1" w:styleId="6C0D6EF369404619BDB93AF636EEA9B0">
    <w:name w:val="6C0D6EF369404619BDB93AF636EEA9B0"/>
    <w:rsid w:val="009B5980"/>
    <w:pPr>
      <w:spacing w:after="160" w:line="259" w:lineRule="auto"/>
    </w:pPr>
  </w:style>
  <w:style w:type="paragraph" w:customStyle="1" w:styleId="1B07673F57F548479840A53FB2ED4256">
    <w:name w:val="1B07673F57F548479840A53FB2ED4256"/>
    <w:rsid w:val="009B5980"/>
    <w:pPr>
      <w:spacing w:after="160" w:line="259" w:lineRule="auto"/>
    </w:pPr>
  </w:style>
  <w:style w:type="paragraph" w:customStyle="1" w:styleId="9E3F734A019D4766BFC2D3B726D6A660">
    <w:name w:val="9E3F734A019D4766BFC2D3B726D6A660"/>
    <w:rsid w:val="009B5980"/>
    <w:pPr>
      <w:spacing w:after="160" w:line="259" w:lineRule="auto"/>
    </w:pPr>
  </w:style>
  <w:style w:type="paragraph" w:customStyle="1" w:styleId="2B7095115A73431090CA76DBC1AF2419">
    <w:name w:val="2B7095115A73431090CA76DBC1AF2419"/>
    <w:rsid w:val="009B5980"/>
    <w:pPr>
      <w:spacing w:after="160" w:line="259" w:lineRule="auto"/>
    </w:pPr>
  </w:style>
  <w:style w:type="paragraph" w:customStyle="1" w:styleId="89542E5BBC104D7291A3B091BC9121BE">
    <w:name w:val="89542E5BBC104D7291A3B091BC9121BE"/>
    <w:rsid w:val="009B5980"/>
    <w:pPr>
      <w:spacing w:after="160" w:line="259" w:lineRule="auto"/>
    </w:pPr>
  </w:style>
  <w:style w:type="paragraph" w:customStyle="1" w:styleId="72EF9F5020A14AD09AA542FB54719888">
    <w:name w:val="72EF9F5020A14AD09AA542FB54719888"/>
    <w:rsid w:val="009B5980"/>
    <w:pPr>
      <w:spacing w:after="160" w:line="259" w:lineRule="auto"/>
    </w:pPr>
  </w:style>
  <w:style w:type="paragraph" w:customStyle="1" w:styleId="C959CFC539A8423BBABC188E47DAEF91">
    <w:name w:val="C959CFC539A8423BBABC188E47DAEF91"/>
    <w:rsid w:val="009B5980"/>
    <w:pPr>
      <w:spacing w:after="160" w:line="259" w:lineRule="auto"/>
    </w:pPr>
  </w:style>
  <w:style w:type="paragraph" w:customStyle="1" w:styleId="321E56C23C8242DC9157486894631D38">
    <w:name w:val="321E56C23C8242DC9157486894631D38"/>
    <w:rsid w:val="009B5980"/>
    <w:pPr>
      <w:spacing w:after="160" w:line="259" w:lineRule="auto"/>
    </w:pPr>
  </w:style>
  <w:style w:type="paragraph" w:customStyle="1" w:styleId="2AAF5FBC728F4B58A151656115568F9F">
    <w:name w:val="2AAF5FBC728F4B58A151656115568F9F"/>
    <w:rsid w:val="009B5980"/>
    <w:pPr>
      <w:spacing w:after="160" w:line="259" w:lineRule="auto"/>
    </w:pPr>
  </w:style>
  <w:style w:type="paragraph" w:customStyle="1" w:styleId="54553AFFF15A4990AF28D5482AEC369B">
    <w:name w:val="54553AFFF15A4990AF28D5482AEC369B"/>
    <w:rsid w:val="009B5980"/>
    <w:pPr>
      <w:spacing w:after="160" w:line="259" w:lineRule="auto"/>
    </w:pPr>
  </w:style>
  <w:style w:type="paragraph" w:customStyle="1" w:styleId="C45BEBBC17D940ED9F070993031BEE61">
    <w:name w:val="C45BEBBC17D940ED9F070993031BEE61"/>
    <w:rsid w:val="009B5980"/>
    <w:pPr>
      <w:spacing w:after="160" w:line="259" w:lineRule="auto"/>
    </w:pPr>
  </w:style>
  <w:style w:type="paragraph" w:customStyle="1" w:styleId="35E31B45E09C446C8FBFEE2751CA6A98">
    <w:name w:val="35E31B45E09C446C8FBFEE2751CA6A98"/>
    <w:rsid w:val="009B5980"/>
    <w:pPr>
      <w:spacing w:after="160" w:line="259" w:lineRule="auto"/>
    </w:pPr>
  </w:style>
  <w:style w:type="paragraph" w:customStyle="1" w:styleId="BDFB21E9AF2446699B1AC49EFFE50BCF">
    <w:name w:val="BDFB21E9AF2446699B1AC49EFFE50BCF"/>
    <w:rsid w:val="009B5980"/>
    <w:pPr>
      <w:spacing w:after="160" w:line="259" w:lineRule="auto"/>
    </w:pPr>
  </w:style>
  <w:style w:type="paragraph" w:customStyle="1" w:styleId="B7D57E42DE4C4444A992DABEAEC8FB08">
    <w:name w:val="B7D57E42DE4C4444A992DABEAEC8FB08"/>
    <w:rsid w:val="009B5980"/>
    <w:pPr>
      <w:spacing w:after="160" w:line="259" w:lineRule="auto"/>
    </w:pPr>
  </w:style>
  <w:style w:type="paragraph" w:customStyle="1" w:styleId="751579975E3341A88687DCB94BCDB813">
    <w:name w:val="751579975E3341A88687DCB94BCDB813"/>
    <w:rsid w:val="009B5980"/>
    <w:pPr>
      <w:spacing w:after="160" w:line="259" w:lineRule="auto"/>
    </w:pPr>
  </w:style>
  <w:style w:type="paragraph" w:customStyle="1" w:styleId="A953D993AD50439CB63A76B4BB5CC714">
    <w:name w:val="A953D993AD50439CB63A76B4BB5CC714"/>
    <w:rsid w:val="009B5980"/>
    <w:pPr>
      <w:spacing w:after="160" w:line="259" w:lineRule="auto"/>
    </w:pPr>
  </w:style>
  <w:style w:type="paragraph" w:customStyle="1" w:styleId="C0411C1C48284DD4AC22F843696FAEDB">
    <w:name w:val="C0411C1C48284DD4AC22F843696FAEDB"/>
    <w:rsid w:val="009B5980"/>
    <w:pPr>
      <w:spacing w:after="160" w:line="259" w:lineRule="auto"/>
    </w:pPr>
  </w:style>
  <w:style w:type="paragraph" w:customStyle="1" w:styleId="01731874ADCF4C158FEBE09D0DC39390">
    <w:name w:val="01731874ADCF4C158FEBE09D0DC39390"/>
    <w:rsid w:val="009B5980"/>
    <w:pPr>
      <w:spacing w:after="160" w:line="259" w:lineRule="auto"/>
    </w:pPr>
  </w:style>
  <w:style w:type="paragraph" w:customStyle="1" w:styleId="966B91C02B0D4CD9A67E6A1238D76DD7">
    <w:name w:val="966B91C02B0D4CD9A67E6A1238D76DD7"/>
    <w:rsid w:val="009B5980"/>
    <w:pPr>
      <w:spacing w:after="160" w:line="259" w:lineRule="auto"/>
    </w:pPr>
  </w:style>
  <w:style w:type="paragraph" w:customStyle="1" w:styleId="71D7F1EF2C3D47CCADBF1EBF657C05C4">
    <w:name w:val="71D7F1EF2C3D47CCADBF1EBF657C05C4"/>
    <w:rsid w:val="009B5980"/>
    <w:pPr>
      <w:spacing w:after="160" w:line="259" w:lineRule="auto"/>
    </w:pPr>
  </w:style>
  <w:style w:type="paragraph" w:customStyle="1" w:styleId="8DFA6062F1DF416F890AE3857F661723">
    <w:name w:val="8DFA6062F1DF416F890AE3857F661723"/>
    <w:rsid w:val="009B5980"/>
    <w:pPr>
      <w:spacing w:after="160" w:line="259" w:lineRule="auto"/>
    </w:pPr>
  </w:style>
  <w:style w:type="paragraph" w:customStyle="1" w:styleId="85BC3F4905414DF29D721B35F9BE909A">
    <w:name w:val="85BC3F4905414DF29D721B35F9BE909A"/>
    <w:rsid w:val="009B5980"/>
    <w:pPr>
      <w:spacing w:after="160" w:line="259" w:lineRule="auto"/>
    </w:pPr>
  </w:style>
  <w:style w:type="paragraph" w:customStyle="1" w:styleId="8036A533F8364F699F0929C1B5351C81">
    <w:name w:val="8036A533F8364F699F0929C1B5351C81"/>
    <w:rsid w:val="009B5980"/>
    <w:pPr>
      <w:spacing w:after="160" w:line="259" w:lineRule="auto"/>
    </w:pPr>
  </w:style>
  <w:style w:type="paragraph" w:customStyle="1" w:styleId="F8C41848EB004F6CB284F36A307329DC">
    <w:name w:val="F8C41848EB004F6CB284F36A307329DC"/>
    <w:rsid w:val="009B5980"/>
    <w:pPr>
      <w:spacing w:after="160" w:line="259" w:lineRule="auto"/>
    </w:pPr>
  </w:style>
  <w:style w:type="paragraph" w:customStyle="1" w:styleId="B4C817BBE0454F04AFBA7C517AB8BA13">
    <w:name w:val="B4C817BBE0454F04AFBA7C517AB8BA13"/>
    <w:rsid w:val="009B5980"/>
    <w:pPr>
      <w:spacing w:after="160" w:line="259" w:lineRule="auto"/>
    </w:pPr>
  </w:style>
  <w:style w:type="paragraph" w:customStyle="1" w:styleId="00E3102356054475B0C4EE3A511669D0">
    <w:name w:val="00E3102356054475B0C4EE3A511669D0"/>
    <w:rsid w:val="009B5980"/>
    <w:pPr>
      <w:spacing w:after="160" w:line="259" w:lineRule="auto"/>
    </w:pPr>
  </w:style>
  <w:style w:type="paragraph" w:customStyle="1" w:styleId="99B4DE90074A44CAB9B0E5106DC2AA63">
    <w:name w:val="99B4DE90074A44CAB9B0E5106DC2AA63"/>
    <w:rsid w:val="009B5980"/>
    <w:pPr>
      <w:spacing w:after="160" w:line="259" w:lineRule="auto"/>
    </w:pPr>
  </w:style>
  <w:style w:type="paragraph" w:customStyle="1" w:styleId="20173A7766454BAB9687D1C39A8F6632">
    <w:name w:val="20173A7766454BAB9687D1C39A8F6632"/>
    <w:rsid w:val="009B5980"/>
    <w:pPr>
      <w:spacing w:after="160" w:line="259" w:lineRule="auto"/>
    </w:pPr>
  </w:style>
  <w:style w:type="paragraph" w:customStyle="1" w:styleId="2CFD2409A55D4EA99F69B96237F5BEAF">
    <w:name w:val="2CFD2409A55D4EA99F69B96237F5BEAF"/>
    <w:rsid w:val="009B5980"/>
    <w:pPr>
      <w:spacing w:after="160" w:line="259" w:lineRule="auto"/>
    </w:pPr>
  </w:style>
  <w:style w:type="paragraph" w:customStyle="1" w:styleId="99852019907D4474BD897344D1BC1481">
    <w:name w:val="99852019907D4474BD897344D1BC1481"/>
    <w:rsid w:val="009B5980"/>
    <w:pPr>
      <w:spacing w:after="160" w:line="259" w:lineRule="auto"/>
    </w:pPr>
  </w:style>
  <w:style w:type="paragraph" w:customStyle="1" w:styleId="F4FEB06CCFD943DFBA7B1F705C69B622">
    <w:name w:val="F4FEB06CCFD943DFBA7B1F705C69B622"/>
    <w:rsid w:val="009B5980"/>
    <w:pPr>
      <w:spacing w:after="160" w:line="259" w:lineRule="auto"/>
    </w:pPr>
  </w:style>
  <w:style w:type="paragraph" w:customStyle="1" w:styleId="73B97986A5734E2489072A4FF5DA18CF">
    <w:name w:val="73B97986A5734E2489072A4FF5DA18CF"/>
    <w:rsid w:val="009B5980"/>
    <w:pPr>
      <w:spacing w:after="160" w:line="259" w:lineRule="auto"/>
    </w:pPr>
  </w:style>
  <w:style w:type="paragraph" w:customStyle="1" w:styleId="F23C67D9AB22458DBCCDDC67CE0FD072">
    <w:name w:val="F23C67D9AB22458DBCCDDC67CE0FD072"/>
    <w:rsid w:val="009B5980"/>
    <w:pPr>
      <w:spacing w:after="160" w:line="259" w:lineRule="auto"/>
    </w:pPr>
  </w:style>
  <w:style w:type="paragraph" w:customStyle="1" w:styleId="5A0B79DD2C61437092D56D20C0E5A862">
    <w:name w:val="5A0B79DD2C61437092D56D20C0E5A862"/>
    <w:rsid w:val="009B5980"/>
    <w:pPr>
      <w:spacing w:after="160" w:line="259" w:lineRule="auto"/>
    </w:pPr>
  </w:style>
  <w:style w:type="paragraph" w:customStyle="1" w:styleId="4F52E29EF7934BF9BCB29E0C39332E0C">
    <w:name w:val="4F52E29EF7934BF9BCB29E0C39332E0C"/>
    <w:rsid w:val="009B5980"/>
    <w:pPr>
      <w:spacing w:after="160" w:line="259" w:lineRule="auto"/>
    </w:pPr>
  </w:style>
  <w:style w:type="paragraph" w:customStyle="1" w:styleId="F5CC843F5192420881DF2919E7FA03AD">
    <w:name w:val="F5CC843F5192420881DF2919E7FA03AD"/>
    <w:rsid w:val="009B5980"/>
    <w:pPr>
      <w:spacing w:after="160" w:line="259" w:lineRule="auto"/>
    </w:pPr>
  </w:style>
  <w:style w:type="paragraph" w:customStyle="1" w:styleId="014EAB47BC9241708746F2FC871BEF20">
    <w:name w:val="014EAB47BC9241708746F2FC871BEF20"/>
    <w:rsid w:val="009B5980"/>
    <w:pPr>
      <w:spacing w:after="160" w:line="259" w:lineRule="auto"/>
    </w:pPr>
  </w:style>
  <w:style w:type="paragraph" w:customStyle="1" w:styleId="F762618B657E4F6F8BFF6EA5F18E639E">
    <w:name w:val="F762618B657E4F6F8BFF6EA5F18E639E"/>
    <w:rsid w:val="009B5980"/>
    <w:pPr>
      <w:spacing w:after="160" w:line="259" w:lineRule="auto"/>
    </w:pPr>
  </w:style>
  <w:style w:type="paragraph" w:customStyle="1" w:styleId="27600C69D92B415899BDBFA83D6FBBF9">
    <w:name w:val="27600C69D92B415899BDBFA83D6FBBF9"/>
    <w:rsid w:val="009B5980"/>
    <w:pPr>
      <w:spacing w:after="160" w:line="259" w:lineRule="auto"/>
    </w:pPr>
  </w:style>
  <w:style w:type="paragraph" w:customStyle="1" w:styleId="71B22B15B9C94FBB9BCD90BEBCD94EF3">
    <w:name w:val="71B22B15B9C94FBB9BCD90BEBCD94EF3"/>
    <w:rsid w:val="009B5980"/>
    <w:pPr>
      <w:spacing w:after="160" w:line="259" w:lineRule="auto"/>
    </w:pPr>
  </w:style>
  <w:style w:type="paragraph" w:customStyle="1" w:styleId="E5A88A09ADD14BA8AB65A9472D521DEB">
    <w:name w:val="E5A88A09ADD14BA8AB65A9472D521DEB"/>
    <w:rsid w:val="009B5980"/>
    <w:pPr>
      <w:spacing w:after="160" w:line="259" w:lineRule="auto"/>
    </w:pPr>
  </w:style>
  <w:style w:type="paragraph" w:customStyle="1" w:styleId="FA1025DFEBF1441E815AA0018C21FD6F">
    <w:name w:val="FA1025DFEBF1441E815AA0018C21FD6F"/>
    <w:rsid w:val="009B5980"/>
    <w:pPr>
      <w:spacing w:after="160" w:line="259" w:lineRule="auto"/>
    </w:pPr>
  </w:style>
  <w:style w:type="paragraph" w:customStyle="1" w:styleId="7325BA1D3D374E358EBE6315362BC5F6">
    <w:name w:val="7325BA1D3D374E358EBE6315362BC5F6"/>
    <w:rsid w:val="009B5980"/>
    <w:pPr>
      <w:spacing w:after="160" w:line="259" w:lineRule="auto"/>
    </w:pPr>
  </w:style>
  <w:style w:type="paragraph" w:customStyle="1" w:styleId="7EF72BB1B89B4D04826EA885E0573433">
    <w:name w:val="7EF72BB1B89B4D04826EA885E0573433"/>
    <w:rsid w:val="009B5980"/>
    <w:pPr>
      <w:spacing w:after="160" w:line="259" w:lineRule="auto"/>
    </w:pPr>
  </w:style>
  <w:style w:type="paragraph" w:customStyle="1" w:styleId="FB2806E0B2064D67BB298DCE4D9C9CAD">
    <w:name w:val="FB2806E0B2064D67BB298DCE4D9C9CAD"/>
    <w:rsid w:val="009B5980"/>
    <w:pPr>
      <w:spacing w:after="160" w:line="259" w:lineRule="auto"/>
    </w:pPr>
  </w:style>
  <w:style w:type="paragraph" w:customStyle="1" w:styleId="2D630DFCF94E47A2A71D447825391B02">
    <w:name w:val="2D630DFCF94E47A2A71D447825391B02"/>
    <w:rsid w:val="009B5980"/>
    <w:pPr>
      <w:spacing w:after="160" w:line="259" w:lineRule="auto"/>
    </w:pPr>
  </w:style>
  <w:style w:type="paragraph" w:customStyle="1" w:styleId="2CA5C24355EF433BB514C6EE080CCF31">
    <w:name w:val="2CA5C24355EF433BB514C6EE080CCF31"/>
    <w:rsid w:val="009B5980"/>
    <w:pPr>
      <w:spacing w:after="160" w:line="259" w:lineRule="auto"/>
    </w:pPr>
  </w:style>
  <w:style w:type="paragraph" w:customStyle="1" w:styleId="88B05E4B117F43988A4463B0CBDC255E">
    <w:name w:val="88B05E4B117F43988A4463B0CBDC255E"/>
    <w:rsid w:val="009B5980"/>
    <w:pPr>
      <w:spacing w:after="160" w:line="259" w:lineRule="auto"/>
    </w:pPr>
  </w:style>
  <w:style w:type="paragraph" w:customStyle="1" w:styleId="67639A9A2E5D463B8A3DE07405507A35">
    <w:name w:val="67639A9A2E5D463B8A3DE07405507A35"/>
    <w:rsid w:val="009B5980"/>
    <w:pPr>
      <w:spacing w:after="160" w:line="259" w:lineRule="auto"/>
    </w:pPr>
  </w:style>
  <w:style w:type="paragraph" w:customStyle="1" w:styleId="DE668EF5FE79439E852C85780FA9865E">
    <w:name w:val="DE668EF5FE79439E852C85780FA9865E"/>
    <w:rsid w:val="009B5980"/>
    <w:pPr>
      <w:spacing w:after="160" w:line="259" w:lineRule="auto"/>
    </w:pPr>
  </w:style>
  <w:style w:type="paragraph" w:customStyle="1" w:styleId="B6644ABFFF2F4C408B650AC199804366">
    <w:name w:val="B6644ABFFF2F4C408B650AC199804366"/>
    <w:rsid w:val="009B5980"/>
    <w:pPr>
      <w:spacing w:after="160" w:line="259" w:lineRule="auto"/>
    </w:pPr>
  </w:style>
  <w:style w:type="paragraph" w:customStyle="1" w:styleId="D0D885B26F1648528F20CE81CA290E16">
    <w:name w:val="D0D885B26F1648528F20CE81CA290E16"/>
    <w:rsid w:val="009B5980"/>
    <w:pPr>
      <w:spacing w:after="160" w:line="259" w:lineRule="auto"/>
    </w:pPr>
  </w:style>
  <w:style w:type="paragraph" w:customStyle="1" w:styleId="1C8DE883649041B38D1E071AF4EC142B">
    <w:name w:val="1C8DE883649041B38D1E071AF4EC142B"/>
    <w:rsid w:val="009B5980"/>
    <w:pPr>
      <w:spacing w:after="160" w:line="259" w:lineRule="auto"/>
    </w:pPr>
  </w:style>
  <w:style w:type="paragraph" w:customStyle="1" w:styleId="337DBF9D1E784BBB81362DC2CCCA24B6">
    <w:name w:val="337DBF9D1E784BBB81362DC2CCCA24B6"/>
    <w:rsid w:val="009B5980"/>
    <w:pPr>
      <w:spacing w:after="160" w:line="259" w:lineRule="auto"/>
    </w:pPr>
  </w:style>
  <w:style w:type="paragraph" w:customStyle="1" w:styleId="53AEC1305B0B49C9A53BD87B7CFAF64E">
    <w:name w:val="53AEC1305B0B49C9A53BD87B7CFAF64E"/>
    <w:rsid w:val="009B5980"/>
    <w:pPr>
      <w:spacing w:after="160" w:line="259" w:lineRule="auto"/>
    </w:pPr>
  </w:style>
  <w:style w:type="paragraph" w:customStyle="1" w:styleId="FAEA50EBECA048AFAABCB90BA9DA6B82">
    <w:name w:val="FAEA50EBECA048AFAABCB90BA9DA6B82"/>
    <w:rsid w:val="009B5980"/>
    <w:pPr>
      <w:spacing w:after="160" w:line="259" w:lineRule="auto"/>
    </w:pPr>
  </w:style>
  <w:style w:type="paragraph" w:customStyle="1" w:styleId="AD3949339CB043579B3C43E873A052D2">
    <w:name w:val="AD3949339CB043579B3C43E873A052D2"/>
    <w:rsid w:val="009B5980"/>
    <w:pPr>
      <w:spacing w:after="160" w:line="259" w:lineRule="auto"/>
    </w:pPr>
  </w:style>
  <w:style w:type="paragraph" w:customStyle="1" w:styleId="D6BB1BFC140D4707B73DEA061B66178F">
    <w:name w:val="D6BB1BFC140D4707B73DEA061B66178F"/>
    <w:rsid w:val="009B5980"/>
    <w:pPr>
      <w:spacing w:after="160" w:line="259" w:lineRule="auto"/>
    </w:pPr>
  </w:style>
  <w:style w:type="paragraph" w:customStyle="1" w:styleId="51B8D746B5EE4EB48C62E2839E0D7C9A">
    <w:name w:val="51B8D746B5EE4EB48C62E2839E0D7C9A"/>
    <w:rsid w:val="009B5980"/>
    <w:pPr>
      <w:spacing w:after="160" w:line="259" w:lineRule="auto"/>
    </w:pPr>
  </w:style>
  <w:style w:type="paragraph" w:customStyle="1" w:styleId="CCCE4D92C87A43EA9D8C7713A79CE9D4">
    <w:name w:val="CCCE4D92C87A43EA9D8C7713A79CE9D4"/>
    <w:rsid w:val="009B5980"/>
    <w:pPr>
      <w:spacing w:after="160" w:line="259" w:lineRule="auto"/>
    </w:pPr>
  </w:style>
  <w:style w:type="paragraph" w:customStyle="1" w:styleId="D3016FF1FD50450D9C2DD0DAA381C1C6">
    <w:name w:val="D3016FF1FD50450D9C2DD0DAA381C1C6"/>
    <w:rsid w:val="009B5980"/>
    <w:pPr>
      <w:spacing w:after="160" w:line="259" w:lineRule="auto"/>
    </w:pPr>
  </w:style>
  <w:style w:type="paragraph" w:customStyle="1" w:styleId="87B4B07998C3485CAE06A89FD0FA0187">
    <w:name w:val="87B4B07998C3485CAE06A89FD0FA0187"/>
    <w:rsid w:val="009B5980"/>
    <w:pPr>
      <w:spacing w:after="160" w:line="259" w:lineRule="auto"/>
    </w:pPr>
  </w:style>
  <w:style w:type="paragraph" w:customStyle="1" w:styleId="1E284264BC09457B95D0CE158F6A43B6">
    <w:name w:val="1E284264BC09457B95D0CE158F6A43B6"/>
    <w:rsid w:val="009B5980"/>
    <w:pPr>
      <w:spacing w:after="160" w:line="259" w:lineRule="auto"/>
    </w:pPr>
  </w:style>
  <w:style w:type="paragraph" w:customStyle="1" w:styleId="8BEB8A533222457BB3E700514E78A0EB">
    <w:name w:val="8BEB8A533222457BB3E700514E78A0EB"/>
    <w:rsid w:val="009B5980"/>
    <w:pPr>
      <w:spacing w:after="160" w:line="259" w:lineRule="auto"/>
    </w:pPr>
  </w:style>
  <w:style w:type="paragraph" w:customStyle="1" w:styleId="90958408AC904EF58C7660520815F129">
    <w:name w:val="90958408AC904EF58C7660520815F129"/>
    <w:rsid w:val="009B5980"/>
    <w:pPr>
      <w:spacing w:after="160" w:line="259" w:lineRule="auto"/>
    </w:pPr>
  </w:style>
  <w:style w:type="paragraph" w:customStyle="1" w:styleId="F417A5AE24454406A5AB11F9EAB030E7">
    <w:name w:val="F417A5AE24454406A5AB11F9EAB030E7"/>
    <w:rsid w:val="009B5980"/>
    <w:pPr>
      <w:spacing w:after="160" w:line="259" w:lineRule="auto"/>
    </w:pPr>
  </w:style>
  <w:style w:type="paragraph" w:customStyle="1" w:styleId="9F9AE9E006BB4DC6B8B34F74A0BDE043">
    <w:name w:val="9F9AE9E006BB4DC6B8B34F74A0BDE043"/>
    <w:rsid w:val="009B5980"/>
    <w:pPr>
      <w:spacing w:after="160" w:line="259" w:lineRule="auto"/>
    </w:pPr>
  </w:style>
  <w:style w:type="paragraph" w:customStyle="1" w:styleId="8FCB190C577746EDA53BAAF17C5293C8">
    <w:name w:val="8FCB190C577746EDA53BAAF17C5293C8"/>
    <w:rsid w:val="009B5980"/>
    <w:pPr>
      <w:spacing w:after="160" w:line="259" w:lineRule="auto"/>
    </w:pPr>
  </w:style>
  <w:style w:type="paragraph" w:customStyle="1" w:styleId="843C13AA091C4E72B70889D171D17BBE">
    <w:name w:val="843C13AA091C4E72B70889D171D17BBE"/>
    <w:rsid w:val="009B5980"/>
    <w:pPr>
      <w:spacing w:after="160" w:line="259" w:lineRule="auto"/>
    </w:pPr>
  </w:style>
  <w:style w:type="paragraph" w:customStyle="1" w:styleId="905C3D4B7C974165B71321A7DB93B4F1">
    <w:name w:val="905C3D4B7C974165B71321A7DB93B4F1"/>
    <w:rsid w:val="009B5980"/>
    <w:pPr>
      <w:spacing w:after="160" w:line="259" w:lineRule="auto"/>
    </w:pPr>
  </w:style>
  <w:style w:type="paragraph" w:customStyle="1" w:styleId="9D56033E1D3D4A779A58DB24EAB3AAD5">
    <w:name w:val="9D56033E1D3D4A779A58DB24EAB3AAD5"/>
    <w:rsid w:val="009B5980"/>
    <w:pPr>
      <w:spacing w:after="160" w:line="259" w:lineRule="auto"/>
    </w:pPr>
  </w:style>
  <w:style w:type="paragraph" w:customStyle="1" w:styleId="486BE30A209E465DBEE936B283131BAD">
    <w:name w:val="486BE30A209E465DBEE936B283131BAD"/>
    <w:rsid w:val="009B5980"/>
    <w:pPr>
      <w:spacing w:after="160" w:line="259" w:lineRule="auto"/>
    </w:pPr>
  </w:style>
  <w:style w:type="paragraph" w:customStyle="1" w:styleId="EC75AAB2F1AB49AC88CBE4FFE4040961">
    <w:name w:val="EC75AAB2F1AB49AC88CBE4FFE4040961"/>
    <w:rsid w:val="009B5980"/>
    <w:pPr>
      <w:spacing w:after="160" w:line="259" w:lineRule="auto"/>
    </w:pPr>
  </w:style>
  <w:style w:type="paragraph" w:customStyle="1" w:styleId="74872A6CCB7940FEA6E084E65D58C7C5">
    <w:name w:val="74872A6CCB7940FEA6E084E65D58C7C5"/>
    <w:rsid w:val="009B5980"/>
    <w:pPr>
      <w:spacing w:after="160" w:line="259" w:lineRule="auto"/>
    </w:pPr>
  </w:style>
  <w:style w:type="paragraph" w:customStyle="1" w:styleId="447B739040B649D094A32D4AD56B90A8">
    <w:name w:val="447B739040B649D094A32D4AD56B90A8"/>
    <w:rsid w:val="009B5980"/>
    <w:pPr>
      <w:spacing w:after="160" w:line="259" w:lineRule="auto"/>
    </w:pPr>
  </w:style>
  <w:style w:type="paragraph" w:customStyle="1" w:styleId="7D1020A202774F858259CFD822E19421">
    <w:name w:val="7D1020A202774F858259CFD822E19421"/>
    <w:rsid w:val="009B5980"/>
    <w:pPr>
      <w:spacing w:after="160" w:line="259" w:lineRule="auto"/>
    </w:pPr>
  </w:style>
  <w:style w:type="paragraph" w:customStyle="1" w:styleId="384A9D98D60949FF91732E19F4F74889">
    <w:name w:val="384A9D98D60949FF91732E19F4F74889"/>
    <w:rsid w:val="009B5980"/>
    <w:pPr>
      <w:spacing w:after="160" w:line="259" w:lineRule="auto"/>
    </w:pPr>
  </w:style>
  <w:style w:type="paragraph" w:customStyle="1" w:styleId="5324381DCF044ED8A15CF64671752D23">
    <w:name w:val="5324381DCF044ED8A15CF64671752D23"/>
    <w:rsid w:val="009B5980"/>
    <w:pPr>
      <w:spacing w:after="160" w:line="259" w:lineRule="auto"/>
    </w:pPr>
  </w:style>
  <w:style w:type="paragraph" w:customStyle="1" w:styleId="5F47CBE158AC4A4D9249B4536A6F4A41">
    <w:name w:val="5F47CBE158AC4A4D9249B4536A6F4A41"/>
    <w:rsid w:val="009B5980"/>
    <w:pPr>
      <w:spacing w:after="160" w:line="259" w:lineRule="auto"/>
    </w:pPr>
  </w:style>
  <w:style w:type="paragraph" w:customStyle="1" w:styleId="EEAEFB4960364C38A0BB8D1D5DCD29B3">
    <w:name w:val="EEAEFB4960364C38A0BB8D1D5DCD29B3"/>
    <w:rsid w:val="009B5980"/>
    <w:pPr>
      <w:spacing w:after="160" w:line="259" w:lineRule="auto"/>
    </w:pPr>
  </w:style>
  <w:style w:type="paragraph" w:customStyle="1" w:styleId="9DB361AD8F334A1FA62739E81D265174">
    <w:name w:val="9DB361AD8F334A1FA62739E81D265174"/>
    <w:rsid w:val="009B5980"/>
    <w:pPr>
      <w:spacing w:after="160" w:line="259" w:lineRule="auto"/>
    </w:pPr>
  </w:style>
  <w:style w:type="paragraph" w:customStyle="1" w:styleId="A115A429F44C44699FE57EF0D6A85E90">
    <w:name w:val="A115A429F44C44699FE57EF0D6A85E90"/>
    <w:rsid w:val="009B5980"/>
    <w:pPr>
      <w:spacing w:after="160" w:line="259" w:lineRule="auto"/>
    </w:pPr>
  </w:style>
  <w:style w:type="paragraph" w:customStyle="1" w:styleId="3468A0C6A8B0426895D2885310F22C81">
    <w:name w:val="3468A0C6A8B0426895D2885310F22C81"/>
    <w:rsid w:val="009B5980"/>
    <w:pPr>
      <w:spacing w:after="160" w:line="259" w:lineRule="auto"/>
    </w:pPr>
  </w:style>
  <w:style w:type="paragraph" w:customStyle="1" w:styleId="B2F6C0AB50BF412AADC048AE96F0D6CC">
    <w:name w:val="B2F6C0AB50BF412AADC048AE96F0D6CC"/>
    <w:rsid w:val="009B5980"/>
    <w:pPr>
      <w:spacing w:after="160" w:line="259" w:lineRule="auto"/>
    </w:pPr>
  </w:style>
  <w:style w:type="paragraph" w:customStyle="1" w:styleId="E7FA2CB6846F484F9D08E407AF1664A1">
    <w:name w:val="E7FA2CB6846F484F9D08E407AF1664A1"/>
    <w:rsid w:val="009B5980"/>
    <w:pPr>
      <w:spacing w:after="160" w:line="259" w:lineRule="auto"/>
    </w:pPr>
  </w:style>
  <w:style w:type="paragraph" w:customStyle="1" w:styleId="A894B57BA39F4114960F20F637AB372B">
    <w:name w:val="A894B57BA39F4114960F20F637AB372B"/>
    <w:rsid w:val="009B5980"/>
    <w:pPr>
      <w:spacing w:after="160" w:line="259" w:lineRule="auto"/>
    </w:pPr>
  </w:style>
  <w:style w:type="paragraph" w:customStyle="1" w:styleId="23CF404622BF42FF922C61A45E831DE5">
    <w:name w:val="23CF404622BF42FF922C61A45E831DE5"/>
    <w:rsid w:val="009B5980"/>
    <w:pPr>
      <w:spacing w:after="160" w:line="259" w:lineRule="auto"/>
    </w:pPr>
  </w:style>
  <w:style w:type="paragraph" w:customStyle="1" w:styleId="6F89EFC0504D46F9BA3A53FF9386C8A5">
    <w:name w:val="6F89EFC0504D46F9BA3A53FF9386C8A5"/>
    <w:rsid w:val="009B5980"/>
    <w:pPr>
      <w:spacing w:after="160" w:line="259" w:lineRule="auto"/>
    </w:pPr>
  </w:style>
  <w:style w:type="paragraph" w:customStyle="1" w:styleId="555B60F4A36C42D4BC81F5E86C71EBF6">
    <w:name w:val="555B60F4A36C42D4BC81F5E86C71EBF6"/>
    <w:rsid w:val="009B5980"/>
    <w:pPr>
      <w:spacing w:after="160" w:line="259" w:lineRule="auto"/>
    </w:pPr>
  </w:style>
  <w:style w:type="paragraph" w:customStyle="1" w:styleId="D5CCAA6493554E37B90B24142D44EFD8">
    <w:name w:val="D5CCAA6493554E37B90B24142D44EFD8"/>
    <w:rsid w:val="009B5980"/>
    <w:pPr>
      <w:spacing w:after="160" w:line="259" w:lineRule="auto"/>
    </w:pPr>
  </w:style>
  <w:style w:type="paragraph" w:customStyle="1" w:styleId="9BB0D86B50F24EE9806884B3DFFB28DA">
    <w:name w:val="9BB0D86B50F24EE9806884B3DFFB28DA"/>
    <w:rsid w:val="009B5980"/>
    <w:pPr>
      <w:spacing w:after="160" w:line="259" w:lineRule="auto"/>
    </w:pPr>
  </w:style>
  <w:style w:type="paragraph" w:customStyle="1" w:styleId="5DAB188E6EE54BD8B682B084318524D1">
    <w:name w:val="5DAB188E6EE54BD8B682B084318524D1"/>
    <w:rsid w:val="009B5980"/>
    <w:pPr>
      <w:spacing w:after="160" w:line="259" w:lineRule="auto"/>
    </w:pPr>
  </w:style>
  <w:style w:type="paragraph" w:customStyle="1" w:styleId="B30F3A62B8594169BF12D631F95D56B9">
    <w:name w:val="B30F3A62B8594169BF12D631F95D56B9"/>
    <w:rsid w:val="009B5980"/>
    <w:pPr>
      <w:spacing w:after="160" w:line="259" w:lineRule="auto"/>
    </w:pPr>
  </w:style>
  <w:style w:type="paragraph" w:customStyle="1" w:styleId="DB5A4D6CA763445690F4D4169D636773">
    <w:name w:val="DB5A4D6CA763445690F4D4169D636773"/>
    <w:rsid w:val="009B5980"/>
    <w:pPr>
      <w:spacing w:after="160" w:line="259" w:lineRule="auto"/>
    </w:pPr>
  </w:style>
  <w:style w:type="paragraph" w:customStyle="1" w:styleId="E0D1861BC17B4FF9BA0391B62DDAADD9">
    <w:name w:val="E0D1861BC17B4FF9BA0391B62DDAADD9"/>
    <w:rsid w:val="009B5980"/>
    <w:pPr>
      <w:spacing w:after="160" w:line="259" w:lineRule="auto"/>
    </w:pPr>
  </w:style>
  <w:style w:type="paragraph" w:customStyle="1" w:styleId="FB0754B4B9B44314B1F3BD0EF3C929AB">
    <w:name w:val="FB0754B4B9B44314B1F3BD0EF3C929AB"/>
    <w:rsid w:val="009B5980"/>
    <w:pPr>
      <w:spacing w:after="160" w:line="259" w:lineRule="auto"/>
    </w:pPr>
  </w:style>
  <w:style w:type="paragraph" w:customStyle="1" w:styleId="94AD025F38604711BDBDEBB36C9EA5F3">
    <w:name w:val="94AD025F38604711BDBDEBB36C9EA5F3"/>
    <w:rsid w:val="009B5980"/>
    <w:pPr>
      <w:spacing w:after="160" w:line="259" w:lineRule="auto"/>
    </w:pPr>
  </w:style>
  <w:style w:type="paragraph" w:customStyle="1" w:styleId="1771E121318E47D0BE559EFB0813012D">
    <w:name w:val="1771E121318E47D0BE559EFB0813012D"/>
    <w:rsid w:val="009B5980"/>
    <w:pPr>
      <w:spacing w:after="160" w:line="259" w:lineRule="auto"/>
    </w:pPr>
  </w:style>
  <w:style w:type="paragraph" w:customStyle="1" w:styleId="ADBAA1C24D1441188A3B7571D1AEF089">
    <w:name w:val="ADBAA1C24D1441188A3B7571D1AEF089"/>
    <w:rsid w:val="009B5980"/>
    <w:pPr>
      <w:spacing w:after="160" w:line="259" w:lineRule="auto"/>
    </w:pPr>
  </w:style>
  <w:style w:type="paragraph" w:customStyle="1" w:styleId="36B0F27954C3413CB0643208BE69E748">
    <w:name w:val="36B0F27954C3413CB0643208BE69E748"/>
    <w:rsid w:val="009B5980"/>
    <w:pPr>
      <w:spacing w:after="160" w:line="259" w:lineRule="auto"/>
    </w:pPr>
  </w:style>
  <w:style w:type="paragraph" w:customStyle="1" w:styleId="D6BF6F15C8DB4FA8A96A1B5E1612DE7F">
    <w:name w:val="D6BF6F15C8DB4FA8A96A1B5E1612DE7F"/>
    <w:rsid w:val="009B5980"/>
    <w:pPr>
      <w:spacing w:after="160" w:line="259" w:lineRule="auto"/>
    </w:pPr>
  </w:style>
  <w:style w:type="paragraph" w:customStyle="1" w:styleId="50F5BC401CA84670BC028D64966FF6C4">
    <w:name w:val="50F5BC401CA84670BC028D64966FF6C4"/>
    <w:rsid w:val="009B5980"/>
    <w:pPr>
      <w:spacing w:after="160" w:line="259" w:lineRule="auto"/>
    </w:pPr>
  </w:style>
  <w:style w:type="paragraph" w:customStyle="1" w:styleId="8EFA0CF59530436FA02818D6129D0A13">
    <w:name w:val="8EFA0CF59530436FA02818D6129D0A13"/>
    <w:rsid w:val="009B5980"/>
    <w:pPr>
      <w:spacing w:after="160" w:line="259" w:lineRule="auto"/>
    </w:pPr>
  </w:style>
  <w:style w:type="paragraph" w:customStyle="1" w:styleId="52010DEEC8C34870B7E52B2012BE729F">
    <w:name w:val="52010DEEC8C34870B7E52B2012BE729F"/>
    <w:rsid w:val="009B5980"/>
    <w:pPr>
      <w:spacing w:after="160" w:line="259" w:lineRule="auto"/>
    </w:pPr>
  </w:style>
  <w:style w:type="paragraph" w:customStyle="1" w:styleId="76D25AC71BD747748B2703E772C368A2">
    <w:name w:val="76D25AC71BD747748B2703E772C368A2"/>
    <w:rsid w:val="009B5980"/>
    <w:pPr>
      <w:spacing w:after="160" w:line="259" w:lineRule="auto"/>
    </w:pPr>
  </w:style>
  <w:style w:type="paragraph" w:customStyle="1" w:styleId="1B4E1F2227ED45BBBF1C1650A6431B52">
    <w:name w:val="1B4E1F2227ED45BBBF1C1650A6431B52"/>
    <w:rsid w:val="009B5980"/>
    <w:pPr>
      <w:spacing w:after="160" w:line="259" w:lineRule="auto"/>
    </w:pPr>
  </w:style>
  <w:style w:type="paragraph" w:customStyle="1" w:styleId="39DFFDFF7AAE47B6859A38C5E3DE259C">
    <w:name w:val="39DFFDFF7AAE47B6859A38C5E3DE259C"/>
    <w:rsid w:val="009B5980"/>
    <w:pPr>
      <w:spacing w:after="160" w:line="259" w:lineRule="auto"/>
    </w:pPr>
  </w:style>
  <w:style w:type="paragraph" w:customStyle="1" w:styleId="CD9DBE712E0841B3905794DA0CA475F1">
    <w:name w:val="CD9DBE712E0841B3905794DA0CA475F1"/>
    <w:rsid w:val="009B5980"/>
    <w:pPr>
      <w:spacing w:after="160" w:line="259" w:lineRule="auto"/>
    </w:pPr>
  </w:style>
  <w:style w:type="paragraph" w:customStyle="1" w:styleId="FFDB2910C80E4F01A0D8AAD9BD0AB26E">
    <w:name w:val="FFDB2910C80E4F01A0D8AAD9BD0AB26E"/>
    <w:rsid w:val="009B5980"/>
    <w:pPr>
      <w:spacing w:after="160" w:line="259" w:lineRule="auto"/>
    </w:pPr>
  </w:style>
  <w:style w:type="paragraph" w:customStyle="1" w:styleId="0292086302AD4E2C8A641825E876CBCF">
    <w:name w:val="0292086302AD4E2C8A641825E876CBCF"/>
    <w:rsid w:val="009B5980"/>
    <w:pPr>
      <w:spacing w:after="160" w:line="259" w:lineRule="auto"/>
    </w:pPr>
  </w:style>
  <w:style w:type="paragraph" w:customStyle="1" w:styleId="5180AC4C7B37477CAEDCE3A8FDD38431">
    <w:name w:val="5180AC4C7B37477CAEDCE3A8FDD38431"/>
    <w:rsid w:val="009B5980"/>
    <w:pPr>
      <w:spacing w:after="160" w:line="259" w:lineRule="auto"/>
    </w:pPr>
  </w:style>
  <w:style w:type="paragraph" w:customStyle="1" w:styleId="12E218A0318B4FD8A9E30DADE9EB203F">
    <w:name w:val="12E218A0318B4FD8A9E30DADE9EB203F"/>
    <w:rsid w:val="009B5980"/>
    <w:pPr>
      <w:spacing w:after="160" w:line="259" w:lineRule="auto"/>
    </w:pPr>
  </w:style>
  <w:style w:type="paragraph" w:customStyle="1" w:styleId="F33F9D34645F483CB8D45B58D8339499">
    <w:name w:val="F33F9D34645F483CB8D45B58D8339499"/>
    <w:rsid w:val="009B5980"/>
    <w:pPr>
      <w:spacing w:after="160" w:line="259" w:lineRule="auto"/>
    </w:pPr>
  </w:style>
  <w:style w:type="paragraph" w:customStyle="1" w:styleId="6A8442343A814576938211E68A5E6A0C">
    <w:name w:val="6A8442343A814576938211E68A5E6A0C"/>
    <w:rsid w:val="009B5980"/>
    <w:pPr>
      <w:spacing w:after="160" w:line="259" w:lineRule="auto"/>
    </w:pPr>
  </w:style>
  <w:style w:type="paragraph" w:customStyle="1" w:styleId="B7607DDA41AE46858A265E630885822F">
    <w:name w:val="B7607DDA41AE46858A265E630885822F"/>
    <w:rsid w:val="009B5980"/>
    <w:pPr>
      <w:spacing w:after="160" w:line="259" w:lineRule="auto"/>
    </w:pPr>
  </w:style>
  <w:style w:type="paragraph" w:customStyle="1" w:styleId="D3B00E01497E41EDA1C4251695A872CF">
    <w:name w:val="D3B00E01497E41EDA1C4251695A872CF"/>
    <w:rsid w:val="009B5980"/>
    <w:pPr>
      <w:spacing w:after="160" w:line="259" w:lineRule="auto"/>
    </w:pPr>
  </w:style>
  <w:style w:type="paragraph" w:customStyle="1" w:styleId="96B522166AF84B0896EEAD46C78A1095">
    <w:name w:val="96B522166AF84B0896EEAD46C78A1095"/>
    <w:rsid w:val="009B5980"/>
    <w:pPr>
      <w:spacing w:after="160" w:line="259" w:lineRule="auto"/>
    </w:pPr>
  </w:style>
  <w:style w:type="paragraph" w:customStyle="1" w:styleId="520B261B83564A3B9C9963D6FB14AA13">
    <w:name w:val="520B261B83564A3B9C9963D6FB14AA13"/>
    <w:rsid w:val="009B5980"/>
    <w:pPr>
      <w:spacing w:after="160" w:line="259" w:lineRule="auto"/>
    </w:pPr>
  </w:style>
  <w:style w:type="paragraph" w:customStyle="1" w:styleId="E591BA06B0E245B8BA90D4BB6D0197A0">
    <w:name w:val="E591BA06B0E245B8BA90D4BB6D0197A0"/>
    <w:rsid w:val="009B5980"/>
    <w:pPr>
      <w:spacing w:after="160" w:line="259" w:lineRule="auto"/>
    </w:pPr>
  </w:style>
  <w:style w:type="paragraph" w:customStyle="1" w:styleId="84AEAF4A37CF4788A980251B788F9923">
    <w:name w:val="84AEAF4A37CF4788A980251B788F9923"/>
    <w:rsid w:val="009B5980"/>
    <w:pPr>
      <w:spacing w:after="160" w:line="259" w:lineRule="auto"/>
    </w:pPr>
  </w:style>
  <w:style w:type="paragraph" w:customStyle="1" w:styleId="39BA435B992643F9A2A1C6E9C42CEB16">
    <w:name w:val="39BA435B992643F9A2A1C6E9C42CEB16"/>
    <w:rsid w:val="009B5980"/>
    <w:pPr>
      <w:spacing w:after="160" w:line="259" w:lineRule="auto"/>
    </w:pPr>
  </w:style>
  <w:style w:type="paragraph" w:customStyle="1" w:styleId="6FD50F27E40A44AAB641110C9F422670">
    <w:name w:val="6FD50F27E40A44AAB641110C9F422670"/>
    <w:rsid w:val="009B5980"/>
    <w:pPr>
      <w:spacing w:after="160" w:line="259" w:lineRule="auto"/>
    </w:pPr>
  </w:style>
  <w:style w:type="paragraph" w:customStyle="1" w:styleId="51C964B9CF2E42A1B65461C4FFA61102">
    <w:name w:val="51C964B9CF2E42A1B65461C4FFA61102"/>
    <w:rsid w:val="009B5980"/>
    <w:pPr>
      <w:spacing w:after="160" w:line="259" w:lineRule="auto"/>
    </w:pPr>
  </w:style>
  <w:style w:type="paragraph" w:customStyle="1" w:styleId="138CDE86B5C94D3091C3ED545DE092B9">
    <w:name w:val="138CDE86B5C94D3091C3ED545DE092B9"/>
    <w:rsid w:val="009B5980"/>
    <w:pPr>
      <w:spacing w:after="160" w:line="259" w:lineRule="auto"/>
    </w:pPr>
  </w:style>
  <w:style w:type="paragraph" w:customStyle="1" w:styleId="47F11B79DEC2426B90C174F291EF1D8B">
    <w:name w:val="47F11B79DEC2426B90C174F291EF1D8B"/>
    <w:rsid w:val="009B5980"/>
    <w:pPr>
      <w:spacing w:after="160" w:line="259" w:lineRule="auto"/>
    </w:pPr>
  </w:style>
  <w:style w:type="paragraph" w:customStyle="1" w:styleId="B906F21486DE485E9E94AB6282C5FE17">
    <w:name w:val="B906F21486DE485E9E94AB6282C5FE17"/>
    <w:rsid w:val="009B5980"/>
    <w:pPr>
      <w:spacing w:after="160" w:line="259" w:lineRule="auto"/>
    </w:pPr>
  </w:style>
  <w:style w:type="paragraph" w:customStyle="1" w:styleId="6E990EB039B046AE8554F7F448A680D2">
    <w:name w:val="6E990EB039B046AE8554F7F448A680D2"/>
    <w:rsid w:val="009B5980"/>
    <w:pPr>
      <w:spacing w:after="160" w:line="259" w:lineRule="auto"/>
    </w:pPr>
  </w:style>
  <w:style w:type="paragraph" w:customStyle="1" w:styleId="C47B80B862C9480C9C761DA55F31A48F">
    <w:name w:val="C47B80B862C9480C9C761DA55F31A48F"/>
    <w:rsid w:val="009B5980"/>
    <w:pPr>
      <w:spacing w:after="160" w:line="259" w:lineRule="auto"/>
    </w:pPr>
  </w:style>
  <w:style w:type="paragraph" w:customStyle="1" w:styleId="6A35C2442761415094EF12D899F02910">
    <w:name w:val="6A35C2442761415094EF12D899F02910"/>
    <w:rsid w:val="009B5980"/>
    <w:pPr>
      <w:spacing w:after="160" w:line="259" w:lineRule="auto"/>
    </w:pPr>
  </w:style>
  <w:style w:type="paragraph" w:customStyle="1" w:styleId="E065D1A071C54DC68A349158B1C184D1">
    <w:name w:val="E065D1A071C54DC68A349158B1C184D1"/>
    <w:rsid w:val="009B5980"/>
    <w:pPr>
      <w:spacing w:after="160" w:line="259" w:lineRule="auto"/>
    </w:pPr>
  </w:style>
  <w:style w:type="paragraph" w:customStyle="1" w:styleId="007D31B0F2F7419EA64FBF36305A1210">
    <w:name w:val="007D31B0F2F7419EA64FBF36305A1210"/>
    <w:rsid w:val="009B5980"/>
    <w:pPr>
      <w:spacing w:after="160" w:line="259" w:lineRule="auto"/>
    </w:pPr>
  </w:style>
  <w:style w:type="paragraph" w:customStyle="1" w:styleId="1129D85B77D3432F8EA42104BE5B3761">
    <w:name w:val="1129D85B77D3432F8EA42104BE5B3761"/>
    <w:rsid w:val="009B5980"/>
    <w:pPr>
      <w:spacing w:after="160" w:line="259" w:lineRule="auto"/>
    </w:pPr>
  </w:style>
  <w:style w:type="paragraph" w:customStyle="1" w:styleId="D301B020322946B9A0544213D6E8D531">
    <w:name w:val="D301B020322946B9A0544213D6E8D531"/>
    <w:rsid w:val="009B5980"/>
    <w:pPr>
      <w:spacing w:after="160" w:line="259" w:lineRule="auto"/>
    </w:pPr>
  </w:style>
  <w:style w:type="paragraph" w:customStyle="1" w:styleId="7AD8A4D2E648415B8375F632E655561F">
    <w:name w:val="7AD8A4D2E648415B8375F632E655561F"/>
    <w:rsid w:val="009B5980"/>
    <w:pPr>
      <w:spacing w:after="160" w:line="259" w:lineRule="auto"/>
    </w:pPr>
  </w:style>
  <w:style w:type="paragraph" w:customStyle="1" w:styleId="8400655ED5A343EF9AD8F835633404E2">
    <w:name w:val="8400655ED5A343EF9AD8F835633404E2"/>
    <w:rsid w:val="009B5980"/>
    <w:pPr>
      <w:spacing w:after="160" w:line="259" w:lineRule="auto"/>
    </w:pPr>
  </w:style>
  <w:style w:type="paragraph" w:customStyle="1" w:styleId="11ED1659E6664AF3B6F08691A12994EB">
    <w:name w:val="11ED1659E6664AF3B6F08691A12994EB"/>
    <w:rsid w:val="009B5980"/>
    <w:pPr>
      <w:spacing w:after="160" w:line="259" w:lineRule="auto"/>
    </w:pPr>
  </w:style>
  <w:style w:type="paragraph" w:customStyle="1" w:styleId="4DC9BCA019264D5DAE3AA538985D7A4F">
    <w:name w:val="4DC9BCA019264D5DAE3AA538985D7A4F"/>
    <w:rsid w:val="009B5980"/>
    <w:pPr>
      <w:spacing w:after="160" w:line="259" w:lineRule="auto"/>
    </w:pPr>
  </w:style>
  <w:style w:type="paragraph" w:customStyle="1" w:styleId="426B07C3C735408D91BA0FB29AAD56D5">
    <w:name w:val="426B07C3C735408D91BA0FB29AAD56D5"/>
    <w:rsid w:val="009B5980"/>
    <w:pPr>
      <w:spacing w:after="160" w:line="259" w:lineRule="auto"/>
    </w:pPr>
  </w:style>
  <w:style w:type="paragraph" w:customStyle="1" w:styleId="66FA95C8F9424B98B9D551C70F67E9DE">
    <w:name w:val="66FA95C8F9424B98B9D551C70F67E9DE"/>
    <w:rsid w:val="009B5980"/>
    <w:pPr>
      <w:spacing w:after="160" w:line="259" w:lineRule="auto"/>
    </w:pPr>
  </w:style>
  <w:style w:type="paragraph" w:customStyle="1" w:styleId="825482E7683C4BAFB0BD6ABDAC1BC503">
    <w:name w:val="825482E7683C4BAFB0BD6ABDAC1BC503"/>
    <w:rsid w:val="009B5980"/>
    <w:pPr>
      <w:spacing w:after="160" w:line="259" w:lineRule="auto"/>
    </w:pPr>
  </w:style>
  <w:style w:type="paragraph" w:customStyle="1" w:styleId="D36CF762162642F6BBFB64FB7956621C">
    <w:name w:val="D36CF762162642F6BBFB64FB7956621C"/>
    <w:rsid w:val="009B5980"/>
    <w:pPr>
      <w:spacing w:after="160" w:line="259" w:lineRule="auto"/>
    </w:pPr>
  </w:style>
  <w:style w:type="paragraph" w:customStyle="1" w:styleId="DE6E7ED9FAE74D9EB7573E3804163D97">
    <w:name w:val="DE6E7ED9FAE74D9EB7573E3804163D97"/>
    <w:rsid w:val="009B5980"/>
    <w:pPr>
      <w:spacing w:after="160" w:line="259" w:lineRule="auto"/>
    </w:pPr>
  </w:style>
  <w:style w:type="paragraph" w:customStyle="1" w:styleId="F7F0B8367F734AAAA524722A93DFF198">
    <w:name w:val="F7F0B8367F734AAAA524722A93DFF198"/>
    <w:rsid w:val="009B5980"/>
    <w:pPr>
      <w:spacing w:after="160" w:line="259" w:lineRule="auto"/>
    </w:pPr>
  </w:style>
  <w:style w:type="paragraph" w:customStyle="1" w:styleId="4080BDA9B4AC429186CAEC777403F1EF">
    <w:name w:val="4080BDA9B4AC429186CAEC777403F1EF"/>
    <w:rsid w:val="009B5980"/>
    <w:pPr>
      <w:spacing w:after="160" w:line="259" w:lineRule="auto"/>
    </w:pPr>
  </w:style>
  <w:style w:type="paragraph" w:customStyle="1" w:styleId="D513CFB99D134CDEBCCC05AB8FBAC806">
    <w:name w:val="D513CFB99D134CDEBCCC05AB8FBAC806"/>
    <w:rsid w:val="009B5980"/>
    <w:pPr>
      <w:spacing w:after="160" w:line="259" w:lineRule="auto"/>
    </w:pPr>
  </w:style>
  <w:style w:type="paragraph" w:customStyle="1" w:styleId="76C120E7824B487D9212E080B275AB9F">
    <w:name w:val="76C120E7824B487D9212E080B275AB9F"/>
    <w:rsid w:val="009B5980"/>
    <w:pPr>
      <w:spacing w:after="160" w:line="259" w:lineRule="auto"/>
    </w:pPr>
  </w:style>
  <w:style w:type="paragraph" w:customStyle="1" w:styleId="1048A987E6604D1E898D2D0C37B4D077">
    <w:name w:val="1048A987E6604D1E898D2D0C37B4D077"/>
    <w:rsid w:val="009B5980"/>
    <w:pPr>
      <w:spacing w:after="160" w:line="259" w:lineRule="auto"/>
    </w:pPr>
  </w:style>
  <w:style w:type="paragraph" w:customStyle="1" w:styleId="24C655B69AC74F3CB7455E0460EE271F">
    <w:name w:val="24C655B69AC74F3CB7455E0460EE271F"/>
    <w:rsid w:val="009B5980"/>
    <w:pPr>
      <w:spacing w:after="160" w:line="259" w:lineRule="auto"/>
    </w:pPr>
  </w:style>
  <w:style w:type="paragraph" w:customStyle="1" w:styleId="2D25E666D17149D9B158B3C3AAE1749C">
    <w:name w:val="2D25E666D17149D9B158B3C3AAE1749C"/>
    <w:rsid w:val="009B5980"/>
    <w:pPr>
      <w:spacing w:after="160" w:line="259" w:lineRule="auto"/>
    </w:pPr>
  </w:style>
  <w:style w:type="paragraph" w:customStyle="1" w:styleId="6E53BA91974D42C29F040988E6414DF9">
    <w:name w:val="6E53BA91974D42C29F040988E6414DF9"/>
    <w:rsid w:val="009B5980"/>
    <w:pPr>
      <w:spacing w:after="160" w:line="259" w:lineRule="auto"/>
    </w:pPr>
  </w:style>
  <w:style w:type="paragraph" w:customStyle="1" w:styleId="BBC039D0C91F4723A6F3C8BC7EA18995">
    <w:name w:val="BBC039D0C91F4723A6F3C8BC7EA18995"/>
    <w:rsid w:val="009B5980"/>
    <w:pPr>
      <w:spacing w:after="160" w:line="259" w:lineRule="auto"/>
    </w:pPr>
  </w:style>
  <w:style w:type="paragraph" w:customStyle="1" w:styleId="336A0765ADA5487283E8B39AED3B4AA4">
    <w:name w:val="336A0765ADA5487283E8B39AED3B4AA4"/>
    <w:rsid w:val="009B5980"/>
    <w:pPr>
      <w:spacing w:after="160" w:line="259" w:lineRule="auto"/>
    </w:pPr>
  </w:style>
  <w:style w:type="paragraph" w:customStyle="1" w:styleId="E255907559AA4746B27B671431353059">
    <w:name w:val="E255907559AA4746B27B671431353059"/>
    <w:rsid w:val="009B5980"/>
    <w:pPr>
      <w:spacing w:after="160" w:line="259" w:lineRule="auto"/>
    </w:pPr>
  </w:style>
  <w:style w:type="paragraph" w:customStyle="1" w:styleId="7BCAACDE70D240678E9CF57075F760A4">
    <w:name w:val="7BCAACDE70D240678E9CF57075F760A4"/>
    <w:rsid w:val="009B5980"/>
    <w:pPr>
      <w:spacing w:after="160" w:line="259" w:lineRule="auto"/>
    </w:pPr>
  </w:style>
  <w:style w:type="paragraph" w:customStyle="1" w:styleId="AADF2BFB57D7490180FA3927F1157A96">
    <w:name w:val="AADF2BFB57D7490180FA3927F1157A96"/>
    <w:rsid w:val="009B5980"/>
    <w:pPr>
      <w:spacing w:after="160" w:line="259" w:lineRule="auto"/>
    </w:pPr>
  </w:style>
  <w:style w:type="paragraph" w:customStyle="1" w:styleId="AA1E875124B54F348E7CAE918A4FC51E">
    <w:name w:val="AA1E875124B54F348E7CAE918A4FC51E"/>
    <w:rsid w:val="009B5980"/>
    <w:pPr>
      <w:spacing w:after="160" w:line="259" w:lineRule="auto"/>
    </w:pPr>
  </w:style>
  <w:style w:type="paragraph" w:customStyle="1" w:styleId="259779585C804F8383922D93301FBBFD">
    <w:name w:val="259779585C804F8383922D93301FBBFD"/>
    <w:rsid w:val="009B5980"/>
    <w:pPr>
      <w:spacing w:after="160" w:line="259" w:lineRule="auto"/>
    </w:pPr>
  </w:style>
  <w:style w:type="paragraph" w:customStyle="1" w:styleId="48121249D18E4F8BBEBB460A8B2E31BB">
    <w:name w:val="48121249D18E4F8BBEBB460A8B2E31BB"/>
    <w:rsid w:val="009B5980"/>
    <w:pPr>
      <w:spacing w:after="160" w:line="259" w:lineRule="auto"/>
    </w:pPr>
  </w:style>
  <w:style w:type="paragraph" w:customStyle="1" w:styleId="65927B1E61E5400D85E8AA1D49E6A5C5">
    <w:name w:val="65927B1E61E5400D85E8AA1D49E6A5C5"/>
    <w:rsid w:val="009B5980"/>
    <w:pPr>
      <w:spacing w:after="160" w:line="259" w:lineRule="auto"/>
    </w:pPr>
  </w:style>
  <w:style w:type="paragraph" w:customStyle="1" w:styleId="5BE681D78CFC457F9D33832A3C180BC4">
    <w:name w:val="5BE681D78CFC457F9D33832A3C180BC4"/>
    <w:rsid w:val="009B5980"/>
    <w:pPr>
      <w:spacing w:after="160" w:line="259" w:lineRule="auto"/>
    </w:pPr>
  </w:style>
  <w:style w:type="paragraph" w:customStyle="1" w:styleId="DB81CA057E6749D7A3CC1B6CA264186D">
    <w:name w:val="DB81CA057E6749D7A3CC1B6CA264186D"/>
    <w:rsid w:val="009B5980"/>
    <w:pPr>
      <w:spacing w:after="160" w:line="259" w:lineRule="auto"/>
    </w:pPr>
  </w:style>
  <w:style w:type="paragraph" w:customStyle="1" w:styleId="1CAF690C468542BC9391A91F6FAD7ABE">
    <w:name w:val="1CAF690C468542BC9391A91F6FAD7ABE"/>
    <w:rsid w:val="009B5980"/>
    <w:pPr>
      <w:spacing w:after="160" w:line="259" w:lineRule="auto"/>
    </w:pPr>
  </w:style>
  <w:style w:type="paragraph" w:customStyle="1" w:styleId="BA734B3B9F5F42E99B58FE8EA3F089C3">
    <w:name w:val="BA734B3B9F5F42E99B58FE8EA3F089C3"/>
    <w:rsid w:val="009B5980"/>
    <w:pPr>
      <w:spacing w:after="160" w:line="259" w:lineRule="auto"/>
    </w:pPr>
  </w:style>
  <w:style w:type="paragraph" w:customStyle="1" w:styleId="1414953211764FA4A9AC9CCFFFB902D6">
    <w:name w:val="1414953211764FA4A9AC9CCFFFB902D6"/>
    <w:rsid w:val="009B5980"/>
    <w:pPr>
      <w:spacing w:after="160" w:line="259" w:lineRule="auto"/>
    </w:pPr>
  </w:style>
  <w:style w:type="paragraph" w:customStyle="1" w:styleId="AC0EFA01666743FAAF29E0AF9AA05104">
    <w:name w:val="AC0EFA01666743FAAF29E0AF9AA05104"/>
    <w:rsid w:val="009B5980"/>
    <w:pPr>
      <w:spacing w:after="160" w:line="259" w:lineRule="auto"/>
    </w:pPr>
  </w:style>
  <w:style w:type="paragraph" w:customStyle="1" w:styleId="DDC04E98A767466E9240617E2C8F4200">
    <w:name w:val="DDC04E98A767466E9240617E2C8F4200"/>
    <w:rsid w:val="009B5980"/>
    <w:pPr>
      <w:spacing w:after="160" w:line="259" w:lineRule="auto"/>
    </w:pPr>
  </w:style>
  <w:style w:type="paragraph" w:customStyle="1" w:styleId="E194FCA674254C5C90D18ED841B71B0C">
    <w:name w:val="E194FCA674254C5C90D18ED841B71B0C"/>
    <w:rsid w:val="009B5980"/>
    <w:pPr>
      <w:spacing w:after="160" w:line="259" w:lineRule="auto"/>
    </w:pPr>
  </w:style>
  <w:style w:type="paragraph" w:customStyle="1" w:styleId="FE55F4086D8D425F87A7678D07DCA58A">
    <w:name w:val="FE55F4086D8D425F87A7678D07DCA58A"/>
    <w:rsid w:val="009B5980"/>
    <w:pPr>
      <w:spacing w:after="160" w:line="259" w:lineRule="auto"/>
    </w:pPr>
  </w:style>
  <w:style w:type="paragraph" w:customStyle="1" w:styleId="65BFF1E70D4C4142831F4BF484F4C7EB">
    <w:name w:val="65BFF1E70D4C4142831F4BF484F4C7EB"/>
    <w:rsid w:val="009B5980"/>
    <w:pPr>
      <w:spacing w:after="160" w:line="259" w:lineRule="auto"/>
    </w:pPr>
  </w:style>
  <w:style w:type="paragraph" w:customStyle="1" w:styleId="D00A82CB3C2640D988386062AD32AE9A">
    <w:name w:val="D00A82CB3C2640D988386062AD32AE9A"/>
    <w:rsid w:val="009B5980"/>
    <w:pPr>
      <w:spacing w:after="160" w:line="259" w:lineRule="auto"/>
    </w:pPr>
  </w:style>
  <w:style w:type="paragraph" w:customStyle="1" w:styleId="7F8B0BEBC23946DC93D55901B0EB3D8B">
    <w:name w:val="7F8B0BEBC23946DC93D55901B0EB3D8B"/>
    <w:rsid w:val="009B5980"/>
    <w:pPr>
      <w:spacing w:after="160" w:line="259" w:lineRule="auto"/>
    </w:pPr>
  </w:style>
  <w:style w:type="paragraph" w:customStyle="1" w:styleId="6061983CA6044778A2FDBAE25674F4C9">
    <w:name w:val="6061983CA6044778A2FDBAE25674F4C9"/>
    <w:rsid w:val="009B5980"/>
    <w:pPr>
      <w:spacing w:after="160" w:line="259" w:lineRule="auto"/>
    </w:pPr>
  </w:style>
  <w:style w:type="paragraph" w:customStyle="1" w:styleId="9FEB8C9B25E540A28432CC6421928F6A">
    <w:name w:val="9FEB8C9B25E540A28432CC6421928F6A"/>
    <w:rsid w:val="009B5980"/>
    <w:pPr>
      <w:spacing w:after="160" w:line="259" w:lineRule="auto"/>
    </w:pPr>
  </w:style>
  <w:style w:type="paragraph" w:customStyle="1" w:styleId="94F2FEEC83074A63BA0D2828C7ABADFE">
    <w:name w:val="94F2FEEC83074A63BA0D2828C7ABADFE"/>
    <w:rsid w:val="009B5980"/>
    <w:pPr>
      <w:spacing w:after="160" w:line="259" w:lineRule="auto"/>
    </w:pPr>
  </w:style>
  <w:style w:type="paragraph" w:customStyle="1" w:styleId="2D04AE2A7B184C1985E392D084BA318E">
    <w:name w:val="2D04AE2A7B184C1985E392D084BA318E"/>
    <w:rsid w:val="009B5980"/>
    <w:pPr>
      <w:spacing w:after="160" w:line="259" w:lineRule="auto"/>
    </w:pPr>
  </w:style>
  <w:style w:type="paragraph" w:customStyle="1" w:styleId="DB549F244A0F459DBFBEB34CC9DEF673">
    <w:name w:val="DB549F244A0F459DBFBEB34CC9DEF673"/>
    <w:rsid w:val="009B5980"/>
    <w:pPr>
      <w:spacing w:after="160" w:line="259" w:lineRule="auto"/>
    </w:pPr>
  </w:style>
  <w:style w:type="paragraph" w:customStyle="1" w:styleId="F1799F1A6B764375933848FF829246A6">
    <w:name w:val="F1799F1A6B764375933848FF829246A6"/>
    <w:rsid w:val="009B5980"/>
    <w:pPr>
      <w:spacing w:after="160" w:line="259" w:lineRule="auto"/>
    </w:pPr>
  </w:style>
  <w:style w:type="paragraph" w:customStyle="1" w:styleId="1621CFA0DE0549C7AA2C60DA0DDC9C8B">
    <w:name w:val="1621CFA0DE0549C7AA2C60DA0DDC9C8B"/>
    <w:rsid w:val="009B5980"/>
    <w:pPr>
      <w:spacing w:after="160" w:line="259" w:lineRule="auto"/>
    </w:pPr>
  </w:style>
  <w:style w:type="paragraph" w:customStyle="1" w:styleId="38340A19E96A4E2AAA7E58AD1EFA5FC8">
    <w:name w:val="38340A19E96A4E2AAA7E58AD1EFA5FC8"/>
    <w:rsid w:val="009B5980"/>
    <w:pPr>
      <w:spacing w:after="160" w:line="259" w:lineRule="auto"/>
    </w:pPr>
  </w:style>
  <w:style w:type="paragraph" w:customStyle="1" w:styleId="81AE4CEB0BE54CC68FE294513ED75676">
    <w:name w:val="81AE4CEB0BE54CC68FE294513ED75676"/>
    <w:rsid w:val="009B5980"/>
    <w:pPr>
      <w:spacing w:after="160" w:line="259" w:lineRule="auto"/>
    </w:pPr>
  </w:style>
  <w:style w:type="paragraph" w:customStyle="1" w:styleId="5279D4BA18A043F6AAA8CA22A7D91C8A">
    <w:name w:val="5279D4BA18A043F6AAA8CA22A7D91C8A"/>
    <w:rsid w:val="009B5980"/>
    <w:pPr>
      <w:spacing w:after="160" w:line="259" w:lineRule="auto"/>
    </w:pPr>
  </w:style>
  <w:style w:type="paragraph" w:customStyle="1" w:styleId="DC8199929B834BB789543B275F668225">
    <w:name w:val="DC8199929B834BB789543B275F668225"/>
    <w:rsid w:val="009B5980"/>
    <w:pPr>
      <w:spacing w:after="160" w:line="259" w:lineRule="auto"/>
    </w:pPr>
  </w:style>
  <w:style w:type="paragraph" w:customStyle="1" w:styleId="BE84EB90E1704C18A0E276300F129066">
    <w:name w:val="BE84EB90E1704C18A0E276300F129066"/>
    <w:rsid w:val="009B5980"/>
    <w:pPr>
      <w:spacing w:after="160" w:line="259" w:lineRule="auto"/>
    </w:pPr>
  </w:style>
  <w:style w:type="paragraph" w:customStyle="1" w:styleId="F5C71D1FE75A48CBA034C566C4EB5957">
    <w:name w:val="F5C71D1FE75A48CBA034C566C4EB5957"/>
    <w:rsid w:val="009B5980"/>
    <w:pPr>
      <w:spacing w:after="160" w:line="259" w:lineRule="auto"/>
    </w:pPr>
  </w:style>
  <w:style w:type="paragraph" w:customStyle="1" w:styleId="55CE81FA7F7645ADB77ED27B710179BA">
    <w:name w:val="55CE81FA7F7645ADB77ED27B710179BA"/>
    <w:rsid w:val="009B5980"/>
    <w:pPr>
      <w:spacing w:after="160" w:line="259" w:lineRule="auto"/>
    </w:pPr>
  </w:style>
  <w:style w:type="paragraph" w:customStyle="1" w:styleId="83E94E3772C549FC848717D50E5CBECA">
    <w:name w:val="83E94E3772C549FC848717D50E5CBECA"/>
    <w:rsid w:val="009B5980"/>
    <w:pPr>
      <w:spacing w:after="160" w:line="259" w:lineRule="auto"/>
    </w:pPr>
  </w:style>
  <w:style w:type="paragraph" w:customStyle="1" w:styleId="2FB9C5CB19DF4A4A956C8F3BFD48719E">
    <w:name w:val="2FB9C5CB19DF4A4A956C8F3BFD48719E"/>
    <w:rsid w:val="009B5980"/>
    <w:pPr>
      <w:spacing w:after="160" w:line="259" w:lineRule="auto"/>
    </w:pPr>
  </w:style>
  <w:style w:type="paragraph" w:customStyle="1" w:styleId="8B470A2B88BA4123BA40447314B63EC1">
    <w:name w:val="8B470A2B88BA4123BA40447314B63EC1"/>
    <w:rsid w:val="009B5980"/>
    <w:pPr>
      <w:spacing w:after="160" w:line="259" w:lineRule="auto"/>
    </w:pPr>
  </w:style>
  <w:style w:type="paragraph" w:customStyle="1" w:styleId="B5749E09B67744838979958C6DF9639C">
    <w:name w:val="B5749E09B67744838979958C6DF9639C"/>
    <w:rsid w:val="009B5980"/>
    <w:pPr>
      <w:spacing w:after="160" w:line="259" w:lineRule="auto"/>
    </w:pPr>
  </w:style>
  <w:style w:type="paragraph" w:customStyle="1" w:styleId="64CB832B248847A4A9C9C8E851ECD2CB">
    <w:name w:val="64CB832B248847A4A9C9C8E851ECD2CB"/>
    <w:rsid w:val="009B5980"/>
    <w:pPr>
      <w:spacing w:after="160" w:line="259" w:lineRule="auto"/>
    </w:pPr>
  </w:style>
  <w:style w:type="paragraph" w:customStyle="1" w:styleId="9BDD8F9356EB4134B575408D4775BEF8">
    <w:name w:val="9BDD8F9356EB4134B575408D4775BEF8"/>
    <w:rsid w:val="009B5980"/>
    <w:pPr>
      <w:spacing w:after="160" w:line="259" w:lineRule="auto"/>
    </w:pPr>
  </w:style>
  <w:style w:type="paragraph" w:customStyle="1" w:styleId="248E3463070B4E86A941A0F9318474AB">
    <w:name w:val="248E3463070B4E86A941A0F9318474AB"/>
    <w:rsid w:val="009B5980"/>
    <w:pPr>
      <w:spacing w:after="160" w:line="259" w:lineRule="auto"/>
    </w:pPr>
  </w:style>
  <w:style w:type="paragraph" w:customStyle="1" w:styleId="55F9B4159FD341DFBE250F99D4893FDF">
    <w:name w:val="55F9B4159FD341DFBE250F99D4893FDF"/>
    <w:rsid w:val="009B5980"/>
    <w:pPr>
      <w:spacing w:after="160" w:line="259" w:lineRule="auto"/>
    </w:pPr>
  </w:style>
  <w:style w:type="paragraph" w:customStyle="1" w:styleId="0C8F530EF67C42F78008BE5E951E9420">
    <w:name w:val="0C8F530EF67C42F78008BE5E951E9420"/>
    <w:rsid w:val="009B5980"/>
    <w:pPr>
      <w:spacing w:after="160" w:line="259" w:lineRule="auto"/>
    </w:pPr>
  </w:style>
  <w:style w:type="paragraph" w:customStyle="1" w:styleId="61B4BEEAED074CA7913AB8CC6DD38D05">
    <w:name w:val="61B4BEEAED074CA7913AB8CC6DD38D05"/>
    <w:rsid w:val="009B5980"/>
    <w:pPr>
      <w:spacing w:after="160" w:line="259" w:lineRule="auto"/>
    </w:pPr>
  </w:style>
  <w:style w:type="paragraph" w:customStyle="1" w:styleId="F0DF0D4B3C524708877CF0BDA4BB300B">
    <w:name w:val="F0DF0D4B3C524708877CF0BDA4BB300B"/>
    <w:rsid w:val="009B5980"/>
    <w:pPr>
      <w:spacing w:after="160" w:line="259" w:lineRule="auto"/>
    </w:pPr>
  </w:style>
  <w:style w:type="paragraph" w:customStyle="1" w:styleId="DC848512BCE34D639B3CEB11154DE400">
    <w:name w:val="DC848512BCE34D639B3CEB11154DE400"/>
    <w:rsid w:val="009B5980"/>
    <w:pPr>
      <w:spacing w:after="160" w:line="259" w:lineRule="auto"/>
    </w:pPr>
  </w:style>
  <w:style w:type="paragraph" w:customStyle="1" w:styleId="9CCA5D6A75074AFD9F302B151B5FC812">
    <w:name w:val="9CCA5D6A75074AFD9F302B151B5FC812"/>
    <w:rsid w:val="009B5980"/>
    <w:pPr>
      <w:spacing w:after="160" w:line="259" w:lineRule="auto"/>
    </w:pPr>
  </w:style>
  <w:style w:type="paragraph" w:customStyle="1" w:styleId="6C13CEEA8B3A4E3A9A8325CBFB18BDB2">
    <w:name w:val="6C13CEEA8B3A4E3A9A8325CBFB18BDB2"/>
    <w:rsid w:val="009B5980"/>
    <w:pPr>
      <w:spacing w:after="160" w:line="259" w:lineRule="auto"/>
    </w:pPr>
  </w:style>
  <w:style w:type="paragraph" w:customStyle="1" w:styleId="F5C1D574AA3C48BEB554D0745AA7DD4B">
    <w:name w:val="F5C1D574AA3C48BEB554D0745AA7DD4B"/>
    <w:rsid w:val="009B5980"/>
    <w:pPr>
      <w:spacing w:after="160" w:line="259" w:lineRule="auto"/>
    </w:pPr>
  </w:style>
  <w:style w:type="paragraph" w:customStyle="1" w:styleId="3499FFFD76A84AD487CAA60CF98AD29D">
    <w:name w:val="3499FFFD76A84AD487CAA60CF98AD29D"/>
    <w:rsid w:val="009B5980"/>
    <w:pPr>
      <w:spacing w:after="160" w:line="259" w:lineRule="auto"/>
    </w:pPr>
  </w:style>
  <w:style w:type="paragraph" w:customStyle="1" w:styleId="5E336491D0E5448E9A41BA7B7257832E">
    <w:name w:val="5E336491D0E5448E9A41BA7B7257832E"/>
    <w:rsid w:val="009B5980"/>
    <w:pPr>
      <w:spacing w:after="160" w:line="259" w:lineRule="auto"/>
    </w:pPr>
  </w:style>
  <w:style w:type="paragraph" w:customStyle="1" w:styleId="4ED557F27FE941A3B48F7A3DB4E0CB6F">
    <w:name w:val="4ED557F27FE941A3B48F7A3DB4E0CB6F"/>
    <w:rsid w:val="009B5980"/>
    <w:pPr>
      <w:spacing w:after="160" w:line="259" w:lineRule="auto"/>
    </w:pPr>
  </w:style>
  <w:style w:type="paragraph" w:customStyle="1" w:styleId="670A4161CA2645FAABFB16847CF25379">
    <w:name w:val="670A4161CA2645FAABFB16847CF25379"/>
    <w:rsid w:val="009B5980"/>
    <w:pPr>
      <w:spacing w:after="160" w:line="259" w:lineRule="auto"/>
    </w:pPr>
  </w:style>
  <w:style w:type="paragraph" w:customStyle="1" w:styleId="3B51A07678C24F799148667600B77C42">
    <w:name w:val="3B51A07678C24F799148667600B77C42"/>
    <w:rsid w:val="009B5980"/>
    <w:pPr>
      <w:spacing w:after="160" w:line="259" w:lineRule="auto"/>
    </w:pPr>
  </w:style>
  <w:style w:type="paragraph" w:customStyle="1" w:styleId="5CD1759351CC40499D521DD3298DF63A">
    <w:name w:val="5CD1759351CC40499D521DD3298DF63A"/>
    <w:rsid w:val="009B5980"/>
    <w:pPr>
      <w:spacing w:after="160" w:line="259" w:lineRule="auto"/>
    </w:pPr>
  </w:style>
  <w:style w:type="paragraph" w:customStyle="1" w:styleId="423039F1B27D45058C90E3EAF66B950A">
    <w:name w:val="423039F1B27D45058C90E3EAF66B950A"/>
    <w:rsid w:val="009B5980"/>
    <w:pPr>
      <w:spacing w:after="160" w:line="259" w:lineRule="auto"/>
    </w:pPr>
  </w:style>
  <w:style w:type="paragraph" w:customStyle="1" w:styleId="0095229F5A824E11957B51477D7FF356">
    <w:name w:val="0095229F5A824E11957B51477D7FF356"/>
    <w:rsid w:val="009B5980"/>
    <w:pPr>
      <w:spacing w:after="160" w:line="259" w:lineRule="auto"/>
    </w:pPr>
  </w:style>
  <w:style w:type="paragraph" w:customStyle="1" w:styleId="6782295872284257BAFA5E77D09B5BE6">
    <w:name w:val="6782295872284257BAFA5E77D09B5BE6"/>
    <w:rsid w:val="009B5980"/>
    <w:pPr>
      <w:spacing w:after="160" w:line="259" w:lineRule="auto"/>
    </w:pPr>
  </w:style>
  <w:style w:type="paragraph" w:customStyle="1" w:styleId="F8527267CB0B4EFA92131778FEBCC6C9">
    <w:name w:val="F8527267CB0B4EFA92131778FEBCC6C9"/>
    <w:rsid w:val="009B5980"/>
    <w:pPr>
      <w:spacing w:after="160" w:line="259" w:lineRule="auto"/>
    </w:pPr>
  </w:style>
  <w:style w:type="paragraph" w:customStyle="1" w:styleId="DFE8B281093E48AC9CF63847E8C2BA28">
    <w:name w:val="DFE8B281093E48AC9CF63847E8C2BA28"/>
    <w:rsid w:val="009B5980"/>
    <w:pPr>
      <w:spacing w:after="160" w:line="259" w:lineRule="auto"/>
    </w:pPr>
  </w:style>
  <w:style w:type="paragraph" w:customStyle="1" w:styleId="31317A68EF6944328DF7B2CEF849A2AD">
    <w:name w:val="31317A68EF6944328DF7B2CEF849A2AD"/>
    <w:rsid w:val="009B5980"/>
    <w:pPr>
      <w:spacing w:after="160" w:line="259" w:lineRule="auto"/>
    </w:pPr>
  </w:style>
  <w:style w:type="paragraph" w:customStyle="1" w:styleId="C290F35BC55449B1A3F2C08C5F8DD211">
    <w:name w:val="C290F35BC55449B1A3F2C08C5F8DD211"/>
    <w:rsid w:val="009B5980"/>
    <w:pPr>
      <w:spacing w:after="160" w:line="259" w:lineRule="auto"/>
    </w:pPr>
  </w:style>
  <w:style w:type="paragraph" w:customStyle="1" w:styleId="3D1D299E591341959B7BC9A351362653">
    <w:name w:val="3D1D299E591341959B7BC9A351362653"/>
    <w:rsid w:val="009B5980"/>
    <w:pPr>
      <w:spacing w:after="160" w:line="259" w:lineRule="auto"/>
    </w:pPr>
  </w:style>
  <w:style w:type="paragraph" w:customStyle="1" w:styleId="F8C9553C903C4C538FC6DA1A309FF2D2">
    <w:name w:val="F8C9553C903C4C538FC6DA1A309FF2D2"/>
    <w:rsid w:val="009B5980"/>
    <w:pPr>
      <w:spacing w:after="160" w:line="259" w:lineRule="auto"/>
    </w:pPr>
  </w:style>
  <w:style w:type="paragraph" w:customStyle="1" w:styleId="F9B94E9996A849AD9D248055F2800F18">
    <w:name w:val="F9B94E9996A849AD9D248055F2800F18"/>
    <w:rsid w:val="009B5980"/>
    <w:pPr>
      <w:spacing w:after="160" w:line="259" w:lineRule="auto"/>
    </w:pPr>
  </w:style>
  <w:style w:type="paragraph" w:customStyle="1" w:styleId="49F5AA926444453B86CF8F7825B04478">
    <w:name w:val="49F5AA926444453B86CF8F7825B04478"/>
    <w:rsid w:val="009B5980"/>
    <w:pPr>
      <w:spacing w:after="160" w:line="259" w:lineRule="auto"/>
    </w:pPr>
  </w:style>
  <w:style w:type="paragraph" w:customStyle="1" w:styleId="3FE758F2364C4A19A2EB455E21902CEC">
    <w:name w:val="3FE758F2364C4A19A2EB455E21902CEC"/>
    <w:rsid w:val="009B5980"/>
    <w:pPr>
      <w:spacing w:after="160" w:line="259" w:lineRule="auto"/>
    </w:pPr>
  </w:style>
  <w:style w:type="paragraph" w:customStyle="1" w:styleId="BBFC5C6E1BF8428AB091DA0E18A42222">
    <w:name w:val="BBFC5C6E1BF8428AB091DA0E18A42222"/>
    <w:rsid w:val="009B5980"/>
    <w:pPr>
      <w:spacing w:after="160" w:line="259" w:lineRule="auto"/>
    </w:pPr>
  </w:style>
  <w:style w:type="paragraph" w:customStyle="1" w:styleId="3E69E2E2A320416D9BEACC06F17F7B4B">
    <w:name w:val="3E69E2E2A320416D9BEACC06F17F7B4B"/>
    <w:rsid w:val="009B5980"/>
    <w:pPr>
      <w:spacing w:after="160" w:line="259" w:lineRule="auto"/>
    </w:pPr>
  </w:style>
  <w:style w:type="paragraph" w:customStyle="1" w:styleId="716195BCA2ED4B208C050A07810289C0">
    <w:name w:val="716195BCA2ED4B208C050A07810289C0"/>
    <w:rsid w:val="009B5980"/>
    <w:pPr>
      <w:spacing w:after="160" w:line="259" w:lineRule="auto"/>
    </w:pPr>
  </w:style>
  <w:style w:type="paragraph" w:customStyle="1" w:styleId="91DC5168892C45D58B68E1A05DDD2AF7">
    <w:name w:val="91DC5168892C45D58B68E1A05DDD2AF7"/>
    <w:rsid w:val="009B5980"/>
    <w:pPr>
      <w:spacing w:after="160" w:line="259" w:lineRule="auto"/>
    </w:pPr>
  </w:style>
  <w:style w:type="paragraph" w:customStyle="1" w:styleId="590D999F057E4D559D29BD7668BC3806">
    <w:name w:val="590D999F057E4D559D29BD7668BC3806"/>
    <w:rsid w:val="009B5980"/>
    <w:pPr>
      <w:spacing w:after="160" w:line="259" w:lineRule="auto"/>
    </w:pPr>
  </w:style>
  <w:style w:type="paragraph" w:customStyle="1" w:styleId="87B9D6C4C4924814A1EB3873A4A8BE4D">
    <w:name w:val="87B9D6C4C4924814A1EB3873A4A8BE4D"/>
    <w:rsid w:val="009B5980"/>
    <w:pPr>
      <w:spacing w:after="160" w:line="259" w:lineRule="auto"/>
    </w:pPr>
  </w:style>
  <w:style w:type="paragraph" w:customStyle="1" w:styleId="4724B22B6B8E47DABE25069B21281D84">
    <w:name w:val="4724B22B6B8E47DABE25069B21281D84"/>
    <w:rsid w:val="009B5980"/>
    <w:pPr>
      <w:spacing w:after="160" w:line="259" w:lineRule="auto"/>
    </w:pPr>
  </w:style>
  <w:style w:type="paragraph" w:customStyle="1" w:styleId="22C6682D92EF47C58093D6BCB1F6A3BB">
    <w:name w:val="22C6682D92EF47C58093D6BCB1F6A3BB"/>
    <w:rsid w:val="009B5980"/>
    <w:pPr>
      <w:spacing w:after="160" w:line="259" w:lineRule="auto"/>
    </w:pPr>
  </w:style>
  <w:style w:type="paragraph" w:customStyle="1" w:styleId="E11E36A63BE944B0BEF17F6E52763162">
    <w:name w:val="E11E36A63BE944B0BEF17F6E52763162"/>
    <w:rsid w:val="009B5980"/>
    <w:pPr>
      <w:spacing w:after="160" w:line="259" w:lineRule="auto"/>
    </w:pPr>
  </w:style>
  <w:style w:type="paragraph" w:customStyle="1" w:styleId="63F37A93C42241DD940E326A2DD3532F">
    <w:name w:val="63F37A93C42241DD940E326A2DD3532F"/>
    <w:rsid w:val="009B5980"/>
    <w:pPr>
      <w:spacing w:after="160" w:line="259" w:lineRule="auto"/>
    </w:pPr>
  </w:style>
  <w:style w:type="paragraph" w:customStyle="1" w:styleId="F4B7AEF056BF4EBF87043EB9F6CBAB7B">
    <w:name w:val="F4B7AEF056BF4EBF87043EB9F6CBAB7B"/>
    <w:rsid w:val="009B5980"/>
    <w:pPr>
      <w:spacing w:after="160" w:line="259" w:lineRule="auto"/>
    </w:pPr>
  </w:style>
  <w:style w:type="paragraph" w:customStyle="1" w:styleId="C4471A908D104FDABF9835549CB9F512">
    <w:name w:val="C4471A908D104FDABF9835549CB9F512"/>
    <w:rsid w:val="009B5980"/>
    <w:pPr>
      <w:spacing w:after="160" w:line="259" w:lineRule="auto"/>
    </w:pPr>
  </w:style>
  <w:style w:type="paragraph" w:customStyle="1" w:styleId="89ED77F5798C450FB6DFB95E0C79A38C">
    <w:name w:val="89ED77F5798C450FB6DFB95E0C79A38C"/>
    <w:rsid w:val="009B5980"/>
    <w:pPr>
      <w:spacing w:after="160" w:line="259" w:lineRule="auto"/>
    </w:pPr>
  </w:style>
  <w:style w:type="paragraph" w:customStyle="1" w:styleId="775870F516464D819990E074D57A9972">
    <w:name w:val="775870F516464D819990E074D57A9972"/>
    <w:rsid w:val="009B5980"/>
    <w:pPr>
      <w:spacing w:after="160" w:line="259" w:lineRule="auto"/>
    </w:pPr>
  </w:style>
  <w:style w:type="paragraph" w:customStyle="1" w:styleId="1AE9F6F603654488B4901AEC149DD7BC">
    <w:name w:val="1AE9F6F603654488B4901AEC149DD7BC"/>
    <w:rsid w:val="009B5980"/>
    <w:pPr>
      <w:spacing w:after="160" w:line="259" w:lineRule="auto"/>
    </w:pPr>
  </w:style>
  <w:style w:type="paragraph" w:customStyle="1" w:styleId="7077EF4B7AB846239AE32D3FA4111F7B">
    <w:name w:val="7077EF4B7AB846239AE32D3FA4111F7B"/>
    <w:rsid w:val="009B5980"/>
    <w:pPr>
      <w:spacing w:after="160" w:line="259" w:lineRule="auto"/>
    </w:pPr>
  </w:style>
  <w:style w:type="paragraph" w:customStyle="1" w:styleId="D1EE5021BF3B43BDB9F7010A1FBDCF47">
    <w:name w:val="D1EE5021BF3B43BDB9F7010A1FBDCF47"/>
    <w:rsid w:val="009B5980"/>
    <w:pPr>
      <w:spacing w:after="160" w:line="259" w:lineRule="auto"/>
    </w:pPr>
  </w:style>
  <w:style w:type="paragraph" w:customStyle="1" w:styleId="216B1515B10B42CD8BE7070EB4F5789D">
    <w:name w:val="216B1515B10B42CD8BE7070EB4F5789D"/>
    <w:rsid w:val="009B5980"/>
    <w:pPr>
      <w:spacing w:after="160" w:line="259" w:lineRule="auto"/>
    </w:pPr>
  </w:style>
  <w:style w:type="paragraph" w:customStyle="1" w:styleId="E858ED269B2A40E18EBDB5E473B6FBC9">
    <w:name w:val="E858ED269B2A40E18EBDB5E473B6FBC9"/>
    <w:rsid w:val="009B5980"/>
    <w:pPr>
      <w:spacing w:after="160" w:line="259" w:lineRule="auto"/>
    </w:pPr>
  </w:style>
  <w:style w:type="paragraph" w:customStyle="1" w:styleId="2E64F09DDD2C4F57AE5F4E956CD92160">
    <w:name w:val="2E64F09DDD2C4F57AE5F4E956CD92160"/>
    <w:rsid w:val="009B5980"/>
    <w:pPr>
      <w:spacing w:after="160" w:line="259" w:lineRule="auto"/>
    </w:pPr>
  </w:style>
  <w:style w:type="paragraph" w:customStyle="1" w:styleId="A4273A7EA675406B94EA4C000CF62E63">
    <w:name w:val="A4273A7EA675406B94EA4C000CF62E63"/>
    <w:rsid w:val="009B5980"/>
    <w:pPr>
      <w:spacing w:after="160" w:line="259" w:lineRule="auto"/>
    </w:pPr>
  </w:style>
  <w:style w:type="paragraph" w:customStyle="1" w:styleId="A7099256A84E4A8583E94D72852CE4FD">
    <w:name w:val="A7099256A84E4A8583E94D72852CE4FD"/>
    <w:rsid w:val="009B5980"/>
    <w:pPr>
      <w:spacing w:after="160" w:line="259" w:lineRule="auto"/>
    </w:pPr>
  </w:style>
  <w:style w:type="paragraph" w:customStyle="1" w:styleId="539D3AA90ABD4863A3DC0C0C0E107C8F">
    <w:name w:val="539D3AA90ABD4863A3DC0C0C0E107C8F"/>
    <w:rsid w:val="009B5980"/>
    <w:pPr>
      <w:spacing w:after="160" w:line="259" w:lineRule="auto"/>
    </w:pPr>
  </w:style>
  <w:style w:type="paragraph" w:customStyle="1" w:styleId="A34AEF90F611430FBB29C7ADECD19260">
    <w:name w:val="A34AEF90F611430FBB29C7ADECD19260"/>
    <w:rsid w:val="009B5980"/>
    <w:pPr>
      <w:spacing w:after="160" w:line="259" w:lineRule="auto"/>
    </w:pPr>
  </w:style>
  <w:style w:type="paragraph" w:customStyle="1" w:styleId="C541A1B890034ACFAE7715B8871EC337">
    <w:name w:val="C541A1B890034ACFAE7715B8871EC337"/>
    <w:rsid w:val="009B5980"/>
    <w:pPr>
      <w:spacing w:after="160" w:line="259" w:lineRule="auto"/>
    </w:pPr>
  </w:style>
  <w:style w:type="paragraph" w:customStyle="1" w:styleId="6932BB2B67AD42638CAE4715E48B8AEF">
    <w:name w:val="6932BB2B67AD42638CAE4715E48B8AEF"/>
    <w:rsid w:val="009B5980"/>
    <w:pPr>
      <w:spacing w:after="160" w:line="259" w:lineRule="auto"/>
    </w:pPr>
  </w:style>
  <w:style w:type="paragraph" w:customStyle="1" w:styleId="2D034F981F914FD59098CCD5950683A6">
    <w:name w:val="2D034F981F914FD59098CCD5950683A6"/>
    <w:rsid w:val="009B5980"/>
    <w:pPr>
      <w:spacing w:after="160" w:line="259" w:lineRule="auto"/>
    </w:pPr>
  </w:style>
  <w:style w:type="paragraph" w:customStyle="1" w:styleId="43544F600E8F499BB9278E4F148E2FDF">
    <w:name w:val="43544F600E8F499BB9278E4F148E2FDF"/>
    <w:rsid w:val="009B5980"/>
    <w:pPr>
      <w:spacing w:after="160" w:line="259" w:lineRule="auto"/>
    </w:pPr>
  </w:style>
  <w:style w:type="paragraph" w:customStyle="1" w:styleId="A6786FF0455342509E7C612AF7C839B8">
    <w:name w:val="A6786FF0455342509E7C612AF7C839B8"/>
    <w:rsid w:val="009B5980"/>
    <w:pPr>
      <w:spacing w:after="160" w:line="259" w:lineRule="auto"/>
    </w:pPr>
  </w:style>
  <w:style w:type="paragraph" w:customStyle="1" w:styleId="008ED70D0E144BE69A1C14D78EE18FBF">
    <w:name w:val="008ED70D0E144BE69A1C14D78EE18FBF"/>
    <w:rsid w:val="009B5980"/>
    <w:pPr>
      <w:spacing w:after="160" w:line="259" w:lineRule="auto"/>
    </w:pPr>
  </w:style>
  <w:style w:type="paragraph" w:customStyle="1" w:styleId="7FB2BEFC9F01405D8496A1E4871E2CE4">
    <w:name w:val="7FB2BEFC9F01405D8496A1E4871E2CE4"/>
    <w:rsid w:val="009B5980"/>
    <w:pPr>
      <w:spacing w:after="160" w:line="259" w:lineRule="auto"/>
    </w:pPr>
  </w:style>
  <w:style w:type="paragraph" w:customStyle="1" w:styleId="9ABDC4FA89674765BA086F1550587782">
    <w:name w:val="9ABDC4FA89674765BA086F1550587782"/>
    <w:rsid w:val="009B5980"/>
    <w:pPr>
      <w:spacing w:after="160" w:line="259" w:lineRule="auto"/>
    </w:pPr>
  </w:style>
  <w:style w:type="paragraph" w:customStyle="1" w:styleId="18F9CA04E55649D7B40308142043A325">
    <w:name w:val="18F9CA04E55649D7B40308142043A325"/>
    <w:rsid w:val="009B5980"/>
    <w:pPr>
      <w:spacing w:after="160" w:line="259" w:lineRule="auto"/>
    </w:pPr>
  </w:style>
  <w:style w:type="paragraph" w:customStyle="1" w:styleId="38801E7745DC494AB7AA0CC60A5F0C1E">
    <w:name w:val="38801E7745DC494AB7AA0CC60A5F0C1E"/>
    <w:rsid w:val="009B5980"/>
    <w:pPr>
      <w:spacing w:after="160" w:line="259" w:lineRule="auto"/>
    </w:pPr>
  </w:style>
  <w:style w:type="paragraph" w:customStyle="1" w:styleId="95361F76931344578F514DF56874126A">
    <w:name w:val="95361F76931344578F514DF56874126A"/>
    <w:rsid w:val="009B5980"/>
    <w:pPr>
      <w:spacing w:after="160" w:line="259" w:lineRule="auto"/>
    </w:pPr>
  </w:style>
  <w:style w:type="paragraph" w:customStyle="1" w:styleId="77160E34652548758C80B0A82029C3E6">
    <w:name w:val="77160E34652548758C80B0A82029C3E6"/>
    <w:rsid w:val="009B5980"/>
    <w:pPr>
      <w:spacing w:after="160" w:line="259" w:lineRule="auto"/>
    </w:pPr>
  </w:style>
  <w:style w:type="paragraph" w:customStyle="1" w:styleId="3DC045732B2E43A297184CDC3F5AC968">
    <w:name w:val="3DC045732B2E43A297184CDC3F5AC968"/>
    <w:rsid w:val="009B5980"/>
    <w:pPr>
      <w:spacing w:after="160" w:line="259" w:lineRule="auto"/>
    </w:pPr>
  </w:style>
  <w:style w:type="paragraph" w:customStyle="1" w:styleId="E9849C5688254924A2EB159E2D00DCAE">
    <w:name w:val="E9849C5688254924A2EB159E2D00DCAE"/>
    <w:rsid w:val="009B5980"/>
    <w:pPr>
      <w:spacing w:after="160" w:line="259" w:lineRule="auto"/>
    </w:pPr>
  </w:style>
  <w:style w:type="paragraph" w:customStyle="1" w:styleId="8D3CD6876E2244D599382B9D313FFFB4">
    <w:name w:val="8D3CD6876E2244D599382B9D313FFFB4"/>
    <w:rsid w:val="009B5980"/>
    <w:pPr>
      <w:spacing w:after="160" w:line="259" w:lineRule="auto"/>
    </w:pPr>
  </w:style>
  <w:style w:type="paragraph" w:customStyle="1" w:styleId="B0877AD833E14CCE95D033C66918C67A">
    <w:name w:val="B0877AD833E14CCE95D033C66918C67A"/>
    <w:rsid w:val="009B5980"/>
    <w:pPr>
      <w:spacing w:after="160" w:line="259" w:lineRule="auto"/>
    </w:pPr>
  </w:style>
  <w:style w:type="paragraph" w:customStyle="1" w:styleId="184F503360784C608F9955D0D8E019B8">
    <w:name w:val="184F503360784C608F9955D0D8E019B8"/>
    <w:rsid w:val="009B5980"/>
    <w:pPr>
      <w:spacing w:after="160" w:line="259" w:lineRule="auto"/>
    </w:pPr>
  </w:style>
  <w:style w:type="paragraph" w:customStyle="1" w:styleId="7AF85C7FEAE84D419355ED9B05095196">
    <w:name w:val="7AF85C7FEAE84D419355ED9B05095196"/>
    <w:rsid w:val="009B5980"/>
    <w:pPr>
      <w:spacing w:after="160" w:line="259" w:lineRule="auto"/>
    </w:pPr>
  </w:style>
  <w:style w:type="paragraph" w:customStyle="1" w:styleId="3623171362D64295AD233A72A0B08FB2">
    <w:name w:val="3623171362D64295AD233A72A0B08FB2"/>
    <w:rsid w:val="009B5980"/>
    <w:pPr>
      <w:spacing w:after="160" w:line="259" w:lineRule="auto"/>
    </w:pPr>
  </w:style>
  <w:style w:type="paragraph" w:customStyle="1" w:styleId="DE0E339E3C714739ADE34FDA69A1BDEF">
    <w:name w:val="DE0E339E3C714739ADE34FDA69A1BDEF"/>
    <w:rsid w:val="009B5980"/>
    <w:pPr>
      <w:spacing w:after="160" w:line="259" w:lineRule="auto"/>
    </w:pPr>
  </w:style>
  <w:style w:type="paragraph" w:customStyle="1" w:styleId="6170B4A0438A4C48951698767F83E827">
    <w:name w:val="6170B4A0438A4C48951698767F83E827"/>
    <w:rsid w:val="009B5980"/>
    <w:pPr>
      <w:spacing w:after="160" w:line="259" w:lineRule="auto"/>
    </w:pPr>
  </w:style>
  <w:style w:type="paragraph" w:customStyle="1" w:styleId="9FE4504564A24026AC636FA1BDDBAA51">
    <w:name w:val="9FE4504564A24026AC636FA1BDDBAA51"/>
    <w:rsid w:val="009B5980"/>
    <w:pPr>
      <w:spacing w:after="160" w:line="259" w:lineRule="auto"/>
    </w:pPr>
  </w:style>
  <w:style w:type="paragraph" w:customStyle="1" w:styleId="AF5C803E00774A8F8672495E00552599">
    <w:name w:val="AF5C803E00774A8F8672495E00552599"/>
    <w:rsid w:val="009B5980"/>
    <w:pPr>
      <w:spacing w:after="160" w:line="259" w:lineRule="auto"/>
    </w:pPr>
  </w:style>
  <w:style w:type="paragraph" w:customStyle="1" w:styleId="428D511BFC7246B993928355C1332CBE">
    <w:name w:val="428D511BFC7246B993928355C1332CBE"/>
    <w:rsid w:val="009B5980"/>
    <w:pPr>
      <w:spacing w:after="160" w:line="259" w:lineRule="auto"/>
    </w:pPr>
  </w:style>
  <w:style w:type="paragraph" w:customStyle="1" w:styleId="4A166FB8E64048F38BE7D7449A7AF5D2">
    <w:name w:val="4A166FB8E64048F38BE7D7449A7AF5D2"/>
    <w:rsid w:val="009B5980"/>
    <w:pPr>
      <w:spacing w:after="160" w:line="259" w:lineRule="auto"/>
    </w:pPr>
  </w:style>
  <w:style w:type="paragraph" w:customStyle="1" w:styleId="EE41B9A5DB6A43678D1ACCB433ED914A">
    <w:name w:val="EE41B9A5DB6A43678D1ACCB433ED914A"/>
    <w:rsid w:val="009B5980"/>
    <w:pPr>
      <w:spacing w:after="160" w:line="259" w:lineRule="auto"/>
    </w:pPr>
  </w:style>
  <w:style w:type="paragraph" w:customStyle="1" w:styleId="3DA34F2ACBF84CDD913EC2BA2855E1A0">
    <w:name w:val="3DA34F2ACBF84CDD913EC2BA2855E1A0"/>
    <w:rsid w:val="009B5980"/>
    <w:pPr>
      <w:spacing w:after="160" w:line="259" w:lineRule="auto"/>
    </w:pPr>
  </w:style>
  <w:style w:type="paragraph" w:customStyle="1" w:styleId="469725F605324EFCAC331D0D232F8403">
    <w:name w:val="469725F605324EFCAC331D0D232F8403"/>
    <w:rsid w:val="009B5980"/>
    <w:pPr>
      <w:spacing w:after="160" w:line="259" w:lineRule="auto"/>
    </w:pPr>
  </w:style>
  <w:style w:type="paragraph" w:customStyle="1" w:styleId="AB99A350A9D040C399860CB83CB76232">
    <w:name w:val="AB99A350A9D040C399860CB83CB76232"/>
    <w:rsid w:val="009B5980"/>
    <w:pPr>
      <w:spacing w:after="160" w:line="259" w:lineRule="auto"/>
    </w:pPr>
  </w:style>
  <w:style w:type="paragraph" w:customStyle="1" w:styleId="310A6223215D499498B6963AD088B61B">
    <w:name w:val="310A6223215D499498B6963AD088B61B"/>
    <w:rsid w:val="009B5980"/>
    <w:pPr>
      <w:spacing w:after="160" w:line="259" w:lineRule="auto"/>
    </w:pPr>
  </w:style>
  <w:style w:type="paragraph" w:customStyle="1" w:styleId="CCBB4D88245B4372A46AE206C3EB2F82">
    <w:name w:val="CCBB4D88245B4372A46AE206C3EB2F82"/>
    <w:rsid w:val="009B5980"/>
    <w:pPr>
      <w:spacing w:after="160" w:line="259" w:lineRule="auto"/>
    </w:pPr>
  </w:style>
  <w:style w:type="paragraph" w:customStyle="1" w:styleId="75F2DFAFD83C46FD817C5D35FC129020">
    <w:name w:val="75F2DFAFD83C46FD817C5D35FC129020"/>
    <w:rsid w:val="009B5980"/>
    <w:pPr>
      <w:spacing w:after="160" w:line="259" w:lineRule="auto"/>
    </w:pPr>
  </w:style>
  <w:style w:type="paragraph" w:customStyle="1" w:styleId="438C234E55AC481C90C57EF204E3F08B">
    <w:name w:val="438C234E55AC481C90C57EF204E3F08B"/>
    <w:rsid w:val="009B5980"/>
    <w:pPr>
      <w:spacing w:after="160" w:line="259" w:lineRule="auto"/>
    </w:pPr>
  </w:style>
  <w:style w:type="paragraph" w:customStyle="1" w:styleId="D950771EBD11427F9072C12D082245BF">
    <w:name w:val="D950771EBD11427F9072C12D082245BF"/>
    <w:rsid w:val="009B5980"/>
    <w:pPr>
      <w:spacing w:after="160" w:line="259" w:lineRule="auto"/>
    </w:pPr>
  </w:style>
  <w:style w:type="paragraph" w:customStyle="1" w:styleId="9937EFA553DA4565B3AFD03A9F5F1515">
    <w:name w:val="9937EFA553DA4565B3AFD03A9F5F1515"/>
    <w:rsid w:val="009B5980"/>
    <w:pPr>
      <w:spacing w:after="160" w:line="259" w:lineRule="auto"/>
    </w:pPr>
  </w:style>
  <w:style w:type="paragraph" w:customStyle="1" w:styleId="50990C7436114AE8907CC2FD8C575B64">
    <w:name w:val="50990C7436114AE8907CC2FD8C575B64"/>
    <w:rsid w:val="009B5980"/>
    <w:pPr>
      <w:spacing w:after="160" w:line="259" w:lineRule="auto"/>
    </w:pPr>
  </w:style>
  <w:style w:type="paragraph" w:customStyle="1" w:styleId="BAF90EC5EE044E5DB2A2021FE81EE118">
    <w:name w:val="BAF90EC5EE044E5DB2A2021FE81EE118"/>
    <w:rsid w:val="009B5980"/>
    <w:pPr>
      <w:spacing w:after="160" w:line="259" w:lineRule="auto"/>
    </w:pPr>
  </w:style>
  <w:style w:type="paragraph" w:customStyle="1" w:styleId="DE297CE603474368B487B5D5D988788A">
    <w:name w:val="DE297CE603474368B487B5D5D988788A"/>
    <w:rsid w:val="009B5980"/>
    <w:pPr>
      <w:spacing w:after="160" w:line="259" w:lineRule="auto"/>
    </w:pPr>
  </w:style>
  <w:style w:type="paragraph" w:customStyle="1" w:styleId="62939BB3B298447DA5E94D65CA7D0F3C">
    <w:name w:val="62939BB3B298447DA5E94D65CA7D0F3C"/>
    <w:rsid w:val="009B5980"/>
    <w:pPr>
      <w:spacing w:after="160" w:line="259" w:lineRule="auto"/>
    </w:pPr>
  </w:style>
  <w:style w:type="paragraph" w:customStyle="1" w:styleId="3AAD6E99C6104473983DD2D66A57A1D9">
    <w:name w:val="3AAD6E99C6104473983DD2D66A57A1D9"/>
    <w:rsid w:val="009B5980"/>
    <w:pPr>
      <w:spacing w:after="160" w:line="259" w:lineRule="auto"/>
    </w:pPr>
  </w:style>
  <w:style w:type="paragraph" w:customStyle="1" w:styleId="1D279504E8F94F92AADB159534460640">
    <w:name w:val="1D279504E8F94F92AADB159534460640"/>
    <w:rsid w:val="009B5980"/>
    <w:pPr>
      <w:spacing w:after="160" w:line="259" w:lineRule="auto"/>
    </w:pPr>
  </w:style>
  <w:style w:type="paragraph" w:customStyle="1" w:styleId="498887A4567948F7AAC25688350A0D19">
    <w:name w:val="498887A4567948F7AAC25688350A0D19"/>
    <w:rsid w:val="009B5980"/>
    <w:pPr>
      <w:spacing w:after="160" w:line="259" w:lineRule="auto"/>
    </w:pPr>
  </w:style>
  <w:style w:type="paragraph" w:customStyle="1" w:styleId="6967DB93976746148B59C1ABB2B4C63C">
    <w:name w:val="6967DB93976746148B59C1ABB2B4C63C"/>
    <w:rsid w:val="009B5980"/>
    <w:pPr>
      <w:spacing w:after="160" w:line="259" w:lineRule="auto"/>
    </w:pPr>
  </w:style>
  <w:style w:type="paragraph" w:customStyle="1" w:styleId="72842F8849DC4CD0BBAE70B5735F78FC">
    <w:name w:val="72842F8849DC4CD0BBAE70B5735F78FC"/>
    <w:rsid w:val="009B5980"/>
    <w:pPr>
      <w:spacing w:after="160" w:line="259" w:lineRule="auto"/>
    </w:pPr>
  </w:style>
  <w:style w:type="paragraph" w:customStyle="1" w:styleId="02AA002925164F50B991C08E25783BCC">
    <w:name w:val="02AA002925164F50B991C08E25783BCC"/>
    <w:rsid w:val="009B5980"/>
    <w:pPr>
      <w:spacing w:after="160" w:line="259" w:lineRule="auto"/>
    </w:pPr>
  </w:style>
  <w:style w:type="paragraph" w:customStyle="1" w:styleId="6B7423A4BE284281B1389D222700B038">
    <w:name w:val="6B7423A4BE284281B1389D222700B038"/>
    <w:rsid w:val="009B5980"/>
    <w:pPr>
      <w:spacing w:after="160" w:line="259" w:lineRule="auto"/>
    </w:pPr>
  </w:style>
  <w:style w:type="paragraph" w:customStyle="1" w:styleId="171B5B09C9124886B878712412536E1D">
    <w:name w:val="171B5B09C9124886B878712412536E1D"/>
    <w:rsid w:val="009B5980"/>
    <w:pPr>
      <w:spacing w:after="160" w:line="259" w:lineRule="auto"/>
    </w:pPr>
  </w:style>
  <w:style w:type="paragraph" w:customStyle="1" w:styleId="034FE25D1B6A4371992000482E0290BE">
    <w:name w:val="034FE25D1B6A4371992000482E0290BE"/>
    <w:rsid w:val="009B5980"/>
    <w:pPr>
      <w:spacing w:after="160" w:line="259" w:lineRule="auto"/>
    </w:pPr>
  </w:style>
  <w:style w:type="paragraph" w:customStyle="1" w:styleId="6506C4913F41498BBA70EC1EF65D2F43">
    <w:name w:val="6506C4913F41498BBA70EC1EF65D2F43"/>
    <w:rsid w:val="009B5980"/>
    <w:pPr>
      <w:spacing w:after="160" w:line="259" w:lineRule="auto"/>
    </w:pPr>
  </w:style>
  <w:style w:type="paragraph" w:customStyle="1" w:styleId="0C16AB3A80E241C39092B8DF4288A992">
    <w:name w:val="0C16AB3A80E241C39092B8DF4288A992"/>
    <w:rsid w:val="009B5980"/>
    <w:pPr>
      <w:spacing w:after="160" w:line="259" w:lineRule="auto"/>
    </w:pPr>
  </w:style>
  <w:style w:type="paragraph" w:customStyle="1" w:styleId="48581020AE9F4483AD183D3DD89034DC">
    <w:name w:val="48581020AE9F4483AD183D3DD89034DC"/>
    <w:rsid w:val="009B5980"/>
    <w:pPr>
      <w:spacing w:after="160" w:line="259" w:lineRule="auto"/>
    </w:pPr>
  </w:style>
  <w:style w:type="paragraph" w:customStyle="1" w:styleId="46953CDFEBFF4C7F95E6BF83FC95CC88">
    <w:name w:val="46953CDFEBFF4C7F95E6BF83FC95CC88"/>
    <w:rsid w:val="009B5980"/>
    <w:pPr>
      <w:spacing w:after="160" w:line="259" w:lineRule="auto"/>
    </w:pPr>
  </w:style>
  <w:style w:type="paragraph" w:customStyle="1" w:styleId="2D91F5B62D364D9AAF431BD20EF65778">
    <w:name w:val="2D91F5B62D364D9AAF431BD20EF65778"/>
    <w:rsid w:val="009B5980"/>
    <w:pPr>
      <w:spacing w:after="160" w:line="259" w:lineRule="auto"/>
    </w:pPr>
  </w:style>
  <w:style w:type="paragraph" w:customStyle="1" w:styleId="3DC92B00A7414908B91616953BDC639D">
    <w:name w:val="3DC92B00A7414908B91616953BDC639D"/>
    <w:rsid w:val="009B5980"/>
    <w:pPr>
      <w:spacing w:after="160" w:line="259" w:lineRule="auto"/>
    </w:pPr>
  </w:style>
  <w:style w:type="paragraph" w:customStyle="1" w:styleId="8CC73A901D774A60826889D96208EEC7">
    <w:name w:val="8CC73A901D774A60826889D96208EEC7"/>
    <w:rsid w:val="009B5980"/>
    <w:pPr>
      <w:spacing w:after="160" w:line="259" w:lineRule="auto"/>
    </w:pPr>
  </w:style>
  <w:style w:type="paragraph" w:customStyle="1" w:styleId="1EC8A7F473FA4910B83D48BF75E8905E">
    <w:name w:val="1EC8A7F473FA4910B83D48BF75E8905E"/>
    <w:rsid w:val="009B5980"/>
    <w:pPr>
      <w:spacing w:after="160" w:line="259" w:lineRule="auto"/>
    </w:pPr>
  </w:style>
  <w:style w:type="paragraph" w:customStyle="1" w:styleId="A082A1A2D0D7472CB0A6C9E93571DD78">
    <w:name w:val="A082A1A2D0D7472CB0A6C9E93571DD78"/>
    <w:rsid w:val="009B5980"/>
    <w:pPr>
      <w:spacing w:after="160" w:line="259" w:lineRule="auto"/>
    </w:pPr>
  </w:style>
  <w:style w:type="paragraph" w:customStyle="1" w:styleId="30391263945449CA80E385E935BBD029">
    <w:name w:val="30391263945449CA80E385E935BBD029"/>
    <w:rsid w:val="009B5980"/>
    <w:pPr>
      <w:spacing w:after="160" w:line="259" w:lineRule="auto"/>
    </w:pPr>
  </w:style>
  <w:style w:type="paragraph" w:customStyle="1" w:styleId="1AFD6EB67BF34DB98AF0C70B6AC21BF1">
    <w:name w:val="1AFD6EB67BF34DB98AF0C70B6AC21BF1"/>
    <w:rsid w:val="009B5980"/>
    <w:pPr>
      <w:spacing w:after="160" w:line="259" w:lineRule="auto"/>
    </w:pPr>
  </w:style>
  <w:style w:type="paragraph" w:customStyle="1" w:styleId="1EB03539D4D141AEB3DCC7D6BB5613B1">
    <w:name w:val="1EB03539D4D141AEB3DCC7D6BB5613B1"/>
    <w:rsid w:val="009B5980"/>
    <w:pPr>
      <w:spacing w:after="160" w:line="259" w:lineRule="auto"/>
    </w:pPr>
  </w:style>
  <w:style w:type="paragraph" w:customStyle="1" w:styleId="2C4A40F3117C41E58E77DAB2044A7D02">
    <w:name w:val="2C4A40F3117C41E58E77DAB2044A7D02"/>
    <w:rsid w:val="009B5980"/>
    <w:pPr>
      <w:spacing w:after="160" w:line="259" w:lineRule="auto"/>
    </w:pPr>
  </w:style>
  <w:style w:type="paragraph" w:customStyle="1" w:styleId="9376A5CA471A40B6B94E501269482E8A">
    <w:name w:val="9376A5CA471A40B6B94E501269482E8A"/>
    <w:rsid w:val="009B5980"/>
    <w:pPr>
      <w:spacing w:after="160" w:line="259" w:lineRule="auto"/>
    </w:pPr>
  </w:style>
  <w:style w:type="paragraph" w:customStyle="1" w:styleId="6C7D9261DB4647D9B57262825A377D16">
    <w:name w:val="6C7D9261DB4647D9B57262825A377D16"/>
    <w:rsid w:val="009B5980"/>
    <w:pPr>
      <w:spacing w:after="160" w:line="259" w:lineRule="auto"/>
    </w:pPr>
  </w:style>
  <w:style w:type="paragraph" w:customStyle="1" w:styleId="598CFAA63B634FA69A604B0CB003CDD7">
    <w:name w:val="598CFAA63B634FA69A604B0CB003CDD7"/>
    <w:rsid w:val="009B5980"/>
    <w:pPr>
      <w:spacing w:after="160" w:line="259" w:lineRule="auto"/>
    </w:pPr>
  </w:style>
  <w:style w:type="paragraph" w:customStyle="1" w:styleId="3085D805393D4878947E12B9AD16382D">
    <w:name w:val="3085D805393D4878947E12B9AD16382D"/>
    <w:rsid w:val="009B5980"/>
    <w:pPr>
      <w:spacing w:after="160" w:line="259" w:lineRule="auto"/>
    </w:pPr>
  </w:style>
  <w:style w:type="paragraph" w:customStyle="1" w:styleId="A5336C3E61EC48BBA55EA45140AEA4C1">
    <w:name w:val="A5336C3E61EC48BBA55EA45140AEA4C1"/>
    <w:rsid w:val="009B5980"/>
    <w:pPr>
      <w:spacing w:after="160" w:line="259" w:lineRule="auto"/>
    </w:pPr>
  </w:style>
  <w:style w:type="paragraph" w:customStyle="1" w:styleId="B6E09E3D103B48E0A9D6103103F82F87">
    <w:name w:val="B6E09E3D103B48E0A9D6103103F82F87"/>
    <w:rsid w:val="009B5980"/>
    <w:pPr>
      <w:spacing w:after="160" w:line="259" w:lineRule="auto"/>
    </w:pPr>
  </w:style>
  <w:style w:type="paragraph" w:customStyle="1" w:styleId="FF0A8B8A0FEA4BBC887C7AB0F7940F65">
    <w:name w:val="FF0A8B8A0FEA4BBC887C7AB0F7940F65"/>
    <w:rsid w:val="009B5980"/>
    <w:pPr>
      <w:spacing w:after="160" w:line="259" w:lineRule="auto"/>
    </w:pPr>
  </w:style>
  <w:style w:type="paragraph" w:customStyle="1" w:styleId="A59D9EB12C4647009B99CCAC32F9A4AC">
    <w:name w:val="A59D9EB12C4647009B99CCAC32F9A4AC"/>
    <w:rsid w:val="009B5980"/>
    <w:pPr>
      <w:spacing w:after="160" w:line="259" w:lineRule="auto"/>
    </w:pPr>
  </w:style>
  <w:style w:type="paragraph" w:customStyle="1" w:styleId="0928A3ACB17D4BCAA4EEFD7406E8994B">
    <w:name w:val="0928A3ACB17D4BCAA4EEFD7406E8994B"/>
    <w:rsid w:val="009B5980"/>
    <w:pPr>
      <w:spacing w:after="160" w:line="259" w:lineRule="auto"/>
    </w:pPr>
  </w:style>
  <w:style w:type="paragraph" w:customStyle="1" w:styleId="2858C7F5B9FA4A6C931C670D04F72F32">
    <w:name w:val="2858C7F5B9FA4A6C931C670D04F72F32"/>
    <w:rsid w:val="009B5980"/>
    <w:pPr>
      <w:spacing w:after="160" w:line="259" w:lineRule="auto"/>
    </w:pPr>
  </w:style>
  <w:style w:type="paragraph" w:customStyle="1" w:styleId="71730A81C59545BC948A48F43A1ABEB4">
    <w:name w:val="71730A81C59545BC948A48F43A1ABEB4"/>
    <w:rsid w:val="009B5980"/>
    <w:pPr>
      <w:spacing w:after="160" w:line="259" w:lineRule="auto"/>
    </w:pPr>
  </w:style>
  <w:style w:type="paragraph" w:customStyle="1" w:styleId="A2BE8C342A014F389111FF48BD8A326A">
    <w:name w:val="A2BE8C342A014F389111FF48BD8A326A"/>
    <w:rsid w:val="009B5980"/>
    <w:pPr>
      <w:spacing w:after="160" w:line="259" w:lineRule="auto"/>
    </w:pPr>
  </w:style>
  <w:style w:type="paragraph" w:customStyle="1" w:styleId="59F3838B20D6418C90C076C01181DA70">
    <w:name w:val="59F3838B20D6418C90C076C01181DA70"/>
    <w:rsid w:val="009B5980"/>
    <w:pPr>
      <w:spacing w:after="160" w:line="259" w:lineRule="auto"/>
    </w:pPr>
  </w:style>
  <w:style w:type="paragraph" w:customStyle="1" w:styleId="298437C5D02C49139C5BC687CB6CBA53">
    <w:name w:val="298437C5D02C49139C5BC687CB6CBA53"/>
    <w:rsid w:val="009B5980"/>
    <w:pPr>
      <w:spacing w:after="160" w:line="259" w:lineRule="auto"/>
    </w:pPr>
  </w:style>
  <w:style w:type="paragraph" w:customStyle="1" w:styleId="95B06BFF7670415BB06FC9E8797E3495">
    <w:name w:val="95B06BFF7670415BB06FC9E8797E3495"/>
    <w:rsid w:val="009B5980"/>
    <w:pPr>
      <w:spacing w:after="160" w:line="259" w:lineRule="auto"/>
    </w:pPr>
  </w:style>
  <w:style w:type="paragraph" w:customStyle="1" w:styleId="B5CBBE6DC43B4F83A1404A05F48DA096">
    <w:name w:val="B5CBBE6DC43B4F83A1404A05F48DA096"/>
    <w:rsid w:val="009B5980"/>
    <w:pPr>
      <w:spacing w:after="160" w:line="259" w:lineRule="auto"/>
    </w:pPr>
  </w:style>
  <w:style w:type="paragraph" w:customStyle="1" w:styleId="87576115FFA8487D91B3396D26B34554">
    <w:name w:val="87576115FFA8487D91B3396D26B34554"/>
    <w:rsid w:val="009B5980"/>
    <w:pPr>
      <w:spacing w:after="160" w:line="259" w:lineRule="auto"/>
    </w:pPr>
  </w:style>
  <w:style w:type="paragraph" w:customStyle="1" w:styleId="C496870AD071489D86A2035587E5DDA0">
    <w:name w:val="C496870AD071489D86A2035587E5DDA0"/>
    <w:rsid w:val="009B5980"/>
    <w:pPr>
      <w:spacing w:after="160" w:line="259" w:lineRule="auto"/>
    </w:pPr>
  </w:style>
  <w:style w:type="paragraph" w:customStyle="1" w:styleId="4CF52D01A4DD401C996D446980B8EA07">
    <w:name w:val="4CF52D01A4DD401C996D446980B8EA07"/>
    <w:rsid w:val="009B5980"/>
    <w:pPr>
      <w:spacing w:after="160" w:line="259" w:lineRule="auto"/>
    </w:pPr>
  </w:style>
  <w:style w:type="paragraph" w:customStyle="1" w:styleId="AEC553CC8D3048D39878159C8534A556">
    <w:name w:val="AEC553CC8D3048D39878159C8534A556"/>
    <w:rsid w:val="009B5980"/>
    <w:pPr>
      <w:spacing w:after="160" w:line="259" w:lineRule="auto"/>
    </w:pPr>
  </w:style>
  <w:style w:type="paragraph" w:customStyle="1" w:styleId="CF780984D5FD4059B24BB4B2DCEEFDE1">
    <w:name w:val="CF780984D5FD4059B24BB4B2DCEEFDE1"/>
    <w:rsid w:val="009B5980"/>
    <w:pPr>
      <w:spacing w:after="160" w:line="259" w:lineRule="auto"/>
    </w:pPr>
  </w:style>
  <w:style w:type="paragraph" w:customStyle="1" w:styleId="B604394E8C6E4C01AFC03CD14C626860">
    <w:name w:val="B604394E8C6E4C01AFC03CD14C626860"/>
    <w:rsid w:val="009B5980"/>
    <w:pPr>
      <w:spacing w:after="160" w:line="259" w:lineRule="auto"/>
    </w:pPr>
  </w:style>
  <w:style w:type="paragraph" w:customStyle="1" w:styleId="ED08191D080A4531ACD3DC6EE2E9FE26">
    <w:name w:val="ED08191D080A4531ACD3DC6EE2E9FE26"/>
    <w:rsid w:val="009B5980"/>
    <w:pPr>
      <w:spacing w:after="160" w:line="259" w:lineRule="auto"/>
    </w:pPr>
  </w:style>
  <w:style w:type="paragraph" w:customStyle="1" w:styleId="F1DF7CD925AC4F57A49D00A0E169DB52">
    <w:name w:val="F1DF7CD925AC4F57A49D00A0E169DB52"/>
    <w:rsid w:val="009B5980"/>
    <w:pPr>
      <w:spacing w:after="160" w:line="259" w:lineRule="auto"/>
    </w:pPr>
  </w:style>
  <w:style w:type="paragraph" w:customStyle="1" w:styleId="6559598D39604A3F897055861205D0AB">
    <w:name w:val="6559598D39604A3F897055861205D0AB"/>
    <w:rsid w:val="009B5980"/>
    <w:pPr>
      <w:spacing w:after="160" w:line="259" w:lineRule="auto"/>
    </w:pPr>
  </w:style>
  <w:style w:type="paragraph" w:customStyle="1" w:styleId="DB1B4CCC1EE34B5CA15DF7A0F6046AF9">
    <w:name w:val="DB1B4CCC1EE34B5CA15DF7A0F6046AF9"/>
    <w:rsid w:val="009B5980"/>
    <w:pPr>
      <w:spacing w:after="160" w:line="259" w:lineRule="auto"/>
    </w:pPr>
  </w:style>
  <w:style w:type="paragraph" w:customStyle="1" w:styleId="83BEDF5BE26E412F9223233059D9F862">
    <w:name w:val="83BEDF5BE26E412F9223233059D9F862"/>
    <w:rsid w:val="009B5980"/>
    <w:pPr>
      <w:spacing w:after="160" w:line="259" w:lineRule="auto"/>
    </w:pPr>
  </w:style>
  <w:style w:type="paragraph" w:customStyle="1" w:styleId="1F4F905D10444E7487F6A91E8B2B0691">
    <w:name w:val="1F4F905D10444E7487F6A91E8B2B0691"/>
    <w:rsid w:val="009B5980"/>
    <w:pPr>
      <w:spacing w:after="160" w:line="259" w:lineRule="auto"/>
    </w:pPr>
  </w:style>
  <w:style w:type="paragraph" w:customStyle="1" w:styleId="B54AA91B607640C0B3C5BD53D47AD2EE">
    <w:name w:val="B54AA91B607640C0B3C5BD53D47AD2EE"/>
    <w:rsid w:val="009B5980"/>
    <w:pPr>
      <w:spacing w:after="160" w:line="259" w:lineRule="auto"/>
    </w:pPr>
  </w:style>
  <w:style w:type="paragraph" w:customStyle="1" w:styleId="D206133D6A8243C7941B8D51CBF618D2">
    <w:name w:val="D206133D6A8243C7941B8D51CBF618D2"/>
    <w:rsid w:val="009B5980"/>
    <w:pPr>
      <w:spacing w:after="160" w:line="259" w:lineRule="auto"/>
    </w:pPr>
  </w:style>
  <w:style w:type="paragraph" w:customStyle="1" w:styleId="49C73EE955C74106AC619395923DF9EE">
    <w:name w:val="49C73EE955C74106AC619395923DF9EE"/>
    <w:rsid w:val="009B5980"/>
    <w:pPr>
      <w:spacing w:after="160" w:line="259" w:lineRule="auto"/>
    </w:pPr>
  </w:style>
  <w:style w:type="paragraph" w:customStyle="1" w:styleId="6E9EEB24BFA34B888225FCD1DB9F2AA9">
    <w:name w:val="6E9EEB24BFA34B888225FCD1DB9F2AA9"/>
    <w:rsid w:val="009B5980"/>
    <w:pPr>
      <w:spacing w:after="160" w:line="259" w:lineRule="auto"/>
    </w:pPr>
  </w:style>
  <w:style w:type="paragraph" w:customStyle="1" w:styleId="6AF6ECF711674D5D9B2B2DC816BB4328">
    <w:name w:val="6AF6ECF711674D5D9B2B2DC816BB4328"/>
    <w:rsid w:val="009B5980"/>
    <w:pPr>
      <w:spacing w:after="160" w:line="259" w:lineRule="auto"/>
    </w:pPr>
  </w:style>
  <w:style w:type="paragraph" w:customStyle="1" w:styleId="B9653165785F4C19B19C968D77CEB0AC">
    <w:name w:val="B9653165785F4C19B19C968D77CEB0AC"/>
    <w:rsid w:val="009B5980"/>
    <w:pPr>
      <w:spacing w:after="160" w:line="259" w:lineRule="auto"/>
    </w:pPr>
  </w:style>
  <w:style w:type="paragraph" w:customStyle="1" w:styleId="DD31E89606DF425DAC5F2AEC605517ED">
    <w:name w:val="DD31E89606DF425DAC5F2AEC605517ED"/>
    <w:rsid w:val="009B5980"/>
    <w:pPr>
      <w:spacing w:after="160" w:line="259" w:lineRule="auto"/>
    </w:pPr>
  </w:style>
  <w:style w:type="paragraph" w:customStyle="1" w:styleId="12BAD4C1E07141EEA6CF9DC5D172DD72">
    <w:name w:val="12BAD4C1E07141EEA6CF9DC5D172DD72"/>
    <w:rsid w:val="009B5980"/>
    <w:pPr>
      <w:spacing w:after="160" w:line="259" w:lineRule="auto"/>
    </w:pPr>
  </w:style>
  <w:style w:type="paragraph" w:customStyle="1" w:styleId="8DAE3C319FEF418387EFAE83C387CD6C">
    <w:name w:val="8DAE3C319FEF418387EFAE83C387CD6C"/>
    <w:rsid w:val="009B5980"/>
    <w:pPr>
      <w:spacing w:after="160" w:line="259" w:lineRule="auto"/>
    </w:pPr>
  </w:style>
  <w:style w:type="paragraph" w:customStyle="1" w:styleId="1551002DE6664777A28098E7F9460498">
    <w:name w:val="1551002DE6664777A28098E7F9460498"/>
    <w:rsid w:val="009B5980"/>
    <w:pPr>
      <w:spacing w:after="160" w:line="259" w:lineRule="auto"/>
    </w:pPr>
  </w:style>
  <w:style w:type="paragraph" w:customStyle="1" w:styleId="02A0928C4F7C43D2A3C8A71406F5CAE6">
    <w:name w:val="02A0928C4F7C43D2A3C8A71406F5CAE6"/>
    <w:rsid w:val="009B5980"/>
    <w:pPr>
      <w:spacing w:after="160" w:line="259" w:lineRule="auto"/>
    </w:pPr>
  </w:style>
  <w:style w:type="paragraph" w:customStyle="1" w:styleId="25D6C57F80964C52BA24916F7F5EADB1">
    <w:name w:val="25D6C57F80964C52BA24916F7F5EADB1"/>
    <w:rsid w:val="009B5980"/>
    <w:pPr>
      <w:spacing w:after="160" w:line="259" w:lineRule="auto"/>
    </w:pPr>
  </w:style>
  <w:style w:type="paragraph" w:customStyle="1" w:styleId="3894F4053B714A4CB436316300940700">
    <w:name w:val="3894F4053B714A4CB436316300940700"/>
    <w:rsid w:val="009B5980"/>
    <w:pPr>
      <w:spacing w:after="160" w:line="259" w:lineRule="auto"/>
    </w:pPr>
  </w:style>
  <w:style w:type="paragraph" w:customStyle="1" w:styleId="68EE152D04B341E1BFC6EB6C825A7F1D">
    <w:name w:val="68EE152D04B341E1BFC6EB6C825A7F1D"/>
    <w:rsid w:val="009B5980"/>
    <w:pPr>
      <w:spacing w:after="160" w:line="259" w:lineRule="auto"/>
    </w:pPr>
  </w:style>
  <w:style w:type="paragraph" w:customStyle="1" w:styleId="4D7DE711D0A44F229B857D329E3A515E">
    <w:name w:val="4D7DE711D0A44F229B857D329E3A515E"/>
    <w:rsid w:val="009B5980"/>
    <w:pPr>
      <w:spacing w:after="160" w:line="259" w:lineRule="auto"/>
    </w:pPr>
  </w:style>
  <w:style w:type="paragraph" w:customStyle="1" w:styleId="E256A0E0D9D64789ADEF40031ECA42C0">
    <w:name w:val="E256A0E0D9D64789ADEF40031ECA42C0"/>
    <w:rsid w:val="009B5980"/>
    <w:pPr>
      <w:spacing w:after="160" w:line="259" w:lineRule="auto"/>
    </w:pPr>
  </w:style>
  <w:style w:type="paragraph" w:customStyle="1" w:styleId="35B48C3BF8454FF0916E421FC826027A">
    <w:name w:val="35B48C3BF8454FF0916E421FC826027A"/>
    <w:rsid w:val="009B5980"/>
    <w:pPr>
      <w:spacing w:after="160" w:line="259" w:lineRule="auto"/>
    </w:pPr>
  </w:style>
  <w:style w:type="paragraph" w:customStyle="1" w:styleId="D7EEEA779EA5458CACA8E87C3E649235">
    <w:name w:val="D7EEEA779EA5458CACA8E87C3E649235"/>
    <w:rsid w:val="009B5980"/>
    <w:pPr>
      <w:spacing w:after="160" w:line="259" w:lineRule="auto"/>
    </w:pPr>
  </w:style>
  <w:style w:type="paragraph" w:customStyle="1" w:styleId="FDCCD1E9E79648D89AF37298758645AB">
    <w:name w:val="FDCCD1E9E79648D89AF37298758645AB"/>
    <w:rsid w:val="009B5980"/>
    <w:pPr>
      <w:spacing w:after="160" w:line="259" w:lineRule="auto"/>
    </w:pPr>
  </w:style>
  <w:style w:type="paragraph" w:customStyle="1" w:styleId="FDF17056E7A84F5DBD95E59FAD0846C6">
    <w:name w:val="FDF17056E7A84F5DBD95E59FAD0846C6"/>
    <w:rsid w:val="009B5980"/>
    <w:pPr>
      <w:spacing w:after="160" w:line="259" w:lineRule="auto"/>
    </w:pPr>
  </w:style>
  <w:style w:type="paragraph" w:customStyle="1" w:styleId="3F6C2E5648DC46968E8A59972FF41192">
    <w:name w:val="3F6C2E5648DC46968E8A59972FF41192"/>
    <w:rsid w:val="009B5980"/>
    <w:pPr>
      <w:spacing w:after="160" w:line="259" w:lineRule="auto"/>
    </w:pPr>
  </w:style>
  <w:style w:type="paragraph" w:customStyle="1" w:styleId="82D3F7A90BBC4DC1BE11E73DF3001502">
    <w:name w:val="82D3F7A90BBC4DC1BE11E73DF3001502"/>
    <w:rsid w:val="009B5980"/>
    <w:pPr>
      <w:spacing w:after="160" w:line="259" w:lineRule="auto"/>
    </w:pPr>
  </w:style>
  <w:style w:type="paragraph" w:customStyle="1" w:styleId="40622F42FBAE47ACA62A7AFF018B2E13">
    <w:name w:val="40622F42FBAE47ACA62A7AFF018B2E13"/>
    <w:rsid w:val="009B5980"/>
    <w:pPr>
      <w:spacing w:after="160" w:line="259" w:lineRule="auto"/>
    </w:pPr>
  </w:style>
  <w:style w:type="paragraph" w:customStyle="1" w:styleId="35DD76CE9E8D4C72AF88CF2FF2808540">
    <w:name w:val="35DD76CE9E8D4C72AF88CF2FF2808540"/>
    <w:rsid w:val="009B5980"/>
    <w:pPr>
      <w:spacing w:after="160" w:line="259" w:lineRule="auto"/>
    </w:pPr>
  </w:style>
  <w:style w:type="paragraph" w:customStyle="1" w:styleId="FF449D751455423691C996A214ADAD5D">
    <w:name w:val="FF449D751455423691C996A214ADAD5D"/>
    <w:rsid w:val="009B5980"/>
    <w:pPr>
      <w:spacing w:after="160" w:line="259" w:lineRule="auto"/>
    </w:pPr>
  </w:style>
  <w:style w:type="paragraph" w:customStyle="1" w:styleId="A2FC099AB21B439B8B72E5BAA9576ACE">
    <w:name w:val="A2FC099AB21B439B8B72E5BAA9576ACE"/>
    <w:rsid w:val="009B5980"/>
    <w:pPr>
      <w:spacing w:after="160" w:line="259" w:lineRule="auto"/>
    </w:pPr>
  </w:style>
  <w:style w:type="paragraph" w:customStyle="1" w:styleId="A5109D5C2AA84A30B7A408E6EDB01170">
    <w:name w:val="A5109D5C2AA84A30B7A408E6EDB01170"/>
    <w:rsid w:val="009B5980"/>
    <w:pPr>
      <w:spacing w:after="160" w:line="259" w:lineRule="auto"/>
    </w:pPr>
  </w:style>
  <w:style w:type="paragraph" w:customStyle="1" w:styleId="615D7B699F4440279021352CA67AD5E7">
    <w:name w:val="615D7B699F4440279021352CA67AD5E7"/>
    <w:rsid w:val="009B5980"/>
    <w:pPr>
      <w:spacing w:after="160" w:line="259" w:lineRule="auto"/>
    </w:pPr>
  </w:style>
  <w:style w:type="paragraph" w:customStyle="1" w:styleId="CCBF5BCA20644380AABE8171C0BB14ED">
    <w:name w:val="CCBF5BCA20644380AABE8171C0BB14ED"/>
    <w:rsid w:val="009B5980"/>
    <w:pPr>
      <w:spacing w:after="160" w:line="259" w:lineRule="auto"/>
    </w:pPr>
  </w:style>
  <w:style w:type="paragraph" w:customStyle="1" w:styleId="2F2FC3115B444548A22BFCA34BCF1E49">
    <w:name w:val="2F2FC3115B444548A22BFCA34BCF1E49"/>
    <w:rsid w:val="009B5980"/>
    <w:pPr>
      <w:spacing w:after="160" w:line="259" w:lineRule="auto"/>
    </w:pPr>
  </w:style>
  <w:style w:type="paragraph" w:customStyle="1" w:styleId="860C3E9C85574D9CA55A0D32A987CEE9">
    <w:name w:val="860C3E9C85574D9CA55A0D32A987CEE9"/>
    <w:rsid w:val="009B5980"/>
    <w:pPr>
      <w:spacing w:after="160" w:line="259" w:lineRule="auto"/>
    </w:pPr>
  </w:style>
  <w:style w:type="paragraph" w:customStyle="1" w:styleId="AFA86D19FA504456A06EFA186F601A8F">
    <w:name w:val="AFA86D19FA504456A06EFA186F601A8F"/>
    <w:rsid w:val="009B5980"/>
    <w:pPr>
      <w:spacing w:after="160" w:line="259" w:lineRule="auto"/>
    </w:pPr>
  </w:style>
  <w:style w:type="paragraph" w:customStyle="1" w:styleId="0124D0A026124FC68C05E9E8A373AAC5">
    <w:name w:val="0124D0A026124FC68C05E9E8A373AAC5"/>
    <w:rsid w:val="009B5980"/>
    <w:pPr>
      <w:spacing w:after="160" w:line="259" w:lineRule="auto"/>
    </w:pPr>
  </w:style>
  <w:style w:type="paragraph" w:customStyle="1" w:styleId="EEB57DB3A63C4F85BF33B3459FA4A6FE">
    <w:name w:val="EEB57DB3A63C4F85BF33B3459FA4A6FE"/>
    <w:rsid w:val="009B5980"/>
    <w:pPr>
      <w:spacing w:after="160" w:line="259" w:lineRule="auto"/>
    </w:pPr>
  </w:style>
  <w:style w:type="paragraph" w:customStyle="1" w:styleId="CE98A4A1C287460F86205752177FEF04">
    <w:name w:val="CE98A4A1C287460F86205752177FEF04"/>
    <w:rsid w:val="009B5980"/>
    <w:pPr>
      <w:spacing w:after="160" w:line="259" w:lineRule="auto"/>
    </w:pPr>
  </w:style>
  <w:style w:type="paragraph" w:customStyle="1" w:styleId="12E13FA7039949909EBE7A04C6B02134">
    <w:name w:val="12E13FA7039949909EBE7A04C6B02134"/>
    <w:rsid w:val="009B5980"/>
    <w:pPr>
      <w:spacing w:after="160" w:line="259" w:lineRule="auto"/>
    </w:pPr>
  </w:style>
  <w:style w:type="paragraph" w:customStyle="1" w:styleId="4AF1D02C05A54ED3899F07EDD46A1DB2">
    <w:name w:val="4AF1D02C05A54ED3899F07EDD46A1DB2"/>
    <w:rsid w:val="009B5980"/>
    <w:pPr>
      <w:spacing w:after="160" w:line="259" w:lineRule="auto"/>
    </w:pPr>
  </w:style>
  <w:style w:type="paragraph" w:customStyle="1" w:styleId="1D15E420F2234FF9B80C6D4FB3E2E0AC">
    <w:name w:val="1D15E420F2234FF9B80C6D4FB3E2E0AC"/>
    <w:rsid w:val="009B5980"/>
    <w:pPr>
      <w:spacing w:after="160" w:line="259" w:lineRule="auto"/>
    </w:pPr>
  </w:style>
  <w:style w:type="paragraph" w:customStyle="1" w:styleId="16B16214EB1D4AED94DCAC2C4A28FE5D">
    <w:name w:val="16B16214EB1D4AED94DCAC2C4A28FE5D"/>
    <w:rsid w:val="009B5980"/>
    <w:pPr>
      <w:spacing w:after="160" w:line="259" w:lineRule="auto"/>
    </w:pPr>
  </w:style>
  <w:style w:type="paragraph" w:customStyle="1" w:styleId="3856CB9717A74ACFAE54586AB42D19E2">
    <w:name w:val="3856CB9717A74ACFAE54586AB42D19E2"/>
    <w:rsid w:val="009B5980"/>
    <w:pPr>
      <w:spacing w:after="160" w:line="259" w:lineRule="auto"/>
    </w:pPr>
  </w:style>
  <w:style w:type="paragraph" w:customStyle="1" w:styleId="23EBA78CF19E4528B75F962F6C27C7DF">
    <w:name w:val="23EBA78CF19E4528B75F962F6C27C7DF"/>
    <w:rsid w:val="009B5980"/>
    <w:pPr>
      <w:spacing w:after="160" w:line="259" w:lineRule="auto"/>
    </w:pPr>
  </w:style>
  <w:style w:type="paragraph" w:customStyle="1" w:styleId="9ABF5D1C6F084BE599E3B2BBBDFFC731">
    <w:name w:val="9ABF5D1C6F084BE599E3B2BBBDFFC731"/>
    <w:rsid w:val="009B5980"/>
    <w:pPr>
      <w:spacing w:after="160" w:line="259" w:lineRule="auto"/>
    </w:pPr>
  </w:style>
  <w:style w:type="paragraph" w:customStyle="1" w:styleId="680D9FC9835E4A689553557DA00A45F1">
    <w:name w:val="680D9FC9835E4A689553557DA00A45F1"/>
    <w:rsid w:val="009B5980"/>
    <w:pPr>
      <w:spacing w:after="160" w:line="259" w:lineRule="auto"/>
    </w:pPr>
  </w:style>
  <w:style w:type="paragraph" w:customStyle="1" w:styleId="35D8708FD00F4C13A0848E8AEDBC74BB">
    <w:name w:val="35D8708FD00F4C13A0848E8AEDBC74BB"/>
    <w:rsid w:val="009B5980"/>
    <w:pPr>
      <w:spacing w:after="160" w:line="259" w:lineRule="auto"/>
    </w:pPr>
  </w:style>
  <w:style w:type="paragraph" w:customStyle="1" w:styleId="16F9F6B0409F4BC7967D2570BD23F55D">
    <w:name w:val="16F9F6B0409F4BC7967D2570BD23F55D"/>
    <w:rsid w:val="009B5980"/>
    <w:pPr>
      <w:spacing w:after="160" w:line="259" w:lineRule="auto"/>
    </w:pPr>
  </w:style>
  <w:style w:type="paragraph" w:customStyle="1" w:styleId="06139D5FCBC244BDA8526DFE1A828963">
    <w:name w:val="06139D5FCBC244BDA8526DFE1A828963"/>
    <w:rsid w:val="009B5980"/>
    <w:pPr>
      <w:spacing w:after="160" w:line="259" w:lineRule="auto"/>
    </w:pPr>
  </w:style>
  <w:style w:type="paragraph" w:customStyle="1" w:styleId="45419CC1411F413E9CDE24292E69403D">
    <w:name w:val="45419CC1411F413E9CDE24292E69403D"/>
    <w:rsid w:val="009B5980"/>
    <w:pPr>
      <w:spacing w:after="160" w:line="259" w:lineRule="auto"/>
    </w:pPr>
  </w:style>
  <w:style w:type="paragraph" w:customStyle="1" w:styleId="8261707FD1AB42D7A020DBFA941E1828">
    <w:name w:val="8261707FD1AB42D7A020DBFA941E1828"/>
    <w:rsid w:val="009B5980"/>
    <w:pPr>
      <w:spacing w:after="160" w:line="259" w:lineRule="auto"/>
    </w:pPr>
  </w:style>
  <w:style w:type="paragraph" w:customStyle="1" w:styleId="3389B7A1E0AE492D8C95EF508189E150">
    <w:name w:val="3389B7A1E0AE492D8C95EF508189E150"/>
    <w:rsid w:val="009B5980"/>
    <w:pPr>
      <w:spacing w:after="160" w:line="259" w:lineRule="auto"/>
    </w:pPr>
  </w:style>
  <w:style w:type="paragraph" w:customStyle="1" w:styleId="D37E271A0E684A65A15D16111EB0B64B">
    <w:name w:val="D37E271A0E684A65A15D16111EB0B64B"/>
    <w:rsid w:val="009B5980"/>
    <w:pPr>
      <w:spacing w:after="160" w:line="259" w:lineRule="auto"/>
    </w:pPr>
  </w:style>
  <w:style w:type="paragraph" w:customStyle="1" w:styleId="B71E1185AE3348A4B885C43E59817D1C">
    <w:name w:val="B71E1185AE3348A4B885C43E59817D1C"/>
    <w:rsid w:val="009B5980"/>
    <w:pPr>
      <w:spacing w:after="160" w:line="259" w:lineRule="auto"/>
    </w:pPr>
  </w:style>
  <w:style w:type="paragraph" w:customStyle="1" w:styleId="70B182F09E294C6391269E257F789AB9">
    <w:name w:val="70B182F09E294C6391269E257F789AB9"/>
    <w:rsid w:val="009B5980"/>
    <w:pPr>
      <w:spacing w:after="160" w:line="259" w:lineRule="auto"/>
    </w:pPr>
  </w:style>
  <w:style w:type="paragraph" w:customStyle="1" w:styleId="8F1676F4E1404B0ABC9E8135D0B35D9C">
    <w:name w:val="8F1676F4E1404B0ABC9E8135D0B35D9C"/>
    <w:rsid w:val="009B5980"/>
    <w:pPr>
      <w:spacing w:after="160" w:line="259" w:lineRule="auto"/>
    </w:pPr>
  </w:style>
  <w:style w:type="paragraph" w:customStyle="1" w:styleId="D38B9F3E707D4549976550827CC9B339">
    <w:name w:val="D38B9F3E707D4549976550827CC9B339"/>
    <w:rsid w:val="009B5980"/>
    <w:pPr>
      <w:spacing w:after="160" w:line="259" w:lineRule="auto"/>
    </w:pPr>
  </w:style>
  <w:style w:type="paragraph" w:customStyle="1" w:styleId="E0684D70CCBD4BBB8930E870D6CB5B66">
    <w:name w:val="E0684D70CCBD4BBB8930E870D6CB5B66"/>
    <w:rsid w:val="009B5980"/>
    <w:pPr>
      <w:spacing w:after="160" w:line="259" w:lineRule="auto"/>
    </w:pPr>
  </w:style>
  <w:style w:type="paragraph" w:customStyle="1" w:styleId="C6DDD31C03BF4460A010BC8998B66536">
    <w:name w:val="C6DDD31C03BF4460A010BC8998B66536"/>
    <w:rsid w:val="009B5980"/>
    <w:pPr>
      <w:spacing w:after="160" w:line="259" w:lineRule="auto"/>
    </w:pPr>
  </w:style>
  <w:style w:type="paragraph" w:customStyle="1" w:styleId="8E3E2B402EA8428A9124F1E3D136769D">
    <w:name w:val="8E3E2B402EA8428A9124F1E3D136769D"/>
    <w:rsid w:val="009B5980"/>
    <w:pPr>
      <w:spacing w:after="160" w:line="259" w:lineRule="auto"/>
    </w:pPr>
  </w:style>
  <w:style w:type="paragraph" w:customStyle="1" w:styleId="5868055172F54CFF9CACC4F6FC4023B4">
    <w:name w:val="5868055172F54CFF9CACC4F6FC4023B4"/>
    <w:rsid w:val="009B5980"/>
    <w:pPr>
      <w:spacing w:after="160" w:line="259" w:lineRule="auto"/>
    </w:pPr>
  </w:style>
  <w:style w:type="paragraph" w:customStyle="1" w:styleId="5A5E802FB86B49A1A87F976C96B4A34F">
    <w:name w:val="5A5E802FB86B49A1A87F976C96B4A34F"/>
    <w:rsid w:val="009B5980"/>
    <w:pPr>
      <w:spacing w:after="160" w:line="259" w:lineRule="auto"/>
    </w:pPr>
  </w:style>
  <w:style w:type="paragraph" w:customStyle="1" w:styleId="07899F6AD2364323BD789DF15BFC6A28">
    <w:name w:val="07899F6AD2364323BD789DF15BFC6A28"/>
    <w:rsid w:val="009B5980"/>
    <w:pPr>
      <w:spacing w:after="160" w:line="259" w:lineRule="auto"/>
    </w:pPr>
  </w:style>
  <w:style w:type="paragraph" w:customStyle="1" w:styleId="F2D654D1C02143F785E433C759471620">
    <w:name w:val="F2D654D1C02143F785E433C759471620"/>
    <w:rsid w:val="009B5980"/>
    <w:pPr>
      <w:spacing w:after="160" w:line="259" w:lineRule="auto"/>
    </w:pPr>
  </w:style>
  <w:style w:type="paragraph" w:customStyle="1" w:styleId="ED075D1EAC754314A53A416971A17F6B">
    <w:name w:val="ED075D1EAC754314A53A416971A17F6B"/>
    <w:rsid w:val="009B5980"/>
    <w:pPr>
      <w:spacing w:after="160" w:line="259" w:lineRule="auto"/>
    </w:pPr>
  </w:style>
  <w:style w:type="paragraph" w:customStyle="1" w:styleId="01A6EDA76E7D4061B0C50DAF6220A5D1">
    <w:name w:val="01A6EDA76E7D4061B0C50DAF6220A5D1"/>
    <w:rsid w:val="009B5980"/>
    <w:pPr>
      <w:spacing w:after="160" w:line="259" w:lineRule="auto"/>
    </w:pPr>
  </w:style>
  <w:style w:type="paragraph" w:customStyle="1" w:styleId="9626FE42EA384686849EF7BD04C1C358">
    <w:name w:val="9626FE42EA384686849EF7BD04C1C358"/>
    <w:rsid w:val="009B5980"/>
    <w:pPr>
      <w:spacing w:after="160" w:line="259" w:lineRule="auto"/>
    </w:pPr>
  </w:style>
  <w:style w:type="paragraph" w:customStyle="1" w:styleId="C0B54C59E1464DD19672FCF5B597E238">
    <w:name w:val="C0B54C59E1464DD19672FCF5B597E238"/>
    <w:rsid w:val="009B5980"/>
    <w:pPr>
      <w:spacing w:after="160" w:line="259" w:lineRule="auto"/>
    </w:pPr>
  </w:style>
  <w:style w:type="paragraph" w:customStyle="1" w:styleId="A367359BA4CB4F588580BC353EC94F52">
    <w:name w:val="A367359BA4CB4F588580BC353EC94F52"/>
    <w:rsid w:val="009B5980"/>
    <w:pPr>
      <w:spacing w:after="160" w:line="259" w:lineRule="auto"/>
    </w:pPr>
  </w:style>
  <w:style w:type="paragraph" w:customStyle="1" w:styleId="78642E2BA3E245FB9B758A18DFF3E363">
    <w:name w:val="78642E2BA3E245FB9B758A18DFF3E363"/>
    <w:rsid w:val="009B5980"/>
    <w:pPr>
      <w:spacing w:after="160" w:line="259" w:lineRule="auto"/>
    </w:pPr>
  </w:style>
  <w:style w:type="paragraph" w:customStyle="1" w:styleId="3FA360D3C23B4E40A2BD02C50FC8D3BF">
    <w:name w:val="3FA360D3C23B4E40A2BD02C50FC8D3BF"/>
    <w:rsid w:val="009B5980"/>
    <w:pPr>
      <w:spacing w:after="160" w:line="259" w:lineRule="auto"/>
    </w:pPr>
  </w:style>
  <w:style w:type="paragraph" w:customStyle="1" w:styleId="4E9459ED70884CDB897B162F5922DBD4">
    <w:name w:val="4E9459ED70884CDB897B162F5922DBD4"/>
    <w:rsid w:val="009B5980"/>
    <w:pPr>
      <w:spacing w:after="160" w:line="259" w:lineRule="auto"/>
    </w:pPr>
  </w:style>
  <w:style w:type="paragraph" w:customStyle="1" w:styleId="287C228E1D804754AFFD81B5A8F4F8CA">
    <w:name w:val="287C228E1D804754AFFD81B5A8F4F8CA"/>
    <w:rsid w:val="009B5980"/>
    <w:pPr>
      <w:spacing w:after="160" w:line="259" w:lineRule="auto"/>
    </w:pPr>
  </w:style>
  <w:style w:type="paragraph" w:customStyle="1" w:styleId="B8216CB4781B4E67A134B99E55195F96">
    <w:name w:val="B8216CB4781B4E67A134B99E55195F96"/>
    <w:rsid w:val="009B5980"/>
    <w:pPr>
      <w:spacing w:after="160" w:line="259" w:lineRule="auto"/>
    </w:pPr>
  </w:style>
  <w:style w:type="paragraph" w:customStyle="1" w:styleId="ABF7ADCD3A7441ABA0A212CE50EF6EE2">
    <w:name w:val="ABF7ADCD3A7441ABA0A212CE50EF6EE2"/>
    <w:rsid w:val="009B5980"/>
    <w:pPr>
      <w:spacing w:after="160" w:line="259" w:lineRule="auto"/>
    </w:pPr>
  </w:style>
  <w:style w:type="paragraph" w:customStyle="1" w:styleId="09CA1FDD6F52470FB03C0F5745074292">
    <w:name w:val="09CA1FDD6F52470FB03C0F5745074292"/>
    <w:rsid w:val="009B5980"/>
    <w:pPr>
      <w:spacing w:after="160" w:line="259" w:lineRule="auto"/>
    </w:pPr>
  </w:style>
  <w:style w:type="paragraph" w:customStyle="1" w:styleId="D6BD1C0BE7AF4DB48A2527D304FA97D8">
    <w:name w:val="D6BD1C0BE7AF4DB48A2527D304FA97D8"/>
    <w:rsid w:val="009B5980"/>
    <w:pPr>
      <w:spacing w:after="160" w:line="259" w:lineRule="auto"/>
    </w:pPr>
  </w:style>
  <w:style w:type="paragraph" w:customStyle="1" w:styleId="35B68F85A7CE4F7DBD28C402A7C85442">
    <w:name w:val="35B68F85A7CE4F7DBD28C402A7C85442"/>
    <w:rsid w:val="009B5980"/>
    <w:pPr>
      <w:spacing w:after="160" w:line="259" w:lineRule="auto"/>
    </w:pPr>
  </w:style>
  <w:style w:type="paragraph" w:customStyle="1" w:styleId="CAC7AC9A8A8A4B3697CCC90A811207A3">
    <w:name w:val="CAC7AC9A8A8A4B3697CCC90A811207A3"/>
    <w:rsid w:val="009B5980"/>
    <w:pPr>
      <w:spacing w:after="160" w:line="259" w:lineRule="auto"/>
    </w:pPr>
  </w:style>
  <w:style w:type="paragraph" w:customStyle="1" w:styleId="B6A51E5662164A2984DD38C6DAD65E45">
    <w:name w:val="B6A51E5662164A2984DD38C6DAD65E45"/>
    <w:rsid w:val="009B5980"/>
    <w:pPr>
      <w:spacing w:after="160" w:line="259" w:lineRule="auto"/>
    </w:pPr>
  </w:style>
  <w:style w:type="paragraph" w:customStyle="1" w:styleId="80D6E141E2194731A0AAF0B3F7D2C8D0">
    <w:name w:val="80D6E141E2194731A0AAF0B3F7D2C8D0"/>
    <w:rsid w:val="009B5980"/>
    <w:pPr>
      <w:spacing w:after="160" w:line="259" w:lineRule="auto"/>
    </w:pPr>
  </w:style>
  <w:style w:type="paragraph" w:customStyle="1" w:styleId="CB490826AD1B402C90C4F5D4373B05E6">
    <w:name w:val="CB490826AD1B402C90C4F5D4373B05E6"/>
    <w:rsid w:val="009B5980"/>
    <w:pPr>
      <w:spacing w:after="160" w:line="259" w:lineRule="auto"/>
    </w:pPr>
  </w:style>
  <w:style w:type="paragraph" w:customStyle="1" w:styleId="57FCF5C5FE644D1CB21B7EA43F2F4C93">
    <w:name w:val="57FCF5C5FE644D1CB21B7EA43F2F4C93"/>
    <w:rsid w:val="009B5980"/>
    <w:pPr>
      <w:spacing w:after="160" w:line="259" w:lineRule="auto"/>
    </w:pPr>
  </w:style>
  <w:style w:type="paragraph" w:customStyle="1" w:styleId="BA32CC0208DD49A2A21AD806F4498BB3">
    <w:name w:val="BA32CC0208DD49A2A21AD806F4498BB3"/>
    <w:rsid w:val="009B5980"/>
    <w:pPr>
      <w:spacing w:after="160" w:line="259" w:lineRule="auto"/>
    </w:pPr>
  </w:style>
  <w:style w:type="paragraph" w:customStyle="1" w:styleId="77FF7B4F273E498BA94A6134FBAE4747">
    <w:name w:val="77FF7B4F273E498BA94A6134FBAE4747"/>
    <w:rsid w:val="009B5980"/>
    <w:pPr>
      <w:spacing w:after="160" w:line="259" w:lineRule="auto"/>
    </w:pPr>
  </w:style>
  <w:style w:type="paragraph" w:customStyle="1" w:styleId="EFE046414E934A4FBD4BF923A4ABEC9A">
    <w:name w:val="EFE046414E934A4FBD4BF923A4ABEC9A"/>
    <w:rsid w:val="009B5980"/>
    <w:pPr>
      <w:spacing w:after="160" w:line="259" w:lineRule="auto"/>
    </w:pPr>
  </w:style>
  <w:style w:type="paragraph" w:customStyle="1" w:styleId="A04DFADA23064A12B2E9EED7F26A550A">
    <w:name w:val="A04DFADA23064A12B2E9EED7F26A550A"/>
    <w:rsid w:val="009B5980"/>
    <w:pPr>
      <w:spacing w:after="160" w:line="259" w:lineRule="auto"/>
    </w:pPr>
  </w:style>
  <w:style w:type="paragraph" w:customStyle="1" w:styleId="110DEF368DD14C50A8B2E0E15A22ED42">
    <w:name w:val="110DEF368DD14C50A8B2E0E15A22ED42"/>
    <w:rsid w:val="009B5980"/>
    <w:pPr>
      <w:spacing w:after="160" w:line="259" w:lineRule="auto"/>
    </w:pPr>
  </w:style>
  <w:style w:type="paragraph" w:customStyle="1" w:styleId="0B5EB84B07EA4FE3B029E9A87E442946">
    <w:name w:val="0B5EB84B07EA4FE3B029E9A87E442946"/>
    <w:rsid w:val="009B5980"/>
    <w:pPr>
      <w:spacing w:after="160" w:line="259" w:lineRule="auto"/>
    </w:pPr>
  </w:style>
  <w:style w:type="paragraph" w:customStyle="1" w:styleId="FA148324E4544EE3A7B2A959EBBBF992">
    <w:name w:val="FA148324E4544EE3A7B2A959EBBBF992"/>
    <w:rsid w:val="009B5980"/>
    <w:pPr>
      <w:spacing w:after="160" w:line="259" w:lineRule="auto"/>
    </w:pPr>
  </w:style>
  <w:style w:type="paragraph" w:customStyle="1" w:styleId="BFFC51BA88CF461D9771141FEB266DD3">
    <w:name w:val="BFFC51BA88CF461D9771141FEB266DD3"/>
    <w:rsid w:val="009B5980"/>
    <w:pPr>
      <w:spacing w:after="160" w:line="259" w:lineRule="auto"/>
    </w:pPr>
  </w:style>
  <w:style w:type="paragraph" w:customStyle="1" w:styleId="6E266863E9F74E1385975D87CFCC7497">
    <w:name w:val="6E266863E9F74E1385975D87CFCC7497"/>
    <w:rsid w:val="009B5980"/>
    <w:pPr>
      <w:spacing w:after="160" w:line="259" w:lineRule="auto"/>
    </w:pPr>
  </w:style>
  <w:style w:type="paragraph" w:customStyle="1" w:styleId="06C27B7D0FD844DCB68465025C8AEA28">
    <w:name w:val="06C27B7D0FD844DCB68465025C8AEA28"/>
    <w:rsid w:val="009B5980"/>
    <w:pPr>
      <w:spacing w:after="160" w:line="259" w:lineRule="auto"/>
    </w:pPr>
  </w:style>
  <w:style w:type="paragraph" w:customStyle="1" w:styleId="90039E0EBB8C4EAE8160F8D9666A4D31">
    <w:name w:val="90039E0EBB8C4EAE8160F8D9666A4D31"/>
    <w:rsid w:val="009B5980"/>
    <w:pPr>
      <w:spacing w:after="160" w:line="259" w:lineRule="auto"/>
    </w:pPr>
  </w:style>
  <w:style w:type="paragraph" w:customStyle="1" w:styleId="B6062E9EF78043BE9DF793E1671F883C">
    <w:name w:val="B6062E9EF78043BE9DF793E1671F883C"/>
    <w:rsid w:val="009B5980"/>
    <w:pPr>
      <w:spacing w:after="160" w:line="259" w:lineRule="auto"/>
    </w:pPr>
  </w:style>
  <w:style w:type="paragraph" w:customStyle="1" w:styleId="A6458777387345019DEC03530DC5CECF">
    <w:name w:val="A6458777387345019DEC03530DC5CECF"/>
    <w:rsid w:val="009B5980"/>
    <w:pPr>
      <w:spacing w:after="160" w:line="259" w:lineRule="auto"/>
    </w:pPr>
  </w:style>
  <w:style w:type="paragraph" w:customStyle="1" w:styleId="33AC252993AD49E2998DE83970DBC0F4">
    <w:name w:val="33AC252993AD49E2998DE83970DBC0F4"/>
    <w:rsid w:val="009B5980"/>
    <w:pPr>
      <w:spacing w:after="160" w:line="259" w:lineRule="auto"/>
    </w:pPr>
  </w:style>
  <w:style w:type="paragraph" w:customStyle="1" w:styleId="2379FA56A6A54D07B466172140693012">
    <w:name w:val="2379FA56A6A54D07B466172140693012"/>
    <w:rsid w:val="009B5980"/>
    <w:pPr>
      <w:spacing w:after="160" w:line="259" w:lineRule="auto"/>
    </w:pPr>
  </w:style>
  <w:style w:type="paragraph" w:customStyle="1" w:styleId="32B13428DD044542A9BBFD73DC13BDB5">
    <w:name w:val="32B13428DD044542A9BBFD73DC13BDB5"/>
    <w:rsid w:val="009B5980"/>
    <w:pPr>
      <w:spacing w:after="160" w:line="259" w:lineRule="auto"/>
    </w:pPr>
  </w:style>
  <w:style w:type="paragraph" w:customStyle="1" w:styleId="88EDF864067649BE8302F6CE1792D246">
    <w:name w:val="88EDF864067649BE8302F6CE1792D246"/>
    <w:rsid w:val="009B5980"/>
    <w:pPr>
      <w:spacing w:after="160" w:line="259" w:lineRule="auto"/>
    </w:pPr>
  </w:style>
  <w:style w:type="paragraph" w:customStyle="1" w:styleId="50AD87D764914E72A68501D5EFCB87E8">
    <w:name w:val="50AD87D764914E72A68501D5EFCB87E8"/>
    <w:rsid w:val="009B5980"/>
    <w:pPr>
      <w:spacing w:after="160" w:line="259" w:lineRule="auto"/>
    </w:pPr>
  </w:style>
  <w:style w:type="paragraph" w:customStyle="1" w:styleId="0A6CBD56F5F84BB8816A75679DE063CA">
    <w:name w:val="0A6CBD56F5F84BB8816A75679DE063CA"/>
    <w:rsid w:val="009B5980"/>
    <w:pPr>
      <w:spacing w:after="160" w:line="259" w:lineRule="auto"/>
    </w:pPr>
  </w:style>
  <w:style w:type="paragraph" w:customStyle="1" w:styleId="26986A4D40BE4CCD8644DD4E51CC9A63">
    <w:name w:val="26986A4D40BE4CCD8644DD4E51CC9A63"/>
    <w:rsid w:val="009B5980"/>
    <w:pPr>
      <w:spacing w:after="160" w:line="259" w:lineRule="auto"/>
    </w:pPr>
  </w:style>
  <w:style w:type="paragraph" w:customStyle="1" w:styleId="306AA8319EA0412BA4005E443BC27FA3">
    <w:name w:val="306AA8319EA0412BA4005E443BC27FA3"/>
    <w:rsid w:val="009B5980"/>
    <w:pPr>
      <w:spacing w:after="160" w:line="259" w:lineRule="auto"/>
    </w:pPr>
  </w:style>
  <w:style w:type="paragraph" w:customStyle="1" w:styleId="6DA60A24685B44BEB175B52F8B039F61">
    <w:name w:val="6DA60A24685B44BEB175B52F8B039F61"/>
    <w:rsid w:val="009B5980"/>
    <w:pPr>
      <w:spacing w:after="160" w:line="259" w:lineRule="auto"/>
    </w:pPr>
  </w:style>
  <w:style w:type="paragraph" w:customStyle="1" w:styleId="8A9E525849924295A5C53B2526A94D5E">
    <w:name w:val="8A9E525849924295A5C53B2526A94D5E"/>
    <w:rsid w:val="009B5980"/>
    <w:pPr>
      <w:spacing w:after="160" w:line="259" w:lineRule="auto"/>
    </w:pPr>
  </w:style>
  <w:style w:type="paragraph" w:customStyle="1" w:styleId="CC6D5440A42A4D9887E051CAE43D3465">
    <w:name w:val="CC6D5440A42A4D9887E051CAE43D3465"/>
    <w:rsid w:val="009B5980"/>
    <w:pPr>
      <w:spacing w:after="160" w:line="259" w:lineRule="auto"/>
    </w:pPr>
  </w:style>
  <w:style w:type="paragraph" w:customStyle="1" w:styleId="0E818CF7F7CA41D1B2FDA40340D76DDD">
    <w:name w:val="0E818CF7F7CA41D1B2FDA40340D76DDD"/>
    <w:rsid w:val="009B5980"/>
    <w:pPr>
      <w:spacing w:after="160" w:line="259" w:lineRule="auto"/>
    </w:pPr>
  </w:style>
  <w:style w:type="paragraph" w:customStyle="1" w:styleId="D65E6DB9B3D0405AA89A4AFB374F5E54">
    <w:name w:val="D65E6DB9B3D0405AA89A4AFB374F5E54"/>
    <w:rsid w:val="009B5980"/>
    <w:pPr>
      <w:spacing w:after="160" w:line="259" w:lineRule="auto"/>
    </w:pPr>
  </w:style>
  <w:style w:type="paragraph" w:customStyle="1" w:styleId="D8F61F5F48734BA5A1BF2B2E7B74DF85">
    <w:name w:val="D8F61F5F48734BA5A1BF2B2E7B74DF85"/>
    <w:rsid w:val="009B5980"/>
    <w:pPr>
      <w:spacing w:after="160" w:line="259" w:lineRule="auto"/>
    </w:pPr>
  </w:style>
  <w:style w:type="paragraph" w:customStyle="1" w:styleId="EB12E15430E543C0BAE0872761A10A35">
    <w:name w:val="EB12E15430E543C0BAE0872761A10A35"/>
    <w:rsid w:val="009B5980"/>
    <w:pPr>
      <w:spacing w:after="160" w:line="259" w:lineRule="auto"/>
    </w:pPr>
  </w:style>
  <w:style w:type="paragraph" w:customStyle="1" w:styleId="B9A734B5C0D148519F610667D3870FE3">
    <w:name w:val="B9A734B5C0D148519F610667D3870FE3"/>
    <w:rsid w:val="009B5980"/>
    <w:pPr>
      <w:spacing w:after="160" w:line="259" w:lineRule="auto"/>
    </w:pPr>
  </w:style>
  <w:style w:type="paragraph" w:customStyle="1" w:styleId="0942ED4AE3684C17AF0F62E64F7B8464">
    <w:name w:val="0942ED4AE3684C17AF0F62E64F7B8464"/>
    <w:rsid w:val="009B5980"/>
    <w:pPr>
      <w:spacing w:after="160" w:line="259" w:lineRule="auto"/>
    </w:pPr>
  </w:style>
  <w:style w:type="paragraph" w:customStyle="1" w:styleId="600B3A52E471486DBD35A4F17ED26D0A">
    <w:name w:val="600B3A52E471486DBD35A4F17ED26D0A"/>
    <w:rsid w:val="009B5980"/>
    <w:pPr>
      <w:spacing w:after="160" w:line="259" w:lineRule="auto"/>
    </w:pPr>
  </w:style>
  <w:style w:type="paragraph" w:customStyle="1" w:styleId="FF0D83C8C70A4166BEDA5420F5A7A786">
    <w:name w:val="FF0D83C8C70A4166BEDA5420F5A7A786"/>
    <w:rsid w:val="009B5980"/>
    <w:pPr>
      <w:spacing w:after="160" w:line="259" w:lineRule="auto"/>
    </w:pPr>
  </w:style>
  <w:style w:type="paragraph" w:customStyle="1" w:styleId="D6554CFCB0B240ADA4F96F9319EC30DB">
    <w:name w:val="D6554CFCB0B240ADA4F96F9319EC30DB"/>
    <w:rsid w:val="009B5980"/>
    <w:pPr>
      <w:spacing w:after="160" w:line="259" w:lineRule="auto"/>
    </w:pPr>
  </w:style>
  <w:style w:type="paragraph" w:customStyle="1" w:styleId="F2FC2D435CA64D108AF13F862CD58B77">
    <w:name w:val="F2FC2D435CA64D108AF13F862CD58B77"/>
    <w:rsid w:val="009B5980"/>
    <w:pPr>
      <w:spacing w:after="160" w:line="259" w:lineRule="auto"/>
    </w:pPr>
  </w:style>
  <w:style w:type="paragraph" w:customStyle="1" w:styleId="E269CADEB18940BD9C68886F095767FA">
    <w:name w:val="E269CADEB18940BD9C68886F095767FA"/>
    <w:rsid w:val="009B5980"/>
    <w:pPr>
      <w:spacing w:after="160" w:line="259" w:lineRule="auto"/>
    </w:pPr>
  </w:style>
  <w:style w:type="paragraph" w:customStyle="1" w:styleId="1FCF25EB6B6847FC94C868413F2DF41A">
    <w:name w:val="1FCF25EB6B6847FC94C868413F2DF41A"/>
    <w:rsid w:val="009B5980"/>
    <w:pPr>
      <w:spacing w:after="160" w:line="259" w:lineRule="auto"/>
    </w:pPr>
  </w:style>
  <w:style w:type="paragraph" w:customStyle="1" w:styleId="43996FEDA5024EF8B9E6A70BBEE83215">
    <w:name w:val="43996FEDA5024EF8B9E6A70BBEE83215"/>
    <w:rsid w:val="009B5980"/>
    <w:pPr>
      <w:spacing w:after="160" w:line="259" w:lineRule="auto"/>
    </w:pPr>
  </w:style>
  <w:style w:type="paragraph" w:customStyle="1" w:styleId="A8A354C9B482425E800BAEB8F51A4D0A">
    <w:name w:val="A8A354C9B482425E800BAEB8F51A4D0A"/>
    <w:rsid w:val="009B5980"/>
    <w:pPr>
      <w:spacing w:after="160" w:line="259" w:lineRule="auto"/>
    </w:pPr>
  </w:style>
  <w:style w:type="paragraph" w:customStyle="1" w:styleId="27850B720DEB41C7AF8C0C6ECAF8E64D">
    <w:name w:val="27850B720DEB41C7AF8C0C6ECAF8E64D"/>
    <w:rsid w:val="009B5980"/>
    <w:pPr>
      <w:spacing w:after="160" w:line="259" w:lineRule="auto"/>
    </w:pPr>
  </w:style>
  <w:style w:type="paragraph" w:customStyle="1" w:styleId="440384773EB4499297BC940121655B15">
    <w:name w:val="440384773EB4499297BC940121655B15"/>
    <w:rsid w:val="009B5980"/>
    <w:pPr>
      <w:spacing w:after="160" w:line="259" w:lineRule="auto"/>
    </w:pPr>
  </w:style>
  <w:style w:type="paragraph" w:customStyle="1" w:styleId="99C2E5A38A5E46D0A651A228F4181460">
    <w:name w:val="99C2E5A38A5E46D0A651A228F4181460"/>
    <w:rsid w:val="009B5980"/>
    <w:pPr>
      <w:spacing w:after="160" w:line="259" w:lineRule="auto"/>
    </w:pPr>
  </w:style>
  <w:style w:type="paragraph" w:customStyle="1" w:styleId="9DDB5427DD0F468B8FD450A807688904">
    <w:name w:val="9DDB5427DD0F468B8FD450A807688904"/>
    <w:rsid w:val="009B5980"/>
    <w:pPr>
      <w:spacing w:after="160" w:line="259" w:lineRule="auto"/>
    </w:pPr>
  </w:style>
  <w:style w:type="paragraph" w:customStyle="1" w:styleId="77FE6035CC8D4B29AE001ACAE70D75C2">
    <w:name w:val="77FE6035CC8D4B29AE001ACAE70D75C2"/>
    <w:rsid w:val="009B5980"/>
    <w:pPr>
      <w:spacing w:after="160" w:line="259" w:lineRule="auto"/>
    </w:pPr>
  </w:style>
  <w:style w:type="paragraph" w:customStyle="1" w:styleId="ED5C9886B1A74523B66F9D8ECD517CCC">
    <w:name w:val="ED5C9886B1A74523B66F9D8ECD517CCC"/>
    <w:rsid w:val="009B5980"/>
    <w:pPr>
      <w:spacing w:after="160" w:line="259" w:lineRule="auto"/>
    </w:pPr>
  </w:style>
  <w:style w:type="paragraph" w:customStyle="1" w:styleId="A15C868EC5BB499C8B19822E3BA493CF">
    <w:name w:val="A15C868EC5BB499C8B19822E3BA493CF"/>
    <w:rsid w:val="009B5980"/>
    <w:pPr>
      <w:spacing w:after="160" w:line="259" w:lineRule="auto"/>
    </w:pPr>
  </w:style>
  <w:style w:type="paragraph" w:customStyle="1" w:styleId="2B7799422C1646F4A9E553D6649C9F82">
    <w:name w:val="2B7799422C1646F4A9E553D6649C9F82"/>
    <w:rsid w:val="009B5980"/>
    <w:pPr>
      <w:spacing w:after="160" w:line="259" w:lineRule="auto"/>
    </w:pPr>
  </w:style>
  <w:style w:type="paragraph" w:customStyle="1" w:styleId="BE5D87CE9343422C99B8B009E3817095">
    <w:name w:val="BE5D87CE9343422C99B8B009E3817095"/>
    <w:rsid w:val="009B5980"/>
    <w:pPr>
      <w:spacing w:after="160" w:line="259" w:lineRule="auto"/>
    </w:pPr>
  </w:style>
  <w:style w:type="paragraph" w:customStyle="1" w:styleId="E0350F83E5BE4F8884311B6049577865">
    <w:name w:val="E0350F83E5BE4F8884311B6049577865"/>
    <w:rsid w:val="009B5980"/>
    <w:pPr>
      <w:spacing w:after="160" w:line="259" w:lineRule="auto"/>
    </w:pPr>
  </w:style>
  <w:style w:type="paragraph" w:customStyle="1" w:styleId="E3FDC52E83404D1CB225F78DD5AD929C">
    <w:name w:val="E3FDC52E83404D1CB225F78DD5AD929C"/>
    <w:rsid w:val="009B5980"/>
    <w:pPr>
      <w:spacing w:after="160" w:line="259" w:lineRule="auto"/>
    </w:pPr>
  </w:style>
  <w:style w:type="paragraph" w:customStyle="1" w:styleId="DDE9AA58A2AC45379F75DFCC11610201">
    <w:name w:val="DDE9AA58A2AC45379F75DFCC11610201"/>
    <w:rsid w:val="009B5980"/>
    <w:pPr>
      <w:spacing w:after="160" w:line="259" w:lineRule="auto"/>
    </w:pPr>
  </w:style>
  <w:style w:type="paragraph" w:customStyle="1" w:styleId="5CA0CE12DD7A467EA8EE4A5A822D3E04">
    <w:name w:val="5CA0CE12DD7A467EA8EE4A5A822D3E04"/>
    <w:rsid w:val="009B5980"/>
    <w:pPr>
      <w:spacing w:after="160" w:line="259" w:lineRule="auto"/>
    </w:pPr>
  </w:style>
  <w:style w:type="paragraph" w:customStyle="1" w:styleId="BC58C99B3D72437080C5D01E4FABD879">
    <w:name w:val="BC58C99B3D72437080C5D01E4FABD879"/>
    <w:rsid w:val="009B5980"/>
    <w:pPr>
      <w:spacing w:after="160" w:line="259" w:lineRule="auto"/>
    </w:pPr>
  </w:style>
  <w:style w:type="paragraph" w:customStyle="1" w:styleId="6A25E0C1663D457780A775953CD78DC1">
    <w:name w:val="6A25E0C1663D457780A775953CD78DC1"/>
    <w:rsid w:val="009B5980"/>
    <w:pPr>
      <w:spacing w:after="160" w:line="259" w:lineRule="auto"/>
    </w:pPr>
  </w:style>
  <w:style w:type="paragraph" w:customStyle="1" w:styleId="0538A7A535A4484EA14F68BBDECA25EE">
    <w:name w:val="0538A7A535A4484EA14F68BBDECA25EE"/>
    <w:rsid w:val="009B5980"/>
    <w:pPr>
      <w:spacing w:after="160" w:line="259" w:lineRule="auto"/>
    </w:pPr>
  </w:style>
  <w:style w:type="paragraph" w:customStyle="1" w:styleId="5E1281EAF3424E32BCC3D4B35ACAE966">
    <w:name w:val="5E1281EAF3424E32BCC3D4B35ACAE966"/>
    <w:rsid w:val="009B5980"/>
    <w:pPr>
      <w:spacing w:after="160" w:line="259" w:lineRule="auto"/>
    </w:pPr>
  </w:style>
  <w:style w:type="paragraph" w:customStyle="1" w:styleId="2118AFFB196F42D6BE44D6FCE887197B">
    <w:name w:val="2118AFFB196F42D6BE44D6FCE887197B"/>
    <w:rsid w:val="009B5980"/>
    <w:pPr>
      <w:spacing w:after="160" w:line="259" w:lineRule="auto"/>
    </w:pPr>
  </w:style>
  <w:style w:type="paragraph" w:customStyle="1" w:styleId="7F2E71B9C40E4D96A3E92819E9C4DBA8">
    <w:name w:val="7F2E71B9C40E4D96A3E92819E9C4DBA8"/>
    <w:rsid w:val="009B5980"/>
    <w:pPr>
      <w:spacing w:after="160" w:line="259" w:lineRule="auto"/>
    </w:pPr>
  </w:style>
  <w:style w:type="paragraph" w:customStyle="1" w:styleId="4B303307D8FA4492921F08EFBFC43C66">
    <w:name w:val="4B303307D8FA4492921F08EFBFC43C66"/>
    <w:rsid w:val="009B5980"/>
    <w:pPr>
      <w:spacing w:after="160" w:line="259" w:lineRule="auto"/>
    </w:pPr>
  </w:style>
  <w:style w:type="paragraph" w:customStyle="1" w:styleId="79DD1B0D7C064D75A8BD0271DBD955E7">
    <w:name w:val="79DD1B0D7C064D75A8BD0271DBD955E7"/>
    <w:rsid w:val="009B5980"/>
    <w:pPr>
      <w:spacing w:after="160" w:line="259" w:lineRule="auto"/>
    </w:pPr>
  </w:style>
  <w:style w:type="paragraph" w:customStyle="1" w:styleId="F91A1B1FAA9B473A8F40839C5EF90E27">
    <w:name w:val="F91A1B1FAA9B473A8F40839C5EF90E27"/>
    <w:rsid w:val="009B5980"/>
    <w:pPr>
      <w:spacing w:after="160" w:line="259" w:lineRule="auto"/>
    </w:pPr>
  </w:style>
  <w:style w:type="paragraph" w:customStyle="1" w:styleId="0585D948A6B448638253F1F07F06AA82">
    <w:name w:val="0585D948A6B448638253F1F07F06AA82"/>
    <w:rsid w:val="009B5980"/>
    <w:pPr>
      <w:spacing w:after="160" w:line="259" w:lineRule="auto"/>
    </w:pPr>
  </w:style>
  <w:style w:type="paragraph" w:customStyle="1" w:styleId="7DD1BFE688DC4112A7CCC4780CCB70D3">
    <w:name w:val="7DD1BFE688DC4112A7CCC4780CCB70D3"/>
    <w:rsid w:val="009B5980"/>
    <w:pPr>
      <w:spacing w:after="160" w:line="259" w:lineRule="auto"/>
    </w:pPr>
  </w:style>
  <w:style w:type="paragraph" w:customStyle="1" w:styleId="A54E40BED9564073971274462DF1F24C">
    <w:name w:val="A54E40BED9564073971274462DF1F24C"/>
    <w:rsid w:val="009B5980"/>
    <w:pPr>
      <w:spacing w:after="160" w:line="259" w:lineRule="auto"/>
    </w:pPr>
  </w:style>
  <w:style w:type="paragraph" w:customStyle="1" w:styleId="C879C45419004069BA8AC1964985B9A4">
    <w:name w:val="C879C45419004069BA8AC1964985B9A4"/>
    <w:rsid w:val="009B5980"/>
    <w:pPr>
      <w:spacing w:after="160" w:line="259" w:lineRule="auto"/>
    </w:pPr>
  </w:style>
  <w:style w:type="paragraph" w:customStyle="1" w:styleId="077299D7E6604A9F9B394A46A227A107">
    <w:name w:val="077299D7E6604A9F9B394A46A227A107"/>
    <w:rsid w:val="009B5980"/>
    <w:pPr>
      <w:spacing w:after="160" w:line="259" w:lineRule="auto"/>
    </w:pPr>
  </w:style>
  <w:style w:type="paragraph" w:customStyle="1" w:styleId="E8A6DA224DE141D6997F82B9DEF379BB">
    <w:name w:val="E8A6DA224DE141D6997F82B9DEF379BB"/>
    <w:rsid w:val="009B5980"/>
    <w:pPr>
      <w:spacing w:after="160" w:line="259" w:lineRule="auto"/>
    </w:pPr>
  </w:style>
  <w:style w:type="paragraph" w:customStyle="1" w:styleId="C39F7CD664CC4506ADB9EE136D81C7F9">
    <w:name w:val="C39F7CD664CC4506ADB9EE136D81C7F9"/>
    <w:rsid w:val="009B5980"/>
    <w:pPr>
      <w:spacing w:after="160" w:line="259" w:lineRule="auto"/>
    </w:pPr>
  </w:style>
  <w:style w:type="paragraph" w:customStyle="1" w:styleId="CA7DF067E6A14E88A7BD25B409610D67">
    <w:name w:val="CA7DF067E6A14E88A7BD25B409610D67"/>
    <w:rsid w:val="009B5980"/>
    <w:pPr>
      <w:spacing w:after="160" w:line="259" w:lineRule="auto"/>
    </w:pPr>
  </w:style>
  <w:style w:type="paragraph" w:customStyle="1" w:styleId="B05B8B44F8AA42689DDDCBF8C7953D74">
    <w:name w:val="B05B8B44F8AA42689DDDCBF8C7953D74"/>
    <w:rsid w:val="009B5980"/>
    <w:pPr>
      <w:spacing w:after="160" w:line="259" w:lineRule="auto"/>
    </w:pPr>
  </w:style>
  <w:style w:type="paragraph" w:customStyle="1" w:styleId="05366BC40AB14DDD9E93A1AE42DDF826">
    <w:name w:val="05366BC40AB14DDD9E93A1AE42DDF826"/>
    <w:rsid w:val="009B5980"/>
    <w:pPr>
      <w:spacing w:after="160" w:line="259" w:lineRule="auto"/>
    </w:pPr>
  </w:style>
  <w:style w:type="paragraph" w:customStyle="1" w:styleId="9527122CB37A4935AC55675AB656C530">
    <w:name w:val="9527122CB37A4935AC55675AB656C530"/>
    <w:rsid w:val="009B5980"/>
    <w:pPr>
      <w:spacing w:after="160" w:line="259" w:lineRule="auto"/>
    </w:pPr>
  </w:style>
  <w:style w:type="paragraph" w:customStyle="1" w:styleId="3602CE91A30C4F089792FD354EE3F310">
    <w:name w:val="3602CE91A30C4F089792FD354EE3F310"/>
    <w:rsid w:val="009B5980"/>
    <w:pPr>
      <w:spacing w:after="160" w:line="259" w:lineRule="auto"/>
    </w:pPr>
  </w:style>
  <w:style w:type="paragraph" w:customStyle="1" w:styleId="78FA09FC9465430DB02E9108CD7BD37A">
    <w:name w:val="78FA09FC9465430DB02E9108CD7BD37A"/>
    <w:rsid w:val="009B5980"/>
    <w:pPr>
      <w:spacing w:after="160" w:line="259" w:lineRule="auto"/>
    </w:pPr>
  </w:style>
  <w:style w:type="paragraph" w:customStyle="1" w:styleId="AC216030567E40E59A0B78D6EE6D3593">
    <w:name w:val="AC216030567E40E59A0B78D6EE6D3593"/>
    <w:rsid w:val="009B5980"/>
    <w:pPr>
      <w:spacing w:after="160" w:line="259" w:lineRule="auto"/>
    </w:pPr>
  </w:style>
  <w:style w:type="paragraph" w:customStyle="1" w:styleId="6C5BF5BDB96B4C29823FC9EF57F586CC">
    <w:name w:val="6C5BF5BDB96B4C29823FC9EF57F586CC"/>
    <w:rsid w:val="009B5980"/>
    <w:pPr>
      <w:spacing w:after="160" w:line="259" w:lineRule="auto"/>
    </w:pPr>
  </w:style>
  <w:style w:type="paragraph" w:customStyle="1" w:styleId="D9C98F4AE2AB4E7E86A8C320F520C603">
    <w:name w:val="D9C98F4AE2AB4E7E86A8C320F520C603"/>
    <w:rsid w:val="009B5980"/>
    <w:pPr>
      <w:spacing w:after="160" w:line="259" w:lineRule="auto"/>
    </w:pPr>
  </w:style>
  <w:style w:type="paragraph" w:customStyle="1" w:styleId="D32D7DCA59A24FD89CE800F66ACC67D9">
    <w:name w:val="D32D7DCA59A24FD89CE800F66ACC67D9"/>
    <w:rsid w:val="009B5980"/>
    <w:pPr>
      <w:spacing w:after="160" w:line="259" w:lineRule="auto"/>
    </w:pPr>
  </w:style>
  <w:style w:type="paragraph" w:customStyle="1" w:styleId="61E5AFA008C44D4AA0E721C85BC43AB9">
    <w:name w:val="61E5AFA008C44D4AA0E721C85BC43AB9"/>
    <w:rsid w:val="009B5980"/>
    <w:pPr>
      <w:spacing w:after="160" w:line="259" w:lineRule="auto"/>
    </w:pPr>
  </w:style>
  <w:style w:type="paragraph" w:customStyle="1" w:styleId="D421A52F95D648428E150736B5863854">
    <w:name w:val="D421A52F95D648428E150736B5863854"/>
    <w:rsid w:val="009B5980"/>
    <w:pPr>
      <w:spacing w:after="160" w:line="259" w:lineRule="auto"/>
    </w:pPr>
  </w:style>
  <w:style w:type="paragraph" w:customStyle="1" w:styleId="D45EC9EC8BD14E46936ED2F1D2E6784B">
    <w:name w:val="D45EC9EC8BD14E46936ED2F1D2E6784B"/>
    <w:rsid w:val="009B5980"/>
    <w:pPr>
      <w:spacing w:after="160" w:line="259" w:lineRule="auto"/>
    </w:pPr>
  </w:style>
  <w:style w:type="paragraph" w:customStyle="1" w:styleId="2CF3237E07EF482F9D7D48D3E403987D">
    <w:name w:val="2CF3237E07EF482F9D7D48D3E403987D"/>
    <w:rsid w:val="009B5980"/>
    <w:pPr>
      <w:spacing w:after="160" w:line="259" w:lineRule="auto"/>
    </w:pPr>
  </w:style>
  <w:style w:type="paragraph" w:customStyle="1" w:styleId="7CF6D8387AB1434DB9AC48AD3648DE79">
    <w:name w:val="7CF6D8387AB1434DB9AC48AD3648DE79"/>
    <w:rsid w:val="009B5980"/>
    <w:pPr>
      <w:spacing w:after="160" w:line="259" w:lineRule="auto"/>
    </w:pPr>
  </w:style>
  <w:style w:type="paragraph" w:customStyle="1" w:styleId="7511118E3437413880726946A91F3204">
    <w:name w:val="7511118E3437413880726946A91F3204"/>
    <w:rsid w:val="009B5980"/>
    <w:pPr>
      <w:spacing w:after="160" w:line="259" w:lineRule="auto"/>
    </w:pPr>
  </w:style>
  <w:style w:type="paragraph" w:customStyle="1" w:styleId="868AD2BE6C3D4D5C89F42199888B0B6F">
    <w:name w:val="868AD2BE6C3D4D5C89F42199888B0B6F"/>
    <w:rsid w:val="009B5980"/>
    <w:pPr>
      <w:spacing w:after="160" w:line="259" w:lineRule="auto"/>
    </w:pPr>
  </w:style>
  <w:style w:type="paragraph" w:customStyle="1" w:styleId="ACF75ED5EB8D4C75B2339AF1245FCCFC">
    <w:name w:val="ACF75ED5EB8D4C75B2339AF1245FCCFC"/>
    <w:rsid w:val="009B5980"/>
    <w:pPr>
      <w:spacing w:after="160" w:line="259" w:lineRule="auto"/>
    </w:pPr>
  </w:style>
  <w:style w:type="paragraph" w:customStyle="1" w:styleId="8BB2815C96C941ADA38E50BD4024B870">
    <w:name w:val="8BB2815C96C941ADA38E50BD4024B870"/>
    <w:rsid w:val="009B5980"/>
    <w:pPr>
      <w:spacing w:after="160" w:line="259" w:lineRule="auto"/>
    </w:pPr>
  </w:style>
  <w:style w:type="paragraph" w:customStyle="1" w:styleId="AB833824772D48FF80849742F81832B0">
    <w:name w:val="AB833824772D48FF80849742F81832B0"/>
    <w:rsid w:val="009B5980"/>
    <w:pPr>
      <w:spacing w:after="160" w:line="259" w:lineRule="auto"/>
    </w:pPr>
  </w:style>
  <w:style w:type="paragraph" w:customStyle="1" w:styleId="DA2A9AECA72541398EBE8EF7079969DD">
    <w:name w:val="DA2A9AECA72541398EBE8EF7079969DD"/>
    <w:rsid w:val="009B5980"/>
    <w:pPr>
      <w:spacing w:after="160" w:line="259" w:lineRule="auto"/>
    </w:pPr>
  </w:style>
  <w:style w:type="paragraph" w:customStyle="1" w:styleId="1B5B403434DE48BFB81040487DB99769">
    <w:name w:val="1B5B403434DE48BFB81040487DB99769"/>
    <w:rsid w:val="009B5980"/>
    <w:pPr>
      <w:spacing w:after="160" w:line="259" w:lineRule="auto"/>
    </w:pPr>
  </w:style>
  <w:style w:type="paragraph" w:customStyle="1" w:styleId="03C206D59B484BD5B5C92D07F70D3E25">
    <w:name w:val="03C206D59B484BD5B5C92D07F70D3E25"/>
    <w:rsid w:val="009B5980"/>
    <w:pPr>
      <w:spacing w:after="160" w:line="259" w:lineRule="auto"/>
    </w:pPr>
  </w:style>
  <w:style w:type="paragraph" w:customStyle="1" w:styleId="3FE7F453A5844E32826F41E512DAF98C">
    <w:name w:val="3FE7F453A5844E32826F41E512DAF98C"/>
    <w:rsid w:val="009B5980"/>
    <w:pPr>
      <w:spacing w:after="160" w:line="259" w:lineRule="auto"/>
    </w:pPr>
  </w:style>
  <w:style w:type="paragraph" w:customStyle="1" w:styleId="51D07ABFBD984F76921714A2A7F5BABE">
    <w:name w:val="51D07ABFBD984F76921714A2A7F5BABE"/>
    <w:rsid w:val="009B5980"/>
    <w:pPr>
      <w:spacing w:after="160" w:line="259" w:lineRule="auto"/>
    </w:pPr>
  </w:style>
  <w:style w:type="paragraph" w:customStyle="1" w:styleId="07164938ECE340FA915FB5D1259A74E2">
    <w:name w:val="07164938ECE340FA915FB5D1259A74E2"/>
    <w:rsid w:val="009B5980"/>
    <w:pPr>
      <w:spacing w:after="160" w:line="259" w:lineRule="auto"/>
    </w:pPr>
  </w:style>
  <w:style w:type="paragraph" w:customStyle="1" w:styleId="A4C4C6C579B44580B672888A39A45C73">
    <w:name w:val="A4C4C6C579B44580B672888A39A45C73"/>
    <w:rsid w:val="009B5980"/>
    <w:pPr>
      <w:spacing w:after="160" w:line="259" w:lineRule="auto"/>
    </w:pPr>
  </w:style>
  <w:style w:type="paragraph" w:customStyle="1" w:styleId="36A162F3CE274BF0808BC153A284DB0C">
    <w:name w:val="36A162F3CE274BF0808BC153A284DB0C"/>
    <w:rsid w:val="009B5980"/>
    <w:pPr>
      <w:spacing w:after="160" w:line="259" w:lineRule="auto"/>
    </w:pPr>
  </w:style>
  <w:style w:type="paragraph" w:customStyle="1" w:styleId="F315FF8615A544828A186F70D0E08FD3">
    <w:name w:val="F315FF8615A544828A186F70D0E08FD3"/>
    <w:rsid w:val="009B5980"/>
    <w:pPr>
      <w:spacing w:after="160" w:line="259" w:lineRule="auto"/>
    </w:pPr>
  </w:style>
  <w:style w:type="paragraph" w:customStyle="1" w:styleId="EB32951C61CD40D895F8BDB333948198">
    <w:name w:val="EB32951C61CD40D895F8BDB333948198"/>
    <w:rsid w:val="009B5980"/>
    <w:pPr>
      <w:spacing w:after="160" w:line="259" w:lineRule="auto"/>
    </w:pPr>
  </w:style>
  <w:style w:type="paragraph" w:customStyle="1" w:styleId="E141EC465E604A76B06C7AB30EDBF1D6">
    <w:name w:val="E141EC465E604A76B06C7AB30EDBF1D6"/>
    <w:rsid w:val="009B5980"/>
    <w:pPr>
      <w:spacing w:after="160" w:line="259" w:lineRule="auto"/>
    </w:pPr>
  </w:style>
  <w:style w:type="paragraph" w:customStyle="1" w:styleId="D449E95F3F464CF8AC79AAD37C7B8C18">
    <w:name w:val="D449E95F3F464CF8AC79AAD37C7B8C18"/>
    <w:rsid w:val="009B5980"/>
    <w:pPr>
      <w:spacing w:after="160" w:line="259" w:lineRule="auto"/>
    </w:pPr>
  </w:style>
  <w:style w:type="paragraph" w:customStyle="1" w:styleId="A2930EDBCAAA41BA9E738B6A071AB211">
    <w:name w:val="A2930EDBCAAA41BA9E738B6A071AB211"/>
    <w:rsid w:val="009B5980"/>
    <w:pPr>
      <w:spacing w:after="160" w:line="259" w:lineRule="auto"/>
    </w:pPr>
  </w:style>
  <w:style w:type="paragraph" w:customStyle="1" w:styleId="8440B676C81F42BB829900C9EB62E9D8">
    <w:name w:val="8440B676C81F42BB829900C9EB62E9D8"/>
    <w:rsid w:val="009B5980"/>
    <w:pPr>
      <w:spacing w:after="160" w:line="259" w:lineRule="auto"/>
    </w:pPr>
  </w:style>
  <w:style w:type="paragraph" w:customStyle="1" w:styleId="F05EAC511B7E488D870B3E2735E84FC9">
    <w:name w:val="F05EAC511B7E488D870B3E2735E84FC9"/>
    <w:rsid w:val="009B5980"/>
    <w:pPr>
      <w:spacing w:after="160" w:line="259" w:lineRule="auto"/>
    </w:pPr>
  </w:style>
  <w:style w:type="paragraph" w:customStyle="1" w:styleId="2B8F71B09FEC4A1A8E8BBF1A0F39742F">
    <w:name w:val="2B8F71B09FEC4A1A8E8BBF1A0F39742F"/>
    <w:rsid w:val="009B5980"/>
    <w:pPr>
      <w:spacing w:after="160" w:line="259" w:lineRule="auto"/>
    </w:pPr>
  </w:style>
  <w:style w:type="paragraph" w:customStyle="1" w:styleId="B5C742FB8E604ACEA889DD8AE2F6E87B">
    <w:name w:val="B5C742FB8E604ACEA889DD8AE2F6E87B"/>
    <w:rsid w:val="009B5980"/>
    <w:pPr>
      <w:spacing w:after="160" w:line="259" w:lineRule="auto"/>
    </w:pPr>
  </w:style>
  <w:style w:type="paragraph" w:customStyle="1" w:styleId="623D4A2C0694409399133171B9DC705D">
    <w:name w:val="623D4A2C0694409399133171B9DC705D"/>
    <w:rsid w:val="009B5980"/>
    <w:pPr>
      <w:spacing w:after="160" w:line="259" w:lineRule="auto"/>
    </w:pPr>
  </w:style>
  <w:style w:type="paragraph" w:customStyle="1" w:styleId="2672A711DCA8407CB579D2F7D01859A9">
    <w:name w:val="2672A711DCA8407CB579D2F7D01859A9"/>
    <w:rsid w:val="009B5980"/>
    <w:pPr>
      <w:spacing w:after="160" w:line="259" w:lineRule="auto"/>
    </w:pPr>
  </w:style>
  <w:style w:type="paragraph" w:customStyle="1" w:styleId="99DEDB4BB9174B43A419E60F2E1C1336">
    <w:name w:val="99DEDB4BB9174B43A419E60F2E1C1336"/>
    <w:rsid w:val="009B5980"/>
    <w:pPr>
      <w:spacing w:after="160" w:line="259" w:lineRule="auto"/>
    </w:pPr>
  </w:style>
  <w:style w:type="paragraph" w:customStyle="1" w:styleId="A1BEB1A24AA84A4BA1E7369E7A74514C">
    <w:name w:val="A1BEB1A24AA84A4BA1E7369E7A74514C"/>
    <w:rsid w:val="009B5980"/>
    <w:pPr>
      <w:spacing w:after="160" w:line="259" w:lineRule="auto"/>
    </w:pPr>
  </w:style>
  <w:style w:type="paragraph" w:customStyle="1" w:styleId="389034F2D3DE465EAB3F5229034B4411">
    <w:name w:val="389034F2D3DE465EAB3F5229034B4411"/>
    <w:rsid w:val="009B5980"/>
    <w:pPr>
      <w:spacing w:after="160" w:line="259" w:lineRule="auto"/>
    </w:pPr>
  </w:style>
  <w:style w:type="paragraph" w:customStyle="1" w:styleId="506B56048D7A40E9ACDF09E6784E8AA3">
    <w:name w:val="506B56048D7A40E9ACDF09E6784E8AA3"/>
    <w:rsid w:val="009B5980"/>
    <w:pPr>
      <w:spacing w:after="160" w:line="259" w:lineRule="auto"/>
    </w:pPr>
  </w:style>
  <w:style w:type="paragraph" w:customStyle="1" w:styleId="DAC60C1EA5D149DD9227164962EBA903">
    <w:name w:val="DAC60C1EA5D149DD9227164962EBA903"/>
    <w:rsid w:val="009B5980"/>
    <w:pPr>
      <w:spacing w:after="160" w:line="259" w:lineRule="auto"/>
    </w:pPr>
  </w:style>
  <w:style w:type="paragraph" w:customStyle="1" w:styleId="0B5F4A2893E649A49CA383E14DCFFA9B">
    <w:name w:val="0B5F4A2893E649A49CA383E14DCFFA9B"/>
    <w:rsid w:val="009B5980"/>
    <w:pPr>
      <w:spacing w:after="160" w:line="259" w:lineRule="auto"/>
    </w:pPr>
  </w:style>
  <w:style w:type="paragraph" w:customStyle="1" w:styleId="5CF1FB7D24D546F8AC19B93C66D3EF54">
    <w:name w:val="5CF1FB7D24D546F8AC19B93C66D3EF54"/>
    <w:rsid w:val="009B5980"/>
    <w:pPr>
      <w:spacing w:after="160" w:line="259" w:lineRule="auto"/>
    </w:pPr>
  </w:style>
  <w:style w:type="paragraph" w:customStyle="1" w:styleId="3537A9A59A8A4C3AACFE02170D5E41F9">
    <w:name w:val="3537A9A59A8A4C3AACFE02170D5E41F9"/>
    <w:rsid w:val="009B5980"/>
    <w:pPr>
      <w:spacing w:after="160" w:line="259" w:lineRule="auto"/>
    </w:pPr>
  </w:style>
  <w:style w:type="paragraph" w:customStyle="1" w:styleId="C1F3AD41A86441FA8B752EB4531D41C5">
    <w:name w:val="C1F3AD41A86441FA8B752EB4531D41C5"/>
    <w:rsid w:val="009B5980"/>
    <w:pPr>
      <w:spacing w:after="160" w:line="259" w:lineRule="auto"/>
    </w:pPr>
  </w:style>
  <w:style w:type="paragraph" w:customStyle="1" w:styleId="D6AAC6F83C3D4AB08F341A59C15385B7">
    <w:name w:val="D6AAC6F83C3D4AB08F341A59C15385B7"/>
    <w:rsid w:val="009B5980"/>
    <w:pPr>
      <w:spacing w:after="160" w:line="259" w:lineRule="auto"/>
    </w:pPr>
  </w:style>
  <w:style w:type="paragraph" w:customStyle="1" w:styleId="CFF7B55F98C5467C8F08B132C00DB75C">
    <w:name w:val="CFF7B55F98C5467C8F08B132C00DB75C"/>
    <w:rsid w:val="009B5980"/>
    <w:pPr>
      <w:spacing w:after="160" w:line="259" w:lineRule="auto"/>
    </w:pPr>
  </w:style>
  <w:style w:type="paragraph" w:customStyle="1" w:styleId="F6420D08222540B0BAD67412F5F2148B">
    <w:name w:val="F6420D08222540B0BAD67412F5F2148B"/>
    <w:rsid w:val="009B5980"/>
    <w:pPr>
      <w:spacing w:after="160" w:line="259" w:lineRule="auto"/>
    </w:pPr>
  </w:style>
  <w:style w:type="paragraph" w:customStyle="1" w:styleId="DDC23604BE1847BF961B78AA930C0627">
    <w:name w:val="DDC23604BE1847BF961B78AA930C0627"/>
    <w:rsid w:val="009B5980"/>
    <w:pPr>
      <w:spacing w:after="160" w:line="259" w:lineRule="auto"/>
    </w:pPr>
  </w:style>
  <w:style w:type="paragraph" w:customStyle="1" w:styleId="16080C1B07D443298C9E203233475DED">
    <w:name w:val="16080C1B07D443298C9E203233475DED"/>
    <w:rsid w:val="009B5980"/>
    <w:pPr>
      <w:spacing w:after="160" w:line="259" w:lineRule="auto"/>
    </w:pPr>
  </w:style>
  <w:style w:type="paragraph" w:customStyle="1" w:styleId="05019B20D0A24640A863736781C3806B">
    <w:name w:val="05019B20D0A24640A863736781C3806B"/>
    <w:rsid w:val="009B5980"/>
    <w:pPr>
      <w:spacing w:after="160" w:line="259" w:lineRule="auto"/>
    </w:pPr>
  </w:style>
  <w:style w:type="paragraph" w:customStyle="1" w:styleId="3EA9FE1E675648519800C9428CBDC3A5">
    <w:name w:val="3EA9FE1E675648519800C9428CBDC3A5"/>
    <w:rsid w:val="009B5980"/>
    <w:pPr>
      <w:spacing w:after="160" w:line="259" w:lineRule="auto"/>
    </w:pPr>
  </w:style>
  <w:style w:type="paragraph" w:customStyle="1" w:styleId="C5447D2BD1AF44709CB3D490381B882E">
    <w:name w:val="C5447D2BD1AF44709CB3D490381B882E"/>
    <w:rsid w:val="009B5980"/>
    <w:pPr>
      <w:spacing w:after="160" w:line="259" w:lineRule="auto"/>
    </w:pPr>
  </w:style>
  <w:style w:type="paragraph" w:customStyle="1" w:styleId="97647C498C9645469198F1B37639959E">
    <w:name w:val="97647C498C9645469198F1B37639959E"/>
    <w:rsid w:val="009B5980"/>
    <w:pPr>
      <w:spacing w:after="160" w:line="259" w:lineRule="auto"/>
    </w:pPr>
  </w:style>
  <w:style w:type="paragraph" w:customStyle="1" w:styleId="DCD67121AF424C76BAD85883D94E65C0">
    <w:name w:val="DCD67121AF424C76BAD85883D94E65C0"/>
    <w:rsid w:val="009B5980"/>
    <w:pPr>
      <w:spacing w:after="160" w:line="259" w:lineRule="auto"/>
    </w:pPr>
  </w:style>
  <w:style w:type="paragraph" w:customStyle="1" w:styleId="9B2CD545DB16483AAAB37ABF50DCF83C">
    <w:name w:val="9B2CD545DB16483AAAB37ABF50DCF83C"/>
    <w:rsid w:val="009B5980"/>
    <w:pPr>
      <w:spacing w:after="160" w:line="259" w:lineRule="auto"/>
    </w:pPr>
  </w:style>
  <w:style w:type="paragraph" w:customStyle="1" w:styleId="88D906697712459EB10D69F64A3E051A">
    <w:name w:val="88D906697712459EB10D69F64A3E051A"/>
    <w:rsid w:val="009B5980"/>
    <w:pPr>
      <w:spacing w:after="160" w:line="259" w:lineRule="auto"/>
    </w:pPr>
  </w:style>
  <w:style w:type="paragraph" w:customStyle="1" w:styleId="82A1FA646E294C918A59A075C7D365EC">
    <w:name w:val="82A1FA646E294C918A59A075C7D365EC"/>
    <w:rsid w:val="009B5980"/>
    <w:pPr>
      <w:spacing w:after="160" w:line="259" w:lineRule="auto"/>
    </w:pPr>
  </w:style>
  <w:style w:type="paragraph" w:customStyle="1" w:styleId="6B65A9D8F23749F6A490BDE9BD3A4EC1">
    <w:name w:val="6B65A9D8F23749F6A490BDE9BD3A4EC1"/>
    <w:rsid w:val="009B5980"/>
    <w:pPr>
      <w:spacing w:after="160" w:line="259" w:lineRule="auto"/>
    </w:pPr>
  </w:style>
  <w:style w:type="paragraph" w:customStyle="1" w:styleId="92917C5B3A734E27A4B014F017EC1AD6">
    <w:name w:val="92917C5B3A734E27A4B014F017EC1AD6"/>
    <w:rsid w:val="009B5980"/>
    <w:pPr>
      <w:spacing w:after="160" w:line="259" w:lineRule="auto"/>
    </w:pPr>
  </w:style>
  <w:style w:type="paragraph" w:customStyle="1" w:styleId="B2ACF3C3AD92450F8F92ABCDA47A451B">
    <w:name w:val="B2ACF3C3AD92450F8F92ABCDA47A451B"/>
    <w:rsid w:val="009B5980"/>
    <w:pPr>
      <w:spacing w:after="160" w:line="259" w:lineRule="auto"/>
    </w:pPr>
  </w:style>
  <w:style w:type="paragraph" w:customStyle="1" w:styleId="9EEFB8AF3300459B9F0686EA062326C5">
    <w:name w:val="9EEFB8AF3300459B9F0686EA062326C5"/>
    <w:rsid w:val="009B5980"/>
    <w:pPr>
      <w:spacing w:after="160" w:line="259" w:lineRule="auto"/>
    </w:pPr>
  </w:style>
  <w:style w:type="paragraph" w:customStyle="1" w:styleId="F1AA54619C53493AAAC5F2A805F5DCE9">
    <w:name w:val="F1AA54619C53493AAAC5F2A805F5DCE9"/>
    <w:rsid w:val="009B5980"/>
    <w:pPr>
      <w:spacing w:after="160" w:line="259" w:lineRule="auto"/>
    </w:pPr>
  </w:style>
  <w:style w:type="paragraph" w:customStyle="1" w:styleId="C6DD0949DCC1449DA54DB366B9B0138D">
    <w:name w:val="C6DD0949DCC1449DA54DB366B9B0138D"/>
    <w:rsid w:val="009B5980"/>
    <w:pPr>
      <w:spacing w:after="160" w:line="259" w:lineRule="auto"/>
    </w:pPr>
  </w:style>
  <w:style w:type="paragraph" w:customStyle="1" w:styleId="609A000C07974989BEF9F481AEE7B395">
    <w:name w:val="609A000C07974989BEF9F481AEE7B395"/>
    <w:rsid w:val="009B5980"/>
    <w:pPr>
      <w:spacing w:after="160" w:line="259" w:lineRule="auto"/>
    </w:pPr>
  </w:style>
  <w:style w:type="paragraph" w:customStyle="1" w:styleId="1E780A44819D411B8251455ADB2D83C9">
    <w:name w:val="1E780A44819D411B8251455ADB2D83C9"/>
    <w:rsid w:val="009B5980"/>
    <w:pPr>
      <w:spacing w:after="160" w:line="259" w:lineRule="auto"/>
    </w:pPr>
  </w:style>
  <w:style w:type="paragraph" w:customStyle="1" w:styleId="322E16D201FF45F7A0F32F56E205D3B3">
    <w:name w:val="322E16D201FF45F7A0F32F56E205D3B3"/>
    <w:rsid w:val="009B5980"/>
    <w:pPr>
      <w:spacing w:after="160" w:line="259" w:lineRule="auto"/>
    </w:pPr>
  </w:style>
  <w:style w:type="paragraph" w:customStyle="1" w:styleId="029E7BB2AD7645CEB0EC851040EE41F5">
    <w:name w:val="029E7BB2AD7645CEB0EC851040EE41F5"/>
    <w:rsid w:val="009B5980"/>
    <w:pPr>
      <w:spacing w:after="160" w:line="259" w:lineRule="auto"/>
    </w:pPr>
  </w:style>
  <w:style w:type="paragraph" w:customStyle="1" w:styleId="9B0481C3F1F14218A8B0B1277FA52E5D">
    <w:name w:val="9B0481C3F1F14218A8B0B1277FA52E5D"/>
    <w:rsid w:val="009B5980"/>
    <w:pPr>
      <w:spacing w:after="160" w:line="259" w:lineRule="auto"/>
    </w:pPr>
  </w:style>
  <w:style w:type="paragraph" w:customStyle="1" w:styleId="933B0D57E33B45199E997A9C6E9F287C">
    <w:name w:val="933B0D57E33B45199E997A9C6E9F287C"/>
    <w:rsid w:val="009B5980"/>
    <w:pPr>
      <w:spacing w:after="160" w:line="259" w:lineRule="auto"/>
    </w:pPr>
  </w:style>
  <w:style w:type="paragraph" w:customStyle="1" w:styleId="EE0228F2565F4ABE893E227CFBC0985A">
    <w:name w:val="EE0228F2565F4ABE893E227CFBC0985A"/>
    <w:rsid w:val="009B5980"/>
    <w:pPr>
      <w:spacing w:after="160" w:line="259" w:lineRule="auto"/>
    </w:pPr>
  </w:style>
  <w:style w:type="paragraph" w:customStyle="1" w:styleId="9CD7E8B8ACB348B986F29DC06B244EA7">
    <w:name w:val="9CD7E8B8ACB348B986F29DC06B244EA7"/>
    <w:rsid w:val="009B5980"/>
    <w:pPr>
      <w:spacing w:after="160" w:line="259" w:lineRule="auto"/>
    </w:pPr>
  </w:style>
  <w:style w:type="paragraph" w:customStyle="1" w:styleId="E036608A36BF4D71A5EE6EBE2979498C">
    <w:name w:val="E036608A36BF4D71A5EE6EBE2979498C"/>
    <w:rsid w:val="009B5980"/>
    <w:pPr>
      <w:spacing w:after="160" w:line="259" w:lineRule="auto"/>
    </w:pPr>
  </w:style>
  <w:style w:type="paragraph" w:customStyle="1" w:styleId="A07BE3079011493A832A5F6D84AC3942">
    <w:name w:val="A07BE3079011493A832A5F6D84AC3942"/>
    <w:rsid w:val="009B5980"/>
    <w:pPr>
      <w:spacing w:after="160" w:line="259" w:lineRule="auto"/>
    </w:pPr>
  </w:style>
  <w:style w:type="paragraph" w:customStyle="1" w:styleId="730238D0F66B45068C30F65AC9F899F5">
    <w:name w:val="730238D0F66B45068C30F65AC9F899F5"/>
    <w:rsid w:val="009B5980"/>
    <w:pPr>
      <w:spacing w:after="160" w:line="259" w:lineRule="auto"/>
    </w:pPr>
  </w:style>
  <w:style w:type="paragraph" w:customStyle="1" w:styleId="33351B97F4CF4612BA756310E50948E1">
    <w:name w:val="33351B97F4CF4612BA756310E50948E1"/>
    <w:rsid w:val="009B5980"/>
    <w:pPr>
      <w:spacing w:after="160" w:line="259" w:lineRule="auto"/>
    </w:pPr>
  </w:style>
  <w:style w:type="paragraph" w:customStyle="1" w:styleId="A88769C91BCB4D7CB9E44927586E3EAC">
    <w:name w:val="A88769C91BCB4D7CB9E44927586E3EAC"/>
    <w:rsid w:val="009B5980"/>
    <w:pPr>
      <w:spacing w:after="160" w:line="259" w:lineRule="auto"/>
    </w:pPr>
  </w:style>
  <w:style w:type="paragraph" w:customStyle="1" w:styleId="32472FB846D54BDB99708C64C9735AFC">
    <w:name w:val="32472FB846D54BDB99708C64C9735AFC"/>
    <w:rsid w:val="009B5980"/>
    <w:pPr>
      <w:spacing w:after="160" w:line="259" w:lineRule="auto"/>
    </w:pPr>
  </w:style>
  <w:style w:type="paragraph" w:customStyle="1" w:styleId="E6E8CE43FF404FDFB42F9B8D03AA58D0">
    <w:name w:val="E6E8CE43FF404FDFB42F9B8D03AA58D0"/>
    <w:rsid w:val="009B5980"/>
    <w:pPr>
      <w:spacing w:after="160" w:line="259" w:lineRule="auto"/>
    </w:pPr>
  </w:style>
  <w:style w:type="paragraph" w:customStyle="1" w:styleId="26CD60B916B34CF187C6240F57C17CE5">
    <w:name w:val="26CD60B916B34CF187C6240F57C17CE5"/>
    <w:rsid w:val="009B5980"/>
    <w:pPr>
      <w:spacing w:after="160" w:line="259" w:lineRule="auto"/>
    </w:pPr>
  </w:style>
  <w:style w:type="paragraph" w:customStyle="1" w:styleId="D8FAD1C413014576BD122D880294EF04">
    <w:name w:val="D8FAD1C413014576BD122D880294EF04"/>
    <w:rsid w:val="009B5980"/>
    <w:pPr>
      <w:spacing w:after="160" w:line="259" w:lineRule="auto"/>
    </w:pPr>
  </w:style>
  <w:style w:type="paragraph" w:customStyle="1" w:styleId="839409D100D54712AE32E7578B0D100F">
    <w:name w:val="839409D100D54712AE32E7578B0D100F"/>
    <w:rsid w:val="009B5980"/>
    <w:pPr>
      <w:spacing w:after="160" w:line="259" w:lineRule="auto"/>
    </w:pPr>
  </w:style>
  <w:style w:type="paragraph" w:customStyle="1" w:styleId="1A267CAA09A74ED59E52E23AECDD0DCA">
    <w:name w:val="1A267CAA09A74ED59E52E23AECDD0DCA"/>
    <w:rsid w:val="009B5980"/>
    <w:pPr>
      <w:spacing w:after="160" w:line="259" w:lineRule="auto"/>
    </w:pPr>
  </w:style>
  <w:style w:type="paragraph" w:customStyle="1" w:styleId="954B36A728534560B1FBEEEBC14A5E95">
    <w:name w:val="954B36A728534560B1FBEEEBC14A5E95"/>
    <w:rsid w:val="009B5980"/>
    <w:pPr>
      <w:spacing w:after="160" w:line="259" w:lineRule="auto"/>
    </w:pPr>
  </w:style>
  <w:style w:type="paragraph" w:customStyle="1" w:styleId="680A2A51255640E6891E03893BC0040B">
    <w:name w:val="680A2A51255640E6891E03893BC0040B"/>
    <w:rsid w:val="009B5980"/>
    <w:pPr>
      <w:spacing w:after="160" w:line="259" w:lineRule="auto"/>
    </w:pPr>
  </w:style>
  <w:style w:type="paragraph" w:customStyle="1" w:styleId="4C78F91FC1C744F8AA739D9FDEC07195">
    <w:name w:val="4C78F91FC1C744F8AA739D9FDEC07195"/>
    <w:rsid w:val="009B5980"/>
    <w:pPr>
      <w:spacing w:after="160" w:line="259" w:lineRule="auto"/>
    </w:pPr>
  </w:style>
  <w:style w:type="paragraph" w:customStyle="1" w:styleId="34DA8566B3964A0BAACC2EC4E1E98F43">
    <w:name w:val="34DA8566B3964A0BAACC2EC4E1E98F43"/>
    <w:rsid w:val="009B5980"/>
    <w:pPr>
      <w:spacing w:after="160" w:line="259" w:lineRule="auto"/>
    </w:pPr>
  </w:style>
  <w:style w:type="paragraph" w:customStyle="1" w:styleId="D8324434B911470080489F780E119593">
    <w:name w:val="D8324434B911470080489F780E119593"/>
    <w:rsid w:val="009B5980"/>
    <w:pPr>
      <w:spacing w:after="160" w:line="259" w:lineRule="auto"/>
    </w:pPr>
  </w:style>
  <w:style w:type="paragraph" w:customStyle="1" w:styleId="A565CDB01A444447BB5F29215B71043B">
    <w:name w:val="A565CDB01A444447BB5F29215B71043B"/>
    <w:rsid w:val="009B5980"/>
    <w:pPr>
      <w:spacing w:after="160" w:line="259" w:lineRule="auto"/>
    </w:pPr>
  </w:style>
  <w:style w:type="paragraph" w:customStyle="1" w:styleId="3501FD07A46A4E2A9299E5E5DC750458">
    <w:name w:val="3501FD07A46A4E2A9299E5E5DC750458"/>
    <w:rsid w:val="009B5980"/>
    <w:pPr>
      <w:spacing w:after="160" w:line="259" w:lineRule="auto"/>
    </w:pPr>
  </w:style>
  <w:style w:type="paragraph" w:customStyle="1" w:styleId="6F25D615DFEB44E8B91DDC3BC97882B5">
    <w:name w:val="6F25D615DFEB44E8B91DDC3BC97882B5"/>
    <w:rsid w:val="009B5980"/>
    <w:pPr>
      <w:spacing w:after="160" w:line="259" w:lineRule="auto"/>
    </w:pPr>
  </w:style>
  <w:style w:type="paragraph" w:customStyle="1" w:styleId="0052C08295174E04BADE88E7FE7BAA2A">
    <w:name w:val="0052C08295174E04BADE88E7FE7BAA2A"/>
    <w:rsid w:val="009B5980"/>
    <w:pPr>
      <w:spacing w:after="160" w:line="259" w:lineRule="auto"/>
    </w:pPr>
  </w:style>
  <w:style w:type="paragraph" w:customStyle="1" w:styleId="CE04F13A6EAA4514AA341E9CDA75A373">
    <w:name w:val="CE04F13A6EAA4514AA341E9CDA75A373"/>
    <w:rsid w:val="009B5980"/>
    <w:pPr>
      <w:spacing w:after="160" w:line="259" w:lineRule="auto"/>
    </w:pPr>
  </w:style>
  <w:style w:type="paragraph" w:customStyle="1" w:styleId="D2CB0B60E9E94A51AF447D82E2EA90D1">
    <w:name w:val="D2CB0B60E9E94A51AF447D82E2EA90D1"/>
    <w:rsid w:val="009B5980"/>
    <w:pPr>
      <w:spacing w:after="160" w:line="259" w:lineRule="auto"/>
    </w:pPr>
  </w:style>
  <w:style w:type="paragraph" w:customStyle="1" w:styleId="C6ECF9D3448543D08A458105F2750EC5">
    <w:name w:val="C6ECF9D3448543D08A458105F2750EC5"/>
    <w:rsid w:val="009B5980"/>
    <w:pPr>
      <w:spacing w:after="160" w:line="259" w:lineRule="auto"/>
    </w:pPr>
  </w:style>
  <w:style w:type="paragraph" w:customStyle="1" w:styleId="0553E4C825D64672971A724B9F2E40D4">
    <w:name w:val="0553E4C825D64672971A724B9F2E40D4"/>
    <w:rsid w:val="009B5980"/>
    <w:pPr>
      <w:spacing w:after="160" w:line="259" w:lineRule="auto"/>
    </w:pPr>
  </w:style>
  <w:style w:type="paragraph" w:customStyle="1" w:styleId="733D21722EAD4D0B9DB2FAD8F4EE2BF3">
    <w:name w:val="733D21722EAD4D0B9DB2FAD8F4EE2BF3"/>
    <w:rsid w:val="009B5980"/>
    <w:pPr>
      <w:spacing w:after="160" w:line="259" w:lineRule="auto"/>
    </w:pPr>
  </w:style>
  <w:style w:type="paragraph" w:customStyle="1" w:styleId="D234EA3044174BF7B1A6FEA55DEC8754">
    <w:name w:val="D234EA3044174BF7B1A6FEA55DEC8754"/>
    <w:rsid w:val="009B5980"/>
    <w:pPr>
      <w:spacing w:after="160" w:line="259" w:lineRule="auto"/>
    </w:pPr>
  </w:style>
  <w:style w:type="paragraph" w:customStyle="1" w:styleId="66FA4FB367AD4910A471D756431FB538">
    <w:name w:val="66FA4FB367AD4910A471D756431FB538"/>
    <w:rsid w:val="009B5980"/>
    <w:pPr>
      <w:spacing w:after="160" w:line="259" w:lineRule="auto"/>
    </w:pPr>
  </w:style>
  <w:style w:type="paragraph" w:customStyle="1" w:styleId="BEE100BCA13E461C8D3CD423DCBD1393">
    <w:name w:val="BEE100BCA13E461C8D3CD423DCBD1393"/>
    <w:rsid w:val="009B5980"/>
    <w:pPr>
      <w:spacing w:after="160" w:line="259" w:lineRule="auto"/>
    </w:pPr>
  </w:style>
  <w:style w:type="paragraph" w:customStyle="1" w:styleId="C7494C3BB76B4ABD8FB8ED56ADCCB64C">
    <w:name w:val="C7494C3BB76B4ABD8FB8ED56ADCCB64C"/>
    <w:rsid w:val="009B5980"/>
    <w:pPr>
      <w:spacing w:after="160" w:line="259" w:lineRule="auto"/>
    </w:pPr>
  </w:style>
  <w:style w:type="paragraph" w:customStyle="1" w:styleId="456EFF99D1854B8F975ACD7517B33811">
    <w:name w:val="456EFF99D1854B8F975ACD7517B33811"/>
    <w:rsid w:val="009B5980"/>
    <w:pPr>
      <w:spacing w:after="160" w:line="259" w:lineRule="auto"/>
    </w:pPr>
  </w:style>
  <w:style w:type="paragraph" w:customStyle="1" w:styleId="397232BCE1BB4E6D90DEBAFBBE9DA591">
    <w:name w:val="397232BCE1BB4E6D90DEBAFBBE9DA591"/>
    <w:rsid w:val="009B5980"/>
    <w:pPr>
      <w:spacing w:after="160" w:line="259" w:lineRule="auto"/>
    </w:pPr>
  </w:style>
  <w:style w:type="paragraph" w:customStyle="1" w:styleId="024BE0F0494D4DE593AE46DCE96B9920">
    <w:name w:val="024BE0F0494D4DE593AE46DCE96B9920"/>
    <w:rsid w:val="009B5980"/>
    <w:pPr>
      <w:spacing w:after="160" w:line="259" w:lineRule="auto"/>
    </w:pPr>
  </w:style>
  <w:style w:type="paragraph" w:customStyle="1" w:styleId="B70623E8DB7A4529A5667265FFCA1FBA">
    <w:name w:val="B70623E8DB7A4529A5667265FFCA1FBA"/>
    <w:rsid w:val="009B5980"/>
    <w:pPr>
      <w:spacing w:after="160" w:line="259" w:lineRule="auto"/>
    </w:pPr>
  </w:style>
  <w:style w:type="paragraph" w:customStyle="1" w:styleId="D32B45C4C7364F11AD227BA47E542BF5">
    <w:name w:val="D32B45C4C7364F11AD227BA47E542BF5"/>
    <w:rsid w:val="009B5980"/>
    <w:pPr>
      <w:spacing w:after="160" w:line="259" w:lineRule="auto"/>
    </w:pPr>
  </w:style>
  <w:style w:type="paragraph" w:customStyle="1" w:styleId="F8E71705F8704B65888CE3F9D3E096FA">
    <w:name w:val="F8E71705F8704B65888CE3F9D3E096FA"/>
    <w:rsid w:val="009B5980"/>
    <w:pPr>
      <w:spacing w:after="160" w:line="259" w:lineRule="auto"/>
    </w:pPr>
  </w:style>
  <w:style w:type="paragraph" w:customStyle="1" w:styleId="8DEBA6B8258C42F9983B9183D412B17E">
    <w:name w:val="8DEBA6B8258C42F9983B9183D412B17E"/>
    <w:rsid w:val="009B5980"/>
    <w:pPr>
      <w:spacing w:after="160" w:line="259" w:lineRule="auto"/>
    </w:pPr>
  </w:style>
  <w:style w:type="paragraph" w:customStyle="1" w:styleId="A924670355FF4182B1A864B8E17E8468">
    <w:name w:val="A924670355FF4182B1A864B8E17E8468"/>
    <w:rsid w:val="009B5980"/>
    <w:pPr>
      <w:spacing w:after="160" w:line="259" w:lineRule="auto"/>
    </w:pPr>
  </w:style>
  <w:style w:type="paragraph" w:customStyle="1" w:styleId="07958B6907564948ABC0D043A9C8A9F1">
    <w:name w:val="07958B6907564948ABC0D043A9C8A9F1"/>
    <w:rsid w:val="009B5980"/>
    <w:pPr>
      <w:spacing w:after="160" w:line="259" w:lineRule="auto"/>
    </w:pPr>
  </w:style>
  <w:style w:type="paragraph" w:customStyle="1" w:styleId="401871E9025B4130A6EA2CFFB9108FB1">
    <w:name w:val="401871E9025B4130A6EA2CFFB9108FB1"/>
    <w:rsid w:val="009B5980"/>
    <w:pPr>
      <w:spacing w:after="160" w:line="259" w:lineRule="auto"/>
    </w:pPr>
  </w:style>
  <w:style w:type="paragraph" w:customStyle="1" w:styleId="8EE736DA19B4484383249E944ACAD9E4">
    <w:name w:val="8EE736DA19B4484383249E944ACAD9E4"/>
    <w:rsid w:val="009B5980"/>
    <w:pPr>
      <w:spacing w:after="160" w:line="259" w:lineRule="auto"/>
    </w:pPr>
  </w:style>
  <w:style w:type="paragraph" w:customStyle="1" w:styleId="6D9E9627F62D48DDA8C7AA273B9B1A11">
    <w:name w:val="6D9E9627F62D48DDA8C7AA273B9B1A11"/>
    <w:rsid w:val="009B5980"/>
    <w:pPr>
      <w:spacing w:after="160" w:line="259" w:lineRule="auto"/>
    </w:pPr>
  </w:style>
  <w:style w:type="paragraph" w:customStyle="1" w:styleId="9E8C3372D4E946038001035BEA89051D">
    <w:name w:val="9E8C3372D4E946038001035BEA89051D"/>
    <w:rsid w:val="009B5980"/>
    <w:pPr>
      <w:spacing w:after="160" w:line="259" w:lineRule="auto"/>
    </w:pPr>
  </w:style>
  <w:style w:type="paragraph" w:customStyle="1" w:styleId="7FE79F6D587A47FBB3DCC9FB74AC0669">
    <w:name w:val="7FE79F6D587A47FBB3DCC9FB74AC0669"/>
    <w:rsid w:val="009B5980"/>
    <w:pPr>
      <w:spacing w:after="160" w:line="259" w:lineRule="auto"/>
    </w:pPr>
  </w:style>
  <w:style w:type="paragraph" w:customStyle="1" w:styleId="8E528BC12C1740C5AB43DC194BB57AF4">
    <w:name w:val="8E528BC12C1740C5AB43DC194BB57AF4"/>
    <w:rsid w:val="009B5980"/>
    <w:pPr>
      <w:spacing w:after="160" w:line="259" w:lineRule="auto"/>
    </w:pPr>
  </w:style>
  <w:style w:type="paragraph" w:customStyle="1" w:styleId="196DB974669D4D9DB28DDD2B5D835CB8">
    <w:name w:val="196DB974669D4D9DB28DDD2B5D835CB8"/>
    <w:rsid w:val="009B5980"/>
    <w:pPr>
      <w:spacing w:after="160" w:line="259" w:lineRule="auto"/>
    </w:pPr>
  </w:style>
  <w:style w:type="paragraph" w:customStyle="1" w:styleId="CEFE0C3E20634A8FA14A49323DCF0905">
    <w:name w:val="CEFE0C3E20634A8FA14A49323DCF0905"/>
    <w:rsid w:val="009B5980"/>
    <w:pPr>
      <w:spacing w:after="160" w:line="259" w:lineRule="auto"/>
    </w:pPr>
  </w:style>
  <w:style w:type="paragraph" w:customStyle="1" w:styleId="1DF5232ADF1C432A9F882AD91CF47C4B">
    <w:name w:val="1DF5232ADF1C432A9F882AD91CF47C4B"/>
    <w:rsid w:val="009B5980"/>
    <w:pPr>
      <w:spacing w:after="160" w:line="259" w:lineRule="auto"/>
    </w:pPr>
  </w:style>
  <w:style w:type="paragraph" w:customStyle="1" w:styleId="BB85EA5A7C3848E6B365E700AE0DEC15">
    <w:name w:val="BB85EA5A7C3848E6B365E700AE0DEC15"/>
    <w:rsid w:val="009B5980"/>
    <w:pPr>
      <w:spacing w:after="160" w:line="259" w:lineRule="auto"/>
    </w:pPr>
  </w:style>
  <w:style w:type="paragraph" w:customStyle="1" w:styleId="E7DAFD62DB884F5F93B0A97E79906313">
    <w:name w:val="E7DAFD62DB884F5F93B0A97E79906313"/>
    <w:rsid w:val="009B5980"/>
    <w:pPr>
      <w:spacing w:after="160" w:line="259" w:lineRule="auto"/>
    </w:pPr>
  </w:style>
  <w:style w:type="paragraph" w:customStyle="1" w:styleId="5E33A078B45B4C83BCEA9CBB1D20971C">
    <w:name w:val="5E33A078B45B4C83BCEA9CBB1D20971C"/>
    <w:rsid w:val="009B5980"/>
    <w:pPr>
      <w:spacing w:after="160" w:line="259" w:lineRule="auto"/>
    </w:pPr>
  </w:style>
  <w:style w:type="paragraph" w:customStyle="1" w:styleId="0CC90A5CCCAA4AAFA386B7DC876C9DD5">
    <w:name w:val="0CC90A5CCCAA4AAFA386B7DC876C9DD5"/>
    <w:rsid w:val="009B5980"/>
    <w:pPr>
      <w:spacing w:after="160" w:line="259" w:lineRule="auto"/>
    </w:pPr>
  </w:style>
  <w:style w:type="paragraph" w:customStyle="1" w:styleId="31A368ED132A4E9A87A054B9B4D4FC86">
    <w:name w:val="31A368ED132A4E9A87A054B9B4D4FC86"/>
    <w:rsid w:val="009B5980"/>
    <w:pPr>
      <w:spacing w:after="160" w:line="259" w:lineRule="auto"/>
    </w:pPr>
  </w:style>
  <w:style w:type="paragraph" w:customStyle="1" w:styleId="757AD563D98744FCAF450E60FC296DF0">
    <w:name w:val="757AD563D98744FCAF450E60FC296DF0"/>
    <w:rsid w:val="009B5980"/>
    <w:pPr>
      <w:spacing w:after="160" w:line="259" w:lineRule="auto"/>
    </w:pPr>
  </w:style>
  <w:style w:type="paragraph" w:customStyle="1" w:styleId="03839FA3B54A4E41B8CB967A7649112A">
    <w:name w:val="03839FA3B54A4E41B8CB967A7649112A"/>
    <w:rsid w:val="009B5980"/>
    <w:pPr>
      <w:spacing w:after="160" w:line="259" w:lineRule="auto"/>
    </w:pPr>
  </w:style>
  <w:style w:type="paragraph" w:customStyle="1" w:styleId="B5139B7CBE5D4C3DB8C1E29DA6FDDF83">
    <w:name w:val="B5139B7CBE5D4C3DB8C1E29DA6FDDF83"/>
    <w:rsid w:val="009B5980"/>
    <w:pPr>
      <w:spacing w:after="160" w:line="259" w:lineRule="auto"/>
    </w:pPr>
  </w:style>
  <w:style w:type="paragraph" w:customStyle="1" w:styleId="C3E627C7483B4C84BDEF0819AF5673D1">
    <w:name w:val="C3E627C7483B4C84BDEF0819AF5673D1"/>
    <w:rsid w:val="009B5980"/>
    <w:pPr>
      <w:spacing w:after="160" w:line="259" w:lineRule="auto"/>
    </w:pPr>
  </w:style>
  <w:style w:type="paragraph" w:customStyle="1" w:styleId="413791BD04BF438F9FA1685837C613F1">
    <w:name w:val="413791BD04BF438F9FA1685837C613F1"/>
    <w:rsid w:val="009B5980"/>
    <w:pPr>
      <w:spacing w:after="160" w:line="259" w:lineRule="auto"/>
    </w:pPr>
  </w:style>
  <w:style w:type="paragraph" w:customStyle="1" w:styleId="EDDE726527E74FBEA2ACEBA1859CB873">
    <w:name w:val="EDDE726527E74FBEA2ACEBA1859CB873"/>
    <w:rsid w:val="009B5980"/>
    <w:pPr>
      <w:spacing w:after="160" w:line="259" w:lineRule="auto"/>
    </w:pPr>
  </w:style>
  <w:style w:type="paragraph" w:customStyle="1" w:styleId="50B232CD601841CC8E994F1A9760FB1E">
    <w:name w:val="50B232CD601841CC8E994F1A9760FB1E"/>
    <w:rsid w:val="009B5980"/>
    <w:pPr>
      <w:spacing w:after="160" w:line="259" w:lineRule="auto"/>
    </w:pPr>
  </w:style>
  <w:style w:type="paragraph" w:customStyle="1" w:styleId="44121064B9C948F486C928C246C61D34">
    <w:name w:val="44121064B9C948F486C928C246C61D34"/>
    <w:rsid w:val="009B5980"/>
    <w:pPr>
      <w:spacing w:after="160" w:line="259" w:lineRule="auto"/>
    </w:pPr>
  </w:style>
  <w:style w:type="paragraph" w:customStyle="1" w:styleId="9A5C7BFBD3EC4D9DB0C85CB2DD4D8866">
    <w:name w:val="9A5C7BFBD3EC4D9DB0C85CB2DD4D8866"/>
    <w:rsid w:val="009B5980"/>
    <w:pPr>
      <w:spacing w:after="160" w:line="259" w:lineRule="auto"/>
    </w:pPr>
  </w:style>
  <w:style w:type="paragraph" w:customStyle="1" w:styleId="1B65D3B2E13A4C58881992550B84A009">
    <w:name w:val="1B65D3B2E13A4C58881992550B84A009"/>
    <w:rsid w:val="009B5980"/>
    <w:pPr>
      <w:spacing w:after="160" w:line="259" w:lineRule="auto"/>
    </w:pPr>
  </w:style>
  <w:style w:type="paragraph" w:customStyle="1" w:styleId="04BACA68A96D46A0B07E0DA1056C3D6F">
    <w:name w:val="04BACA68A96D46A0B07E0DA1056C3D6F"/>
    <w:rsid w:val="009B5980"/>
    <w:pPr>
      <w:spacing w:after="160" w:line="259" w:lineRule="auto"/>
    </w:pPr>
  </w:style>
  <w:style w:type="paragraph" w:customStyle="1" w:styleId="99B1304FFABE4ECA97F960FA2AC63ED2">
    <w:name w:val="99B1304FFABE4ECA97F960FA2AC63ED2"/>
    <w:rsid w:val="009B5980"/>
    <w:pPr>
      <w:spacing w:after="160" w:line="259" w:lineRule="auto"/>
    </w:pPr>
  </w:style>
  <w:style w:type="paragraph" w:customStyle="1" w:styleId="F8EF07BDE41546BF919F74D40D75E686">
    <w:name w:val="F8EF07BDE41546BF919F74D40D75E686"/>
    <w:rsid w:val="009B5980"/>
    <w:pPr>
      <w:spacing w:after="160" w:line="259" w:lineRule="auto"/>
    </w:pPr>
  </w:style>
  <w:style w:type="paragraph" w:customStyle="1" w:styleId="C679D254F10A497FAB1875E9CFEDE167">
    <w:name w:val="C679D254F10A497FAB1875E9CFEDE167"/>
    <w:rsid w:val="009B5980"/>
    <w:pPr>
      <w:spacing w:after="160" w:line="259" w:lineRule="auto"/>
    </w:pPr>
  </w:style>
  <w:style w:type="paragraph" w:customStyle="1" w:styleId="FBEDCA36151E47D39CE2CB0F030B1FDA">
    <w:name w:val="FBEDCA36151E47D39CE2CB0F030B1FDA"/>
    <w:rsid w:val="009B5980"/>
    <w:pPr>
      <w:spacing w:after="160" w:line="259" w:lineRule="auto"/>
    </w:pPr>
  </w:style>
  <w:style w:type="paragraph" w:customStyle="1" w:styleId="E909612F5992458C9BE35E0C0B82BBA1">
    <w:name w:val="E909612F5992458C9BE35E0C0B82BBA1"/>
    <w:rsid w:val="009B5980"/>
    <w:pPr>
      <w:spacing w:after="160" w:line="259" w:lineRule="auto"/>
    </w:pPr>
  </w:style>
  <w:style w:type="paragraph" w:customStyle="1" w:styleId="187DAFAAEB4244AC8FF55269CF46D39B">
    <w:name w:val="187DAFAAEB4244AC8FF55269CF46D39B"/>
    <w:rsid w:val="009B5980"/>
    <w:pPr>
      <w:spacing w:after="160" w:line="259" w:lineRule="auto"/>
    </w:pPr>
  </w:style>
  <w:style w:type="paragraph" w:customStyle="1" w:styleId="B239BD412BD04AFC880FF70B7335163D">
    <w:name w:val="B239BD412BD04AFC880FF70B7335163D"/>
    <w:rsid w:val="009B5980"/>
    <w:pPr>
      <w:spacing w:after="160" w:line="259" w:lineRule="auto"/>
    </w:pPr>
  </w:style>
  <w:style w:type="paragraph" w:customStyle="1" w:styleId="A52ABFD42AB44FD38B105D619F929485">
    <w:name w:val="A52ABFD42AB44FD38B105D619F929485"/>
    <w:rsid w:val="009B5980"/>
    <w:pPr>
      <w:spacing w:after="160" w:line="259" w:lineRule="auto"/>
    </w:pPr>
  </w:style>
  <w:style w:type="paragraph" w:customStyle="1" w:styleId="FB0B101835C14811805F2F7D4F8E9E41">
    <w:name w:val="FB0B101835C14811805F2F7D4F8E9E41"/>
    <w:rsid w:val="009B5980"/>
    <w:pPr>
      <w:spacing w:after="160" w:line="259" w:lineRule="auto"/>
    </w:pPr>
  </w:style>
  <w:style w:type="paragraph" w:customStyle="1" w:styleId="9E8572669943472FABA64F01ACD8149A">
    <w:name w:val="9E8572669943472FABA64F01ACD8149A"/>
    <w:rsid w:val="009B5980"/>
    <w:pPr>
      <w:spacing w:after="160" w:line="259" w:lineRule="auto"/>
    </w:pPr>
  </w:style>
  <w:style w:type="paragraph" w:customStyle="1" w:styleId="78818705AE1A4203B6E7DDCAC2E3862B">
    <w:name w:val="78818705AE1A4203B6E7DDCAC2E3862B"/>
    <w:rsid w:val="009B5980"/>
    <w:pPr>
      <w:spacing w:after="160" w:line="259" w:lineRule="auto"/>
    </w:pPr>
  </w:style>
  <w:style w:type="paragraph" w:customStyle="1" w:styleId="FFF4BACD0F4046CFA093E9C5A56F5EC3">
    <w:name w:val="FFF4BACD0F4046CFA093E9C5A56F5EC3"/>
    <w:rsid w:val="009B5980"/>
    <w:pPr>
      <w:spacing w:after="160" w:line="259" w:lineRule="auto"/>
    </w:pPr>
  </w:style>
  <w:style w:type="paragraph" w:customStyle="1" w:styleId="06B4B65BE82F4A369BA73681EF6B54A0">
    <w:name w:val="06B4B65BE82F4A369BA73681EF6B54A0"/>
    <w:rsid w:val="009B5980"/>
    <w:pPr>
      <w:spacing w:after="160" w:line="259" w:lineRule="auto"/>
    </w:pPr>
  </w:style>
  <w:style w:type="paragraph" w:customStyle="1" w:styleId="B382ED1B7AE94F8FA0E78A9EDBCA424A">
    <w:name w:val="B382ED1B7AE94F8FA0E78A9EDBCA424A"/>
    <w:rsid w:val="009B5980"/>
    <w:pPr>
      <w:spacing w:after="160" w:line="259" w:lineRule="auto"/>
    </w:pPr>
  </w:style>
  <w:style w:type="paragraph" w:customStyle="1" w:styleId="A6DDF2687419426AA16C20BEE3DAFD45">
    <w:name w:val="A6DDF2687419426AA16C20BEE3DAFD45"/>
    <w:rsid w:val="009B5980"/>
    <w:pPr>
      <w:spacing w:after="160" w:line="259" w:lineRule="auto"/>
    </w:pPr>
  </w:style>
  <w:style w:type="paragraph" w:customStyle="1" w:styleId="FD96145A83BE469F8D1120FDC319DA3F">
    <w:name w:val="FD96145A83BE469F8D1120FDC319DA3F"/>
    <w:rsid w:val="009B5980"/>
    <w:pPr>
      <w:spacing w:after="160" w:line="259" w:lineRule="auto"/>
    </w:pPr>
  </w:style>
  <w:style w:type="paragraph" w:customStyle="1" w:styleId="C71BB2A4EE2F4976AB3AFA32C1968C42">
    <w:name w:val="C71BB2A4EE2F4976AB3AFA32C1968C42"/>
    <w:rsid w:val="009B5980"/>
    <w:pPr>
      <w:spacing w:after="160" w:line="259" w:lineRule="auto"/>
    </w:pPr>
  </w:style>
  <w:style w:type="paragraph" w:customStyle="1" w:styleId="A914894D065342CEBFA80A6047986797">
    <w:name w:val="A914894D065342CEBFA80A6047986797"/>
    <w:rsid w:val="009B5980"/>
    <w:pPr>
      <w:spacing w:after="160" w:line="259" w:lineRule="auto"/>
    </w:pPr>
  </w:style>
  <w:style w:type="paragraph" w:customStyle="1" w:styleId="2FE8EA0A9577472CA61CCC9A5D1B08C5">
    <w:name w:val="2FE8EA0A9577472CA61CCC9A5D1B08C5"/>
    <w:rsid w:val="009B5980"/>
    <w:pPr>
      <w:spacing w:after="160" w:line="259" w:lineRule="auto"/>
    </w:pPr>
  </w:style>
  <w:style w:type="paragraph" w:customStyle="1" w:styleId="30165774977F44FDAF2C606F5322B07B">
    <w:name w:val="30165774977F44FDAF2C606F5322B07B"/>
    <w:rsid w:val="009B5980"/>
    <w:pPr>
      <w:spacing w:after="160" w:line="259" w:lineRule="auto"/>
    </w:pPr>
  </w:style>
  <w:style w:type="paragraph" w:customStyle="1" w:styleId="25615C9408FE444399E4F7CC11173A88">
    <w:name w:val="25615C9408FE444399E4F7CC11173A88"/>
    <w:rsid w:val="009B5980"/>
    <w:pPr>
      <w:spacing w:after="160" w:line="259" w:lineRule="auto"/>
    </w:pPr>
  </w:style>
  <w:style w:type="paragraph" w:customStyle="1" w:styleId="FFF90AC00FDE42F683841F683FBD9B56">
    <w:name w:val="FFF90AC00FDE42F683841F683FBD9B56"/>
    <w:rsid w:val="009B5980"/>
    <w:pPr>
      <w:spacing w:after="160" w:line="259" w:lineRule="auto"/>
    </w:pPr>
  </w:style>
  <w:style w:type="paragraph" w:customStyle="1" w:styleId="B65D23C5CE29414EB6E674815B83F232">
    <w:name w:val="B65D23C5CE29414EB6E674815B83F232"/>
    <w:rsid w:val="009B5980"/>
    <w:pPr>
      <w:spacing w:after="160" w:line="259" w:lineRule="auto"/>
    </w:pPr>
  </w:style>
  <w:style w:type="paragraph" w:customStyle="1" w:styleId="0A311C4FDB9D47EB935F7D68618B8DCF">
    <w:name w:val="0A311C4FDB9D47EB935F7D68618B8DCF"/>
    <w:rsid w:val="009B5980"/>
    <w:pPr>
      <w:spacing w:after="160" w:line="259" w:lineRule="auto"/>
    </w:pPr>
  </w:style>
  <w:style w:type="paragraph" w:customStyle="1" w:styleId="8713D6AF18334E6B950953E017FF30B0">
    <w:name w:val="8713D6AF18334E6B950953E017FF30B0"/>
    <w:rsid w:val="009B5980"/>
    <w:pPr>
      <w:spacing w:after="160" w:line="259" w:lineRule="auto"/>
    </w:pPr>
  </w:style>
  <w:style w:type="paragraph" w:customStyle="1" w:styleId="3D16571F127749EC941A00969CBB7168">
    <w:name w:val="3D16571F127749EC941A00969CBB7168"/>
    <w:rsid w:val="009B5980"/>
    <w:pPr>
      <w:spacing w:after="160" w:line="259" w:lineRule="auto"/>
    </w:pPr>
  </w:style>
  <w:style w:type="paragraph" w:customStyle="1" w:styleId="8E5E32A1A83744D8B9F184D4F0709825">
    <w:name w:val="8E5E32A1A83744D8B9F184D4F0709825"/>
    <w:rsid w:val="009B5980"/>
    <w:pPr>
      <w:spacing w:after="160" w:line="259" w:lineRule="auto"/>
    </w:pPr>
  </w:style>
  <w:style w:type="paragraph" w:customStyle="1" w:styleId="780EB00CD05E4B929359643B14646775">
    <w:name w:val="780EB00CD05E4B929359643B14646775"/>
    <w:rsid w:val="009B5980"/>
    <w:pPr>
      <w:spacing w:after="160" w:line="259" w:lineRule="auto"/>
    </w:pPr>
  </w:style>
  <w:style w:type="paragraph" w:customStyle="1" w:styleId="5CC1894A26584378AC27EB51866A76D9">
    <w:name w:val="5CC1894A26584378AC27EB51866A76D9"/>
    <w:rsid w:val="009B5980"/>
    <w:pPr>
      <w:spacing w:after="160" w:line="259" w:lineRule="auto"/>
    </w:pPr>
  </w:style>
  <w:style w:type="paragraph" w:customStyle="1" w:styleId="6256D358774945B7BE596886091D8C99">
    <w:name w:val="6256D358774945B7BE596886091D8C99"/>
    <w:rsid w:val="009B5980"/>
    <w:pPr>
      <w:spacing w:after="160" w:line="259" w:lineRule="auto"/>
    </w:pPr>
  </w:style>
  <w:style w:type="paragraph" w:customStyle="1" w:styleId="2A93FC0B59E248CBA79EF98DBA259061">
    <w:name w:val="2A93FC0B59E248CBA79EF98DBA259061"/>
    <w:rsid w:val="009B5980"/>
    <w:pPr>
      <w:spacing w:after="160" w:line="259" w:lineRule="auto"/>
    </w:pPr>
  </w:style>
  <w:style w:type="paragraph" w:customStyle="1" w:styleId="838C19A44B244F3D99B8C4A04B740413">
    <w:name w:val="838C19A44B244F3D99B8C4A04B740413"/>
    <w:rsid w:val="009B5980"/>
    <w:pPr>
      <w:spacing w:after="160" w:line="259" w:lineRule="auto"/>
    </w:pPr>
  </w:style>
  <w:style w:type="paragraph" w:customStyle="1" w:styleId="B32CA6AD173247C78E8D7D24C7D645D1">
    <w:name w:val="B32CA6AD173247C78E8D7D24C7D645D1"/>
    <w:rsid w:val="009B5980"/>
    <w:pPr>
      <w:spacing w:after="160" w:line="259" w:lineRule="auto"/>
    </w:pPr>
  </w:style>
  <w:style w:type="paragraph" w:customStyle="1" w:styleId="7AC5EA1B349D4371AEC110F0ABD54ABE">
    <w:name w:val="7AC5EA1B349D4371AEC110F0ABD54ABE"/>
    <w:rsid w:val="009B5980"/>
    <w:pPr>
      <w:spacing w:after="160" w:line="259" w:lineRule="auto"/>
    </w:pPr>
  </w:style>
  <w:style w:type="paragraph" w:customStyle="1" w:styleId="61F9E6FAD7CA428D8917D58429651AB7">
    <w:name w:val="61F9E6FAD7CA428D8917D58429651AB7"/>
    <w:rsid w:val="009B5980"/>
    <w:pPr>
      <w:spacing w:after="160" w:line="259" w:lineRule="auto"/>
    </w:pPr>
  </w:style>
  <w:style w:type="paragraph" w:customStyle="1" w:styleId="2637F60660E04986B383325C742E5018">
    <w:name w:val="2637F60660E04986B383325C742E5018"/>
    <w:rsid w:val="009B5980"/>
    <w:pPr>
      <w:spacing w:after="160" w:line="259" w:lineRule="auto"/>
    </w:pPr>
  </w:style>
  <w:style w:type="paragraph" w:customStyle="1" w:styleId="636E81B2E14F4555927C82AF5F3B6190">
    <w:name w:val="636E81B2E14F4555927C82AF5F3B6190"/>
    <w:rsid w:val="009B5980"/>
    <w:pPr>
      <w:spacing w:after="160" w:line="259" w:lineRule="auto"/>
    </w:pPr>
  </w:style>
  <w:style w:type="paragraph" w:customStyle="1" w:styleId="38D56DBCE59445F9860E9AB15D673189">
    <w:name w:val="38D56DBCE59445F9860E9AB15D673189"/>
    <w:rsid w:val="009B5980"/>
    <w:pPr>
      <w:spacing w:after="160" w:line="259" w:lineRule="auto"/>
    </w:pPr>
  </w:style>
  <w:style w:type="paragraph" w:customStyle="1" w:styleId="505D813CF3C149C98AD09F533C4290AC">
    <w:name w:val="505D813CF3C149C98AD09F533C4290AC"/>
    <w:rsid w:val="009B5980"/>
    <w:pPr>
      <w:spacing w:after="160" w:line="259" w:lineRule="auto"/>
    </w:pPr>
  </w:style>
  <w:style w:type="paragraph" w:customStyle="1" w:styleId="95119968F225466FBCC8D0D7EC6D1495">
    <w:name w:val="95119968F225466FBCC8D0D7EC6D1495"/>
    <w:rsid w:val="009B5980"/>
    <w:pPr>
      <w:spacing w:after="160" w:line="259" w:lineRule="auto"/>
    </w:pPr>
  </w:style>
  <w:style w:type="paragraph" w:customStyle="1" w:styleId="276DE1DC7D994F6691C791451C46E1AB">
    <w:name w:val="276DE1DC7D994F6691C791451C46E1AB"/>
    <w:rsid w:val="009B5980"/>
    <w:pPr>
      <w:spacing w:after="160" w:line="259" w:lineRule="auto"/>
    </w:pPr>
  </w:style>
  <w:style w:type="paragraph" w:customStyle="1" w:styleId="AE4F972609CD4535ACC505E6F6E2C8C2">
    <w:name w:val="AE4F972609CD4535ACC505E6F6E2C8C2"/>
    <w:rsid w:val="009B5980"/>
    <w:pPr>
      <w:spacing w:after="160" w:line="259" w:lineRule="auto"/>
    </w:pPr>
  </w:style>
  <w:style w:type="paragraph" w:customStyle="1" w:styleId="DF79CF5BB85F44CA94FCE30FF19CEC86">
    <w:name w:val="DF79CF5BB85F44CA94FCE30FF19CEC86"/>
    <w:rsid w:val="009B5980"/>
    <w:pPr>
      <w:spacing w:after="160" w:line="259" w:lineRule="auto"/>
    </w:pPr>
  </w:style>
  <w:style w:type="paragraph" w:customStyle="1" w:styleId="731D79EC486145208EE5DB4653350012">
    <w:name w:val="731D79EC486145208EE5DB4653350012"/>
    <w:rsid w:val="009B5980"/>
    <w:pPr>
      <w:spacing w:after="160" w:line="259" w:lineRule="auto"/>
    </w:pPr>
  </w:style>
  <w:style w:type="paragraph" w:customStyle="1" w:styleId="5F95621B469E4E5CAC390F54B59799A0">
    <w:name w:val="5F95621B469E4E5CAC390F54B59799A0"/>
    <w:rsid w:val="009B5980"/>
    <w:pPr>
      <w:spacing w:after="160" w:line="259" w:lineRule="auto"/>
    </w:pPr>
  </w:style>
  <w:style w:type="paragraph" w:customStyle="1" w:styleId="D85572804B804AC4A0E5D70DF4285703">
    <w:name w:val="D85572804B804AC4A0E5D70DF4285703"/>
    <w:rsid w:val="009B5980"/>
    <w:pPr>
      <w:spacing w:after="160" w:line="259" w:lineRule="auto"/>
    </w:pPr>
  </w:style>
  <w:style w:type="paragraph" w:customStyle="1" w:styleId="51E7DAB27AD8468EB8AF00E7F4B016C1">
    <w:name w:val="51E7DAB27AD8468EB8AF00E7F4B016C1"/>
    <w:rsid w:val="009B5980"/>
    <w:pPr>
      <w:spacing w:after="160" w:line="259" w:lineRule="auto"/>
    </w:pPr>
  </w:style>
  <w:style w:type="paragraph" w:customStyle="1" w:styleId="393771BA4CEC4282A12B5C1358442DD0">
    <w:name w:val="393771BA4CEC4282A12B5C1358442DD0"/>
    <w:rsid w:val="009B5980"/>
    <w:pPr>
      <w:spacing w:after="160" w:line="259" w:lineRule="auto"/>
    </w:pPr>
  </w:style>
  <w:style w:type="paragraph" w:customStyle="1" w:styleId="F367A9BBE37441179136307EA881E70E">
    <w:name w:val="F367A9BBE37441179136307EA881E70E"/>
    <w:rsid w:val="009B5980"/>
    <w:pPr>
      <w:spacing w:after="160" w:line="259" w:lineRule="auto"/>
    </w:pPr>
  </w:style>
  <w:style w:type="paragraph" w:customStyle="1" w:styleId="960FC64893164A4585FE0373008D7C30">
    <w:name w:val="960FC64893164A4585FE0373008D7C30"/>
    <w:rsid w:val="009B5980"/>
    <w:pPr>
      <w:spacing w:after="160" w:line="259" w:lineRule="auto"/>
    </w:pPr>
  </w:style>
  <w:style w:type="paragraph" w:customStyle="1" w:styleId="AE352B9E00584925A62075FA35743148">
    <w:name w:val="AE352B9E00584925A62075FA35743148"/>
    <w:rsid w:val="009B5980"/>
    <w:pPr>
      <w:spacing w:after="160" w:line="259" w:lineRule="auto"/>
    </w:pPr>
  </w:style>
  <w:style w:type="paragraph" w:customStyle="1" w:styleId="7ACB08665042440CACCF8CA5E1F4E3C3">
    <w:name w:val="7ACB08665042440CACCF8CA5E1F4E3C3"/>
    <w:rsid w:val="009B5980"/>
    <w:pPr>
      <w:spacing w:after="160" w:line="259" w:lineRule="auto"/>
    </w:pPr>
  </w:style>
  <w:style w:type="paragraph" w:customStyle="1" w:styleId="B3F9EBD22FD54E5E906DACCF079F2E99">
    <w:name w:val="B3F9EBD22FD54E5E906DACCF079F2E99"/>
    <w:rsid w:val="009B5980"/>
    <w:pPr>
      <w:spacing w:after="160" w:line="259" w:lineRule="auto"/>
    </w:pPr>
  </w:style>
  <w:style w:type="paragraph" w:customStyle="1" w:styleId="6DDF110C01B64F57BF7D89652E997DC3">
    <w:name w:val="6DDF110C01B64F57BF7D89652E997DC3"/>
    <w:rsid w:val="009B5980"/>
    <w:pPr>
      <w:spacing w:after="160" w:line="259" w:lineRule="auto"/>
    </w:pPr>
  </w:style>
  <w:style w:type="paragraph" w:customStyle="1" w:styleId="D852259E076B415CB0186D83241AD006">
    <w:name w:val="D852259E076B415CB0186D83241AD006"/>
    <w:rsid w:val="009B5980"/>
    <w:pPr>
      <w:spacing w:after="160" w:line="259" w:lineRule="auto"/>
    </w:pPr>
  </w:style>
  <w:style w:type="paragraph" w:customStyle="1" w:styleId="E4B25666B25E43F4BE58D60B63B597DD">
    <w:name w:val="E4B25666B25E43F4BE58D60B63B597DD"/>
    <w:rsid w:val="009B5980"/>
    <w:pPr>
      <w:spacing w:after="160" w:line="259" w:lineRule="auto"/>
    </w:pPr>
  </w:style>
  <w:style w:type="paragraph" w:customStyle="1" w:styleId="34C6084AFCCD4B659237A360FC7DE9DD">
    <w:name w:val="34C6084AFCCD4B659237A360FC7DE9DD"/>
    <w:rsid w:val="009B5980"/>
    <w:pPr>
      <w:spacing w:after="160" w:line="259" w:lineRule="auto"/>
    </w:pPr>
  </w:style>
  <w:style w:type="paragraph" w:customStyle="1" w:styleId="998A24628BEB454B811D7AF35EED50A8">
    <w:name w:val="998A24628BEB454B811D7AF35EED50A8"/>
    <w:rsid w:val="009B5980"/>
    <w:pPr>
      <w:spacing w:after="160" w:line="259" w:lineRule="auto"/>
    </w:pPr>
  </w:style>
  <w:style w:type="paragraph" w:customStyle="1" w:styleId="2BDF4D11EF5843419B801A1CD8FD1A92">
    <w:name w:val="2BDF4D11EF5843419B801A1CD8FD1A92"/>
    <w:rsid w:val="009B5980"/>
    <w:pPr>
      <w:spacing w:after="160" w:line="259" w:lineRule="auto"/>
    </w:pPr>
  </w:style>
  <w:style w:type="paragraph" w:customStyle="1" w:styleId="1413DA6D4F584827A137E34893E00D9E">
    <w:name w:val="1413DA6D4F584827A137E34893E00D9E"/>
    <w:rsid w:val="009B5980"/>
    <w:pPr>
      <w:spacing w:after="160" w:line="259" w:lineRule="auto"/>
    </w:pPr>
  </w:style>
  <w:style w:type="paragraph" w:customStyle="1" w:styleId="0FDDFFB675954057803A48ACC881C3B2">
    <w:name w:val="0FDDFFB675954057803A48ACC881C3B2"/>
    <w:rsid w:val="009B5980"/>
    <w:pPr>
      <w:spacing w:after="160" w:line="259" w:lineRule="auto"/>
    </w:pPr>
  </w:style>
  <w:style w:type="paragraph" w:customStyle="1" w:styleId="FDCEFF99FD794A73A6C5ED80757FAA42">
    <w:name w:val="FDCEFF99FD794A73A6C5ED80757FAA42"/>
    <w:rsid w:val="009B5980"/>
    <w:pPr>
      <w:spacing w:after="160" w:line="259" w:lineRule="auto"/>
    </w:pPr>
  </w:style>
  <w:style w:type="paragraph" w:customStyle="1" w:styleId="BE02DEFCB384472EBB7DC4D9A77F6CF9">
    <w:name w:val="BE02DEFCB384472EBB7DC4D9A77F6CF9"/>
    <w:rsid w:val="009B5980"/>
    <w:pPr>
      <w:spacing w:after="160" w:line="259" w:lineRule="auto"/>
    </w:pPr>
  </w:style>
  <w:style w:type="paragraph" w:customStyle="1" w:styleId="8F5A12B34F6C4937AA6D67D2CEDD226F">
    <w:name w:val="8F5A12B34F6C4937AA6D67D2CEDD226F"/>
    <w:rsid w:val="009B5980"/>
    <w:pPr>
      <w:spacing w:after="160" w:line="259" w:lineRule="auto"/>
    </w:pPr>
  </w:style>
  <w:style w:type="paragraph" w:customStyle="1" w:styleId="963F6429DD584415A9E198EEC046FAD6">
    <w:name w:val="963F6429DD584415A9E198EEC046FAD6"/>
    <w:rsid w:val="009B5980"/>
    <w:pPr>
      <w:spacing w:after="160" w:line="259" w:lineRule="auto"/>
    </w:pPr>
  </w:style>
  <w:style w:type="paragraph" w:customStyle="1" w:styleId="FAB9C12098BB43DB9FDD2AAF92E13BD4">
    <w:name w:val="FAB9C12098BB43DB9FDD2AAF92E13BD4"/>
    <w:rsid w:val="009B5980"/>
    <w:pPr>
      <w:spacing w:after="160" w:line="259" w:lineRule="auto"/>
    </w:pPr>
  </w:style>
  <w:style w:type="paragraph" w:customStyle="1" w:styleId="FE7B180244D341CA9C2B29CE7ECFEC4E">
    <w:name w:val="FE7B180244D341CA9C2B29CE7ECFEC4E"/>
    <w:rsid w:val="009B5980"/>
    <w:pPr>
      <w:spacing w:after="160" w:line="259" w:lineRule="auto"/>
    </w:pPr>
  </w:style>
  <w:style w:type="paragraph" w:customStyle="1" w:styleId="B37BBA3C044B44EDBA0EFC687E545CF9">
    <w:name w:val="B37BBA3C044B44EDBA0EFC687E545CF9"/>
    <w:rsid w:val="009B5980"/>
    <w:pPr>
      <w:spacing w:after="160" w:line="259" w:lineRule="auto"/>
    </w:pPr>
  </w:style>
  <w:style w:type="paragraph" w:customStyle="1" w:styleId="F629BE459E184B97B4BD8FFA816AB40F">
    <w:name w:val="F629BE459E184B97B4BD8FFA816AB40F"/>
    <w:rsid w:val="009B5980"/>
    <w:pPr>
      <w:spacing w:after="160" w:line="259" w:lineRule="auto"/>
    </w:pPr>
  </w:style>
  <w:style w:type="paragraph" w:customStyle="1" w:styleId="4907ED9D666E43FEA5926723AD582123">
    <w:name w:val="4907ED9D666E43FEA5926723AD582123"/>
    <w:rsid w:val="009B5980"/>
    <w:pPr>
      <w:spacing w:after="160" w:line="259" w:lineRule="auto"/>
    </w:pPr>
  </w:style>
  <w:style w:type="paragraph" w:customStyle="1" w:styleId="A9EDD18D09B14277A2D5B39D20FD59B7">
    <w:name w:val="A9EDD18D09B14277A2D5B39D20FD59B7"/>
    <w:rsid w:val="009B5980"/>
    <w:pPr>
      <w:spacing w:after="160" w:line="259" w:lineRule="auto"/>
    </w:pPr>
  </w:style>
  <w:style w:type="paragraph" w:customStyle="1" w:styleId="5D8A8BD90BC44FC68558A7A16D7ACE4C">
    <w:name w:val="5D8A8BD90BC44FC68558A7A16D7ACE4C"/>
    <w:rsid w:val="009B5980"/>
    <w:pPr>
      <w:spacing w:after="160" w:line="259" w:lineRule="auto"/>
    </w:pPr>
  </w:style>
  <w:style w:type="paragraph" w:customStyle="1" w:styleId="67BB9AB2B68A4E0CB66582CDA754F7EB">
    <w:name w:val="67BB9AB2B68A4E0CB66582CDA754F7EB"/>
    <w:rsid w:val="009B5980"/>
    <w:pPr>
      <w:spacing w:after="160" w:line="259" w:lineRule="auto"/>
    </w:pPr>
  </w:style>
  <w:style w:type="paragraph" w:customStyle="1" w:styleId="B83CD6886FE9405299F1A7B6EE06F517">
    <w:name w:val="B83CD6886FE9405299F1A7B6EE06F517"/>
    <w:rsid w:val="009B5980"/>
    <w:pPr>
      <w:spacing w:after="160" w:line="259" w:lineRule="auto"/>
    </w:pPr>
  </w:style>
  <w:style w:type="paragraph" w:customStyle="1" w:styleId="BD1D9662487F44B19C10DD976AFB89F4">
    <w:name w:val="BD1D9662487F44B19C10DD976AFB89F4"/>
    <w:rsid w:val="009B5980"/>
    <w:pPr>
      <w:spacing w:after="160" w:line="259" w:lineRule="auto"/>
    </w:pPr>
  </w:style>
  <w:style w:type="paragraph" w:customStyle="1" w:styleId="B5239B6E34F6411FB7A106554001270E">
    <w:name w:val="B5239B6E34F6411FB7A106554001270E"/>
    <w:rsid w:val="009B5980"/>
    <w:pPr>
      <w:spacing w:after="160" w:line="259" w:lineRule="auto"/>
    </w:pPr>
  </w:style>
  <w:style w:type="paragraph" w:customStyle="1" w:styleId="3D389DE65E5E4F4B93D47601A366313F">
    <w:name w:val="3D389DE65E5E4F4B93D47601A366313F"/>
    <w:rsid w:val="009B5980"/>
    <w:pPr>
      <w:spacing w:after="160" w:line="259" w:lineRule="auto"/>
    </w:pPr>
  </w:style>
  <w:style w:type="paragraph" w:customStyle="1" w:styleId="0F9C9590DB4446FF8832AB4E3465967A">
    <w:name w:val="0F9C9590DB4446FF8832AB4E3465967A"/>
    <w:rsid w:val="009B5980"/>
    <w:pPr>
      <w:spacing w:after="160" w:line="259" w:lineRule="auto"/>
    </w:pPr>
  </w:style>
  <w:style w:type="paragraph" w:customStyle="1" w:styleId="43D13F73E5F94DEE8D7097647F05ECAA">
    <w:name w:val="43D13F73E5F94DEE8D7097647F05ECAA"/>
    <w:rsid w:val="009B5980"/>
    <w:pPr>
      <w:spacing w:after="160" w:line="259" w:lineRule="auto"/>
    </w:pPr>
  </w:style>
  <w:style w:type="paragraph" w:customStyle="1" w:styleId="0191CF0C43BE4790B836356931FF3B1C">
    <w:name w:val="0191CF0C43BE4790B836356931FF3B1C"/>
    <w:rsid w:val="009B5980"/>
    <w:pPr>
      <w:spacing w:after="160" w:line="259" w:lineRule="auto"/>
    </w:pPr>
  </w:style>
  <w:style w:type="paragraph" w:customStyle="1" w:styleId="61714FD48FEA4C5F9F643534DA98906A">
    <w:name w:val="61714FD48FEA4C5F9F643534DA98906A"/>
    <w:rsid w:val="009B5980"/>
    <w:pPr>
      <w:spacing w:after="160" w:line="259" w:lineRule="auto"/>
    </w:pPr>
  </w:style>
  <w:style w:type="paragraph" w:customStyle="1" w:styleId="F7816C423C0B45D28E6496AA3447BF67">
    <w:name w:val="F7816C423C0B45D28E6496AA3447BF67"/>
    <w:rsid w:val="009B5980"/>
    <w:pPr>
      <w:spacing w:after="160" w:line="259" w:lineRule="auto"/>
    </w:pPr>
  </w:style>
  <w:style w:type="paragraph" w:customStyle="1" w:styleId="366D5CE688EA4FC583442755359B22DC">
    <w:name w:val="366D5CE688EA4FC583442755359B22DC"/>
    <w:rsid w:val="009B5980"/>
    <w:pPr>
      <w:spacing w:after="160" w:line="259" w:lineRule="auto"/>
    </w:pPr>
  </w:style>
  <w:style w:type="paragraph" w:customStyle="1" w:styleId="CBC1B16584094DBBBA1AE2E3C52783BC">
    <w:name w:val="CBC1B16584094DBBBA1AE2E3C52783BC"/>
    <w:rsid w:val="009B5980"/>
    <w:pPr>
      <w:spacing w:after="160" w:line="259" w:lineRule="auto"/>
    </w:pPr>
  </w:style>
  <w:style w:type="paragraph" w:customStyle="1" w:styleId="6DE8B340AB3647BDB3A884D741272BB1">
    <w:name w:val="6DE8B340AB3647BDB3A884D741272BB1"/>
    <w:rsid w:val="009B5980"/>
    <w:pPr>
      <w:spacing w:after="160" w:line="259" w:lineRule="auto"/>
    </w:pPr>
  </w:style>
  <w:style w:type="paragraph" w:customStyle="1" w:styleId="4950BAA669A3479AA05D9D3C152BE922">
    <w:name w:val="4950BAA669A3479AA05D9D3C152BE922"/>
    <w:rsid w:val="009B5980"/>
    <w:pPr>
      <w:spacing w:after="160" w:line="259" w:lineRule="auto"/>
    </w:pPr>
  </w:style>
  <w:style w:type="paragraph" w:customStyle="1" w:styleId="DD62DAC5FC504776B906D5D8995048B0">
    <w:name w:val="DD62DAC5FC504776B906D5D8995048B0"/>
    <w:rsid w:val="009B5980"/>
    <w:pPr>
      <w:spacing w:after="160" w:line="259" w:lineRule="auto"/>
    </w:pPr>
  </w:style>
  <w:style w:type="paragraph" w:customStyle="1" w:styleId="EEDF681153FD4F77A9E3C4DF840414CC">
    <w:name w:val="EEDF681153FD4F77A9E3C4DF840414CC"/>
    <w:rsid w:val="009B5980"/>
    <w:pPr>
      <w:spacing w:after="160" w:line="259" w:lineRule="auto"/>
    </w:pPr>
  </w:style>
  <w:style w:type="paragraph" w:customStyle="1" w:styleId="7E71799CD27C4211AB262BB3BCF87A51">
    <w:name w:val="7E71799CD27C4211AB262BB3BCF87A51"/>
    <w:rsid w:val="009B5980"/>
    <w:pPr>
      <w:spacing w:after="160" w:line="259" w:lineRule="auto"/>
    </w:pPr>
  </w:style>
  <w:style w:type="paragraph" w:customStyle="1" w:styleId="5E49C349F71B4245AE6779F2EF45BDAA">
    <w:name w:val="5E49C349F71B4245AE6779F2EF45BDAA"/>
    <w:rsid w:val="009B5980"/>
    <w:pPr>
      <w:spacing w:after="160" w:line="259" w:lineRule="auto"/>
    </w:pPr>
  </w:style>
  <w:style w:type="paragraph" w:customStyle="1" w:styleId="C611FC44C9EB42F6A52EE1C8ABEAEC68">
    <w:name w:val="C611FC44C9EB42F6A52EE1C8ABEAEC68"/>
    <w:rsid w:val="009B5980"/>
    <w:pPr>
      <w:spacing w:after="160" w:line="259" w:lineRule="auto"/>
    </w:pPr>
  </w:style>
  <w:style w:type="paragraph" w:customStyle="1" w:styleId="460CA08DAE4448F2AA3D3775656AED21">
    <w:name w:val="460CA08DAE4448F2AA3D3775656AED21"/>
    <w:rsid w:val="009B5980"/>
    <w:pPr>
      <w:spacing w:after="160" w:line="259" w:lineRule="auto"/>
    </w:pPr>
  </w:style>
  <w:style w:type="paragraph" w:customStyle="1" w:styleId="41B05104DFB6428EADDAE9A94C494F52">
    <w:name w:val="41B05104DFB6428EADDAE9A94C494F52"/>
    <w:rsid w:val="009B5980"/>
    <w:pPr>
      <w:spacing w:after="160" w:line="259" w:lineRule="auto"/>
    </w:pPr>
  </w:style>
  <w:style w:type="paragraph" w:customStyle="1" w:styleId="34FAECC0557C45D7A8C53267C5A2483A">
    <w:name w:val="34FAECC0557C45D7A8C53267C5A2483A"/>
    <w:rsid w:val="009B5980"/>
    <w:pPr>
      <w:spacing w:after="160" w:line="259" w:lineRule="auto"/>
    </w:pPr>
  </w:style>
  <w:style w:type="paragraph" w:customStyle="1" w:styleId="581044A051394850A9D2B59E30AA89DE">
    <w:name w:val="581044A051394850A9D2B59E30AA89DE"/>
    <w:rsid w:val="009B5980"/>
    <w:pPr>
      <w:spacing w:after="160" w:line="259" w:lineRule="auto"/>
    </w:pPr>
  </w:style>
  <w:style w:type="paragraph" w:customStyle="1" w:styleId="7544435D215E4C2F9982B5F387BC4B0B">
    <w:name w:val="7544435D215E4C2F9982B5F387BC4B0B"/>
    <w:rsid w:val="009B5980"/>
    <w:pPr>
      <w:spacing w:after="160" w:line="259" w:lineRule="auto"/>
    </w:pPr>
  </w:style>
  <w:style w:type="paragraph" w:customStyle="1" w:styleId="01018F50EB6F4AF585A22034BD82573E">
    <w:name w:val="01018F50EB6F4AF585A22034BD82573E"/>
    <w:rsid w:val="009B5980"/>
    <w:pPr>
      <w:spacing w:after="160" w:line="259" w:lineRule="auto"/>
    </w:pPr>
  </w:style>
  <w:style w:type="paragraph" w:customStyle="1" w:styleId="E250D6892A0D446F955EA087D2F92CD5">
    <w:name w:val="E250D6892A0D446F955EA087D2F92CD5"/>
    <w:rsid w:val="009B5980"/>
    <w:pPr>
      <w:spacing w:after="160" w:line="259" w:lineRule="auto"/>
    </w:pPr>
  </w:style>
  <w:style w:type="paragraph" w:customStyle="1" w:styleId="BDD89646F1A54E95B0E6045FB29ADCE5">
    <w:name w:val="BDD89646F1A54E95B0E6045FB29ADCE5"/>
    <w:rsid w:val="009B5980"/>
    <w:pPr>
      <w:spacing w:after="160" w:line="259" w:lineRule="auto"/>
    </w:pPr>
  </w:style>
  <w:style w:type="paragraph" w:customStyle="1" w:styleId="AC5846B7757245859E5D3FEFFBE583CF">
    <w:name w:val="AC5846B7757245859E5D3FEFFBE583CF"/>
    <w:rsid w:val="009B5980"/>
    <w:pPr>
      <w:spacing w:after="160" w:line="259" w:lineRule="auto"/>
    </w:pPr>
  </w:style>
  <w:style w:type="paragraph" w:customStyle="1" w:styleId="0B4821EB2F0848F5ADF9F93BEA5BB79E">
    <w:name w:val="0B4821EB2F0848F5ADF9F93BEA5BB79E"/>
    <w:rsid w:val="009B5980"/>
    <w:pPr>
      <w:spacing w:after="160" w:line="259" w:lineRule="auto"/>
    </w:pPr>
  </w:style>
  <w:style w:type="paragraph" w:customStyle="1" w:styleId="1599048414A44B2FA74D22BA645ADA79">
    <w:name w:val="1599048414A44B2FA74D22BA645ADA79"/>
    <w:rsid w:val="009B5980"/>
    <w:pPr>
      <w:spacing w:after="160" w:line="259" w:lineRule="auto"/>
    </w:pPr>
  </w:style>
  <w:style w:type="paragraph" w:customStyle="1" w:styleId="95391CA25D7241BA9F4F11D46626E0D0">
    <w:name w:val="95391CA25D7241BA9F4F11D46626E0D0"/>
    <w:rsid w:val="009B5980"/>
    <w:pPr>
      <w:spacing w:after="160" w:line="259" w:lineRule="auto"/>
    </w:pPr>
  </w:style>
  <w:style w:type="paragraph" w:customStyle="1" w:styleId="26F618CE06D9414FBD5A63801899F74D">
    <w:name w:val="26F618CE06D9414FBD5A63801899F74D"/>
    <w:rsid w:val="009B5980"/>
    <w:pPr>
      <w:spacing w:after="160" w:line="259" w:lineRule="auto"/>
    </w:pPr>
  </w:style>
  <w:style w:type="paragraph" w:customStyle="1" w:styleId="17F2D1809BF74C9E85D9536350AF8946">
    <w:name w:val="17F2D1809BF74C9E85D9536350AF8946"/>
    <w:rsid w:val="009B5980"/>
    <w:pPr>
      <w:spacing w:after="160" w:line="259" w:lineRule="auto"/>
    </w:pPr>
  </w:style>
  <w:style w:type="paragraph" w:customStyle="1" w:styleId="7E761759B05947569D40250A61A634A8">
    <w:name w:val="7E761759B05947569D40250A61A634A8"/>
    <w:rsid w:val="009B5980"/>
    <w:pPr>
      <w:spacing w:after="160" w:line="259" w:lineRule="auto"/>
    </w:pPr>
  </w:style>
  <w:style w:type="paragraph" w:customStyle="1" w:styleId="EAF8821B27DE4CBA8278E0AF97B43B7F">
    <w:name w:val="EAF8821B27DE4CBA8278E0AF97B43B7F"/>
    <w:rsid w:val="009B5980"/>
    <w:pPr>
      <w:spacing w:after="160" w:line="259" w:lineRule="auto"/>
    </w:pPr>
  </w:style>
  <w:style w:type="paragraph" w:customStyle="1" w:styleId="AB8448515DD84D83B5CF00E9443288D6">
    <w:name w:val="AB8448515DD84D83B5CF00E9443288D6"/>
    <w:rsid w:val="009B5980"/>
    <w:pPr>
      <w:spacing w:after="160" w:line="259" w:lineRule="auto"/>
    </w:pPr>
  </w:style>
  <w:style w:type="paragraph" w:customStyle="1" w:styleId="4E27E5F333914FDAA89165A6A056B963">
    <w:name w:val="4E27E5F333914FDAA89165A6A056B963"/>
    <w:rsid w:val="009B5980"/>
    <w:pPr>
      <w:spacing w:after="160" w:line="259" w:lineRule="auto"/>
    </w:pPr>
  </w:style>
  <w:style w:type="paragraph" w:customStyle="1" w:styleId="053532EAC3D74119A7629CC1B1D2B073">
    <w:name w:val="053532EAC3D74119A7629CC1B1D2B073"/>
    <w:rsid w:val="009B5980"/>
    <w:pPr>
      <w:spacing w:after="160" w:line="259" w:lineRule="auto"/>
    </w:pPr>
  </w:style>
  <w:style w:type="paragraph" w:customStyle="1" w:styleId="D5A55E6A2822481CAE96B1B3929A789D">
    <w:name w:val="D5A55E6A2822481CAE96B1B3929A789D"/>
    <w:rsid w:val="009B5980"/>
    <w:pPr>
      <w:spacing w:after="160" w:line="259" w:lineRule="auto"/>
    </w:pPr>
  </w:style>
  <w:style w:type="paragraph" w:customStyle="1" w:styleId="BF09472FE3C54C4CBB7C0A3FC0DB412C">
    <w:name w:val="BF09472FE3C54C4CBB7C0A3FC0DB412C"/>
    <w:rsid w:val="009B5980"/>
    <w:pPr>
      <w:spacing w:after="160" w:line="259" w:lineRule="auto"/>
    </w:pPr>
  </w:style>
  <w:style w:type="paragraph" w:customStyle="1" w:styleId="DC1ACB45EB184CD4A8BDD230EB809360">
    <w:name w:val="DC1ACB45EB184CD4A8BDD230EB809360"/>
    <w:rsid w:val="009B5980"/>
    <w:pPr>
      <w:spacing w:after="160" w:line="259" w:lineRule="auto"/>
    </w:pPr>
  </w:style>
  <w:style w:type="paragraph" w:customStyle="1" w:styleId="3F1DB76B39D44753ABE123F284D77888">
    <w:name w:val="3F1DB76B39D44753ABE123F284D77888"/>
    <w:rsid w:val="009B5980"/>
    <w:pPr>
      <w:spacing w:after="160" w:line="259" w:lineRule="auto"/>
    </w:pPr>
  </w:style>
  <w:style w:type="paragraph" w:customStyle="1" w:styleId="22F604784ECF475F993BABB54CF06A15">
    <w:name w:val="22F604784ECF475F993BABB54CF06A15"/>
    <w:rsid w:val="009B5980"/>
    <w:pPr>
      <w:spacing w:after="160" w:line="259" w:lineRule="auto"/>
    </w:pPr>
  </w:style>
  <w:style w:type="paragraph" w:customStyle="1" w:styleId="828DBF2DEE174942B83BFDA976C12CA5">
    <w:name w:val="828DBF2DEE174942B83BFDA976C12CA5"/>
    <w:rsid w:val="009B5980"/>
    <w:pPr>
      <w:spacing w:after="160" w:line="259" w:lineRule="auto"/>
    </w:pPr>
  </w:style>
  <w:style w:type="paragraph" w:customStyle="1" w:styleId="CEA57FCD301A4052B287D1EE070CC8F3">
    <w:name w:val="CEA57FCD301A4052B287D1EE070CC8F3"/>
    <w:rsid w:val="009B5980"/>
    <w:pPr>
      <w:spacing w:after="160" w:line="259" w:lineRule="auto"/>
    </w:pPr>
  </w:style>
  <w:style w:type="paragraph" w:customStyle="1" w:styleId="9DAACD6BA6394DD6872261B11B9EBDB8">
    <w:name w:val="9DAACD6BA6394DD6872261B11B9EBDB8"/>
    <w:rsid w:val="009B5980"/>
    <w:pPr>
      <w:spacing w:after="160" w:line="259" w:lineRule="auto"/>
    </w:pPr>
  </w:style>
  <w:style w:type="paragraph" w:customStyle="1" w:styleId="A09F7034291442948417C82F3AF4F7A8">
    <w:name w:val="A09F7034291442948417C82F3AF4F7A8"/>
    <w:rsid w:val="009B5980"/>
    <w:pPr>
      <w:spacing w:after="160" w:line="259" w:lineRule="auto"/>
    </w:pPr>
  </w:style>
  <w:style w:type="paragraph" w:customStyle="1" w:styleId="9019644BE48D4F4DB9A42805703CA9ED">
    <w:name w:val="9019644BE48D4F4DB9A42805703CA9ED"/>
    <w:rsid w:val="009B5980"/>
    <w:pPr>
      <w:spacing w:after="160" w:line="259" w:lineRule="auto"/>
    </w:pPr>
  </w:style>
  <w:style w:type="paragraph" w:customStyle="1" w:styleId="44B208C8336340CAB03F6EE070F05E41">
    <w:name w:val="44B208C8336340CAB03F6EE070F05E41"/>
    <w:rsid w:val="009B5980"/>
    <w:pPr>
      <w:spacing w:after="160" w:line="259" w:lineRule="auto"/>
    </w:pPr>
  </w:style>
  <w:style w:type="paragraph" w:customStyle="1" w:styleId="DBA7DA740232475CA527782665BB6863">
    <w:name w:val="DBA7DA740232475CA527782665BB6863"/>
    <w:rsid w:val="009B5980"/>
    <w:pPr>
      <w:spacing w:after="160" w:line="259" w:lineRule="auto"/>
    </w:pPr>
  </w:style>
  <w:style w:type="paragraph" w:customStyle="1" w:styleId="124B580A769747C3967BC8BCB745F4DE">
    <w:name w:val="124B580A769747C3967BC8BCB745F4DE"/>
    <w:rsid w:val="009B5980"/>
    <w:pPr>
      <w:spacing w:after="160" w:line="259" w:lineRule="auto"/>
    </w:pPr>
  </w:style>
  <w:style w:type="paragraph" w:customStyle="1" w:styleId="06E31A1B8FF74E899D24079434809290">
    <w:name w:val="06E31A1B8FF74E899D24079434809290"/>
    <w:rsid w:val="009B5980"/>
    <w:pPr>
      <w:spacing w:after="160" w:line="259" w:lineRule="auto"/>
    </w:pPr>
  </w:style>
  <w:style w:type="paragraph" w:customStyle="1" w:styleId="836AFEC5726D4665AA3DFCB1B262D4BB">
    <w:name w:val="836AFEC5726D4665AA3DFCB1B262D4BB"/>
    <w:rsid w:val="009B5980"/>
    <w:pPr>
      <w:spacing w:after="160" w:line="259" w:lineRule="auto"/>
    </w:pPr>
  </w:style>
  <w:style w:type="paragraph" w:customStyle="1" w:styleId="BFBE8EB3341240C0846FBDA811DEE5FD">
    <w:name w:val="BFBE8EB3341240C0846FBDA811DEE5FD"/>
    <w:rsid w:val="009B5980"/>
    <w:pPr>
      <w:spacing w:after="160" w:line="259" w:lineRule="auto"/>
    </w:pPr>
  </w:style>
  <w:style w:type="paragraph" w:customStyle="1" w:styleId="A2F15347BD6F40AFAB21642CCD371A70">
    <w:name w:val="A2F15347BD6F40AFAB21642CCD371A70"/>
    <w:rsid w:val="009B5980"/>
    <w:pPr>
      <w:spacing w:after="160" w:line="259" w:lineRule="auto"/>
    </w:pPr>
  </w:style>
  <w:style w:type="paragraph" w:customStyle="1" w:styleId="8486DD52BF8D45E1A4A99A28E07B37B3">
    <w:name w:val="8486DD52BF8D45E1A4A99A28E07B37B3"/>
    <w:rsid w:val="009B5980"/>
    <w:pPr>
      <w:spacing w:after="160" w:line="259" w:lineRule="auto"/>
    </w:pPr>
  </w:style>
  <w:style w:type="paragraph" w:customStyle="1" w:styleId="F5D5903E58C7476FBE4F70957C222F56">
    <w:name w:val="F5D5903E58C7476FBE4F70957C222F56"/>
    <w:rsid w:val="009B5980"/>
    <w:pPr>
      <w:spacing w:after="160" w:line="259" w:lineRule="auto"/>
    </w:pPr>
  </w:style>
  <w:style w:type="paragraph" w:customStyle="1" w:styleId="58985CAAC3494AC7866C7017CBBCCB10">
    <w:name w:val="58985CAAC3494AC7866C7017CBBCCB10"/>
    <w:rsid w:val="009B5980"/>
    <w:pPr>
      <w:spacing w:after="160" w:line="259" w:lineRule="auto"/>
    </w:pPr>
  </w:style>
  <w:style w:type="paragraph" w:customStyle="1" w:styleId="72874C129EAB41DE8F568CACFE7054AD">
    <w:name w:val="72874C129EAB41DE8F568CACFE7054AD"/>
    <w:rsid w:val="009B5980"/>
    <w:pPr>
      <w:spacing w:after="160" w:line="259" w:lineRule="auto"/>
    </w:pPr>
  </w:style>
  <w:style w:type="paragraph" w:customStyle="1" w:styleId="72CFFBB7CF414CA2BA3DC5480EF5A352">
    <w:name w:val="72CFFBB7CF414CA2BA3DC5480EF5A352"/>
    <w:rsid w:val="009B5980"/>
    <w:pPr>
      <w:spacing w:after="160" w:line="259" w:lineRule="auto"/>
    </w:pPr>
  </w:style>
  <w:style w:type="paragraph" w:customStyle="1" w:styleId="D2434FA10DAB4A48AF6C51A3FC291863">
    <w:name w:val="D2434FA10DAB4A48AF6C51A3FC291863"/>
    <w:rsid w:val="009B5980"/>
    <w:pPr>
      <w:spacing w:after="160" w:line="259" w:lineRule="auto"/>
    </w:pPr>
  </w:style>
  <w:style w:type="paragraph" w:customStyle="1" w:styleId="5750DD54D10E4B62B6B79D00BF33DBF4">
    <w:name w:val="5750DD54D10E4B62B6B79D00BF33DBF4"/>
    <w:rsid w:val="009B5980"/>
    <w:pPr>
      <w:spacing w:after="160" w:line="259" w:lineRule="auto"/>
    </w:pPr>
  </w:style>
  <w:style w:type="paragraph" w:customStyle="1" w:styleId="7783AF92252347A581A06C6050383F28">
    <w:name w:val="7783AF92252347A581A06C6050383F28"/>
    <w:rsid w:val="009B5980"/>
    <w:pPr>
      <w:spacing w:after="160" w:line="259" w:lineRule="auto"/>
    </w:pPr>
  </w:style>
  <w:style w:type="paragraph" w:customStyle="1" w:styleId="7D38DAFDF61145A5BB2A540F5BE5BE51">
    <w:name w:val="7D38DAFDF61145A5BB2A540F5BE5BE51"/>
    <w:rsid w:val="009B5980"/>
    <w:pPr>
      <w:spacing w:after="160" w:line="259" w:lineRule="auto"/>
    </w:pPr>
  </w:style>
  <w:style w:type="paragraph" w:customStyle="1" w:styleId="599FCF72A1364A6E82AB39397B54B5D1">
    <w:name w:val="599FCF72A1364A6E82AB39397B54B5D1"/>
    <w:rsid w:val="009B5980"/>
    <w:pPr>
      <w:spacing w:after="160" w:line="259" w:lineRule="auto"/>
    </w:pPr>
  </w:style>
  <w:style w:type="paragraph" w:customStyle="1" w:styleId="456FE086B09A4203ACE5267BE0E0505E">
    <w:name w:val="456FE086B09A4203ACE5267BE0E0505E"/>
    <w:rsid w:val="009B5980"/>
    <w:pPr>
      <w:spacing w:after="160" w:line="259" w:lineRule="auto"/>
    </w:pPr>
  </w:style>
  <w:style w:type="paragraph" w:customStyle="1" w:styleId="CF5E10592285441A917EF7A4832EB463">
    <w:name w:val="CF5E10592285441A917EF7A4832EB463"/>
    <w:rsid w:val="009B5980"/>
    <w:pPr>
      <w:spacing w:after="160" w:line="259" w:lineRule="auto"/>
    </w:pPr>
  </w:style>
  <w:style w:type="paragraph" w:customStyle="1" w:styleId="D843CB19BBBB44C7874297295C84086D">
    <w:name w:val="D843CB19BBBB44C7874297295C84086D"/>
    <w:rsid w:val="009B5980"/>
    <w:pPr>
      <w:spacing w:after="160" w:line="259" w:lineRule="auto"/>
    </w:pPr>
  </w:style>
  <w:style w:type="paragraph" w:customStyle="1" w:styleId="725A8C1E7F2F4A88A4CC519B054C1F5F">
    <w:name w:val="725A8C1E7F2F4A88A4CC519B054C1F5F"/>
    <w:rsid w:val="009B5980"/>
    <w:pPr>
      <w:spacing w:after="160" w:line="259" w:lineRule="auto"/>
    </w:pPr>
  </w:style>
  <w:style w:type="paragraph" w:customStyle="1" w:styleId="994888EB9B52412BB94683F395B2330A">
    <w:name w:val="994888EB9B52412BB94683F395B2330A"/>
    <w:rsid w:val="009B5980"/>
    <w:pPr>
      <w:spacing w:after="160" w:line="259" w:lineRule="auto"/>
    </w:pPr>
  </w:style>
  <w:style w:type="paragraph" w:customStyle="1" w:styleId="339853275E1E444383EC7189AD7E8EF3">
    <w:name w:val="339853275E1E444383EC7189AD7E8EF3"/>
    <w:rsid w:val="009B5980"/>
    <w:pPr>
      <w:spacing w:after="160" w:line="259" w:lineRule="auto"/>
    </w:pPr>
  </w:style>
  <w:style w:type="paragraph" w:customStyle="1" w:styleId="FD4945783B9347A1A94C25675F491B99">
    <w:name w:val="FD4945783B9347A1A94C25675F491B99"/>
    <w:rsid w:val="009B5980"/>
    <w:pPr>
      <w:spacing w:after="160" w:line="259" w:lineRule="auto"/>
    </w:pPr>
  </w:style>
  <w:style w:type="paragraph" w:customStyle="1" w:styleId="56033268EF5A4BED984CA9B384FCB99A">
    <w:name w:val="56033268EF5A4BED984CA9B384FCB99A"/>
    <w:rsid w:val="009B5980"/>
    <w:pPr>
      <w:spacing w:after="160" w:line="259" w:lineRule="auto"/>
    </w:pPr>
  </w:style>
  <w:style w:type="paragraph" w:customStyle="1" w:styleId="92002C0AAACC4711B30F92B9521F47CC">
    <w:name w:val="92002C0AAACC4711B30F92B9521F47CC"/>
    <w:rsid w:val="009B5980"/>
    <w:pPr>
      <w:spacing w:after="160" w:line="259" w:lineRule="auto"/>
    </w:pPr>
  </w:style>
  <w:style w:type="paragraph" w:customStyle="1" w:styleId="58F34E75EF9A41308BFBEB4CFACBA306">
    <w:name w:val="58F34E75EF9A41308BFBEB4CFACBA306"/>
    <w:rsid w:val="009B5980"/>
    <w:pPr>
      <w:spacing w:after="160" w:line="259" w:lineRule="auto"/>
    </w:pPr>
  </w:style>
  <w:style w:type="paragraph" w:customStyle="1" w:styleId="905B55C8820747759EBF05C095F7B8D1">
    <w:name w:val="905B55C8820747759EBF05C095F7B8D1"/>
    <w:rsid w:val="009B5980"/>
    <w:pPr>
      <w:spacing w:after="160" w:line="259" w:lineRule="auto"/>
    </w:pPr>
  </w:style>
  <w:style w:type="paragraph" w:customStyle="1" w:styleId="F446C2D685BC4D6489BF8AED03EEE34D">
    <w:name w:val="F446C2D685BC4D6489BF8AED03EEE34D"/>
    <w:rsid w:val="009B5980"/>
    <w:pPr>
      <w:spacing w:after="160" w:line="259" w:lineRule="auto"/>
    </w:pPr>
  </w:style>
  <w:style w:type="paragraph" w:customStyle="1" w:styleId="440E788130014E8FA6F50A193C9512BB">
    <w:name w:val="440E788130014E8FA6F50A193C9512BB"/>
    <w:rsid w:val="009B5980"/>
    <w:pPr>
      <w:spacing w:after="160" w:line="259" w:lineRule="auto"/>
    </w:pPr>
  </w:style>
  <w:style w:type="paragraph" w:customStyle="1" w:styleId="41162BEADC8342E6AE55E2D537A741CB">
    <w:name w:val="41162BEADC8342E6AE55E2D537A741CB"/>
    <w:rsid w:val="009B5980"/>
    <w:pPr>
      <w:spacing w:after="160" w:line="259" w:lineRule="auto"/>
    </w:pPr>
  </w:style>
  <w:style w:type="paragraph" w:customStyle="1" w:styleId="64D8FA43DCA446BC8580DFC9CF4CCC0A">
    <w:name w:val="64D8FA43DCA446BC8580DFC9CF4CCC0A"/>
    <w:rsid w:val="009B5980"/>
    <w:pPr>
      <w:spacing w:after="160" w:line="259" w:lineRule="auto"/>
    </w:pPr>
  </w:style>
  <w:style w:type="paragraph" w:customStyle="1" w:styleId="B0AF392770D3403EB0D3CD34DAD22DFF">
    <w:name w:val="B0AF392770D3403EB0D3CD34DAD22DFF"/>
    <w:rsid w:val="009B5980"/>
    <w:pPr>
      <w:spacing w:after="160" w:line="259" w:lineRule="auto"/>
    </w:pPr>
  </w:style>
  <w:style w:type="paragraph" w:customStyle="1" w:styleId="D4417512831549AA8A613E56237DE3A8">
    <w:name w:val="D4417512831549AA8A613E56237DE3A8"/>
    <w:rsid w:val="009B5980"/>
    <w:pPr>
      <w:spacing w:after="160" w:line="259" w:lineRule="auto"/>
    </w:pPr>
  </w:style>
  <w:style w:type="paragraph" w:customStyle="1" w:styleId="B876F2127BAD4C0CAFABAF37EE056C93">
    <w:name w:val="B876F2127BAD4C0CAFABAF37EE056C93"/>
    <w:rsid w:val="009B598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64646"/>
      </a:dk2>
      <a:lt2>
        <a:srgbClr val="DEF5FA"/>
      </a:lt2>
      <a:accent1>
        <a:srgbClr val="2DA2BF"/>
      </a:accent1>
      <a:accent2>
        <a:srgbClr val="DA1F28"/>
      </a:accent2>
      <a:accent3>
        <a:srgbClr val="0F5666"/>
      </a:accent3>
      <a:accent4>
        <a:srgbClr val="39639D"/>
      </a:accent4>
      <a:accent5>
        <a:srgbClr val="474B78"/>
      </a:accent5>
      <a:accent6>
        <a:srgbClr val="7D3C4A"/>
      </a:accent6>
      <a:hlink>
        <a:srgbClr val="0B404C"/>
      </a:hlink>
      <a:folHlink>
        <a:srgbClr val="0B404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01E2A8-2D08-4161-8939-CD896ADAE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DIT Document Template v1.3</Template>
  <TotalTime>1</TotalTime>
  <Pages>39</Pages>
  <Words>10153</Words>
  <Characters>57874</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67892</CharactersWithSpaces>
  <SharedDoc>false</SharedDoc>
  <HLinks>
    <vt:vector size="84" baseType="variant">
      <vt:variant>
        <vt:i4>1966141</vt:i4>
      </vt:variant>
      <vt:variant>
        <vt:i4>80</vt:i4>
      </vt:variant>
      <vt:variant>
        <vt:i4>0</vt:i4>
      </vt:variant>
      <vt:variant>
        <vt:i4>5</vt:i4>
      </vt:variant>
      <vt:variant>
        <vt:lpwstr/>
      </vt:variant>
      <vt:variant>
        <vt:lpwstr>_Toc340678939</vt:lpwstr>
      </vt:variant>
      <vt:variant>
        <vt:i4>1966141</vt:i4>
      </vt:variant>
      <vt:variant>
        <vt:i4>74</vt:i4>
      </vt:variant>
      <vt:variant>
        <vt:i4>0</vt:i4>
      </vt:variant>
      <vt:variant>
        <vt:i4>5</vt:i4>
      </vt:variant>
      <vt:variant>
        <vt:lpwstr/>
      </vt:variant>
      <vt:variant>
        <vt:lpwstr>_Toc340678938</vt:lpwstr>
      </vt:variant>
      <vt:variant>
        <vt:i4>1966141</vt:i4>
      </vt:variant>
      <vt:variant>
        <vt:i4>68</vt:i4>
      </vt:variant>
      <vt:variant>
        <vt:i4>0</vt:i4>
      </vt:variant>
      <vt:variant>
        <vt:i4>5</vt:i4>
      </vt:variant>
      <vt:variant>
        <vt:lpwstr/>
      </vt:variant>
      <vt:variant>
        <vt:lpwstr>_Toc340678937</vt:lpwstr>
      </vt:variant>
      <vt:variant>
        <vt:i4>1966141</vt:i4>
      </vt:variant>
      <vt:variant>
        <vt:i4>62</vt:i4>
      </vt:variant>
      <vt:variant>
        <vt:i4>0</vt:i4>
      </vt:variant>
      <vt:variant>
        <vt:i4>5</vt:i4>
      </vt:variant>
      <vt:variant>
        <vt:lpwstr/>
      </vt:variant>
      <vt:variant>
        <vt:lpwstr>_Toc340678936</vt:lpwstr>
      </vt:variant>
      <vt:variant>
        <vt:i4>1966141</vt:i4>
      </vt:variant>
      <vt:variant>
        <vt:i4>56</vt:i4>
      </vt:variant>
      <vt:variant>
        <vt:i4>0</vt:i4>
      </vt:variant>
      <vt:variant>
        <vt:i4>5</vt:i4>
      </vt:variant>
      <vt:variant>
        <vt:lpwstr/>
      </vt:variant>
      <vt:variant>
        <vt:lpwstr>_Toc340678935</vt:lpwstr>
      </vt:variant>
      <vt:variant>
        <vt:i4>1966141</vt:i4>
      </vt:variant>
      <vt:variant>
        <vt:i4>50</vt:i4>
      </vt:variant>
      <vt:variant>
        <vt:i4>0</vt:i4>
      </vt:variant>
      <vt:variant>
        <vt:i4>5</vt:i4>
      </vt:variant>
      <vt:variant>
        <vt:lpwstr/>
      </vt:variant>
      <vt:variant>
        <vt:lpwstr>_Toc340678934</vt:lpwstr>
      </vt:variant>
      <vt:variant>
        <vt:i4>1966141</vt:i4>
      </vt:variant>
      <vt:variant>
        <vt:i4>44</vt:i4>
      </vt:variant>
      <vt:variant>
        <vt:i4>0</vt:i4>
      </vt:variant>
      <vt:variant>
        <vt:i4>5</vt:i4>
      </vt:variant>
      <vt:variant>
        <vt:lpwstr/>
      </vt:variant>
      <vt:variant>
        <vt:lpwstr>_Toc340678933</vt:lpwstr>
      </vt:variant>
      <vt:variant>
        <vt:i4>1966141</vt:i4>
      </vt:variant>
      <vt:variant>
        <vt:i4>38</vt:i4>
      </vt:variant>
      <vt:variant>
        <vt:i4>0</vt:i4>
      </vt:variant>
      <vt:variant>
        <vt:i4>5</vt:i4>
      </vt:variant>
      <vt:variant>
        <vt:lpwstr/>
      </vt:variant>
      <vt:variant>
        <vt:lpwstr>_Toc340678932</vt:lpwstr>
      </vt:variant>
      <vt:variant>
        <vt:i4>1966141</vt:i4>
      </vt:variant>
      <vt:variant>
        <vt:i4>32</vt:i4>
      </vt:variant>
      <vt:variant>
        <vt:i4>0</vt:i4>
      </vt:variant>
      <vt:variant>
        <vt:i4>5</vt:i4>
      </vt:variant>
      <vt:variant>
        <vt:lpwstr/>
      </vt:variant>
      <vt:variant>
        <vt:lpwstr>_Toc340678931</vt:lpwstr>
      </vt:variant>
      <vt:variant>
        <vt:i4>1966141</vt:i4>
      </vt:variant>
      <vt:variant>
        <vt:i4>26</vt:i4>
      </vt:variant>
      <vt:variant>
        <vt:i4>0</vt:i4>
      </vt:variant>
      <vt:variant>
        <vt:i4>5</vt:i4>
      </vt:variant>
      <vt:variant>
        <vt:lpwstr/>
      </vt:variant>
      <vt:variant>
        <vt:lpwstr>_Toc340678930</vt:lpwstr>
      </vt:variant>
      <vt:variant>
        <vt:i4>2031677</vt:i4>
      </vt:variant>
      <vt:variant>
        <vt:i4>20</vt:i4>
      </vt:variant>
      <vt:variant>
        <vt:i4>0</vt:i4>
      </vt:variant>
      <vt:variant>
        <vt:i4>5</vt:i4>
      </vt:variant>
      <vt:variant>
        <vt:lpwstr/>
      </vt:variant>
      <vt:variant>
        <vt:lpwstr>_Toc340678929</vt:lpwstr>
      </vt:variant>
      <vt:variant>
        <vt:i4>2031677</vt:i4>
      </vt:variant>
      <vt:variant>
        <vt:i4>14</vt:i4>
      </vt:variant>
      <vt:variant>
        <vt:i4>0</vt:i4>
      </vt:variant>
      <vt:variant>
        <vt:i4>5</vt:i4>
      </vt:variant>
      <vt:variant>
        <vt:lpwstr/>
      </vt:variant>
      <vt:variant>
        <vt:lpwstr>_Toc340678928</vt:lpwstr>
      </vt:variant>
      <vt:variant>
        <vt:i4>2031677</vt:i4>
      </vt:variant>
      <vt:variant>
        <vt:i4>8</vt:i4>
      </vt:variant>
      <vt:variant>
        <vt:i4>0</vt:i4>
      </vt:variant>
      <vt:variant>
        <vt:i4>5</vt:i4>
      </vt:variant>
      <vt:variant>
        <vt:lpwstr/>
      </vt:variant>
      <vt:variant>
        <vt:lpwstr>_Toc340678927</vt:lpwstr>
      </vt:variant>
      <vt:variant>
        <vt:i4>2031677</vt:i4>
      </vt:variant>
      <vt:variant>
        <vt:i4>2</vt:i4>
      </vt:variant>
      <vt:variant>
        <vt:i4>0</vt:i4>
      </vt:variant>
      <vt:variant>
        <vt:i4>5</vt:i4>
      </vt:variant>
      <vt:variant>
        <vt:lpwstr/>
      </vt:variant>
      <vt:variant>
        <vt:lpwstr>_Toc340678926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Roach</dc:creator>
  <cp:lastModifiedBy>HP</cp:lastModifiedBy>
  <cp:revision>3</cp:revision>
  <cp:lastPrinted>2018-10-02T15:33:00Z</cp:lastPrinted>
  <dcterms:created xsi:type="dcterms:W3CDTF">2018-12-03T01:26:00Z</dcterms:created>
  <dcterms:modified xsi:type="dcterms:W3CDTF">2018-12-03T01:27:00Z</dcterms:modified>
</cp:coreProperties>
</file>